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Default="00F439AB" w:rsidP="00C838DC">
      <w:pPr>
        <w:rPr>
          <w:b/>
          <w:caps/>
          <w:noProof/>
          <w:sz w:val="22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-932815</wp:posOffset>
                </wp:positionV>
                <wp:extent cx="6309360" cy="480060"/>
                <wp:effectExtent l="0" t="0" r="1524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36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39AB" w:rsidRDefault="00F439AB" w:rsidP="00F439AB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-29.25pt;margin-top:-73.45pt;width:496.8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" filled="f" stroked="f">
                <v:textbox inset="0,0,0,0">
                  <w:txbxContent>
                    <w:p w:rsidR="00F439AB" w:rsidRDefault="00F439AB" w:rsidP="00F439AB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98489B" w:rsidRPr="0098489B">
        <w:rPr>
          <w:b/>
          <w:caps/>
          <w:noProof/>
          <w:sz w:val="22"/>
          <w:szCs w:val="28"/>
          <w:lang w:val="en-US"/>
        </w:rPr>
        <w:t xml:space="preserve">Fragebogen </w:t>
      </w:r>
      <w:r w:rsidR="00A87E4F">
        <w:rPr>
          <w:b/>
          <w:caps/>
          <w:noProof/>
          <w:sz w:val="22"/>
          <w:szCs w:val="28"/>
          <w:lang w:val="en-US"/>
        </w:rPr>
        <w:t>zum Übergewicht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F439AB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F439AB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>
            <w:r>
              <w:t xml:space="preserve">1. </w:t>
            </w:r>
          </w:p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>
            <w:r>
              <w:t>Aktuelle Körpergröße: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419068342"/>
            <w:placeholder>
              <w:docPart w:val="CFF90E2AD10E4220B508CB5F5A423AA4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r>
              <w:t>cm (ohne Schuhe)</w:t>
            </w:r>
          </w:p>
        </w:tc>
        <w:tc>
          <w:tcPr>
            <w:tcW w:w="4111" w:type="dxa"/>
            <w:shd w:val="clear" w:color="auto" w:fill="FFFFFF" w:themeFill="background1"/>
          </w:tcPr>
          <w:p w:rsidR="00A87E4F" w:rsidRPr="00B14EA7" w:rsidRDefault="00A87E4F" w:rsidP="00A87E4F"/>
        </w:tc>
      </w:tr>
    </w:tbl>
    <w:p w:rsidR="00A87E4F" w:rsidRDefault="00A87E4F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>
            <w:r>
              <w:t xml:space="preserve">2. </w:t>
            </w:r>
          </w:p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>
            <w:r>
              <w:t>Aktuelles Körpergewicht: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1280225323"/>
            <w:placeholder>
              <w:docPart w:val="BB37139BEB574395BD73C34DD6F31EDE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r>
              <w:t>k</w:t>
            </w:r>
            <w:r w:rsidRPr="00B14EA7">
              <w:t>g</w:t>
            </w:r>
            <w:r>
              <w:t xml:space="preserve"> (ohne Kleidung)</w:t>
            </w:r>
          </w:p>
        </w:tc>
        <w:tc>
          <w:tcPr>
            <w:tcW w:w="4111" w:type="dxa"/>
            <w:shd w:val="clear" w:color="auto" w:fill="FFFFFF" w:themeFill="background1"/>
          </w:tcPr>
          <w:p w:rsidR="00A87E4F" w:rsidRPr="00B14EA7" w:rsidRDefault="00A87E4F" w:rsidP="00A87E4F"/>
        </w:tc>
      </w:tr>
    </w:tbl>
    <w:p w:rsidR="00A87E4F" w:rsidRDefault="00A87E4F" w:rsidP="00C838DC">
      <w:pPr>
        <w:rPr>
          <w:b/>
        </w:rPr>
      </w:pPr>
    </w:p>
    <w:tbl>
      <w:tblPr>
        <w:tblStyle w:val="Tabellenraster14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780"/>
        <w:gridCol w:w="1559"/>
        <w:gridCol w:w="4111"/>
      </w:tblGrid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>
            <w:r>
              <w:t>3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B14EA7" w:rsidRDefault="00A87E4F" w:rsidP="00A87E4F">
            <w:r w:rsidRPr="00B14EA7">
              <w:t>Hat sich Ihr Körpergewicht in den letzten 3 Jahren geändert?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3"/>
            <w:shd w:val="clear" w:color="auto" w:fill="auto"/>
          </w:tcPr>
          <w:p w:rsidR="00A87E4F" w:rsidRPr="00B14EA7" w:rsidRDefault="00C72A9D" w:rsidP="00A87E4F">
            <w:sdt>
              <w:sdtPr>
                <w:id w:val="-211501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Nein     </w:t>
            </w:r>
            <w:sdt>
              <w:sdtPr>
                <w:id w:val="61837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Ja, wie viel Kilogramm?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-1450769637"/>
            <w:placeholder>
              <w:docPart w:val="D6EC580FFD4D44D7AF7CE5F3416B6B45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kg</w:t>
            </w:r>
          </w:p>
        </w:tc>
        <w:tc>
          <w:tcPr>
            <w:tcW w:w="4111" w:type="dxa"/>
            <w:shd w:val="clear" w:color="auto" w:fill="FFFFFF" w:themeFill="background1"/>
          </w:tcPr>
          <w:p w:rsidR="00A87E4F" w:rsidRPr="00B14EA7" w:rsidRDefault="00A87E4F" w:rsidP="00A87E4F"/>
        </w:tc>
      </w:tr>
      <w:tr w:rsidR="00A87E4F" w:rsidRPr="00B14EA7" w:rsidTr="00A87E4F">
        <w:trPr>
          <w:trHeight w:hRule="exact" w:val="57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780" w:type="dxa"/>
            <w:shd w:val="clear" w:color="auto" w:fill="auto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4111" w:type="dxa"/>
            <w:shd w:val="clear" w:color="auto" w:fill="FFFFFF" w:themeFill="background1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>
            <w:r w:rsidRPr="00B14EA7">
              <w:t>Falls ja, Gewichtszunahme?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3"/>
            <w:shd w:val="clear" w:color="auto" w:fill="auto"/>
          </w:tcPr>
          <w:p w:rsidR="00A87E4F" w:rsidRPr="00B14EA7" w:rsidRDefault="00C72A9D" w:rsidP="00A87E4F">
            <w:sdt>
              <w:sdtPr>
                <w:id w:val="1930778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Nein     </w:t>
            </w:r>
            <w:sdt>
              <w:sdtPr>
                <w:id w:val="-1634938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Ja, wie viel Kilogramm in welchem Zeitraum?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-1589684398"/>
            <w:placeholder>
              <w:docPart w:val="678EA543E7DD444BB443A19C62BE7EDE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kg innerhalb von</w:t>
            </w:r>
          </w:p>
        </w:tc>
        <w:sdt>
          <w:sdtPr>
            <w:id w:val="823014923"/>
            <w:placeholder>
              <w:docPart w:val="4D25FC298BFA488594285AAC1A84C847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</w:tr>
      <w:tr w:rsidR="00A87E4F" w:rsidRPr="00B14EA7" w:rsidTr="00A87E4F">
        <w:trPr>
          <w:trHeight w:hRule="exact" w:val="57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780" w:type="dxa"/>
            <w:shd w:val="clear" w:color="auto" w:fill="auto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4111" w:type="dxa"/>
            <w:shd w:val="clear" w:color="auto" w:fill="FFFFFF" w:themeFill="background1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>
            <w:r w:rsidRPr="00B14EA7">
              <w:t>Falls ja, Gewichtsabnahme?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3"/>
            <w:shd w:val="clear" w:color="auto" w:fill="auto"/>
          </w:tcPr>
          <w:p w:rsidR="00A87E4F" w:rsidRPr="00B14EA7" w:rsidRDefault="00C72A9D" w:rsidP="00A87E4F">
            <w:sdt>
              <w:sdtPr>
                <w:id w:val="-1754194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Nein     </w:t>
            </w:r>
            <w:sdt>
              <w:sdtPr>
                <w:id w:val="1467243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Ja, wie viel Kilogramm in welchem Zeitraum?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-1956547882"/>
            <w:placeholder>
              <w:docPart w:val="9748A8CDB86F43188C753E1D1B999C74"/>
            </w:placeholder>
            <w:text/>
          </w:sdtPr>
          <w:sdtEndPr/>
          <w:sdtContent>
            <w:tc>
              <w:tcPr>
                <w:tcW w:w="780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kg innerhalb von</w:t>
            </w:r>
          </w:p>
        </w:tc>
        <w:sdt>
          <w:sdtPr>
            <w:id w:val="-617448595"/>
            <w:placeholder>
              <w:docPart w:val="8CBCCCC7C7714DA9BD6984F6DEA9F5BB"/>
            </w:placeholder>
            <w:text/>
          </w:sdtPr>
          <w:sdtEndPr/>
          <w:sdtContent>
            <w:tc>
              <w:tcPr>
                <w:tcW w:w="4111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</w:tr>
    </w:tbl>
    <w:p w:rsidR="00A87E4F" w:rsidRDefault="00A87E4F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A87E4F" w:rsidRPr="00C838DC" w:rsidTr="00A87E4F">
        <w:trPr>
          <w:trHeight w:val="284"/>
        </w:trPr>
        <w:tc>
          <w:tcPr>
            <w:tcW w:w="284" w:type="dxa"/>
            <w:vMerge w:val="restart"/>
          </w:tcPr>
          <w:p w:rsidR="00A87E4F" w:rsidRPr="00041B95" w:rsidRDefault="00A87E4F" w:rsidP="00A87E4F">
            <w:r>
              <w:t>4.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C838DC" w:rsidRDefault="00A87E4F" w:rsidP="00A87E4F">
            <w:r w:rsidRPr="00A87E4F">
              <w:t>Haben Sie in den letzten 5 Jahren</w:t>
            </w:r>
            <w:r>
              <w:t xml:space="preserve"> </w:t>
            </w:r>
            <w:r w:rsidRPr="00A87E4F">
              <w:t>wegen einer Ess- oder</w:t>
            </w:r>
            <w:r>
              <w:t xml:space="preserve"> </w:t>
            </w:r>
            <w:r w:rsidRPr="00A87E4F">
              <w:t>Verdauungsstörung Medikamente</w:t>
            </w:r>
            <w:r>
              <w:t xml:space="preserve"> </w:t>
            </w:r>
            <w:r w:rsidRPr="00A87E4F">
              <w:t>ohne ärztliche Verordnung</w:t>
            </w:r>
            <w:r>
              <w:t xml:space="preserve"> </w:t>
            </w:r>
            <w:r w:rsidRPr="00A87E4F">
              <w:t>eingenommen (z.B. Abführmittel,</w:t>
            </w:r>
            <w:r>
              <w:t xml:space="preserve"> </w:t>
            </w:r>
            <w:r w:rsidRPr="00A87E4F">
              <w:t>Appetitzügler)?</w:t>
            </w:r>
          </w:p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shd w:val="clear" w:color="auto" w:fill="auto"/>
          </w:tcPr>
          <w:p w:rsidR="00A87E4F" w:rsidRPr="00C838DC" w:rsidRDefault="00C72A9D" w:rsidP="00A87E4F">
            <w:sdt>
              <w:sdtPr>
                <w:id w:val="-539666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 w:rsidRPr="00C838DC">
              <w:t xml:space="preserve"> Nein     </w:t>
            </w:r>
            <w:sdt>
              <w:sdtPr>
                <w:id w:val="748388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>
              <w:t xml:space="preserve"> Ja, welche</w:t>
            </w:r>
            <w:r w:rsidR="00A87E4F" w:rsidRPr="00B60135">
              <w:t>?</w:t>
            </w:r>
          </w:p>
        </w:tc>
      </w:tr>
      <w:tr w:rsidR="00A87E4F" w:rsidTr="00A87E4F">
        <w:trPr>
          <w:trHeight w:hRule="exact" w:val="1312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sdt>
          <w:sdtPr>
            <w:id w:val="86425090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A87E4F" w:rsidRDefault="00232B8A" w:rsidP="00A87E4F">
                <w:r>
                  <w:t xml:space="preserve"> </w:t>
                </w:r>
              </w:p>
            </w:tc>
          </w:sdtContent>
        </w:sdt>
      </w:tr>
      <w:tr w:rsidR="00A87E4F" w:rsidTr="00A87E4F">
        <w:trPr>
          <w:trHeight w:hRule="exact" w:val="57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shd w:val="clear" w:color="auto" w:fill="auto"/>
          </w:tcPr>
          <w:p w:rsidR="00A87E4F" w:rsidRDefault="00A87E4F" w:rsidP="00A87E4F"/>
        </w:tc>
      </w:tr>
      <w:tr w:rsidR="00A87E4F" w:rsidTr="00A87E4F">
        <w:trPr>
          <w:trHeight w:hRule="exact" w:val="284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shd w:val="clear" w:color="auto" w:fill="auto"/>
          </w:tcPr>
          <w:p w:rsidR="00A87E4F" w:rsidRDefault="00A87E4F" w:rsidP="00A87E4F">
            <w:r>
              <w:t>Wann jeweils?</w:t>
            </w:r>
          </w:p>
        </w:tc>
      </w:tr>
      <w:tr w:rsidR="00A87E4F" w:rsidTr="00A87E4F">
        <w:trPr>
          <w:trHeight w:hRule="exact" w:val="742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sdt>
          <w:sdtPr>
            <w:id w:val="-12393845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A87E4F" w:rsidRDefault="00232B8A" w:rsidP="00A87E4F">
                <w:r>
                  <w:t xml:space="preserve"> </w:t>
                </w:r>
              </w:p>
            </w:tc>
          </w:sdtContent>
        </w:sdt>
      </w:tr>
    </w:tbl>
    <w:p w:rsidR="00A87E4F" w:rsidRDefault="00A87E4F" w:rsidP="00C838DC">
      <w:pPr>
        <w:rPr>
          <w:b/>
        </w:rPr>
      </w:pPr>
    </w:p>
    <w:tbl>
      <w:tblPr>
        <w:tblStyle w:val="Tabellenraster11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489"/>
        <w:gridCol w:w="567"/>
        <w:gridCol w:w="283"/>
        <w:gridCol w:w="2552"/>
        <w:gridCol w:w="1559"/>
      </w:tblGrid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>
            <w:r>
              <w:t>5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B14EA7" w:rsidRDefault="00A87E4F" w:rsidP="00F33840">
            <w:r w:rsidRPr="00B14EA7">
              <w:t xml:space="preserve">Wurde </w:t>
            </w:r>
            <w:r w:rsidR="00F33840">
              <w:t xml:space="preserve">bei Ihnen in den letzten 5 Jahren </w:t>
            </w:r>
            <w:r w:rsidRPr="00B14EA7">
              <w:t>Blutdruck</w:t>
            </w:r>
            <w:r w:rsidR="00F33840">
              <w:t xml:space="preserve">werte über 140/90 mmHg </w:t>
            </w:r>
            <w:r w:rsidRPr="00B14EA7">
              <w:t>gemessen?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5"/>
            <w:shd w:val="clear" w:color="auto" w:fill="auto"/>
          </w:tcPr>
          <w:p w:rsidR="00A87E4F" w:rsidRPr="00B14EA7" w:rsidRDefault="00C72A9D" w:rsidP="00A87E4F">
            <w:sdt>
              <w:sdtPr>
                <w:id w:val="-663631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Nein     </w:t>
            </w:r>
            <w:sdt>
              <w:sdtPr>
                <w:id w:val="1641919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Ja, wie hoch war er bei den letzten Messungen?</w:t>
            </w:r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056" w:type="dxa"/>
            <w:gridSpan w:val="2"/>
            <w:shd w:val="clear" w:color="auto" w:fill="auto"/>
          </w:tcPr>
          <w:p w:rsidR="00A87E4F" w:rsidRPr="00B14EA7" w:rsidRDefault="00A87E4F" w:rsidP="00A87E4F"/>
        </w:tc>
        <w:tc>
          <w:tcPr>
            <w:tcW w:w="4394" w:type="dxa"/>
            <w:gridSpan w:val="3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-1985533797"/>
            <w:placeholder>
              <w:docPart w:val="3875BD3C25B44A0596DD201391674898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  Wann?</w:t>
            </w:r>
          </w:p>
        </w:tc>
        <w:sdt>
          <w:sdtPr>
            <w:id w:val="-9307508"/>
            <w:placeholder>
              <w:docPart w:val="3875BD3C25B44A0596DD201391674898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122347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148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2552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-2064160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056" w:type="dxa"/>
            <w:gridSpan w:val="2"/>
            <w:shd w:val="clear" w:color="auto" w:fill="auto"/>
          </w:tcPr>
          <w:p w:rsidR="00A87E4F" w:rsidRPr="00B14EA7" w:rsidRDefault="00A87E4F" w:rsidP="00A87E4F"/>
        </w:tc>
        <w:tc>
          <w:tcPr>
            <w:tcW w:w="4394" w:type="dxa"/>
            <w:gridSpan w:val="3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1097516805"/>
            <w:placeholder>
              <w:docPart w:val="E16FEE20E8824741AD30995CBB7D48DA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  Wann?</w:t>
            </w:r>
          </w:p>
        </w:tc>
        <w:sdt>
          <w:sdtPr>
            <w:id w:val="1943881820"/>
            <w:placeholder>
              <w:docPart w:val="E16FEE20E8824741AD30995CBB7D48DA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320459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148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2552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635363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056" w:type="dxa"/>
            <w:gridSpan w:val="2"/>
            <w:shd w:val="clear" w:color="auto" w:fill="auto"/>
          </w:tcPr>
          <w:p w:rsidR="00A87E4F" w:rsidRPr="00B14EA7" w:rsidRDefault="00A87E4F" w:rsidP="00A87E4F"/>
        </w:tc>
        <w:tc>
          <w:tcPr>
            <w:tcW w:w="4394" w:type="dxa"/>
            <w:gridSpan w:val="3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-1065331237"/>
            <w:placeholder>
              <w:docPart w:val="54BC097BCB334CAF93FBA8CCEF910D0B"/>
            </w:placeholder>
            <w:text/>
          </w:sdtPr>
          <w:sdtEndPr/>
          <w:sdtContent>
            <w:tc>
              <w:tcPr>
                <w:tcW w:w="1489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  Wann?</w:t>
            </w:r>
          </w:p>
        </w:tc>
        <w:sdt>
          <w:sdtPr>
            <w:id w:val="-9686131"/>
            <w:placeholder>
              <w:docPart w:val="54BC097BCB334CAF93FBA8CCEF910D0B"/>
            </w:placeholder>
            <w:text/>
          </w:sdtPr>
          <w:sdtEndPr/>
          <w:sdtContent>
            <w:tc>
              <w:tcPr>
                <w:tcW w:w="2552" w:type="dxa"/>
                <w:shd w:val="clear" w:color="auto" w:fill="E9E9E9"/>
              </w:tcPr>
              <w:p w:rsidR="00A87E4F" w:rsidRPr="00B14EA7" w:rsidRDefault="00A87E4F" w:rsidP="00A87E4F">
                <w:r w:rsidRPr="00B14EA7">
                  <w:t xml:space="preserve"> </w:t>
                </w:r>
              </w:p>
            </w:tc>
          </w:sdtContent>
        </w:sdt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7947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ohne Medikation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148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2552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57934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B14EA7">
              <w:t xml:space="preserve"> mit Medikation</w:t>
            </w:r>
          </w:p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1489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850" w:type="dxa"/>
            <w:gridSpan w:val="2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2552" w:type="dxa"/>
            <w:shd w:val="clear" w:color="auto" w:fill="FFFFFF" w:themeFill="background1"/>
          </w:tcPr>
          <w:p w:rsidR="00A87E4F" w:rsidRPr="00B14EA7" w:rsidRDefault="00A87E4F" w:rsidP="00A87E4F"/>
        </w:tc>
        <w:tc>
          <w:tcPr>
            <w:tcW w:w="1559" w:type="dxa"/>
            <w:shd w:val="clear" w:color="auto" w:fill="FFFFFF" w:themeFill="background1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5"/>
            <w:shd w:val="clear" w:color="auto" w:fill="FFFFFF" w:themeFill="background1"/>
          </w:tcPr>
          <w:p w:rsidR="00A87E4F" w:rsidRPr="00B14EA7" w:rsidRDefault="00A87E4F" w:rsidP="00A87E4F">
            <w:r w:rsidRPr="00B14EA7">
              <w:t>Von wem gemessen (ggfs. Name und Anschrift des Arztes)?</w:t>
            </w:r>
          </w:p>
        </w:tc>
      </w:tr>
      <w:tr w:rsidR="00A87E4F" w:rsidRPr="00B14EA7" w:rsidTr="00A87E4F">
        <w:trPr>
          <w:trHeight w:val="880"/>
        </w:trPr>
        <w:tc>
          <w:tcPr>
            <w:tcW w:w="284" w:type="dxa"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sdt>
          <w:sdtPr>
            <w:id w:val="131267218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5"/>
                <w:shd w:val="clear" w:color="auto" w:fill="E9E9E9"/>
              </w:tcPr>
              <w:p w:rsidR="00A87E4F" w:rsidRPr="00B14EA7" w:rsidRDefault="00232B8A" w:rsidP="00A87E4F">
                <w:r>
                  <w:t xml:space="preserve"> </w:t>
                </w:r>
              </w:p>
            </w:tc>
          </w:sdtContent>
        </w:sdt>
      </w:tr>
    </w:tbl>
    <w:p w:rsidR="00A87E4F" w:rsidRDefault="00A87E4F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7796"/>
        <w:gridCol w:w="1276"/>
      </w:tblGrid>
      <w:tr w:rsidR="00A87E4F" w:rsidRPr="00C838DC" w:rsidTr="00A87E4F">
        <w:trPr>
          <w:trHeight w:val="284"/>
        </w:trPr>
        <w:tc>
          <w:tcPr>
            <w:tcW w:w="284" w:type="dxa"/>
          </w:tcPr>
          <w:p w:rsidR="00A87E4F" w:rsidRPr="00041B95" w:rsidRDefault="00A87E4F" w:rsidP="00A87E4F">
            <w:r>
              <w:lastRenderedPageBreak/>
              <w:t>6.</w:t>
            </w:r>
          </w:p>
        </w:tc>
        <w:tc>
          <w:tcPr>
            <w:tcW w:w="7796" w:type="dxa"/>
            <w:shd w:val="clear" w:color="auto" w:fill="auto"/>
          </w:tcPr>
          <w:p w:rsidR="00A87E4F" w:rsidRPr="00C838DC" w:rsidRDefault="00A87E4F" w:rsidP="00A87E4F">
            <w:r w:rsidRPr="00A87E4F">
              <w:t>Nur bei Antragstellerinnen: Haben Sie regelmäßige Monatsblutungen (Menstruationen)?</w:t>
            </w:r>
          </w:p>
        </w:tc>
        <w:tc>
          <w:tcPr>
            <w:tcW w:w="1276" w:type="dxa"/>
            <w:shd w:val="clear" w:color="auto" w:fill="auto"/>
          </w:tcPr>
          <w:p w:rsidR="00A87E4F" w:rsidRPr="00C838DC" w:rsidRDefault="00C72A9D" w:rsidP="00A87E4F">
            <w:sdt>
              <w:sdtPr>
                <w:id w:val="-81711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 w:rsidRPr="00C838DC">
              <w:t xml:space="preserve"> Nein     </w:t>
            </w:r>
            <w:sdt>
              <w:sdtPr>
                <w:id w:val="-1609120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>
              <w:t xml:space="preserve"> Ja</w:t>
            </w:r>
          </w:p>
        </w:tc>
      </w:tr>
    </w:tbl>
    <w:p w:rsidR="00A87E4F" w:rsidRDefault="00A87E4F" w:rsidP="00C838DC">
      <w:pPr>
        <w:rPr>
          <w:b/>
        </w:rPr>
      </w:pPr>
    </w:p>
    <w:p w:rsidR="00AE51C6" w:rsidRDefault="00AE51C6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A87E4F" w:rsidRPr="00C838DC" w:rsidTr="00A87E4F">
        <w:trPr>
          <w:trHeight w:val="284"/>
        </w:trPr>
        <w:tc>
          <w:tcPr>
            <w:tcW w:w="284" w:type="dxa"/>
            <w:vMerge w:val="restart"/>
          </w:tcPr>
          <w:p w:rsidR="00A87E4F" w:rsidRPr="00041B95" w:rsidRDefault="00A87E4F" w:rsidP="00A87E4F">
            <w:r>
              <w:t>7.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C838DC" w:rsidRDefault="00A87E4F" w:rsidP="00A87E4F">
            <w:r w:rsidRPr="00A87E4F">
              <w:t>Wurde bei Ihnen in den letzten 5 Jahren eine Stoffwechselstörung (z.B. Cholesterin-, Triglycerid-, Zucker-, Harnsäureerhöhung oder Hormonstörung) festgestellt?</w:t>
            </w:r>
          </w:p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shd w:val="clear" w:color="auto" w:fill="auto"/>
          </w:tcPr>
          <w:p w:rsidR="00A87E4F" w:rsidRPr="00C838DC" w:rsidRDefault="00C72A9D" w:rsidP="00A87E4F">
            <w:sdt>
              <w:sdtPr>
                <w:id w:val="-974070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 w:rsidRPr="00C838DC">
              <w:t xml:space="preserve"> Nein     </w:t>
            </w:r>
            <w:sdt>
              <w:sdtPr>
                <w:id w:val="-572281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>
              <w:t xml:space="preserve"> Ja, bitte nähere Angaben hierzu:</w:t>
            </w:r>
          </w:p>
        </w:tc>
      </w:tr>
      <w:tr w:rsidR="00A87E4F" w:rsidTr="00A87E4F">
        <w:trPr>
          <w:trHeight w:hRule="exact" w:val="1312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sdt>
          <w:sdtPr>
            <w:id w:val="-2040037638"/>
            <w:placeholder>
              <w:docPart w:val="DefaultPlaceholder_-1854013440"/>
            </w:placeholder>
          </w:sdtPr>
          <w:sdtEndPr/>
          <w:sdtContent>
            <w:bookmarkStart w:id="0" w:name="_GoBack" w:displacedByCustomXml="prev"/>
            <w:tc>
              <w:tcPr>
                <w:tcW w:w="6450" w:type="dxa"/>
                <w:shd w:val="clear" w:color="auto" w:fill="E9E9E9"/>
              </w:tcPr>
              <w:p w:rsidR="00A87E4F" w:rsidRDefault="00232B8A" w:rsidP="00A87E4F">
                <w:r>
                  <w:t xml:space="preserve"> </w:t>
                </w:r>
              </w:p>
            </w:tc>
            <w:bookmarkEnd w:id="0" w:displacedByCustomXml="next"/>
          </w:sdtContent>
        </w:sdt>
      </w:tr>
    </w:tbl>
    <w:p w:rsidR="00A87E4F" w:rsidRDefault="00A87E4F" w:rsidP="00C838DC">
      <w:pPr>
        <w:rPr>
          <w:b/>
        </w:rPr>
      </w:pPr>
    </w:p>
    <w:p w:rsidR="00AE51C6" w:rsidRDefault="00AE51C6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A87E4F" w:rsidRPr="00C838DC" w:rsidTr="00A87E4F">
        <w:trPr>
          <w:trHeight w:val="284"/>
        </w:trPr>
        <w:tc>
          <w:tcPr>
            <w:tcW w:w="284" w:type="dxa"/>
            <w:vMerge w:val="restart"/>
          </w:tcPr>
          <w:p w:rsidR="00A87E4F" w:rsidRPr="00041B95" w:rsidRDefault="00A87E4F" w:rsidP="00A87E4F">
            <w:r>
              <w:t>8.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C838DC" w:rsidRDefault="00A87E4F" w:rsidP="00A87E4F">
            <w:r w:rsidRPr="00A87E4F">
              <w:t>Wurde bei Ihnen in den letzten 5 Jahren eine Leberwerterhöhung oder eine Lebererkrankung (z.B. Fettleber) festgestellt?</w:t>
            </w:r>
          </w:p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shd w:val="clear" w:color="auto" w:fill="auto"/>
          </w:tcPr>
          <w:p w:rsidR="00A87E4F" w:rsidRPr="00C838DC" w:rsidRDefault="00C72A9D" w:rsidP="00A87E4F">
            <w:sdt>
              <w:sdtPr>
                <w:id w:val="-2010211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 w:rsidRPr="00C838DC">
              <w:t xml:space="preserve"> Nein     </w:t>
            </w:r>
            <w:sdt>
              <w:sdtPr>
                <w:id w:val="204439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>
              <w:t xml:space="preserve"> Ja, bitte nähere Angaben hierzu:</w:t>
            </w:r>
          </w:p>
        </w:tc>
      </w:tr>
      <w:tr w:rsidR="00A87E4F" w:rsidTr="00A87E4F">
        <w:trPr>
          <w:trHeight w:hRule="exact" w:val="1312"/>
        </w:trPr>
        <w:tc>
          <w:tcPr>
            <w:tcW w:w="284" w:type="dxa"/>
            <w:vMerge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sdt>
          <w:sdtPr>
            <w:id w:val="-164310742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A87E4F" w:rsidRDefault="00232B8A" w:rsidP="00A87E4F">
                <w:r>
                  <w:t xml:space="preserve"> </w:t>
                </w:r>
              </w:p>
            </w:tc>
          </w:sdtContent>
        </w:sdt>
      </w:tr>
    </w:tbl>
    <w:p w:rsidR="00A87E4F" w:rsidRDefault="00A87E4F" w:rsidP="00C838DC">
      <w:pPr>
        <w:rPr>
          <w:b/>
        </w:rPr>
      </w:pPr>
    </w:p>
    <w:p w:rsidR="00AE51C6" w:rsidRDefault="00AE51C6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A87E4F" w:rsidRPr="00C838DC" w:rsidTr="00A87E4F">
        <w:trPr>
          <w:trHeight w:val="283"/>
        </w:trPr>
        <w:tc>
          <w:tcPr>
            <w:tcW w:w="284" w:type="dxa"/>
          </w:tcPr>
          <w:p w:rsidR="00A87E4F" w:rsidRPr="00041B95" w:rsidRDefault="00A87E4F" w:rsidP="00A87E4F">
            <w:r>
              <w:t>9.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C838DC" w:rsidRDefault="00A87E4F" w:rsidP="00A87E4F">
            <w:r w:rsidRPr="00A87E4F">
              <w:t>Wurde oder wird bei Ih</w:t>
            </w:r>
            <w:r>
              <w:t>nen eine Psychotherapie (z.B. Ge</w:t>
            </w:r>
            <w:r w:rsidRPr="00A87E4F">
              <w:t>sprächs- oder Verhaltenstherapie) durchgeführt oder ist eine solche geplant?</w:t>
            </w:r>
          </w:p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Pr="00C838DC" w:rsidRDefault="00C72A9D" w:rsidP="00A87E4F">
            <w:sdt>
              <w:sdtPr>
                <w:id w:val="-1847774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 w:rsidRPr="00C838DC">
              <w:t xml:space="preserve"> Nein     </w:t>
            </w:r>
            <w:sdt>
              <w:sdtPr>
                <w:id w:val="1461768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87E4F">
              <w:t xml:space="preserve"> Ja:</w:t>
            </w:r>
          </w:p>
        </w:tc>
      </w:tr>
      <w:tr w:rsidR="00A87E4F" w:rsidTr="00A87E4F">
        <w:trPr>
          <w:trHeight w:hRule="exact" w:val="57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Default="00A87E4F" w:rsidP="00A87E4F"/>
        </w:tc>
      </w:tr>
      <w:tr w:rsidR="00A87E4F" w:rsidTr="00A87E4F">
        <w:trPr>
          <w:trHeight w:hRule="exact" w:val="284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1347" w:type="dxa"/>
            <w:shd w:val="clear" w:color="auto" w:fill="auto"/>
          </w:tcPr>
          <w:p w:rsidR="00A87E4F" w:rsidRDefault="00A87E4F" w:rsidP="00A87E4F">
            <w:r>
              <w:t>Wie oft</w:t>
            </w:r>
            <w:r w:rsidRPr="00D453F2">
              <w:t>?</w:t>
            </w:r>
          </w:p>
        </w:tc>
        <w:sdt>
          <w:sdtPr>
            <w:id w:val="896553683"/>
            <w:placeholder>
              <w:docPart w:val="E6A1D2EAF1554DBF81A3F5FE8E75DD8C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A87E4F" w:rsidRDefault="00A87E4F" w:rsidP="00A87E4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A87E4F" w:rsidTr="00A87E4F">
        <w:trPr>
          <w:trHeight w:hRule="exact" w:val="57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Default="00A87E4F" w:rsidP="00A87E4F"/>
        </w:tc>
      </w:tr>
      <w:tr w:rsidR="00A87E4F" w:rsidTr="00A87E4F">
        <w:trPr>
          <w:trHeight w:hRule="exact" w:val="284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1347" w:type="dxa"/>
            <w:shd w:val="clear" w:color="auto" w:fill="auto"/>
          </w:tcPr>
          <w:p w:rsidR="00A87E4F" w:rsidRDefault="00A87E4F" w:rsidP="00A87E4F">
            <w:r>
              <w:t>Von:</w:t>
            </w:r>
          </w:p>
        </w:tc>
        <w:sdt>
          <w:sdtPr>
            <w:id w:val="-1121294123"/>
            <w:placeholder>
              <w:docPart w:val="4918BE8C5A1F4E0A9821C4085EE15B67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A87E4F" w:rsidRDefault="00A87E4F" w:rsidP="00A87E4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A87E4F" w:rsidTr="00A87E4F">
        <w:trPr>
          <w:trHeight w:hRule="exact" w:val="57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1347" w:type="dxa"/>
            <w:shd w:val="clear" w:color="auto" w:fill="auto"/>
          </w:tcPr>
          <w:p w:rsidR="00A87E4F" w:rsidRDefault="00A87E4F" w:rsidP="00A87E4F"/>
        </w:tc>
        <w:tc>
          <w:tcPr>
            <w:tcW w:w="5103" w:type="dxa"/>
            <w:shd w:val="clear" w:color="auto" w:fill="auto"/>
          </w:tcPr>
          <w:p w:rsidR="00A87E4F" w:rsidRDefault="00A87E4F" w:rsidP="00A87E4F"/>
        </w:tc>
      </w:tr>
      <w:tr w:rsidR="00A87E4F" w:rsidTr="00A87E4F">
        <w:trPr>
          <w:trHeight w:hRule="exact" w:val="284"/>
        </w:trPr>
        <w:tc>
          <w:tcPr>
            <w:tcW w:w="284" w:type="dxa"/>
          </w:tcPr>
          <w:p w:rsidR="00A87E4F" w:rsidRPr="00677CEE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677CEE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1347" w:type="dxa"/>
            <w:shd w:val="clear" w:color="auto" w:fill="auto"/>
          </w:tcPr>
          <w:p w:rsidR="00A87E4F" w:rsidRDefault="00A87E4F" w:rsidP="00A87E4F">
            <w:r>
              <w:t>Bis:</w:t>
            </w:r>
          </w:p>
        </w:tc>
        <w:sdt>
          <w:sdtPr>
            <w:id w:val="-1361115618"/>
            <w:placeholder>
              <w:docPart w:val="158844CCBE9243E2A96D43F5110F63C4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A87E4F" w:rsidRDefault="00A87E4F" w:rsidP="00A87E4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A87E4F" w:rsidTr="00A87E4F">
        <w:trPr>
          <w:trHeight w:hRule="exact" w:val="284"/>
        </w:trPr>
        <w:tc>
          <w:tcPr>
            <w:tcW w:w="284" w:type="dxa"/>
          </w:tcPr>
          <w:p w:rsidR="00A87E4F" w:rsidRPr="00041B95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C838DC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Default="00A87E4F" w:rsidP="00A87E4F">
            <w:r w:rsidRPr="00A87E4F">
              <w:t>Name und Anschrift des Arztes/Therapeuten</w:t>
            </w:r>
            <w:r>
              <w:t>:</w:t>
            </w:r>
          </w:p>
        </w:tc>
      </w:tr>
      <w:tr w:rsidR="00A87E4F" w:rsidTr="00A87E4F">
        <w:trPr>
          <w:trHeight w:hRule="exact" w:val="946"/>
        </w:trPr>
        <w:tc>
          <w:tcPr>
            <w:tcW w:w="284" w:type="dxa"/>
          </w:tcPr>
          <w:p w:rsidR="00A87E4F" w:rsidRPr="00041B95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C838DC" w:rsidRDefault="00A87E4F" w:rsidP="00A87E4F"/>
        </w:tc>
        <w:tc>
          <w:tcPr>
            <w:tcW w:w="212" w:type="dxa"/>
            <w:shd w:val="clear" w:color="auto" w:fill="auto"/>
          </w:tcPr>
          <w:p w:rsidR="00A87E4F" w:rsidRPr="00C838DC" w:rsidRDefault="00A87E4F" w:rsidP="00A87E4F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392242837"/>
              <w:placeholder>
                <w:docPart w:val="DefaultPlaceholder_-1854013440"/>
              </w:placeholder>
            </w:sdtPr>
            <w:sdtEndPr/>
            <w:sdtContent>
              <w:p w:rsidR="00A87E4F" w:rsidRDefault="00232B8A" w:rsidP="00A87E4F">
                <w:r>
                  <w:t xml:space="preserve"> </w:t>
                </w:r>
              </w:p>
            </w:sdtContent>
          </w:sdt>
          <w:p w:rsidR="00A87E4F" w:rsidRDefault="00A87E4F" w:rsidP="00A87E4F"/>
          <w:p w:rsidR="00A87E4F" w:rsidRDefault="00A87E4F" w:rsidP="00A87E4F"/>
          <w:p w:rsidR="00A87E4F" w:rsidRDefault="00A87E4F" w:rsidP="00A87E4F"/>
          <w:p w:rsidR="00A87E4F" w:rsidRDefault="00A87E4F" w:rsidP="00A87E4F"/>
        </w:tc>
      </w:tr>
    </w:tbl>
    <w:p w:rsidR="00A87E4F" w:rsidRDefault="00A87E4F" w:rsidP="00C838DC">
      <w:pPr>
        <w:rPr>
          <w:b/>
        </w:rPr>
      </w:pPr>
    </w:p>
    <w:p w:rsidR="00AE51C6" w:rsidRDefault="00AE51C6" w:rsidP="00C838DC">
      <w:pPr>
        <w:rPr>
          <w:b/>
        </w:rPr>
      </w:pPr>
    </w:p>
    <w:tbl>
      <w:tblPr>
        <w:tblStyle w:val="Tabellenraster13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97"/>
        <w:gridCol w:w="4253"/>
      </w:tblGrid>
      <w:tr w:rsidR="00A87E4F" w:rsidRPr="00B14EA7" w:rsidTr="00A87E4F">
        <w:trPr>
          <w:trHeight w:val="283"/>
        </w:trPr>
        <w:tc>
          <w:tcPr>
            <w:tcW w:w="284" w:type="dxa"/>
            <w:vMerge w:val="restart"/>
          </w:tcPr>
          <w:p w:rsidR="00A87E4F" w:rsidRPr="00B14EA7" w:rsidRDefault="00A87E4F" w:rsidP="00A87E4F">
            <w:r>
              <w:t>1</w:t>
            </w:r>
            <w:r w:rsidR="00D402A9">
              <w:t>0</w:t>
            </w:r>
            <w:r w:rsidRPr="00B14EA7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87E4F" w:rsidRPr="00B14EA7" w:rsidRDefault="00A87E4F" w:rsidP="00A87E4F">
            <w:r w:rsidRPr="00B14EA7">
              <w:t>Rauchen Sie oder haben Sie in der Vergangenheit geraucht?</w:t>
            </w:r>
          </w:p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197" w:type="dxa"/>
            <w:shd w:val="clear" w:color="auto" w:fill="auto"/>
          </w:tcPr>
          <w:p w:rsidR="00A87E4F" w:rsidRPr="00B14EA7" w:rsidRDefault="00C72A9D" w:rsidP="00A87E4F">
            <w:sdt>
              <w:sdtPr>
                <w:id w:val="-1522008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Nein     </w:t>
            </w:r>
            <w:sdt>
              <w:sdtPr>
                <w:id w:val="-125624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7E4F" w:rsidRPr="00B14EA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A87E4F" w:rsidRPr="00B14EA7">
              <w:t xml:space="preserve"> Ja, was?</w:t>
            </w:r>
          </w:p>
        </w:tc>
        <w:tc>
          <w:tcPr>
            <w:tcW w:w="4253" w:type="dxa"/>
            <w:shd w:val="clear" w:color="auto" w:fill="E9E9E9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86183472"/>
                <w:placeholder>
                  <w:docPart w:val="E8C59CE6591E4D519A6A242A7FCFB7F1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197" w:type="dxa"/>
            <w:shd w:val="clear" w:color="auto" w:fill="auto"/>
          </w:tcPr>
          <w:p w:rsidR="00A87E4F" w:rsidRPr="00B14EA7" w:rsidRDefault="00A87E4F" w:rsidP="00A87E4F">
            <w:r w:rsidRPr="00B14EA7">
              <w:t>Wie viel pro Tag?</w:t>
            </w:r>
          </w:p>
        </w:tc>
        <w:tc>
          <w:tcPr>
            <w:tcW w:w="4253" w:type="dxa"/>
            <w:shd w:val="clear" w:color="auto" w:fill="E9E9E9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751306897"/>
                <w:placeholder>
                  <w:docPart w:val="01450F71D364444FA385BB9DB0FF4DC4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197" w:type="dxa"/>
            <w:shd w:val="clear" w:color="auto" w:fill="auto"/>
          </w:tcPr>
          <w:p w:rsidR="00A87E4F" w:rsidRPr="00B14EA7" w:rsidRDefault="00A87E4F" w:rsidP="00A87E4F"/>
        </w:tc>
        <w:tc>
          <w:tcPr>
            <w:tcW w:w="4253" w:type="dxa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197" w:type="dxa"/>
            <w:shd w:val="clear" w:color="auto" w:fill="auto"/>
          </w:tcPr>
          <w:p w:rsidR="00A87E4F" w:rsidRPr="00B14EA7" w:rsidRDefault="00A87E4F" w:rsidP="00A87E4F">
            <w:r w:rsidRPr="00B14EA7">
              <w:t>Seit wann?</w:t>
            </w:r>
          </w:p>
        </w:tc>
        <w:tc>
          <w:tcPr>
            <w:tcW w:w="4253" w:type="dxa"/>
            <w:shd w:val="clear" w:color="auto" w:fill="E9E9E9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2135910002"/>
                <w:placeholder>
                  <w:docPart w:val="F651B99D54AF4A358FD633CA1CBCD661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  <w:tr w:rsidR="00A87E4F" w:rsidRPr="00B14EA7" w:rsidTr="00A87E4F">
        <w:trPr>
          <w:trHeight w:hRule="exact" w:val="57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6450" w:type="dxa"/>
            <w:gridSpan w:val="2"/>
            <w:shd w:val="clear" w:color="auto" w:fill="auto"/>
          </w:tcPr>
          <w:p w:rsidR="00A87E4F" w:rsidRPr="00B14EA7" w:rsidRDefault="00A87E4F" w:rsidP="00A87E4F"/>
        </w:tc>
      </w:tr>
      <w:tr w:rsidR="00A87E4F" w:rsidRPr="00B14EA7" w:rsidTr="00A87E4F">
        <w:trPr>
          <w:trHeight w:val="283"/>
        </w:trPr>
        <w:tc>
          <w:tcPr>
            <w:tcW w:w="284" w:type="dxa"/>
            <w:vMerge/>
          </w:tcPr>
          <w:p w:rsidR="00A87E4F" w:rsidRPr="00B14EA7" w:rsidRDefault="00A87E4F" w:rsidP="00A87E4F"/>
        </w:tc>
        <w:tc>
          <w:tcPr>
            <w:tcW w:w="2410" w:type="dxa"/>
            <w:vMerge/>
            <w:shd w:val="clear" w:color="auto" w:fill="auto"/>
          </w:tcPr>
          <w:p w:rsidR="00A87E4F" w:rsidRPr="00B14EA7" w:rsidRDefault="00A87E4F" w:rsidP="00A87E4F"/>
        </w:tc>
        <w:tc>
          <w:tcPr>
            <w:tcW w:w="212" w:type="dxa"/>
            <w:shd w:val="clear" w:color="auto" w:fill="auto"/>
          </w:tcPr>
          <w:p w:rsidR="00A87E4F" w:rsidRPr="00B14EA7" w:rsidRDefault="00A87E4F" w:rsidP="00A87E4F"/>
        </w:tc>
        <w:tc>
          <w:tcPr>
            <w:tcW w:w="2197" w:type="dxa"/>
            <w:shd w:val="clear" w:color="auto" w:fill="auto"/>
          </w:tcPr>
          <w:p w:rsidR="00A87E4F" w:rsidRPr="00B14EA7" w:rsidRDefault="00A87E4F" w:rsidP="00A87E4F">
            <w:r w:rsidRPr="00B14EA7">
              <w:t>Bei Exrauchern: Bis wann?</w:t>
            </w:r>
          </w:p>
        </w:tc>
        <w:tc>
          <w:tcPr>
            <w:tcW w:w="4253" w:type="dxa"/>
            <w:shd w:val="clear" w:color="auto" w:fill="E9E9E9"/>
          </w:tcPr>
          <w:p w:rsidR="00A87E4F" w:rsidRPr="00B14EA7" w:rsidRDefault="00A87E4F" w:rsidP="00A87E4F">
            <w:r w:rsidRPr="00B14EA7">
              <w:t xml:space="preserve"> </w:t>
            </w:r>
            <w:sdt>
              <w:sdtPr>
                <w:id w:val="1923601084"/>
                <w:placeholder>
                  <w:docPart w:val="C987C6C61F9B47838BC7A3DA1DFBDE4F"/>
                </w:placeholder>
                <w:text/>
              </w:sdtPr>
              <w:sdtEndPr/>
              <w:sdtContent>
                <w:r w:rsidRPr="00B14EA7">
                  <w:t xml:space="preserve"> </w:t>
                </w:r>
              </w:sdtContent>
            </w:sdt>
          </w:p>
        </w:tc>
      </w:tr>
    </w:tbl>
    <w:p w:rsidR="00A87E4F" w:rsidRDefault="00A87E4F" w:rsidP="00A87E4F">
      <w:pPr>
        <w:spacing w:line="240" w:lineRule="auto"/>
        <w:rPr>
          <w:b/>
        </w:rPr>
      </w:pPr>
    </w:p>
    <w:p w:rsidR="00AE51C6" w:rsidRPr="00B14EA7" w:rsidRDefault="00AE51C6" w:rsidP="00A87E4F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402A9" w:rsidRPr="00C838DC" w:rsidTr="001B0FB2">
        <w:trPr>
          <w:trHeight w:val="284"/>
        </w:trPr>
        <w:tc>
          <w:tcPr>
            <w:tcW w:w="284" w:type="dxa"/>
            <w:vMerge w:val="restart"/>
          </w:tcPr>
          <w:p w:rsidR="00D402A9" w:rsidRPr="00041B95" w:rsidRDefault="00D402A9" w:rsidP="001B0FB2">
            <w:r>
              <w:t>11.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402A9" w:rsidRPr="00C838DC" w:rsidRDefault="00D402A9" w:rsidP="001B0FB2">
            <w:r w:rsidRPr="00D402A9">
              <w:t xml:space="preserve">Waren in den letzten 15 </w:t>
            </w:r>
            <w:r w:rsidR="00AE51C6">
              <w:br/>
            </w:r>
            <w:r w:rsidRPr="00D402A9">
              <w:t>Jahren stationäre Krankenhausbehandlungen oder Rehabilitationsmaßnahmen (Kuren, Anschlussheilbehandlungen) nötig?</w:t>
            </w:r>
          </w:p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shd w:val="clear" w:color="auto" w:fill="auto"/>
          </w:tcPr>
          <w:p w:rsidR="00D402A9" w:rsidRPr="00C838DC" w:rsidRDefault="00C72A9D" w:rsidP="001B0FB2">
            <w:sdt>
              <w:sdtPr>
                <w:id w:val="685261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 w:rsidRPr="00C838DC">
              <w:t xml:space="preserve"> Nein     </w:t>
            </w:r>
            <w:sdt>
              <w:sdtPr>
                <w:id w:val="-466739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>
              <w:t xml:space="preserve"> Ja, warum und wann?</w:t>
            </w:r>
          </w:p>
        </w:tc>
      </w:tr>
      <w:tr w:rsidR="00D402A9" w:rsidTr="001B0FB2">
        <w:trPr>
          <w:trHeight w:hRule="exact" w:val="1312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sdt>
          <w:sdtPr>
            <w:id w:val="2055887167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D402A9" w:rsidRDefault="00232B8A" w:rsidP="001B0FB2">
                <w: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shd w:val="clear" w:color="auto" w:fill="auto"/>
          </w:tcPr>
          <w:p w:rsidR="00D402A9" w:rsidRDefault="00D402A9" w:rsidP="001B0FB2">
            <w:r w:rsidRPr="00BD1619">
              <w:t>Name und Anschr</w:t>
            </w:r>
            <w:r w:rsidR="00D72D84">
              <w:t>ift des Krankenhauses/</w:t>
            </w:r>
            <w:r>
              <w:t>der Einrichtung:</w:t>
            </w:r>
          </w:p>
        </w:tc>
      </w:tr>
      <w:tr w:rsidR="00D402A9" w:rsidTr="001B0FB2">
        <w:trPr>
          <w:trHeight w:hRule="exact" w:val="742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sdt>
          <w:sdtPr>
            <w:id w:val="565761669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D402A9" w:rsidRDefault="00232B8A" w:rsidP="001B0FB2">
                <w: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293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shd w:val="clear" w:color="auto" w:fill="auto"/>
          </w:tcPr>
          <w:p w:rsidR="00D402A9" w:rsidRDefault="00D402A9" w:rsidP="001B0FB2">
            <w:r>
              <w:t>(Befunde bitte beifügen)</w:t>
            </w:r>
          </w:p>
        </w:tc>
      </w:tr>
    </w:tbl>
    <w:p w:rsidR="00AE51C6" w:rsidRDefault="00AE51C6" w:rsidP="00D402A9">
      <w:pPr>
        <w:rPr>
          <w:b/>
        </w:rPr>
      </w:pPr>
    </w:p>
    <w:p w:rsidR="00AE51C6" w:rsidRDefault="00AE51C6">
      <w:pPr>
        <w:spacing w:line="240" w:lineRule="auto"/>
        <w:rPr>
          <w:b/>
        </w:rPr>
      </w:pPr>
      <w:r>
        <w:rPr>
          <w:b/>
        </w:rPr>
        <w:br w:type="page"/>
      </w:r>
    </w:p>
    <w:p w:rsidR="00D402A9" w:rsidRDefault="00D402A9" w:rsidP="00D402A9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347"/>
        <w:gridCol w:w="5103"/>
      </w:tblGrid>
      <w:tr w:rsidR="00D402A9" w:rsidRPr="00C838DC" w:rsidTr="001B0FB2">
        <w:trPr>
          <w:trHeight w:val="283"/>
        </w:trPr>
        <w:tc>
          <w:tcPr>
            <w:tcW w:w="284" w:type="dxa"/>
          </w:tcPr>
          <w:p w:rsidR="00D402A9" w:rsidRPr="00041B95" w:rsidRDefault="00D402A9" w:rsidP="001B0FB2">
            <w:r>
              <w:t>12.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402A9" w:rsidRDefault="00D402A9" w:rsidP="00D402A9">
            <w:r>
              <w:t xml:space="preserve">Waren Sie schon länger als </w:t>
            </w:r>
            <w:r w:rsidR="00AE51C6">
              <w:br/>
            </w:r>
            <w:r>
              <w:t>6</w:t>
            </w:r>
            <w:r w:rsidR="00AE51C6">
              <w:t xml:space="preserve"> </w:t>
            </w:r>
            <w:r>
              <w:t>Wochen ununterbrochen</w:t>
            </w:r>
          </w:p>
          <w:p w:rsidR="00D402A9" w:rsidRPr="00C838DC" w:rsidRDefault="00D402A9" w:rsidP="00D402A9">
            <w:r>
              <w:t>arbeitsunfähig?</w:t>
            </w:r>
          </w:p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Pr="00C838DC" w:rsidRDefault="00C72A9D" w:rsidP="001B0FB2">
            <w:sdt>
              <w:sdtPr>
                <w:id w:val="-191999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 w:rsidRPr="00C838DC">
              <w:t xml:space="preserve"> Nein     </w:t>
            </w:r>
            <w:sdt>
              <w:sdtPr>
                <w:id w:val="8341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>
              <w:t xml:space="preserve"> Ja:</w:t>
            </w:r>
          </w:p>
        </w:tc>
      </w:tr>
      <w:tr w:rsidR="00D402A9" w:rsidTr="001B0FB2">
        <w:trPr>
          <w:trHeight w:hRule="exact" w:val="57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1347" w:type="dxa"/>
            <w:shd w:val="clear" w:color="auto" w:fill="auto"/>
          </w:tcPr>
          <w:p w:rsidR="00D402A9" w:rsidRDefault="00D402A9" w:rsidP="001B0FB2">
            <w:r>
              <w:t>Wann?</w:t>
            </w:r>
          </w:p>
        </w:tc>
        <w:sdt>
          <w:sdtPr>
            <w:id w:val="1844428166"/>
            <w:placeholder>
              <w:docPart w:val="1AC0895EA18D44939EB2BAE3606A5776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1347" w:type="dxa"/>
            <w:shd w:val="clear" w:color="auto" w:fill="auto"/>
          </w:tcPr>
          <w:p w:rsidR="00D402A9" w:rsidRDefault="00D402A9" w:rsidP="001B0FB2">
            <w:r>
              <w:t>Wie oft?</w:t>
            </w:r>
          </w:p>
        </w:tc>
        <w:sdt>
          <w:sdtPr>
            <w:id w:val="612257555"/>
            <w:placeholder>
              <w:docPart w:val="C2F0A614095145B09A2AE598E7DE3401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1347" w:type="dxa"/>
            <w:shd w:val="clear" w:color="auto" w:fill="auto"/>
          </w:tcPr>
          <w:p w:rsidR="00D402A9" w:rsidRDefault="00D402A9" w:rsidP="001B0FB2"/>
        </w:tc>
        <w:tc>
          <w:tcPr>
            <w:tcW w:w="5103" w:type="dxa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1347" w:type="dxa"/>
            <w:shd w:val="clear" w:color="auto" w:fill="auto"/>
          </w:tcPr>
          <w:p w:rsidR="00D402A9" w:rsidRDefault="00D402A9" w:rsidP="001B0FB2">
            <w:r>
              <w:t>Wie lange?</w:t>
            </w:r>
          </w:p>
        </w:tc>
        <w:sdt>
          <w:sdtPr>
            <w:id w:val="-730925215"/>
            <w:placeholder>
              <w:docPart w:val="FDAB230105D24DF9A64F1CCA39F3FFF9"/>
            </w:placeholder>
            <w:showingPlcHdr/>
            <w:text/>
          </w:sdtPr>
          <w:sdtEndPr/>
          <w:sdtContent>
            <w:tc>
              <w:tcPr>
                <w:tcW w:w="5103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284"/>
        </w:trPr>
        <w:tc>
          <w:tcPr>
            <w:tcW w:w="284" w:type="dxa"/>
          </w:tcPr>
          <w:p w:rsidR="00D402A9" w:rsidRPr="00041B95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C838DC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>
            <w:r>
              <w:t>Wegen welcher Erkrankung?</w:t>
            </w:r>
          </w:p>
        </w:tc>
      </w:tr>
      <w:tr w:rsidR="00D402A9" w:rsidTr="001B0FB2">
        <w:trPr>
          <w:trHeight w:hRule="exact" w:val="946"/>
        </w:trPr>
        <w:tc>
          <w:tcPr>
            <w:tcW w:w="284" w:type="dxa"/>
          </w:tcPr>
          <w:p w:rsidR="00D402A9" w:rsidRPr="00041B95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C838DC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232B8A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-325969894"/>
              <w:placeholder>
                <w:docPart w:val="DefaultPlaceholder_-1854013440"/>
              </w:placeholder>
            </w:sdtPr>
            <w:sdtEndPr/>
            <w:sdtContent>
              <w:p w:rsidR="00D402A9" w:rsidRDefault="00232B8A" w:rsidP="001B0FB2">
                <w:r>
                  <w:t xml:space="preserve"> </w:t>
                </w:r>
              </w:p>
            </w:sdtContent>
          </w:sdt>
          <w:p w:rsidR="00D402A9" w:rsidRDefault="00D402A9" w:rsidP="001B0FB2"/>
          <w:p w:rsidR="00D402A9" w:rsidRDefault="00D402A9" w:rsidP="001B0FB2"/>
        </w:tc>
      </w:tr>
    </w:tbl>
    <w:p w:rsidR="00D402A9" w:rsidRDefault="00D402A9" w:rsidP="00D402A9">
      <w:pPr>
        <w:rPr>
          <w:b/>
        </w:rPr>
      </w:pPr>
    </w:p>
    <w:p w:rsidR="00D402A9" w:rsidRDefault="00D402A9" w:rsidP="00D402A9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056"/>
        <w:gridCol w:w="4394"/>
      </w:tblGrid>
      <w:tr w:rsidR="00D402A9" w:rsidRPr="00C838DC" w:rsidTr="001B0FB2">
        <w:trPr>
          <w:trHeight w:val="283"/>
        </w:trPr>
        <w:tc>
          <w:tcPr>
            <w:tcW w:w="284" w:type="dxa"/>
            <w:vMerge w:val="restart"/>
          </w:tcPr>
          <w:p w:rsidR="00D402A9" w:rsidRPr="00041B95" w:rsidRDefault="00D402A9" w:rsidP="001B0FB2">
            <w:r>
              <w:t>13.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402A9" w:rsidRDefault="00D402A9" w:rsidP="00D402A9">
            <w:r>
              <w:t>Haben Sie aufgrund von Gewichtsproblemen, Gewichtsänderungen oder einer Essstörung Ärzte oder andere Therapeuten in Anspruch genommen?</w:t>
            </w:r>
          </w:p>
          <w:p w:rsidR="00D402A9" w:rsidRDefault="00D402A9" w:rsidP="00D402A9"/>
          <w:p w:rsidR="00D402A9" w:rsidRDefault="00D402A9" w:rsidP="00D402A9">
            <w:r>
              <w:t>(Bitte alle Behandler der letzten 5 Jahre angeben und, falls</w:t>
            </w:r>
          </w:p>
          <w:p w:rsidR="00D402A9" w:rsidRDefault="00D402A9" w:rsidP="00D402A9">
            <w:r>
              <w:t>außerhalb dieses Zeitraums, auch den ersten Behandler.</w:t>
            </w:r>
          </w:p>
          <w:p w:rsidR="00D402A9" w:rsidRDefault="00D402A9" w:rsidP="00D402A9">
            <w:r>
              <w:t>Gegebenenfalls bitte Beiblatt</w:t>
            </w:r>
          </w:p>
          <w:p w:rsidR="00D402A9" w:rsidRPr="00C838DC" w:rsidRDefault="00D402A9" w:rsidP="00D402A9">
            <w:r>
              <w:t>benutzen)</w:t>
            </w:r>
          </w:p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Pr="00C838DC" w:rsidRDefault="00C72A9D" w:rsidP="001B0FB2">
            <w:sdt>
              <w:sdtPr>
                <w:id w:val="-1107042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 w:rsidRPr="00C838DC">
              <w:t xml:space="preserve"> Nein     </w:t>
            </w:r>
            <w:sdt>
              <w:sdtPr>
                <w:id w:val="764116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2A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402A9">
              <w:t xml:space="preserve"> Ja:</w:t>
            </w:r>
          </w:p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>
            <w:r>
              <w:t xml:space="preserve">1. </w:t>
            </w:r>
            <w:r w:rsidR="00D72D84">
              <w:t>Name und Anschrift der Ärzte/</w:t>
            </w:r>
            <w:r w:rsidRPr="00BA350D">
              <w:t>Therapeuten:</w:t>
            </w:r>
          </w:p>
        </w:tc>
      </w:tr>
      <w:tr w:rsidR="00D402A9" w:rsidTr="001B0FB2">
        <w:trPr>
          <w:trHeight w:hRule="exact" w:val="738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sdt>
          <w:sdtPr>
            <w:id w:val="-63686824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402A9" w:rsidRDefault="00232B8A" w:rsidP="001B0FB2">
                <w: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>
            <w:r w:rsidRPr="00BA350D">
              <w:t>erstmals aufgesucht am:</w:t>
            </w:r>
          </w:p>
        </w:tc>
        <w:sdt>
          <w:sdtPr>
            <w:id w:val="2053345531"/>
            <w:placeholder>
              <w:docPart w:val="B995A7C070BE45F58528A3E36F68479C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/>
        </w:tc>
        <w:tc>
          <w:tcPr>
            <w:tcW w:w="4394" w:type="dxa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>
            <w:r w:rsidRPr="00BA350D">
              <w:t>zuletzt aufgesucht am:</w:t>
            </w:r>
          </w:p>
        </w:tc>
        <w:sdt>
          <w:sdtPr>
            <w:id w:val="1221248664"/>
            <w:placeholder>
              <w:docPart w:val="C6B38F04B12F4134BF5FFC66DDBB2274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041B95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C838DC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>
            <w:r>
              <w:t xml:space="preserve">2. </w:t>
            </w:r>
            <w:r w:rsidR="00D72D84">
              <w:t>Name und Anschrift der Ärzte/</w:t>
            </w:r>
            <w:r w:rsidRPr="00BA350D">
              <w:t>Therapeuten:</w:t>
            </w:r>
          </w:p>
        </w:tc>
      </w:tr>
      <w:tr w:rsidR="00D402A9" w:rsidTr="001B0FB2">
        <w:trPr>
          <w:trHeight w:hRule="exact" w:val="738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sdt>
          <w:sdtPr>
            <w:id w:val="-366835703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gridSpan w:val="2"/>
                <w:shd w:val="clear" w:color="auto" w:fill="E9E9E9"/>
              </w:tcPr>
              <w:p w:rsidR="00D402A9" w:rsidRDefault="00232B8A" w:rsidP="001B0FB2">
                <w: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6450" w:type="dxa"/>
            <w:gridSpan w:val="2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>
            <w:r w:rsidRPr="00BA350D">
              <w:t>erstmals aufgesucht am:</w:t>
            </w:r>
          </w:p>
        </w:tc>
        <w:sdt>
          <w:sdtPr>
            <w:id w:val="1832481223"/>
            <w:placeholder>
              <w:docPart w:val="F4DA7EBDB7C649F5B9DEBC16CF761C32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D402A9" w:rsidTr="001B0FB2">
        <w:trPr>
          <w:trHeight w:hRule="exact" w:val="57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/>
        </w:tc>
        <w:tc>
          <w:tcPr>
            <w:tcW w:w="4394" w:type="dxa"/>
            <w:shd w:val="clear" w:color="auto" w:fill="auto"/>
          </w:tcPr>
          <w:p w:rsidR="00D402A9" w:rsidRDefault="00D402A9" w:rsidP="001B0FB2"/>
        </w:tc>
      </w:tr>
      <w:tr w:rsidR="00D402A9" w:rsidTr="001B0FB2">
        <w:trPr>
          <w:trHeight w:hRule="exact" w:val="284"/>
        </w:trPr>
        <w:tc>
          <w:tcPr>
            <w:tcW w:w="284" w:type="dxa"/>
            <w:vMerge/>
          </w:tcPr>
          <w:p w:rsidR="00D402A9" w:rsidRPr="00677CEE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677CEE" w:rsidRDefault="00D402A9" w:rsidP="001B0FB2"/>
        </w:tc>
        <w:tc>
          <w:tcPr>
            <w:tcW w:w="212" w:type="dxa"/>
            <w:shd w:val="clear" w:color="auto" w:fill="auto"/>
          </w:tcPr>
          <w:p w:rsidR="00D402A9" w:rsidRPr="00C838DC" w:rsidRDefault="00D402A9" w:rsidP="001B0FB2"/>
        </w:tc>
        <w:tc>
          <w:tcPr>
            <w:tcW w:w="2056" w:type="dxa"/>
            <w:shd w:val="clear" w:color="auto" w:fill="auto"/>
          </w:tcPr>
          <w:p w:rsidR="00D402A9" w:rsidRDefault="00D402A9" w:rsidP="001B0FB2">
            <w:r w:rsidRPr="00BA350D">
              <w:t>zuletzt aufgesucht am:</w:t>
            </w:r>
          </w:p>
        </w:tc>
        <w:sdt>
          <w:sdtPr>
            <w:id w:val="932701277"/>
            <w:placeholder>
              <w:docPart w:val="4A9520BDEFA442E385E210C18E0D3995"/>
            </w:placeholder>
            <w:showingPlcHdr/>
            <w:text/>
          </w:sdtPr>
          <w:sdtEndPr/>
          <w:sdtContent>
            <w:tc>
              <w:tcPr>
                <w:tcW w:w="4394" w:type="dxa"/>
                <w:shd w:val="clear" w:color="auto" w:fill="E9E9E9"/>
              </w:tcPr>
              <w:p w:rsidR="00D402A9" w:rsidRDefault="00D402A9" w:rsidP="001B0FB2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</w:tbl>
    <w:p w:rsidR="00D402A9" w:rsidRDefault="00D402A9" w:rsidP="00D402A9">
      <w:pPr>
        <w:spacing w:line="240" w:lineRule="auto"/>
        <w:rPr>
          <w:b/>
        </w:rPr>
      </w:pPr>
    </w:p>
    <w:p w:rsidR="00D402A9" w:rsidRDefault="00D402A9" w:rsidP="00D402A9">
      <w:pPr>
        <w:spacing w:line="240" w:lineRule="auto"/>
        <w:rPr>
          <w:b/>
        </w:rPr>
      </w:pPr>
    </w:p>
    <w:tbl>
      <w:tblPr>
        <w:tblStyle w:val="Tabellenraster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D402A9" w:rsidRPr="005A37BD" w:rsidTr="001B0FB2">
        <w:trPr>
          <w:trHeight w:hRule="exact" w:val="284"/>
        </w:trPr>
        <w:tc>
          <w:tcPr>
            <w:tcW w:w="284" w:type="dxa"/>
            <w:vMerge w:val="restart"/>
          </w:tcPr>
          <w:p w:rsidR="00D402A9" w:rsidRPr="005A37BD" w:rsidRDefault="00D402A9" w:rsidP="001B0FB2">
            <w:r>
              <w:t>14</w:t>
            </w:r>
            <w:r w:rsidRPr="005A37BD">
              <w:t>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D402A9" w:rsidRPr="005A37BD" w:rsidRDefault="00D402A9" w:rsidP="001B0FB2">
            <w:r>
              <w:t>Welcher Arzt ist am besten über die Erkrankung informiert?</w:t>
            </w:r>
          </w:p>
        </w:tc>
        <w:tc>
          <w:tcPr>
            <w:tcW w:w="212" w:type="dxa"/>
            <w:shd w:val="clear" w:color="auto" w:fill="auto"/>
          </w:tcPr>
          <w:p w:rsidR="00D402A9" w:rsidRPr="005A37BD" w:rsidRDefault="00D402A9" w:rsidP="001B0FB2"/>
        </w:tc>
        <w:tc>
          <w:tcPr>
            <w:tcW w:w="6450" w:type="dxa"/>
            <w:shd w:val="clear" w:color="auto" w:fill="auto"/>
          </w:tcPr>
          <w:p w:rsidR="00D402A9" w:rsidRPr="005A37BD" w:rsidRDefault="00D402A9" w:rsidP="001B0FB2">
            <w:r>
              <w:rPr>
                <w:rFonts w:ascii="Segoe UI Symbol" w:hAnsi="Segoe UI Symbol" w:cs="Segoe UI Symbol"/>
              </w:rPr>
              <w:t>Name und Anschrift des Arztes:</w:t>
            </w:r>
          </w:p>
        </w:tc>
      </w:tr>
      <w:tr w:rsidR="00D402A9" w:rsidRPr="005A37BD" w:rsidTr="001B0FB2">
        <w:trPr>
          <w:trHeight w:hRule="exact" w:val="1052"/>
        </w:trPr>
        <w:tc>
          <w:tcPr>
            <w:tcW w:w="284" w:type="dxa"/>
            <w:vMerge/>
          </w:tcPr>
          <w:p w:rsidR="00D402A9" w:rsidRPr="005A37BD" w:rsidRDefault="00D402A9" w:rsidP="001B0FB2"/>
        </w:tc>
        <w:tc>
          <w:tcPr>
            <w:tcW w:w="2410" w:type="dxa"/>
            <w:vMerge/>
            <w:shd w:val="clear" w:color="auto" w:fill="auto"/>
          </w:tcPr>
          <w:p w:rsidR="00D402A9" w:rsidRPr="005A37BD" w:rsidRDefault="00D402A9" w:rsidP="001B0FB2"/>
        </w:tc>
        <w:tc>
          <w:tcPr>
            <w:tcW w:w="212" w:type="dxa"/>
            <w:shd w:val="clear" w:color="auto" w:fill="auto"/>
          </w:tcPr>
          <w:p w:rsidR="00D402A9" w:rsidRPr="005A37BD" w:rsidRDefault="00D402A9" w:rsidP="001B0FB2"/>
        </w:tc>
        <w:sdt>
          <w:sdtPr>
            <w:id w:val="31123308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D402A9" w:rsidRPr="005A37BD" w:rsidRDefault="00232B8A" w:rsidP="001B0FB2">
                <w:r>
                  <w:t xml:space="preserve"> </w:t>
                </w:r>
              </w:p>
            </w:tc>
          </w:sdtContent>
        </w:sdt>
      </w:tr>
    </w:tbl>
    <w:p w:rsidR="00A87E4F" w:rsidRDefault="00A87E4F" w:rsidP="00C838DC">
      <w:pPr>
        <w:rPr>
          <w:b/>
        </w:rPr>
      </w:pPr>
    </w:p>
    <w:sectPr w:rsidR="00A87E4F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A9D" w:rsidRDefault="00C72A9D" w:rsidP="002A7F66">
      <w:pPr>
        <w:spacing w:line="240" w:lineRule="auto"/>
      </w:pPr>
      <w:r>
        <w:separator/>
      </w:r>
    </w:p>
  </w:endnote>
  <w:endnote w:type="continuationSeparator" w:id="0">
    <w:p w:rsidR="00C72A9D" w:rsidRDefault="00C72A9D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E4F" w:rsidRPr="00C21F11" w:rsidRDefault="00AE51C6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A.188</w:t>
    </w:r>
    <w:r w:rsidR="00A220FD">
      <w:rPr>
        <w:sz w:val="10"/>
        <w:szCs w:val="10"/>
      </w:rPr>
      <w:t>.0518</w:t>
    </w:r>
    <w:r w:rsidR="00A87E4F">
      <w:rPr>
        <w:sz w:val="10"/>
        <w:szCs w:val="10"/>
      </w:rPr>
      <w:tab/>
    </w:r>
    <w:r w:rsidR="00A87E4F">
      <w:rPr>
        <w:sz w:val="10"/>
        <w:szCs w:val="10"/>
      </w:rPr>
      <w:tab/>
    </w:r>
    <w:r w:rsidR="00A87E4F" w:rsidRPr="00C21F11">
      <w:rPr>
        <w:rStyle w:val="Zeichenklein"/>
      </w:rPr>
      <w:fldChar w:fldCharType="begin"/>
    </w:r>
    <w:r w:rsidR="00A87E4F" w:rsidRPr="00C21F11">
      <w:rPr>
        <w:rStyle w:val="Zeichenklein"/>
      </w:rPr>
      <w:instrText>PAGE   \* MERGEFORMAT</w:instrText>
    </w:r>
    <w:r w:rsidR="00A87E4F" w:rsidRPr="00C21F11">
      <w:rPr>
        <w:rStyle w:val="Zeichenklein"/>
      </w:rPr>
      <w:fldChar w:fldCharType="separate"/>
    </w:r>
    <w:r w:rsidR="00232B8A">
      <w:rPr>
        <w:rStyle w:val="Zeichenklein"/>
        <w:noProof/>
      </w:rPr>
      <w:t>3</w:t>
    </w:r>
    <w:r w:rsidR="00A87E4F" w:rsidRPr="00C21F11">
      <w:rPr>
        <w:rStyle w:val="Zeichenklein"/>
      </w:rPr>
      <w:fldChar w:fldCharType="end"/>
    </w:r>
    <w:r w:rsidR="00A87E4F">
      <w:rPr>
        <w:rStyle w:val="Zeichenklein"/>
      </w:rPr>
      <w:t xml:space="preserve"> von </w:t>
    </w:r>
    <w:r>
      <w:rPr>
        <w:rStyle w:val="Zeichenklein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A9D" w:rsidRDefault="00C72A9D" w:rsidP="002A7F66">
      <w:pPr>
        <w:spacing w:line="240" w:lineRule="auto"/>
      </w:pPr>
      <w:r>
        <w:separator/>
      </w:r>
    </w:p>
  </w:footnote>
  <w:footnote w:type="continuationSeparator" w:id="0">
    <w:p w:rsidR="00C72A9D" w:rsidRDefault="00C72A9D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E4F" w:rsidRDefault="00A87E4F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87E4F" w:rsidRDefault="00A87E4F">
    <w:pPr>
      <w:pStyle w:val="Kopfzeile"/>
    </w:pPr>
  </w:p>
  <w:p w:rsidR="00A87E4F" w:rsidRDefault="00A87E4F">
    <w:pPr>
      <w:pStyle w:val="Kopfzeile"/>
    </w:pPr>
  </w:p>
  <w:p w:rsidR="00A87E4F" w:rsidRDefault="00A87E4F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7/i+xNlcUWnhbYuW5XfHcfUfohC/gt8rcJpkp7M10cRkivm39rJ/vl10KQIdPh3OZMhJeKI34V3X3DYELjuu8A==" w:salt="eI+mQCEyTvc65C6Y1oJvM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55AD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66DA8"/>
    <w:rsid w:val="00072A17"/>
    <w:rsid w:val="000743AC"/>
    <w:rsid w:val="0009020D"/>
    <w:rsid w:val="000932B5"/>
    <w:rsid w:val="000A2FCD"/>
    <w:rsid w:val="000A4BFA"/>
    <w:rsid w:val="000A70A7"/>
    <w:rsid w:val="000B191E"/>
    <w:rsid w:val="000C4EC5"/>
    <w:rsid w:val="000E0BE0"/>
    <w:rsid w:val="000E19C3"/>
    <w:rsid w:val="000F2C2F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71E4"/>
    <w:rsid w:val="00154DE3"/>
    <w:rsid w:val="00155FE6"/>
    <w:rsid w:val="00161953"/>
    <w:rsid w:val="00171F84"/>
    <w:rsid w:val="001723ED"/>
    <w:rsid w:val="0017615E"/>
    <w:rsid w:val="001850DA"/>
    <w:rsid w:val="00187D67"/>
    <w:rsid w:val="0019659D"/>
    <w:rsid w:val="001A032B"/>
    <w:rsid w:val="001A2DA0"/>
    <w:rsid w:val="001A44AC"/>
    <w:rsid w:val="001C21D2"/>
    <w:rsid w:val="001C6B52"/>
    <w:rsid w:val="001C6BB5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1E18"/>
    <w:rsid w:val="00226438"/>
    <w:rsid w:val="00232B8A"/>
    <w:rsid w:val="002334DD"/>
    <w:rsid w:val="00234C21"/>
    <w:rsid w:val="00235652"/>
    <w:rsid w:val="00237FAC"/>
    <w:rsid w:val="00240002"/>
    <w:rsid w:val="00246ECD"/>
    <w:rsid w:val="00247A6A"/>
    <w:rsid w:val="00257630"/>
    <w:rsid w:val="00266837"/>
    <w:rsid w:val="00270A1B"/>
    <w:rsid w:val="00273182"/>
    <w:rsid w:val="002739F3"/>
    <w:rsid w:val="00273C24"/>
    <w:rsid w:val="00292F25"/>
    <w:rsid w:val="002938FF"/>
    <w:rsid w:val="002945D4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C738C"/>
    <w:rsid w:val="003D33EA"/>
    <w:rsid w:val="003E20D2"/>
    <w:rsid w:val="00404EAA"/>
    <w:rsid w:val="00405DF5"/>
    <w:rsid w:val="004354E2"/>
    <w:rsid w:val="00435A6C"/>
    <w:rsid w:val="0044035E"/>
    <w:rsid w:val="004409B8"/>
    <w:rsid w:val="00440CF2"/>
    <w:rsid w:val="00447E2B"/>
    <w:rsid w:val="00455A99"/>
    <w:rsid w:val="004614A3"/>
    <w:rsid w:val="00461E96"/>
    <w:rsid w:val="00473A46"/>
    <w:rsid w:val="00475DE3"/>
    <w:rsid w:val="00477494"/>
    <w:rsid w:val="00485A7E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F5A92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62B40"/>
    <w:rsid w:val="00570922"/>
    <w:rsid w:val="00573720"/>
    <w:rsid w:val="00581437"/>
    <w:rsid w:val="0058315A"/>
    <w:rsid w:val="005A35F3"/>
    <w:rsid w:val="005A7FCD"/>
    <w:rsid w:val="005C1967"/>
    <w:rsid w:val="005C240D"/>
    <w:rsid w:val="005D16ED"/>
    <w:rsid w:val="005D79FF"/>
    <w:rsid w:val="005F0EAA"/>
    <w:rsid w:val="006014F5"/>
    <w:rsid w:val="006018D6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795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0C61"/>
    <w:rsid w:val="00751B52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B6C3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04A0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3161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2564"/>
    <w:rsid w:val="009334A0"/>
    <w:rsid w:val="0093504F"/>
    <w:rsid w:val="00942E9E"/>
    <w:rsid w:val="0094515E"/>
    <w:rsid w:val="00946BB5"/>
    <w:rsid w:val="009510AA"/>
    <w:rsid w:val="00951800"/>
    <w:rsid w:val="00952502"/>
    <w:rsid w:val="0096491F"/>
    <w:rsid w:val="00964AA4"/>
    <w:rsid w:val="00966891"/>
    <w:rsid w:val="0097249E"/>
    <w:rsid w:val="0097543E"/>
    <w:rsid w:val="009770AE"/>
    <w:rsid w:val="0098017D"/>
    <w:rsid w:val="0098183B"/>
    <w:rsid w:val="0098489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4BAD"/>
    <w:rsid w:val="009C5FFC"/>
    <w:rsid w:val="009D2C80"/>
    <w:rsid w:val="009D5E1B"/>
    <w:rsid w:val="009E078B"/>
    <w:rsid w:val="009E6C52"/>
    <w:rsid w:val="009F2591"/>
    <w:rsid w:val="009F3593"/>
    <w:rsid w:val="00A036F3"/>
    <w:rsid w:val="00A05A3A"/>
    <w:rsid w:val="00A06966"/>
    <w:rsid w:val="00A1329B"/>
    <w:rsid w:val="00A1567C"/>
    <w:rsid w:val="00A220FD"/>
    <w:rsid w:val="00A412D6"/>
    <w:rsid w:val="00A459A5"/>
    <w:rsid w:val="00A53CDD"/>
    <w:rsid w:val="00A56F59"/>
    <w:rsid w:val="00A60152"/>
    <w:rsid w:val="00A66168"/>
    <w:rsid w:val="00A76265"/>
    <w:rsid w:val="00A87C4F"/>
    <w:rsid w:val="00A87E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E51C6"/>
    <w:rsid w:val="00AF23E8"/>
    <w:rsid w:val="00B07C5F"/>
    <w:rsid w:val="00B12E74"/>
    <w:rsid w:val="00B13113"/>
    <w:rsid w:val="00B14EA7"/>
    <w:rsid w:val="00B169C2"/>
    <w:rsid w:val="00B16C7D"/>
    <w:rsid w:val="00B27C91"/>
    <w:rsid w:val="00B32245"/>
    <w:rsid w:val="00B32B53"/>
    <w:rsid w:val="00B33469"/>
    <w:rsid w:val="00B41512"/>
    <w:rsid w:val="00B45772"/>
    <w:rsid w:val="00B56EC3"/>
    <w:rsid w:val="00B60135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1619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372EE"/>
    <w:rsid w:val="00C408FD"/>
    <w:rsid w:val="00C44B0D"/>
    <w:rsid w:val="00C44CBF"/>
    <w:rsid w:val="00C512C2"/>
    <w:rsid w:val="00C529B4"/>
    <w:rsid w:val="00C60643"/>
    <w:rsid w:val="00C7084B"/>
    <w:rsid w:val="00C713E1"/>
    <w:rsid w:val="00C72A9D"/>
    <w:rsid w:val="00C76522"/>
    <w:rsid w:val="00C77370"/>
    <w:rsid w:val="00C838DC"/>
    <w:rsid w:val="00C90912"/>
    <w:rsid w:val="00C937FA"/>
    <w:rsid w:val="00C953CF"/>
    <w:rsid w:val="00C97A05"/>
    <w:rsid w:val="00CA0920"/>
    <w:rsid w:val="00CA1665"/>
    <w:rsid w:val="00CA3C83"/>
    <w:rsid w:val="00CA6015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02A9"/>
    <w:rsid w:val="00D50630"/>
    <w:rsid w:val="00D5129F"/>
    <w:rsid w:val="00D52669"/>
    <w:rsid w:val="00D55812"/>
    <w:rsid w:val="00D72D84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E26B0"/>
    <w:rsid w:val="00DF403C"/>
    <w:rsid w:val="00E000FA"/>
    <w:rsid w:val="00E00C0B"/>
    <w:rsid w:val="00E02A5A"/>
    <w:rsid w:val="00E23695"/>
    <w:rsid w:val="00E240D0"/>
    <w:rsid w:val="00E25724"/>
    <w:rsid w:val="00E30134"/>
    <w:rsid w:val="00E47E85"/>
    <w:rsid w:val="00E50DA1"/>
    <w:rsid w:val="00E612A0"/>
    <w:rsid w:val="00E6381E"/>
    <w:rsid w:val="00E65745"/>
    <w:rsid w:val="00E65DD2"/>
    <w:rsid w:val="00E719A6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2C7E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33840"/>
    <w:rsid w:val="00F439AB"/>
    <w:rsid w:val="00F43E47"/>
    <w:rsid w:val="00F6096C"/>
    <w:rsid w:val="00F6616C"/>
    <w:rsid w:val="00F67F1C"/>
    <w:rsid w:val="00F73C23"/>
    <w:rsid w:val="00F80DB5"/>
    <w:rsid w:val="00F82149"/>
    <w:rsid w:val="00F825A8"/>
    <w:rsid w:val="00F937AA"/>
    <w:rsid w:val="00F96D9A"/>
    <w:rsid w:val="00F97ED0"/>
    <w:rsid w:val="00FA58AB"/>
    <w:rsid w:val="00FB02DF"/>
    <w:rsid w:val="00FB7ED3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049F0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F439AB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984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">
    <w:name w:val="Tabellenraster13"/>
    <w:basedOn w:val="NormaleTabelle"/>
    <w:next w:val="Tabellenraster"/>
    <w:uiPriority w:val="59"/>
    <w:rsid w:val="00221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11">
    <w:name w:val="Tabellenraster11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4">
    <w:name w:val="Tabellenraster14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31">
    <w:name w:val="Tabellenraster131"/>
    <w:basedOn w:val="NormaleTabelle"/>
    <w:next w:val="Tabellenraster"/>
    <w:uiPriority w:val="59"/>
    <w:rsid w:val="00B14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FF90E2AD10E4220B508CB5F5A423A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08DC52-C366-49A3-98DD-0C37D1104316}"/>
      </w:docPartPr>
      <w:docPartBody>
        <w:p w:rsidR="00356151" w:rsidRDefault="00356151" w:rsidP="00356151">
          <w:pPr>
            <w:pStyle w:val="CFF90E2AD10E4220B508CB5F5A423AA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B37139BEB574395BD73C34DD6F31E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D151A0-B302-4E93-A5B0-53F257430FE5}"/>
      </w:docPartPr>
      <w:docPartBody>
        <w:p w:rsidR="00356151" w:rsidRDefault="00356151" w:rsidP="00356151">
          <w:pPr>
            <w:pStyle w:val="BB37139BEB574395BD73C34DD6F31ED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6EC580FFD4D44D7AF7CE5F3416B6B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EE27FC-BAAF-431A-AE33-5E3FFC1A0F1A}"/>
      </w:docPartPr>
      <w:docPartBody>
        <w:p w:rsidR="00356151" w:rsidRDefault="00356151" w:rsidP="00356151">
          <w:pPr>
            <w:pStyle w:val="D6EC580FFD4D44D7AF7CE5F3416B6B45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78EA543E7DD444BB443A19C62BE7E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ACEF75-2F75-4231-A912-058061E9E42F}"/>
      </w:docPartPr>
      <w:docPartBody>
        <w:p w:rsidR="00356151" w:rsidRDefault="00356151" w:rsidP="00356151">
          <w:pPr>
            <w:pStyle w:val="678EA543E7DD444BB443A19C62BE7EDE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25FC298BFA488594285AAC1A84C8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0EB8A3-CFF3-46A0-B041-85B692158D4D}"/>
      </w:docPartPr>
      <w:docPartBody>
        <w:p w:rsidR="00356151" w:rsidRDefault="00356151" w:rsidP="00356151">
          <w:pPr>
            <w:pStyle w:val="4D25FC298BFA488594285AAC1A84C847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748A8CDB86F43188C753E1D1B999C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E57322-A186-4AF9-9AFD-3B932D24C69D}"/>
      </w:docPartPr>
      <w:docPartBody>
        <w:p w:rsidR="00356151" w:rsidRDefault="00356151" w:rsidP="00356151">
          <w:pPr>
            <w:pStyle w:val="9748A8CDB86F43188C753E1D1B999C7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BCCCC7C7714DA9BD6984F6DEA9F5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14889A-324F-4E9C-8074-D24C1A84C318}"/>
      </w:docPartPr>
      <w:docPartBody>
        <w:p w:rsidR="00356151" w:rsidRDefault="00356151" w:rsidP="00356151">
          <w:pPr>
            <w:pStyle w:val="8CBCCCC7C7714DA9BD6984F6DEA9F5B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875BD3C25B44A0596DD2013916748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625526-3E9A-44CD-9A3A-3F93AD209373}"/>
      </w:docPartPr>
      <w:docPartBody>
        <w:p w:rsidR="00356151" w:rsidRDefault="00356151" w:rsidP="00356151">
          <w:pPr>
            <w:pStyle w:val="3875BD3C25B44A0596DD201391674898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16FEE20E8824741AD30995CBB7D48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EDDFC7-6A22-4D16-AF57-2547F4268040}"/>
      </w:docPartPr>
      <w:docPartBody>
        <w:p w:rsidR="00356151" w:rsidRDefault="00356151" w:rsidP="00356151">
          <w:pPr>
            <w:pStyle w:val="E16FEE20E8824741AD30995CBB7D48DA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4BC097BCB334CAF93FBA8CCEF910D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C851F5-24CB-450D-ADD2-60D1B1026DC6}"/>
      </w:docPartPr>
      <w:docPartBody>
        <w:p w:rsidR="00356151" w:rsidRDefault="00356151" w:rsidP="00356151">
          <w:pPr>
            <w:pStyle w:val="54BC097BCB334CAF93FBA8CCEF910D0B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6A1D2EAF1554DBF81A3F5FE8E75DD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A97CF0-8C1A-48F5-8169-231A28F91F9D}"/>
      </w:docPartPr>
      <w:docPartBody>
        <w:p w:rsidR="00356151" w:rsidRDefault="00356151" w:rsidP="00356151">
          <w:pPr>
            <w:pStyle w:val="E6A1D2EAF1554DBF81A3F5FE8E75DD8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918BE8C5A1F4E0A9821C4085EE15B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965AD6-AF99-4B06-905C-6E001415DD58}"/>
      </w:docPartPr>
      <w:docPartBody>
        <w:p w:rsidR="00356151" w:rsidRDefault="00356151" w:rsidP="00356151">
          <w:pPr>
            <w:pStyle w:val="4918BE8C5A1F4E0A9821C4085EE15B67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58844CCBE9243E2A96D43F5110F63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16E41E-1C44-4B2E-93BF-2A47BFA6DE00}"/>
      </w:docPartPr>
      <w:docPartBody>
        <w:p w:rsidR="00356151" w:rsidRDefault="00356151" w:rsidP="00356151">
          <w:pPr>
            <w:pStyle w:val="158844CCBE9243E2A96D43F5110F63C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8C59CE6591E4D519A6A242A7FCFB7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900AD1-1A24-45B0-A629-7A7CAD2E6D3E}"/>
      </w:docPartPr>
      <w:docPartBody>
        <w:p w:rsidR="00356151" w:rsidRDefault="00356151" w:rsidP="00356151">
          <w:pPr>
            <w:pStyle w:val="E8C59CE6591E4D519A6A242A7FCFB7F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450F71D364444FA385BB9DB0FF4D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BE8174-C136-4C78-B7BA-F6BF71A0ABA1}"/>
      </w:docPartPr>
      <w:docPartBody>
        <w:p w:rsidR="00356151" w:rsidRDefault="00356151" w:rsidP="00356151">
          <w:pPr>
            <w:pStyle w:val="01450F71D364444FA385BB9DB0FF4DC4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651B99D54AF4A358FD633CA1CBCD6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C5A6DE-ED43-44FF-A468-F3AAA552786F}"/>
      </w:docPartPr>
      <w:docPartBody>
        <w:p w:rsidR="00356151" w:rsidRDefault="00356151" w:rsidP="00356151">
          <w:pPr>
            <w:pStyle w:val="F651B99D54AF4A358FD633CA1CBCD661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987C6C61F9B47838BC7A3DA1DFBDE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E0D198-3C05-4578-A021-98D901B114B2}"/>
      </w:docPartPr>
      <w:docPartBody>
        <w:p w:rsidR="00356151" w:rsidRDefault="00356151" w:rsidP="00356151">
          <w:pPr>
            <w:pStyle w:val="C987C6C61F9B47838BC7A3DA1DFBDE4F"/>
          </w:pPr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95A7C070BE45F58528A3E36F6847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042DA0-AC0C-4520-B114-D9867BA66AF8}"/>
      </w:docPartPr>
      <w:docPartBody>
        <w:p w:rsidR="00A93094" w:rsidRDefault="00356151" w:rsidP="00356151">
          <w:pPr>
            <w:pStyle w:val="B995A7C070BE45F58528A3E36F68479C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6B38F04B12F4134BF5FFC66DDBB2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5E6C23-0514-474E-AD10-CE88B874A033}"/>
      </w:docPartPr>
      <w:docPartBody>
        <w:p w:rsidR="00A93094" w:rsidRDefault="00356151" w:rsidP="00356151">
          <w:pPr>
            <w:pStyle w:val="C6B38F04B12F4134BF5FFC66DDBB2274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4DA7EBDB7C649F5B9DEBC16CF761C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E90AAF-0423-4BB2-93E6-ADDE958AF764}"/>
      </w:docPartPr>
      <w:docPartBody>
        <w:p w:rsidR="00A93094" w:rsidRDefault="00356151" w:rsidP="00356151">
          <w:pPr>
            <w:pStyle w:val="F4DA7EBDB7C649F5B9DEBC16CF761C32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A9520BDEFA442E385E210C18E0D39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387038-851F-42AF-8743-733A893C50DB}"/>
      </w:docPartPr>
      <w:docPartBody>
        <w:p w:rsidR="00A93094" w:rsidRDefault="00356151" w:rsidP="00356151">
          <w:pPr>
            <w:pStyle w:val="4A9520BDEFA442E385E210C18E0D3995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1AC0895EA18D44939EB2BAE3606A57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DBF50E-F653-4E1A-9786-5CC396AAC32D}"/>
      </w:docPartPr>
      <w:docPartBody>
        <w:p w:rsidR="00A93094" w:rsidRDefault="00356151" w:rsidP="00356151">
          <w:pPr>
            <w:pStyle w:val="1AC0895EA18D44939EB2BAE3606A5776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2F0A614095145B09A2AE598E7DE34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A4D541-7343-41C6-8B1A-C8A5F003CD26}"/>
      </w:docPartPr>
      <w:docPartBody>
        <w:p w:rsidR="00A93094" w:rsidRDefault="00356151" w:rsidP="00356151">
          <w:pPr>
            <w:pStyle w:val="C2F0A614095145B09A2AE598E7DE3401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FDAB230105D24DF9A64F1CCA39F3FF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E1FC71-C784-40D0-8C82-599CE3E12847}"/>
      </w:docPartPr>
      <w:docPartBody>
        <w:p w:rsidR="00A93094" w:rsidRDefault="00356151" w:rsidP="00356151">
          <w:pPr>
            <w:pStyle w:val="FDAB230105D24DF9A64F1CCA39F3FFF9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687AB4-AC83-4DF3-A825-4B321827DF94}"/>
      </w:docPartPr>
      <w:docPartBody>
        <w:p w:rsidR="006B0711" w:rsidRDefault="00AD1E26">
          <w:r w:rsidRPr="007734B6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25DB2"/>
    <w:rsid w:val="001B1D80"/>
    <w:rsid w:val="001D58C4"/>
    <w:rsid w:val="00257B6F"/>
    <w:rsid w:val="002B22DB"/>
    <w:rsid w:val="00316164"/>
    <w:rsid w:val="00356151"/>
    <w:rsid w:val="0037525D"/>
    <w:rsid w:val="003D5996"/>
    <w:rsid w:val="004E1991"/>
    <w:rsid w:val="00583018"/>
    <w:rsid w:val="006252A3"/>
    <w:rsid w:val="006B0711"/>
    <w:rsid w:val="006B4CB4"/>
    <w:rsid w:val="006D1EAB"/>
    <w:rsid w:val="00773FC8"/>
    <w:rsid w:val="007868D2"/>
    <w:rsid w:val="007962FE"/>
    <w:rsid w:val="0081300B"/>
    <w:rsid w:val="008F2027"/>
    <w:rsid w:val="009626A9"/>
    <w:rsid w:val="009957AA"/>
    <w:rsid w:val="00A05E17"/>
    <w:rsid w:val="00A135B7"/>
    <w:rsid w:val="00A21C73"/>
    <w:rsid w:val="00A93094"/>
    <w:rsid w:val="00AC4111"/>
    <w:rsid w:val="00AD1E26"/>
    <w:rsid w:val="00AE3804"/>
    <w:rsid w:val="00C577F2"/>
    <w:rsid w:val="00C63B62"/>
    <w:rsid w:val="00CE0B6F"/>
    <w:rsid w:val="00D115A4"/>
    <w:rsid w:val="00D507FA"/>
    <w:rsid w:val="00E00CD6"/>
    <w:rsid w:val="00E14EA9"/>
    <w:rsid w:val="00E21B0F"/>
    <w:rsid w:val="00E41479"/>
    <w:rsid w:val="00E444B9"/>
    <w:rsid w:val="00ED3A4B"/>
    <w:rsid w:val="00EE16A0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D1E26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0007DF8AF6F4A688212264820F04B37">
    <w:name w:val="60007DF8AF6F4A688212264820F04B37"/>
    <w:rsid w:val="00773FC8"/>
  </w:style>
  <w:style w:type="paragraph" w:customStyle="1" w:styleId="9F6816B616F04EBCBF2DFC34649C43A2">
    <w:name w:val="9F6816B616F04EBCBF2DFC34649C43A2"/>
    <w:rsid w:val="00773FC8"/>
  </w:style>
  <w:style w:type="paragraph" w:customStyle="1" w:styleId="6A0BC54A7F0D47569737FB7BB128D64D">
    <w:name w:val="6A0BC54A7F0D47569737FB7BB128D64D"/>
    <w:rsid w:val="00773FC8"/>
  </w:style>
  <w:style w:type="paragraph" w:customStyle="1" w:styleId="3C0DF5F827494190803ADB1C290509B0">
    <w:name w:val="3C0DF5F827494190803ADB1C290509B0"/>
    <w:rsid w:val="00773FC8"/>
  </w:style>
  <w:style w:type="paragraph" w:customStyle="1" w:styleId="0E8A5C600CED45E08440C88BABB16EED">
    <w:name w:val="0E8A5C600CED45E08440C88BABB16EED"/>
    <w:rsid w:val="00773FC8"/>
  </w:style>
  <w:style w:type="paragraph" w:customStyle="1" w:styleId="A323A3C12B25458DBC7A261D3C3B9773">
    <w:name w:val="A323A3C12B25458DBC7A261D3C3B9773"/>
    <w:rsid w:val="00773FC8"/>
  </w:style>
  <w:style w:type="paragraph" w:customStyle="1" w:styleId="01D3F6C245854935BCE0FE80625DB909">
    <w:name w:val="01D3F6C245854935BCE0FE80625DB909"/>
    <w:rsid w:val="00773FC8"/>
  </w:style>
  <w:style w:type="paragraph" w:customStyle="1" w:styleId="F486FFC3912A4A25B5558029EF4A346F">
    <w:name w:val="F486FFC3912A4A25B5558029EF4A346F"/>
    <w:rsid w:val="00773FC8"/>
  </w:style>
  <w:style w:type="paragraph" w:customStyle="1" w:styleId="DDF06F7F5F5D4906BA66A6A6C8D56AFC">
    <w:name w:val="DDF06F7F5F5D4906BA66A6A6C8D56AFC"/>
    <w:rsid w:val="00773FC8"/>
  </w:style>
  <w:style w:type="paragraph" w:customStyle="1" w:styleId="FDDBE16BDCAD43D79F77F11AD9D9FB37">
    <w:name w:val="FDDBE16BDCAD43D79F77F11AD9D9FB37"/>
    <w:rsid w:val="00773FC8"/>
  </w:style>
  <w:style w:type="paragraph" w:customStyle="1" w:styleId="61F52524ADED42028309E8F6BA3E98F9">
    <w:name w:val="61F52524ADED42028309E8F6BA3E98F9"/>
    <w:rsid w:val="00773FC8"/>
  </w:style>
  <w:style w:type="paragraph" w:customStyle="1" w:styleId="8611909324F841A0828FDEADF4FCF1AC">
    <w:name w:val="8611909324F841A0828FDEADF4FCF1AC"/>
    <w:rsid w:val="00773FC8"/>
  </w:style>
  <w:style w:type="paragraph" w:customStyle="1" w:styleId="2D7C3C3576594F3199C37690AA5C0F27">
    <w:name w:val="2D7C3C3576594F3199C37690AA5C0F27"/>
    <w:rsid w:val="00773FC8"/>
  </w:style>
  <w:style w:type="paragraph" w:customStyle="1" w:styleId="BBD7A55A669C4F9091C8FA16C4757062">
    <w:name w:val="BBD7A55A669C4F9091C8FA16C4757062"/>
    <w:rsid w:val="00773FC8"/>
  </w:style>
  <w:style w:type="paragraph" w:customStyle="1" w:styleId="4DD9E4BCBABA421B986BA3CB3873FFF7">
    <w:name w:val="4DD9E4BCBABA421B986BA3CB3873FFF7"/>
    <w:rsid w:val="00773FC8"/>
  </w:style>
  <w:style w:type="paragraph" w:customStyle="1" w:styleId="8D67AD29F6544A8AB502698B7A2F2D10">
    <w:name w:val="8D67AD29F6544A8AB502698B7A2F2D10"/>
    <w:rsid w:val="00773FC8"/>
  </w:style>
  <w:style w:type="paragraph" w:customStyle="1" w:styleId="D57F08D3E0F44A9F888D420A917393D2">
    <w:name w:val="D57F08D3E0F44A9F888D420A917393D2"/>
    <w:rsid w:val="00773FC8"/>
  </w:style>
  <w:style w:type="paragraph" w:customStyle="1" w:styleId="293F51BB4E774AFA9359D5DFE447C844">
    <w:name w:val="293F51BB4E774AFA9359D5DFE447C844"/>
    <w:rsid w:val="00773FC8"/>
  </w:style>
  <w:style w:type="paragraph" w:customStyle="1" w:styleId="514447C08AEC443993B7ABD6A9AED015">
    <w:name w:val="514447C08AEC443993B7ABD6A9AED015"/>
    <w:rsid w:val="00773FC8"/>
  </w:style>
  <w:style w:type="paragraph" w:customStyle="1" w:styleId="BC2885F3FE2D4D42A4F8AD64B70B3E1E">
    <w:name w:val="BC2885F3FE2D4D42A4F8AD64B70B3E1E"/>
    <w:rsid w:val="00773FC8"/>
  </w:style>
  <w:style w:type="paragraph" w:customStyle="1" w:styleId="8ECB63064EB24FB9B68FCBBD588AF5D7">
    <w:name w:val="8ECB63064EB24FB9B68FCBBD588AF5D7"/>
    <w:rsid w:val="00773FC8"/>
  </w:style>
  <w:style w:type="paragraph" w:customStyle="1" w:styleId="1B427C67269E4A96B3B2161AF883290B">
    <w:name w:val="1B427C67269E4A96B3B2161AF883290B"/>
    <w:rsid w:val="00773FC8"/>
  </w:style>
  <w:style w:type="paragraph" w:customStyle="1" w:styleId="333C2DAF9D5D438E96AA6D90077434EF">
    <w:name w:val="333C2DAF9D5D438E96AA6D90077434EF"/>
    <w:rsid w:val="00773FC8"/>
  </w:style>
  <w:style w:type="paragraph" w:customStyle="1" w:styleId="C1D0C5FBE88C4B00BB7B2DC595EA9C3F">
    <w:name w:val="C1D0C5FBE88C4B00BB7B2DC595EA9C3F"/>
    <w:rsid w:val="00773FC8"/>
  </w:style>
  <w:style w:type="paragraph" w:customStyle="1" w:styleId="A9C6D7B6E81D451EB5B531C535F7B65A">
    <w:name w:val="A9C6D7B6E81D451EB5B531C535F7B65A"/>
    <w:rsid w:val="00773FC8"/>
  </w:style>
  <w:style w:type="paragraph" w:customStyle="1" w:styleId="8FFE5BFFBC4941EFB3D3B6107BB03542">
    <w:name w:val="8FFE5BFFBC4941EFB3D3B6107BB03542"/>
    <w:rsid w:val="00773FC8"/>
  </w:style>
  <w:style w:type="paragraph" w:customStyle="1" w:styleId="4BA6B6E1403247E8957DCD656D083AF0">
    <w:name w:val="4BA6B6E1403247E8957DCD656D083AF0"/>
    <w:rsid w:val="00773FC8"/>
  </w:style>
  <w:style w:type="paragraph" w:customStyle="1" w:styleId="4B298026165D408B96773C88BE2E7045">
    <w:name w:val="4B298026165D408B96773C88BE2E7045"/>
    <w:rsid w:val="00773FC8"/>
  </w:style>
  <w:style w:type="paragraph" w:customStyle="1" w:styleId="27F2256EE4204FB9A3AF24BF3D8AF086">
    <w:name w:val="27F2256EE4204FB9A3AF24BF3D8AF086"/>
    <w:rsid w:val="00773FC8"/>
  </w:style>
  <w:style w:type="paragraph" w:customStyle="1" w:styleId="1651E5AAEB344773B2F61C665B9958FD">
    <w:name w:val="1651E5AAEB344773B2F61C665B9958FD"/>
    <w:rsid w:val="00773FC8"/>
  </w:style>
  <w:style w:type="paragraph" w:customStyle="1" w:styleId="4B21526A82C0417492103CF82C8A0669">
    <w:name w:val="4B21526A82C0417492103CF82C8A0669"/>
    <w:rsid w:val="00773FC8"/>
  </w:style>
  <w:style w:type="paragraph" w:customStyle="1" w:styleId="5B2EBB475A894A8BB3FDBC2574C2CC46">
    <w:name w:val="5B2EBB475A894A8BB3FDBC2574C2CC46"/>
    <w:rsid w:val="00773FC8"/>
  </w:style>
  <w:style w:type="paragraph" w:customStyle="1" w:styleId="9E67A78E91A54AF093DC6C0033E3CBFE">
    <w:name w:val="9E67A78E91A54AF093DC6C0033E3CBFE"/>
    <w:rsid w:val="00773FC8"/>
  </w:style>
  <w:style w:type="paragraph" w:customStyle="1" w:styleId="194853898F5D445784E9D196314D92CD">
    <w:name w:val="194853898F5D445784E9D196314D92CD"/>
    <w:rsid w:val="00773FC8"/>
  </w:style>
  <w:style w:type="paragraph" w:customStyle="1" w:styleId="C57169F7392E4E21922C838022A279C8">
    <w:name w:val="C57169F7392E4E21922C838022A279C8"/>
    <w:rsid w:val="00773FC8"/>
  </w:style>
  <w:style w:type="paragraph" w:customStyle="1" w:styleId="FBB4149677B241CC924D618A9E711AC6">
    <w:name w:val="FBB4149677B241CC924D618A9E711AC6"/>
    <w:rsid w:val="00773FC8"/>
  </w:style>
  <w:style w:type="paragraph" w:customStyle="1" w:styleId="D72A4F06622B4EC29322F2699C717314">
    <w:name w:val="D72A4F06622B4EC29322F2699C717314"/>
    <w:rsid w:val="00773FC8"/>
  </w:style>
  <w:style w:type="paragraph" w:customStyle="1" w:styleId="7F2273B8225E4731B6CB6F6D78D4927B">
    <w:name w:val="7F2273B8225E4731B6CB6F6D78D4927B"/>
    <w:rsid w:val="00773FC8"/>
  </w:style>
  <w:style w:type="paragraph" w:customStyle="1" w:styleId="1E9202FB08634EA6B1538048949256B2">
    <w:name w:val="1E9202FB08634EA6B1538048949256B2"/>
    <w:rsid w:val="00773FC8"/>
  </w:style>
  <w:style w:type="paragraph" w:customStyle="1" w:styleId="E74B983A219E447B83FC44102CF972C1">
    <w:name w:val="E74B983A219E447B83FC44102CF972C1"/>
    <w:rsid w:val="00773FC8"/>
  </w:style>
  <w:style w:type="paragraph" w:customStyle="1" w:styleId="E141BF13E20C43C1810DC39B3D369761">
    <w:name w:val="E141BF13E20C43C1810DC39B3D369761"/>
    <w:rsid w:val="00773FC8"/>
  </w:style>
  <w:style w:type="paragraph" w:customStyle="1" w:styleId="ACEC9475E3244BFD88D96011407B02B6">
    <w:name w:val="ACEC9475E3244BFD88D96011407B02B6"/>
    <w:rsid w:val="00773FC8"/>
  </w:style>
  <w:style w:type="paragraph" w:customStyle="1" w:styleId="3EEE823542634E9190E0EE092E5B563B">
    <w:name w:val="3EEE823542634E9190E0EE092E5B563B"/>
    <w:rsid w:val="00773FC8"/>
  </w:style>
  <w:style w:type="paragraph" w:customStyle="1" w:styleId="BE5766D7BD8E4DC6AEF81A2DA412FF61">
    <w:name w:val="BE5766D7BD8E4DC6AEF81A2DA412FF61"/>
    <w:rsid w:val="00773FC8"/>
  </w:style>
  <w:style w:type="paragraph" w:customStyle="1" w:styleId="053A1487D3214970AA9EDD3C8370AC38">
    <w:name w:val="053A1487D3214970AA9EDD3C8370AC38"/>
    <w:rsid w:val="00773FC8"/>
  </w:style>
  <w:style w:type="paragraph" w:customStyle="1" w:styleId="96601B7D22524D66B23183F84E4CB1D5">
    <w:name w:val="96601B7D22524D66B23183F84E4CB1D5"/>
    <w:rsid w:val="00773FC8"/>
  </w:style>
  <w:style w:type="paragraph" w:customStyle="1" w:styleId="41E183AA25344E3DBA38EDF3D6A783E5">
    <w:name w:val="41E183AA25344E3DBA38EDF3D6A783E5"/>
    <w:rsid w:val="00773FC8"/>
  </w:style>
  <w:style w:type="paragraph" w:customStyle="1" w:styleId="A769571D99AE43A6B243F60589131F46">
    <w:name w:val="A769571D99AE43A6B243F60589131F46"/>
    <w:rsid w:val="00773FC8"/>
  </w:style>
  <w:style w:type="paragraph" w:customStyle="1" w:styleId="35A2EDBE52174045860040548AC38203">
    <w:name w:val="35A2EDBE52174045860040548AC38203"/>
    <w:rsid w:val="00773FC8"/>
  </w:style>
  <w:style w:type="paragraph" w:customStyle="1" w:styleId="B0227BEE57BD45A385D25CBDE06EFBB4">
    <w:name w:val="B0227BEE57BD45A385D25CBDE06EFBB4"/>
    <w:rsid w:val="00773FC8"/>
  </w:style>
  <w:style w:type="paragraph" w:customStyle="1" w:styleId="0D798091D77B43CFABD095948EC9A8CF">
    <w:name w:val="0D798091D77B43CFABD095948EC9A8CF"/>
    <w:rsid w:val="00773FC8"/>
  </w:style>
  <w:style w:type="paragraph" w:customStyle="1" w:styleId="84F857C04E21457898D6392301A72ABB">
    <w:name w:val="84F857C04E21457898D6392301A72ABB"/>
    <w:rsid w:val="00773FC8"/>
  </w:style>
  <w:style w:type="paragraph" w:customStyle="1" w:styleId="B8339DA74413485E897F4932682C3305">
    <w:name w:val="B8339DA74413485E897F4932682C3305"/>
    <w:rsid w:val="00025DB2"/>
  </w:style>
  <w:style w:type="paragraph" w:customStyle="1" w:styleId="96B357368FDA437C9189F41D6A6E0A6F">
    <w:name w:val="96B357368FDA437C9189F41D6A6E0A6F"/>
    <w:rsid w:val="00025DB2"/>
  </w:style>
  <w:style w:type="paragraph" w:customStyle="1" w:styleId="B2C6642C75B346C9BB664B212009EB9D">
    <w:name w:val="B2C6642C75B346C9BB664B212009EB9D"/>
    <w:rsid w:val="00025DB2"/>
  </w:style>
  <w:style w:type="paragraph" w:customStyle="1" w:styleId="01351EB387244995AE04BF526489D420">
    <w:name w:val="01351EB387244995AE04BF526489D420"/>
    <w:rsid w:val="00025DB2"/>
  </w:style>
  <w:style w:type="paragraph" w:customStyle="1" w:styleId="9BCCE10F5BCC4F568EA17899967FC858">
    <w:name w:val="9BCCE10F5BCC4F568EA17899967FC858"/>
    <w:rsid w:val="00025DB2"/>
  </w:style>
  <w:style w:type="paragraph" w:customStyle="1" w:styleId="F055B8798D164326A45CA1E44D330BA3">
    <w:name w:val="F055B8798D164326A45CA1E44D330BA3"/>
    <w:rsid w:val="00025DB2"/>
  </w:style>
  <w:style w:type="paragraph" w:customStyle="1" w:styleId="2D54E313E5FB47FBB0A99F6CEB33FF2F">
    <w:name w:val="2D54E313E5FB47FBB0A99F6CEB33FF2F"/>
    <w:rsid w:val="00025DB2"/>
  </w:style>
  <w:style w:type="paragraph" w:customStyle="1" w:styleId="AB1399ED06574ABCA7C16F617E09963F">
    <w:name w:val="AB1399ED06574ABCA7C16F617E09963F"/>
    <w:rsid w:val="00025DB2"/>
  </w:style>
  <w:style w:type="paragraph" w:customStyle="1" w:styleId="CA2E811F0E804BFDACC27C4CCB37119D">
    <w:name w:val="CA2E811F0E804BFDACC27C4CCB37119D"/>
    <w:rsid w:val="00025DB2"/>
  </w:style>
  <w:style w:type="paragraph" w:customStyle="1" w:styleId="B76BB009111D4E43B6483325CEF6CC28">
    <w:name w:val="B76BB009111D4E43B6483325CEF6CC28"/>
    <w:rsid w:val="00025DB2"/>
  </w:style>
  <w:style w:type="paragraph" w:customStyle="1" w:styleId="A9E4B970FB31475D864BE9E8EBF0FBC1">
    <w:name w:val="A9E4B970FB31475D864BE9E8EBF0FBC1"/>
    <w:rsid w:val="00025DB2"/>
  </w:style>
  <w:style w:type="paragraph" w:customStyle="1" w:styleId="D702EFB521104C20A773F54D61B605A7">
    <w:name w:val="D702EFB521104C20A773F54D61B605A7"/>
    <w:rsid w:val="00025DB2"/>
  </w:style>
  <w:style w:type="paragraph" w:customStyle="1" w:styleId="5A7B1AA352694C0DA76DE4B898F2F49B">
    <w:name w:val="5A7B1AA352694C0DA76DE4B898F2F49B"/>
    <w:rsid w:val="00025DB2"/>
  </w:style>
  <w:style w:type="paragraph" w:customStyle="1" w:styleId="D835DCC1A2E64ABE8F56AF71FABCE3F5">
    <w:name w:val="D835DCC1A2E64ABE8F56AF71FABCE3F5"/>
    <w:rsid w:val="00025DB2"/>
  </w:style>
  <w:style w:type="paragraph" w:customStyle="1" w:styleId="D55D33D172F144CEB1533364D5922199">
    <w:name w:val="D55D33D172F144CEB1533364D5922199"/>
    <w:rsid w:val="00025DB2"/>
  </w:style>
  <w:style w:type="paragraph" w:customStyle="1" w:styleId="1ECA4DBEC42549ED9705914AC1BA32C8">
    <w:name w:val="1ECA4DBEC42549ED9705914AC1BA32C8"/>
    <w:rsid w:val="00025DB2"/>
  </w:style>
  <w:style w:type="paragraph" w:customStyle="1" w:styleId="13188F8C88544CE183133851F807926E">
    <w:name w:val="13188F8C88544CE183133851F807926E"/>
    <w:rsid w:val="00025DB2"/>
  </w:style>
  <w:style w:type="paragraph" w:customStyle="1" w:styleId="6F92A2FCF7C04F82B9953299C0D825C5">
    <w:name w:val="6F92A2FCF7C04F82B9953299C0D825C5"/>
    <w:rsid w:val="00025DB2"/>
  </w:style>
  <w:style w:type="paragraph" w:customStyle="1" w:styleId="9281B456F5994B59B69E47A58236F82D">
    <w:name w:val="9281B456F5994B59B69E47A58236F82D"/>
    <w:rsid w:val="00025DB2"/>
  </w:style>
  <w:style w:type="paragraph" w:customStyle="1" w:styleId="0AB90ABECF3841D9B18ECC5EB79C0DBD">
    <w:name w:val="0AB90ABECF3841D9B18ECC5EB79C0DBD"/>
    <w:rsid w:val="00025DB2"/>
  </w:style>
  <w:style w:type="paragraph" w:customStyle="1" w:styleId="A3D35A040B154E8F9A8F791216070274">
    <w:name w:val="A3D35A040B154E8F9A8F791216070274"/>
    <w:rsid w:val="00025DB2"/>
  </w:style>
  <w:style w:type="paragraph" w:customStyle="1" w:styleId="D7D5B75B1FA740BABDEFE1FE6B30E590">
    <w:name w:val="D7D5B75B1FA740BABDEFE1FE6B30E590"/>
    <w:rsid w:val="00025DB2"/>
  </w:style>
  <w:style w:type="paragraph" w:customStyle="1" w:styleId="20772C120C644A5E92E9C104F06A1C93">
    <w:name w:val="20772C120C644A5E92E9C104F06A1C93"/>
    <w:rsid w:val="00025DB2"/>
  </w:style>
  <w:style w:type="paragraph" w:customStyle="1" w:styleId="E611F24D3B80413D8CDD8CDBDB7C74ED">
    <w:name w:val="E611F24D3B80413D8CDD8CDBDB7C74ED"/>
    <w:rsid w:val="00025DB2"/>
  </w:style>
  <w:style w:type="paragraph" w:customStyle="1" w:styleId="8ED998114EBE44A68200B4135A50169F">
    <w:name w:val="8ED998114EBE44A68200B4135A50169F"/>
    <w:rsid w:val="00025DB2"/>
  </w:style>
  <w:style w:type="paragraph" w:customStyle="1" w:styleId="1CAFCC4D222D4BBF97D5EE93E9F824A2">
    <w:name w:val="1CAFCC4D222D4BBF97D5EE93E9F824A2"/>
    <w:rsid w:val="00025DB2"/>
  </w:style>
  <w:style w:type="paragraph" w:customStyle="1" w:styleId="1F6E1906198544A1836D2DCFB021D779">
    <w:name w:val="1F6E1906198544A1836D2DCFB021D779"/>
    <w:rsid w:val="00025DB2"/>
  </w:style>
  <w:style w:type="paragraph" w:customStyle="1" w:styleId="9ABB91E5D1A746D1B9FA0E961A1716AD">
    <w:name w:val="9ABB91E5D1A746D1B9FA0E961A1716AD"/>
    <w:rsid w:val="00025DB2"/>
  </w:style>
  <w:style w:type="paragraph" w:customStyle="1" w:styleId="8489F13FF37243D886349CAEF5F6C79A">
    <w:name w:val="8489F13FF37243D886349CAEF5F6C79A"/>
    <w:rsid w:val="00025DB2"/>
  </w:style>
  <w:style w:type="paragraph" w:customStyle="1" w:styleId="A537F840E3E04FE6ACBC286564E0B11F">
    <w:name w:val="A537F840E3E04FE6ACBC286564E0B11F"/>
    <w:rsid w:val="00025DB2"/>
  </w:style>
  <w:style w:type="paragraph" w:customStyle="1" w:styleId="B7CC1921EA844621849925DDDAC28BD5">
    <w:name w:val="B7CC1921EA844621849925DDDAC28BD5"/>
    <w:rsid w:val="00025DB2"/>
  </w:style>
  <w:style w:type="paragraph" w:customStyle="1" w:styleId="161C81CCBE9E496D897C4C3337EA0328">
    <w:name w:val="161C81CCBE9E496D897C4C3337EA0328"/>
    <w:rsid w:val="00025DB2"/>
  </w:style>
  <w:style w:type="paragraph" w:customStyle="1" w:styleId="99E57921AB6448D3B915A8B3DD901074">
    <w:name w:val="99E57921AB6448D3B915A8B3DD901074"/>
    <w:rsid w:val="00025DB2"/>
  </w:style>
  <w:style w:type="paragraph" w:customStyle="1" w:styleId="FD1C7F7ABF5241C9A8EFC5A74BD2B433">
    <w:name w:val="FD1C7F7ABF5241C9A8EFC5A74BD2B433"/>
    <w:rsid w:val="00025DB2"/>
  </w:style>
  <w:style w:type="paragraph" w:customStyle="1" w:styleId="07A0F4B1C8BC420898535809C1E4A529">
    <w:name w:val="07A0F4B1C8BC420898535809C1E4A529"/>
    <w:rsid w:val="00025DB2"/>
  </w:style>
  <w:style w:type="paragraph" w:customStyle="1" w:styleId="983ACDCB4B134DB981286D7B54A50BB0">
    <w:name w:val="983ACDCB4B134DB981286D7B54A50BB0"/>
    <w:rsid w:val="00025DB2"/>
  </w:style>
  <w:style w:type="paragraph" w:customStyle="1" w:styleId="38DECC04ACF64B74AE9F344FE6E58A3A">
    <w:name w:val="38DECC04ACF64B74AE9F344FE6E58A3A"/>
    <w:rsid w:val="00025DB2"/>
  </w:style>
  <w:style w:type="paragraph" w:customStyle="1" w:styleId="777341FE41CA491BB9E65B0DC44FFB72">
    <w:name w:val="777341FE41CA491BB9E65B0DC44FFB72"/>
    <w:rsid w:val="00025DB2"/>
  </w:style>
  <w:style w:type="paragraph" w:customStyle="1" w:styleId="FCAFDE1A4B9D4A7A86A9373CD1678CCF">
    <w:name w:val="FCAFDE1A4B9D4A7A86A9373CD1678CCF"/>
    <w:rsid w:val="00025DB2"/>
  </w:style>
  <w:style w:type="paragraph" w:customStyle="1" w:styleId="E7E55E059FC14955B092ABB04FF9DD4B">
    <w:name w:val="E7E55E059FC14955B092ABB04FF9DD4B"/>
    <w:rsid w:val="00025DB2"/>
  </w:style>
  <w:style w:type="paragraph" w:customStyle="1" w:styleId="D9A1973C631E49FDB9489CFA012EB886">
    <w:name w:val="D9A1973C631E49FDB9489CFA012EB886"/>
    <w:rsid w:val="00025DB2"/>
  </w:style>
  <w:style w:type="paragraph" w:customStyle="1" w:styleId="2D944ED2FCB34129BCC9E4A2410CF8E7">
    <w:name w:val="2D944ED2FCB34129BCC9E4A2410CF8E7"/>
    <w:rsid w:val="00025DB2"/>
  </w:style>
  <w:style w:type="paragraph" w:customStyle="1" w:styleId="866E85E5B1E548B88AA0C216AAC563D2">
    <w:name w:val="866E85E5B1E548B88AA0C216AAC563D2"/>
    <w:rsid w:val="00025DB2"/>
  </w:style>
  <w:style w:type="paragraph" w:customStyle="1" w:styleId="0DE583F7B5654412A495241786E3D8EB">
    <w:name w:val="0DE583F7B5654412A495241786E3D8EB"/>
    <w:rsid w:val="00025DB2"/>
  </w:style>
  <w:style w:type="paragraph" w:customStyle="1" w:styleId="29C92051B72041BDAE696B65746F1132">
    <w:name w:val="29C92051B72041BDAE696B65746F1132"/>
    <w:rsid w:val="00025DB2"/>
  </w:style>
  <w:style w:type="paragraph" w:customStyle="1" w:styleId="F016BC2F1DF24EC6A553832ACF77E81F">
    <w:name w:val="F016BC2F1DF24EC6A553832ACF77E81F"/>
    <w:rsid w:val="00025DB2"/>
  </w:style>
  <w:style w:type="paragraph" w:customStyle="1" w:styleId="8E91F6A39B8849B79E121EA81E61156B">
    <w:name w:val="8E91F6A39B8849B79E121EA81E61156B"/>
    <w:rsid w:val="00025DB2"/>
  </w:style>
  <w:style w:type="paragraph" w:customStyle="1" w:styleId="4493C28F150B48209BB5C086F15E44C2">
    <w:name w:val="4493C28F150B48209BB5C086F15E44C2"/>
    <w:rsid w:val="00025DB2"/>
  </w:style>
  <w:style w:type="paragraph" w:customStyle="1" w:styleId="B14D5552538344659966EF6692D74289">
    <w:name w:val="B14D5552538344659966EF6692D74289"/>
    <w:rsid w:val="00025DB2"/>
  </w:style>
  <w:style w:type="paragraph" w:customStyle="1" w:styleId="5F487DF599424E00B8F391D6B2DFB0AB">
    <w:name w:val="5F487DF599424E00B8F391D6B2DFB0AB"/>
    <w:rsid w:val="00025DB2"/>
  </w:style>
  <w:style w:type="paragraph" w:customStyle="1" w:styleId="AFBBA6C2158846568E9884F496780D65">
    <w:name w:val="AFBBA6C2158846568E9884F496780D65"/>
    <w:rsid w:val="00025DB2"/>
  </w:style>
  <w:style w:type="paragraph" w:customStyle="1" w:styleId="602A642D2B8F44E3B42424BC485E7647">
    <w:name w:val="602A642D2B8F44E3B42424BC485E7647"/>
    <w:rsid w:val="00025DB2"/>
  </w:style>
  <w:style w:type="paragraph" w:customStyle="1" w:styleId="86A6531E2612416C842BCA846D736649">
    <w:name w:val="86A6531E2612416C842BCA846D736649"/>
    <w:rsid w:val="00025DB2"/>
  </w:style>
  <w:style w:type="paragraph" w:customStyle="1" w:styleId="A9B12AE73EF244019AB14C39E19449B5">
    <w:name w:val="A9B12AE73EF244019AB14C39E19449B5"/>
    <w:rsid w:val="00025DB2"/>
  </w:style>
  <w:style w:type="paragraph" w:customStyle="1" w:styleId="3367EEE277054F9B9FEB3E6510FBFCEC">
    <w:name w:val="3367EEE277054F9B9FEB3E6510FBFCEC"/>
    <w:rsid w:val="00025DB2"/>
  </w:style>
  <w:style w:type="paragraph" w:customStyle="1" w:styleId="F1941F4C65234390B7EBB47633BDFA2E">
    <w:name w:val="F1941F4C65234390B7EBB47633BDFA2E"/>
    <w:rsid w:val="00025DB2"/>
  </w:style>
  <w:style w:type="paragraph" w:customStyle="1" w:styleId="810914F1FE524EB89E0222D2622C1B73">
    <w:name w:val="810914F1FE524EB89E0222D2622C1B73"/>
    <w:rsid w:val="00025DB2"/>
  </w:style>
  <w:style w:type="paragraph" w:customStyle="1" w:styleId="72AEA643166344908E16272F9789D700">
    <w:name w:val="72AEA643166344908E16272F9789D700"/>
    <w:rsid w:val="00025DB2"/>
  </w:style>
  <w:style w:type="paragraph" w:customStyle="1" w:styleId="3F91E78E84D041A2AFB80FD885AEE2B4">
    <w:name w:val="3F91E78E84D041A2AFB80FD885AEE2B4"/>
    <w:rsid w:val="00025DB2"/>
  </w:style>
  <w:style w:type="paragraph" w:customStyle="1" w:styleId="C99CADC59D664E6BB6F6DA97E260B894">
    <w:name w:val="C99CADC59D664E6BB6F6DA97E260B894"/>
    <w:rsid w:val="00025DB2"/>
  </w:style>
  <w:style w:type="paragraph" w:customStyle="1" w:styleId="B5C48500C13F495CACA8B970EB7F62B9">
    <w:name w:val="B5C48500C13F495CACA8B970EB7F62B9"/>
    <w:rsid w:val="00025DB2"/>
  </w:style>
  <w:style w:type="paragraph" w:customStyle="1" w:styleId="E64E77D28150431E95B0E1879EF01D05">
    <w:name w:val="E64E77D28150431E95B0E1879EF01D05"/>
    <w:rsid w:val="00025DB2"/>
  </w:style>
  <w:style w:type="paragraph" w:customStyle="1" w:styleId="8B5EB1A297CB4F5890DFD764209B422F">
    <w:name w:val="8B5EB1A297CB4F5890DFD764209B422F"/>
    <w:rsid w:val="00025DB2"/>
  </w:style>
  <w:style w:type="paragraph" w:customStyle="1" w:styleId="7A9E3A294A8F4F2DA11B810EFF00E86D">
    <w:name w:val="7A9E3A294A8F4F2DA11B810EFF00E86D"/>
    <w:rsid w:val="00025DB2"/>
  </w:style>
  <w:style w:type="paragraph" w:customStyle="1" w:styleId="721FCB5DBE1F4F168506FEFB8D8ACFB5">
    <w:name w:val="721FCB5DBE1F4F168506FEFB8D8ACFB5"/>
    <w:rsid w:val="00025DB2"/>
  </w:style>
  <w:style w:type="paragraph" w:customStyle="1" w:styleId="BCA50F2CEDD641F4837D8852A12BC86D">
    <w:name w:val="BCA50F2CEDD641F4837D8852A12BC86D"/>
    <w:rsid w:val="00025DB2"/>
  </w:style>
  <w:style w:type="paragraph" w:customStyle="1" w:styleId="630A9D12E1A74296A1ADB65EAD6F1F74">
    <w:name w:val="630A9D12E1A74296A1ADB65EAD6F1F74"/>
    <w:rsid w:val="00025DB2"/>
  </w:style>
  <w:style w:type="paragraph" w:customStyle="1" w:styleId="1E30043F3A7D48D6B0B8B5F1F8E10ED6">
    <w:name w:val="1E30043F3A7D48D6B0B8B5F1F8E10ED6"/>
    <w:rsid w:val="00025DB2"/>
  </w:style>
  <w:style w:type="paragraph" w:customStyle="1" w:styleId="02CF4DCB8109418EBC8002B9F87B7A73">
    <w:name w:val="02CF4DCB8109418EBC8002B9F87B7A73"/>
    <w:rsid w:val="00025DB2"/>
  </w:style>
  <w:style w:type="paragraph" w:customStyle="1" w:styleId="BBAEA5DE64A2466497C6F1527F2B635A">
    <w:name w:val="BBAEA5DE64A2466497C6F1527F2B635A"/>
    <w:rsid w:val="00025DB2"/>
  </w:style>
  <w:style w:type="paragraph" w:customStyle="1" w:styleId="D949A514992B48A9B0C5C76767A12AF7">
    <w:name w:val="D949A514992B48A9B0C5C76767A12AF7"/>
    <w:rsid w:val="00025DB2"/>
  </w:style>
  <w:style w:type="paragraph" w:customStyle="1" w:styleId="1F9D8F6B361244B59A7C0C7BA04E35AB">
    <w:name w:val="1F9D8F6B361244B59A7C0C7BA04E35AB"/>
    <w:rsid w:val="00025DB2"/>
  </w:style>
  <w:style w:type="paragraph" w:customStyle="1" w:styleId="23DEAD35561A46A59E9A9DCEB62F8796">
    <w:name w:val="23DEAD35561A46A59E9A9DCEB62F8796"/>
    <w:rsid w:val="00025DB2"/>
  </w:style>
  <w:style w:type="paragraph" w:customStyle="1" w:styleId="ADC42F5002704F03B54CB0799060D874">
    <w:name w:val="ADC42F5002704F03B54CB0799060D874"/>
    <w:rsid w:val="00025DB2"/>
  </w:style>
  <w:style w:type="paragraph" w:customStyle="1" w:styleId="046A2A399F08431F8D1A324BB385C41E">
    <w:name w:val="046A2A399F08431F8D1A324BB385C41E"/>
    <w:rsid w:val="00025DB2"/>
  </w:style>
  <w:style w:type="paragraph" w:customStyle="1" w:styleId="0F25ABDA97D1497EB3DF3E06B8C2D90C">
    <w:name w:val="0F25ABDA97D1497EB3DF3E06B8C2D90C"/>
    <w:rsid w:val="00025DB2"/>
  </w:style>
  <w:style w:type="paragraph" w:customStyle="1" w:styleId="5C5D5DA7F9E54B5397FE86A0FEB9A8FE">
    <w:name w:val="5C5D5DA7F9E54B5397FE86A0FEB9A8FE"/>
    <w:rsid w:val="00025DB2"/>
  </w:style>
  <w:style w:type="paragraph" w:customStyle="1" w:styleId="0621F07D502F41B9BCBE1B0F6F3CB9C9">
    <w:name w:val="0621F07D502F41B9BCBE1B0F6F3CB9C9"/>
    <w:rsid w:val="00025DB2"/>
  </w:style>
  <w:style w:type="paragraph" w:customStyle="1" w:styleId="AB5DB81CB02F410CA71A29AA20705E94">
    <w:name w:val="AB5DB81CB02F410CA71A29AA20705E94"/>
    <w:rsid w:val="00025DB2"/>
  </w:style>
  <w:style w:type="paragraph" w:customStyle="1" w:styleId="E3DBFBA62A054B84BE23E32B0F82546E">
    <w:name w:val="E3DBFBA62A054B84BE23E32B0F82546E"/>
    <w:rsid w:val="00025DB2"/>
  </w:style>
  <w:style w:type="paragraph" w:customStyle="1" w:styleId="E654DCAB319B4CD4B01E29D75DEAC027">
    <w:name w:val="E654DCAB319B4CD4B01E29D75DEAC027"/>
    <w:rsid w:val="00025DB2"/>
  </w:style>
  <w:style w:type="paragraph" w:customStyle="1" w:styleId="570EB593D940426E8705FD8598EEE3AE">
    <w:name w:val="570EB593D940426E8705FD8598EEE3AE"/>
    <w:rsid w:val="00025DB2"/>
  </w:style>
  <w:style w:type="paragraph" w:customStyle="1" w:styleId="9FDFB9E807904F0586D102F34B95A641">
    <w:name w:val="9FDFB9E807904F0586D102F34B95A641"/>
    <w:rsid w:val="00025DB2"/>
  </w:style>
  <w:style w:type="paragraph" w:customStyle="1" w:styleId="8B5D138C1D1945B18094564803CDC713">
    <w:name w:val="8B5D138C1D1945B18094564803CDC713"/>
    <w:rsid w:val="00025DB2"/>
  </w:style>
  <w:style w:type="paragraph" w:customStyle="1" w:styleId="18FE85A16C7F451791478C2A0538C3F9">
    <w:name w:val="18FE85A16C7F451791478C2A0538C3F9"/>
    <w:rsid w:val="00025DB2"/>
  </w:style>
  <w:style w:type="paragraph" w:customStyle="1" w:styleId="60007DF8AF6F4A688212264820F04B371">
    <w:name w:val="60007DF8AF6F4A688212264820F04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6816B616F04EBCBF2DFC34649C43A21">
    <w:name w:val="9F6816B616F04EBCBF2DFC34649C43A2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323A3C12B25458DBC7A261D3C3B97731">
    <w:name w:val="A323A3C12B25458DBC7A261D3C3B9773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1D3F6C245854935BCE0FE80625DB9091">
    <w:name w:val="01D3F6C245854935BCE0FE80625DB909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DF06F7F5F5D4906BA66A6A6C8D56AFC1">
    <w:name w:val="DDF06F7F5F5D4906BA66A6A6C8D56AFC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DBE16BDCAD43D79F77F11AD9D9FB371">
    <w:name w:val="FDDBE16BDCAD43D79F77F11AD9D9FB371"/>
    <w:rsid w:val="00025DB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68FDC04CC0A4FD3949C9CCB68927C5A">
    <w:name w:val="168FDC04CC0A4FD3949C9CCB68927C5A"/>
    <w:rsid w:val="00CE0B6F"/>
  </w:style>
  <w:style w:type="paragraph" w:customStyle="1" w:styleId="4FC9EEB5D183409BB9778F99CF209517">
    <w:name w:val="4FC9EEB5D183409BB9778F99CF209517"/>
    <w:rsid w:val="00CE0B6F"/>
  </w:style>
  <w:style w:type="paragraph" w:customStyle="1" w:styleId="ED2C545D5BC0467D9593B5CF14A1A0BD">
    <w:name w:val="ED2C545D5BC0467D9593B5CF14A1A0BD"/>
    <w:rsid w:val="00CE0B6F"/>
  </w:style>
  <w:style w:type="paragraph" w:customStyle="1" w:styleId="3C9236578FF640768AF4002A826C5265">
    <w:name w:val="3C9236578FF640768AF4002A826C5265"/>
    <w:rsid w:val="00CE0B6F"/>
  </w:style>
  <w:style w:type="paragraph" w:customStyle="1" w:styleId="82FD27A194A24CD2B2977C83C8803156">
    <w:name w:val="82FD27A194A24CD2B2977C83C8803156"/>
    <w:rsid w:val="00CE0B6F"/>
  </w:style>
  <w:style w:type="paragraph" w:customStyle="1" w:styleId="19C9B71BFB8B4C289A7602B8E3848EB5">
    <w:name w:val="19C9B71BFB8B4C289A7602B8E3848EB5"/>
    <w:rsid w:val="00CE0B6F"/>
  </w:style>
  <w:style w:type="paragraph" w:customStyle="1" w:styleId="08AB21435F5B43C49D47F6657B76C6BB">
    <w:name w:val="08AB21435F5B43C49D47F6657B76C6BB"/>
    <w:rsid w:val="00CE0B6F"/>
  </w:style>
  <w:style w:type="paragraph" w:customStyle="1" w:styleId="6C3FD8E1317147DBBDA71BF62C24AD87">
    <w:name w:val="6C3FD8E1317147DBBDA71BF62C24AD87"/>
    <w:rsid w:val="00CE0B6F"/>
  </w:style>
  <w:style w:type="paragraph" w:customStyle="1" w:styleId="15074556CD5C49BAA385B604CCA91556">
    <w:name w:val="15074556CD5C49BAA385B604CCA91556"/>
    <w:rsid w:val="00CE0B6F"/>
  </w:style>
  <w:style w:type="paragraph" w:customStyle="1" w:styleId="986CB9C561284089860D8984A2D79705">
    <w:name w:val="986CB9C561284089860D8984A2D79705"/>
    <w:rsid w:val="00CE0B6F"/>
  </w:style>
  <w:style w:type="paragraph" w:customStyle="1" w:styleId="FBADB704936347749A942A0399058EFF">
    <w:name w:val="FBADB704936347749A942A0399058EFF"/>
    <w:rsid w:val="00CE0B6F"/>
  </w:style>
  <w:style w:type="paragraph" w:customStyle="1" w:styleId="5121188E301E498FA2948BA0162369E2">
    <w:name w:val="5121188E301E498FA2948BA0162369E2"/>
    <w:rsid w:val="00CE0B6F"/>
  </w:style>
  <w:style w:type="paragraph" w:customStyle="1" w:styleId="1D7CC4CB04F64A418FB205DF9A6BDBD6">
    <w:name w:val="1D7CC4CB04F64A418FB205DF9A6BDBD6"/>
    <w:rsid w:val="00CE0B6F"/>
  </w:style>
  <w:style w:type="paragraph" w:customStyle="1" w:styleId="FFE3687955354C96A3D8E9FE52D0806A">
    <w:name w:val="FFE3687955354C96A3D8E9FE52D0806A"/>
    <w:rsid w:val="00CE0B6F"/>
  </w:style>
  <w:style w:type="paragraph" w:customStyle="1" w:styleId="348182471A474775A0B61D8E020EBAAA">
    <w:name w:val="348182471A474775A0B61D8E020EBAAA"/>
    <w:rsid w:val="00CE0B6F"/>
  </w:style>
  <w:style w:type="paragraph" w:customStyle="1" w:styleId="F73C40FF3B6F4EB5AB0C4E22348FFE9C">
    <w:name w:val="F73C40FF3B6F4EB5AB0C4E22348FFE9C"/>
    <w:rsid w:val="00CE0B6F"/>
  </w:style>
  <w:style w:type="paragraph" w:customStyle="1" w:styleId="50D984C9156F4802B156D287F8160FDB">
    <w:name w:val="50D984C9156F4802B156D287F8160FDB"/>
    <w:rsid w:val="00CE0B6F"/>
  </w:style>
  <w:style w:type="paragraph" w:customStyle="1" w:styleId="22AAA3F695FF4C8BAD1ED200F4972E9F">
    <w:name w:val="22AAA3F695FF4C8BAD1ED200F4972E9F"/>
    <w:rsid w:val="00CE0B6F"/>
  </w:style>
  <w:style w:type="paragraph" w:customStyle="1" w:styleId="BAF3B523570A4D77A2E0C2E5A0E098A5">
    <w:name w:val="BAF3B523570A4D77A2E0C2E5A0E098A5"/>
    <w:rsid w:val="00CE0B6F"/>
  </w:style>
  <w:style w:type="paragraph" w:customStyle="1" w:styleId="BE83A809776744309394ED18AE9191B2">
    <w:name w:val="BE83A809776744309394ED18AE9191B2"/>
    <w:rsid w:val="00CE0B6F"/>
  </w:style>
  <w:style w:type="paragraph" w:customStyle="1" w:styleId="FDFF5692BDC644408D544177F06EC285">
    <w:name w:val="FDFF5692BDC644408D544177F06EC285"/>
    <w:rsid w:val="00CE0B6F"/>
  </w:style>
  <w:style w:type="paragraph" w:customStyle="1" w:styleId="DC4289580E1D43D0AB2854F14F9EC7FA">
    <w:name w:val="DC4289580E1D43D0AB2854F14F9EC7FA"/>
    <w:rsid w:val="00CE0B6F"/>
  </w:style>
  <w:style w:type="paragraph" w:customStyle="1" w:styleId="53F0881C065742438FC7B6E13A9353DC">
    <w:name w:val="53F0881C065742438FC7B6E13A9353DC"/>
    <w:rsid w:val="00CE0B6F"/>
  </w:style>
  <w:style w:type="paragraph" w:customStyle="1" w:styleId="0365D828FE214A2FA863ABF074157A0A">
    <w:name w:val="0365D828FE214A2FA863ABF074157A0A"/>
    <w:rsid w:val="00CE0B6F"/>
  </w:style>
  <w:style w:type="paragraph" w:customStyle="1" w:styleId="1BC6BA32507C4ABD8CFBCA229E66B190">
    <w:name w:val="1BC6BA32507C4ABD8CFBCA229E66B190"/>
    <w:rsid w:val="00CE0B6F"/>
  </w:style>
  <w:style w:type="paragraph" w:customStyle="1" w:styleId="0BE8E8C0C53D405A93CA8A5CB1AB585F">
    <w:name w:val="0BE8E8C0C53D405A93CA8A5CB1AB585F"/>
    <w:rsid w:val="00CE0B6F"/>
  </w:style>
  <w:style w:type="paragraph" w:customStyle="1" w:styleId="1E1E9ECF479D431B9740D084F16637E3">
    <w:name w:val="1E1E9ECF479D431B9740D084F16637E3"/>
    <w:rsid w:val="00CE0B6F"/>
  </w:style>
  <w:style w:type="paragraph" w:customStyle="1" w:styleId="BC81A4A835564785A050E4D3BD142110">
    <w:name w:val="BC81A4A835564785A050E4D3BD142110"/>
    <w:rsid w:val="00CE0B6F"/>
  </w:style>
  <w:style w:type="paragraph" w:customStyle="1" w:styleId="68CE3267F4D844E4A23B4225FFF96C04">
    <w:name w:val="68CE3267F4D844E4A23B4225FFF96C04"/>
    <w:rsid w:val="00CE0B6F"/>
  </w:style>
  <w:style w:type="paragraph" w:customStyle="1" w:styleId="AC19F30D2AF94F809B99F077269CC4F8">
    <w:name w:val="AC19F30D2AF94F809B99F077269CC4F8"/>
    <w:rsid w:val="00CE0B6F"/>
  </w:style>
  <w:style w:type="paragraph" w:customStyle="1" w:styleId="016F91D0D935422F966E9EF2BC6D2527">
    <w:name w:val="016F91D0D935422F966E9EF2BC6D2527"/>
    <w:rsid w:val="00CE0B6F"/>
  </w:style>
  <w:style w:type="paragraph" w:customStyle="1" w:styleId="60B84C066F1E475184E2E189A26DD1A2">
    <w:name w:val="60B84C066F1E475184E2E189A26DD1A2"/>
    <w:rsid w:val="00CE0B6F"/>
  </w:style>
  <w:style w:type="paragraph" w:customStyle="1" w:styleId="114E8426344649DB89BAC1E486EE1E88">
    <w:name w:val="114E8426344649DB89BAC1E486EE1E88"/>
    <w:rsid w:val="00CE0B6F"/>
  </w:style>
  <w:style w:type="paragraph" w:customStyle="1" w:styleId="71EE2A31AC404CA3A7D5BD33704C7CD0">
    <w:name w:val="71EE2A31AC404CA3A7D5BD33704C7CD0"/>
    <w:rsid w:val="00CE0B6F"/>
  </w:style>
  <w:style w:type="paragraph" w:customStyle="1" w:styleId="46B88A9903D6491CB9C2A6CABA248D9B">
    <w:name w:val="46B88A9903D6491CB9C2A6CABA248D9B"/>
    <w:rsid w:val="00CE0B6F"/>
  </w:style>
  <w:style w:type="paragraph" w:customStyle="1" w:styleId="6F45916D394B4D60B0A52CDF320EEB28">
    <w:name w:val="6F45916D394B4D60B0A52CDF320EEB28"/>
    <w:rsid w:val="00CE0B6F"/>
  </w:style>
  <w:style w:type="paragraph" w:customStyle="1" w:styleId="00078C245DC74FE98269C3A7E22FD167">
    <w:name w:val="00078C245DC74FE98269C3A7E22FD167"/>
    <w:rsid w:val="00CE0B6F"/>
  </w:style>
  <w:style w:type="paragraph" w:customStyle="1" w:styleId="D2092902D8EC47C8A60481289C827E70">
    <w:name w:val="D2092902D8EC47C8A60481289C827E70"/>
    <w:rsid w:val="00CE0B6F"/>
  </w:style>
  <w:style w:type="paragraph" w:customStyle="1" w:styleId="CACF4F3BF4964BDA981440BD956FE0B4">
    <w:name w:val="CACF4F3BF4964BDA981440BD956FE0B4"/>
    <w:rsid w:val="00CE0B6F"/>
  </w:style>
  <w:style w:type="paragraph" w:customStyle="1" w:styleId="494D363A550D4111AD80529BC31AFB99">
    <w:name w:val="494D363A550D4111AD80529BC31AFB99"/>
    <w:rsid w:val="00CE0B6F"/>
  </w:style>
  <w:style w:type="paragraph" w:customStyle="1" w:styleId="B4605BF1DA274B5899D718AB0B272B7D">
    <w:name w:val="B4605BF1DA274B5899D718AB0B272B7D"/>
    <w:rsid w:val="00CE0B6F"/>
  </w:style>
  <w:style w:type="paragraph" w:customStyle="1" w:styleId="23288770E3E94977A6864647020A0192">
    <w:name w:val="23288770E3E94977A6864647020A0192"/>
    <w:rsid w:val="00CE0B6F"/>
  </w:style>
  <w:style w:type="paragraph" w:customStyle="1" w:styleId="F829A90772CE48F38A724012679A78EB">
    <w:name w:val="F829A90772CE48F38A724012679A78EB"/>
    <w:rsid w:val="00CE0B6F"/>
  </w:style>
  <w:style w:type="paragraph" w:customStyle="1" w:styleId="9B1799A1A7454708A88C53AAB4D921A1">
    <w:name w:val="9B1799A1A7454708A88C53AAB4D921A1"/>
    <w:rsid w:val="00CE0B6F"/>
  </w:style>
  <w:style w:type="paragraph" w:customStyle="1" w:styleId="7ACA665562904A32840B3C7D4CA7E805">
    <w:name w:val="7ACA665562904A32840B3C7D4CA7E805"/>
    <w:rsid w:val="00CE0B6F"/>
  </w:style>
  <w:style w:type="paragraph" w:customStyle="1" w:styleId="44170E634DD7435BB06D1CCC022DA67F">
    <w:name w:val="44170E634DD7435BB06D1CCC022DA67F"/>
    <w:rsid w:val="00CE0B6F"/>
  </w:style>
  <w:style w:type="paragraph" w:customStyle="1" w:styleId="071B9560EC0B4FB19A82A5351149597B">
    <w:name w:val="071B9560EC0B4FB19A82A5351149597B"/>
    <w:rsid w:val="00CE0B6F"/>
  </w:style>
  <w:style w:type="paragraph" w:customStyle="1" w:styleId="2F183A00A7B84F96A15C456100AB6F26">
    <w:name w:val="2F183A00A7B84F96A15C456100AB6F26"/>
    <w:rsid w:val="00CE0B6F"/>
  </w:style>
  <w:style w:type="paragraph" w:customStyle="1" w:styleId="04E769A2F1564E7DB60EB78D0A2FDBF5">
    <w:name w:val="04E769A2F1564E7DB60EB78D0A2FDBF5"/>
    <w:rsid w:val="00CE0B6F"/>
  </w:style>
  <w:style w:type="paragraph" w:customStyle="1" w:styleId="8B5A061C816649138C2148C0DD1025CF">
    <w:name w:val="8B5A061C816649138C2148C0DD1025CF"/>
    <w:rsid w:val="00CE0B6F"/>
  </w:style>
  <w:style w:type="paragraph" w:customStyle="1" w:styleId="58CFA6623D79451B9484F7C593ACEB29">
    <w:name w:val="58CFA6623D79451B9484F7C593ACEB29"/>
    <w:rsid w:val="00CE0B6F"/>
  </w:style>
  <w:style w:type="paragraph" w:customStyle="1" w:styleId="6FB5909F49A2435DAC9A44BC4D477E85">
    <w:name w:val="6FB5909F49A2435DAC9A44BC4D477E85"/>
    <w:rsid w:val="00CE0B6F"/>
  </w:style>
  <w:style w:type="paragraph" w:customStyle="1" w:styleId="F34ED824070541A385879F6F04F66A06">
    <w:name w:val="F34ED824070541A385879F6F04F66A06"/>
    <w:rsid w:val="00CE0B6F"/>
  </w:style>
  <w:style w:type="paragraph" w:customStyle="1" w:styleId="BB0944EA2C584541A47B4454527533DC">
    <w:name w:val="BB0944EA2C584541A47B4454527533DC"/>
    <w:rsid w:val="00CE0B6F"/>
  </w:style>
  <w:style w:type="paragraph" w:customStyle="1" w:styleId="FD9A2A8D713143DBA3E2AC19E1EB9DBA">
    <w:name w:val="FD9A2A8D713143DBA3E2AC19E1EB9DBA"/>
    <w:rsid w:val="00CE0B6F"/>
  </w:style>
  <w:style w:type="paragraph" w:customStyle="1" w:styleId="343C3541810F409487D7CF44286345EF">
    <w:name w:val="343C3541810F409487D7CF44286345EF"/>
    <w:rsid w:val="00CE0B6F"/>
  </w:style>
  <w:style w:type="paragraph" w:customStyle="1" w:styleId="53A57533152D437C86EF815D4EEEA3FA">
    <w:name w:val="53A57533152D437C86EF815D4EEEA3FA"/>
    <w:rsid w:val="00CE0B6F"/>
  </w:style>
  <w:style w:type="paragraph" w:customStyle="1" w:styleId="88E99EDAC51040079266CBCDC5FCBC27">
    <w:name w:val="88E99EDAC51040079266CBCDC5FCBC27"/>
    <w:rsid w:val="00CE0B6F"/>
  </w:style>
  <w:style w:type="paragraph" w:customStyle="1" w:styleId="C5376958F72545EAB2C5365C8CE5EC0B">
    <w:name w:val="C5376958F72545EAB2C5365C8CE5EC0B"/>
    <w:rsid w:val="00CE0B6F"/>
  </w:style>
  <w:style w:type="paragraph" w:customStyle="1" w:styleId="7421475E427B46B3B560AAD549BBAF2B">
    <w:name w:val="7421475E427B46B3B560AAD549BBAF2B"/>
    <w:rsid w:val="00CE0B6F"/>
  </w:style>
  <w:style w:type="paragraph" w:customStyle="1" w:styleId="738938D009D84034A2F90BA2FC4DA611">
    <w:name w:val="738938D009D84034A2F90BA2FC4DA611"/>
    <w:rsid w:val="00CE0B6F"/>
  </w:style>
  <w:style w:type="paragraph" w:customStyle="1" w:styleId="F4D0A894F45240859A814405104F575C">
    <w:name w:val="F4D0A894F45240859A814405104F575C"/>
    <w:rsid w:val="00CE0B6F"/>
  </w:style>
  <w:style w:type="paragraph" w:customStyle="1" w:styleId="DF2B0BCCD00E4F63A66BE2EA44052894">
    <w:name w:val="DF2B0BCCD00E4F63A66BE2EA44052894"/>
    <w:rsid w:val="00CE0B6F"/>
  </w:style>
  <w:style w:type="paragraph" w:customStyle="1" w:styleId="87907EB0D94F4817AD97A3674B7CA4E7">
    <w:name w:val="87907EB0D94F4817AD97A3674B7CA4E7"/>
    <w:rsid w:val="00CE0B6F"/>
  </w:style>
  <w:style w:type="paragraph" w:customStyle="1" w:styleId="DE5F78BDED5D44A2813A0F5BCDF242D4">
    <w:name w:val="DE5F78BDED5D44A2813A0F5BCDF242D4"/>
    <w:rsid w:val="00CE0B6F"/>
  </w:style>
  <w:style w:type="paragraph" w:customStyle="1" w:styleId="2F8018A242FC4B5DB85D684E48A49888">
    <w:name w:val="2F8018A242FC4B5DB85D684E48A49888"/>
    <w:rsid w:val="00CE0B6F"/>
  </w:style>
  <w:style w:type="paragraph" w:customStyle="1" w:styleId="11C27DC2205D4E239FC437B20FE86A43">
    <w:name w:val="11C27DC2205D4E239FC437B20FE86A43"/>
    <w:rsid w:val="00CE0B6F"/>
  </w:style>
  <w:style w:type="paragraph" w:customStyle="1" w:styleId="604DAC270C994736A13B8251771F26CD">
    <w:name w:val="604DAC270C994736A13B8251771F26CD"/>
    <w:rsid w:val="00CE0B6F"/>
  </w:style>
  <w:style w:type="paragraph" w:customStyle="1" w:styleId="0C65A07F2A9C47A3BA7F80E6860783A3">
    <w:name w:val="0C65A07F2A9C47A3BA7F80E6860783A3"/>
    <w:rsid w:val="00CE0B6F"/>
  </w:style>
  <w:style w:type="paragraph" w:customStyle="1" w:styleId="F285FB0C73A04D3ABDFF85445248EABB">
    <w:name w:val="F285FB0C73A04D3ABDFF85445248EABB"/>
    <w:rsid w:val="00CE0B6F"/>
  </w:style>
  <w:style w:type="paragraph" w:customStyle="1" w:styleId="4F6847A3C79349CBB3079D3D5565BDDB">
    <w:name w:val="4F6847A3C79349CBB3079D3D5565BDDB"/>
    <w:rsid w:val="00CE0B6F"/>
  </w:style>
  <w:style w:type="paragraph" w:customStyle="1" w:styleId="FBF3BBE0CF59429EBD3BB2847CFEC031">
    <w:name w:val="FBF3BBE0CF59429EBD3BB2847CFEC031"/>
    <w:rsid w:val="00CE0B6F"/>
  </w:style>
  <w:style w:type="paragraph" w:customStyle="1" w:styleId="AB990B336F384F4AB8BC2E827E635081">
    <w:name w:val="AB990B336F384F4AB8BC2E827E635081"/>
    <w:rsid w:val="00CE0B6F"/>
  </w:style>
  <w:style w:type="paragraph" w:customStyle="1" w:styleId="DB339C012BFB400BB29F75E9ACF7F9F6">
    <w:name w:val="DB339C012BFB400BB29F75E9ACF7F9F6"/>
    <w:rsid w:val="00CE0B6F"/>
  </w:style>
  <w:style w:type="paragraph" w:customStyle="1" w:styleId="E3E3822739D541B4B2DD44C5730DD350">
    <w:name w:val="E3E3822739D541B4B2DD44C5730DD350"/>
    <w:rsid w:val="00CE0B6F"/>
  </w:style>
  <w:style w:type="paragraph" w:customStyle="1" w:styleId="4C2D9480BCFD41D79603B7153B30AE00">
    <w:name w:val="4C2D9480BCFD41D79603B7153B30AE00"/>
    <w:rsid w:val="00CE0B6F"/>
  </w:style>
  <w:style w:type="paragraph" w:customStyle="1" w:styleId="E94BCC40D1BE4EB6938345A84255C600">
    <w:name w:val="E94BCC40D1BE4EB6938345A84255C600"/>
    <w:rsid w:val="00CE0B6F"/>
  </w:style>
  <w:style w:type="paragraph" w:customStyle="1" w:styleId="91B970631A7C4E08A87829F9C0B51B35">
    <w:name w:val="91B970631A7C4E08A87829F9C0B51B35"/>
    <w:rsid w:val="00CE0B6F"/>
  </w:style>
  <w:style w:type="paragraph" w:customStyle="1" w:styleId="9657AFFC44434638AE706D7337AC4960">
    <w:name w:val="9657AFFC44434638AE706D7337AC4960"/>
    <w:rsid w:val="00CE0B6F"/>
  </w:style>
  <w:style w:type="paragraph" w:customStyle="1" w:styleId="2F78C647BE4045208662BBAE87258A0D">
    <w:name w:val="2F78C647BE4045208662BBAE87258A0D"/>
    <w:rsid w:val="00CE0B6F"/>
  </w:style>
  <w:style w:type="paragraph" w:customStyle="1" w:styleId="754DCE4DCE334D6B93A3108A4A9FF8F0">
    <w:name w:val="754DCE4DCE334D6B93A3108A4A9FF8F0"/>
    <w:rsid w:val="00CE0B6F"/>
  </w:style>
  <w:style w:type="paragraph" w:customStyle="1" w:styleId="B787F90716AF420098B0DC4E063852BE">
    <w:name w:val="B787F90716AF420098B0DC4E063852BE"/>
    <w:rsid w:val="00CE0B6F"/>
  </w:style>
  <w:style w:type="paragraph" w:customStyle="1" w:styleId="74107550FC0F4C47848BC969176673A9">
    <w:name w:val="74107550FC0F4C47848BC969176673A9"/>
    <w:rsid w:val="00CE0B6F"/>
  </w:style>
  <w:style w:type="paragraph" w:customStyle="1" w:styleId="B08DECEFBDC54AFB9E56A3FFC89BF208">
    <w:name w:val="B08DECEFBDC54AFB9E56A3FFC89BF208"/>
    <w:rsid w:val="00CE0B6F"/>
  </w:style>
  <w:style w:type="paragraph" w:customStyle="1" w:styleId="18C4937EA3304CCAA0D227FF4B928354">
    <w:name w:val="18C4937EA3304CCAA0D227FF4B928354"/>
    <w:rsid w:val="00CE0B6F"/>
  </w:style>
  <w:style w:type="paragraph" w:customStyle="1" w:styleId="224C823234CB44E7BA5F609DCDC78529">
    <w:name w:val="224C823234CB44E7BA5F609DCDC78529"/>
    <w:rsid w:val="00CE0B6F"/>
  </w:style>
  <w:style w:type="paragraph" w:customStyle="1" w:styleId="B3AFF9B2988A43AA8979099E818B9C37">
    <w:name w:val="B3AFF9B2988A43AA8979099E818B9C37"/>
    <w:rsid w:val="00CE0B6F"/>
  </w:style>
  <w:style w:type="paragraph" w:customStyle="1" w:styleId="398BF6B33DD04B59A28726AA9193B11E">
    <w:name w:val="398BF6B33DD04B59A28726AA9193B11E"/>
    <w:rsid w:val="00CE0B6F"/>
  </w:style>
  <w:style w:type="paragraph" w:customStyle="1" w:styleId="083FEE0DCC604F1F9C7BCEB0609C28F2">
    <w:name w:val="083FEE0DCC604F1F9C7BCEB0609C28F2"/>
    <w:rsid w:val="00CE0B6F"/>
  </w:style>
  <w:style w:type="paragraph" w:customStyle="1" w:styleId="52EAE5CD983E430C930EF1C685762F07">
    <w:name w:val="52EAE5CD983E430C930EF1C685762F07"/>
    <w:rsid w:val="00CE0B6F"/>
  </w:style>
  <w:style w:type="paragraph" w:customStyle="1" w:styleId="6936B3CE02C94F458AB2B3F8FFA57FF4">
    <w:name w:val="6936B3CE02C94F458AB2B3F8FFA57FF4"/>
    <w:rsid w:val="00CE0B6F"/>
  </w:style>
  <w:style w:type="paragraph" w:customStyle="1" w:styleId="BEDBC62D28F24BC99867A703F8C0A7F6">
    <w:name w:val="BEDBC62D28F24BC99867A703F8C0A7F6"/>
    <w:rsid w:val="00CE0B6F"/>
  </w:style>
  <w:style w:type="paragraph" w:customStyle="1" w:styleId="9FA5B4EAF16643B9BD3C28C9DAB0C8B1">
    <w:name w:val="9FA5B4EAF16643B9BD3C28C9DAB0C8B1"/>
    <w:rsid w:val="00CE0B6F"/>
  </w:style>
  <w:style w:type="paragraph" w:customStyle="1" w:styleId="08AA7E1F3093470B8C07E4FD34AA32BE">
    <w:name w:val="08AA7E1F3093470B8C07E4FD34AA32BE"/>
    <w:rsid w:val="00CE0B6F"/>
  </w:style>
  <w:style w:type="paragraph" w:customStyle="1" w:styleId="92D26B94C3004C9AA3F4F0FBB96060F0">
    <w:name w:val="92D26B94C3004C9AA3F4F0FBB96060F0"/>
    <w:rsid w:val="00CE0B6F"/>
  </w:style>
  <w:style w:type="paragraph" w:customStyle="1" w:styleId="5F4A55AA67B14163B641BEAF23FDD772">
    <w:name w:val="5F4A55AA67B14163B641BEAF23FDD772"/>
    <w:rsid w:val="00CE0B6F"/>
  </w:style>
  <w:style w:type="paragraph" w:customStyle="1" w:styleId="1875A175A5A64FB393D08C732425B44D">
    <w:name w:val="1875A175A5A64FB393D08C732425B44D"/>
    <w:rsid w:val="00CE0B6F"/>
  </w:style>
  <w:style w:type="paragraph" w:customStyle="1" w:styleId="EB2318295F0041F7AA7B21C31A4B829A">
    <w:name w:val="EB2318295F0041F7AA7B21C31A4B829A"/>
    <w:rsid w:val="00CE0B6F"/>
  </w:style>
  <w:style w:type="paragraph" w:customStyle="1" w:styleId="795F145C1B844BBEA28559C77826C00F">
    <w:name w:val="795F145C1B844BBEA28559C77826C00F"/>
    <w:rsid w:val="00CE0B6F"/>
  </w:style>
  <w:style w:type="paragraph" w:customStyle="1" w:styleId="BE3637EEC6FF4B6BA083383E7C715620">
    <w:name w:val="BE3637EEC6FF4B6BA083383E7C715620"/>
    <w:rsid w:val="00CE0B6F"/>
  </w:style>
  <w:style w:type="paragraph" w:customStyle="1" w:styleId="7AEB11E4EEA749498F9C627D3BC6EF6F">
    <w:name w:val="7AEB11E4EEA749498F9C627D3BC6EF6F"/>
    <w:rsid w:val="00CE0B6F"/>
  </w:style>
  <w:style w:type="paragraph" w:customStyle="1" w:styleId="E0894245D9A04A7E83DE791B38C19BFB">
    <w:name w:val="E0894245D9A04A7E83DE791B38C19BFB"/>
    <w:rsid w:val="00CE0B6F"/>
  </w:style>
  <w:style w:type="paragraph" w:customStyle="1" w:styleId="12A53605890942048C6C8F75559A113E">
    <w:name w:val="12A53605890942048C6C8F75559A113E"/>
    <w:rsid w:val="00CE0B6F"/>
  </w:style>
  <w:style w:type="paragraph" w:customStyle="1" w:styleId="2347E6035C8444DD986E7EC98A580DDB">
    <w:name w:val="2347E6035C8444DD986E7EC98A580DDB"/>
    <w:rsid w:val="00CE0B6F"/>
  </w:style>
  <w:style w:type="paragraph" w:customStyle="1" w:styleId="384EF1F0F11A441C844B7C7F21695F31">
    <w:name w:val="384EF1F0F11A441C844B7C7F21695F31"/>
    <w:rsid w:val="00CE0B6F"/>
  </w:style>
  <w:style w:type="paragraph" w:customStyle="1" w:styleId="4B00B156DF8042B2B2A6D34B58250F1E">
    <w:name w:val="4B00B156DF8042B2B2A6D34B58250F1E"/>
    <w:rsid w:val="00CE0B6F"/>
  </w:style>
  <w:style w:type="paragraph" w:customStyle="1" w:styleId="6E90F6C7603C4EF3AC772038680AE349">
    <w:name w:val="6E90F6C7603C4EF3AC772038680AE349"/>
    <w:rsid w:val="00CE0B6F"/>
  </w:style>
  <w:style w:type="paragraph" w:customStyle="1" w:styleId="B880952346864A06A56525003A525BAD">
    <w:name w:val="B880952346864A06A56525003A525BAD"/>
    <w:rsid w:val="00CE0B6F"/>
  </w:style>
  <w:style w:type="paragraph" w:customStyle="1" w:styleId="59EE7606784848DB9E828B49231488A6">
    <w:name w:val="59EE7606784848DB9E828B49231488A6"/>
    <w:rsid w:val="00CE0B6F"/>
  </w:style>
  <w:style w:type="paragraph" w:customStyle="1" w:styleId="6B8C3B0B86924A9986BDC9F762A73AD1">
    <w:name w:val="6B8C3B0B86924A9986BDC9F762A73AD1"/>
    <w:rsid w:val="00CE0B6F"/>
  </w:style>
  <w:style w:type="paragraph" w:customStyle="1" w:styleId="89AB6528D68D4EFAAD22509B2167AE99">
    <w:name w:val="89AB6528D68D4EFAAD22509B2167AE99"/>
    <w:rsid w:val="00CE0B6F"/>
  </w:style>
  <w:style w:type="paragraph" w:customStyle="1" w:styleId="13EB93EA6C51473283871D7C9025B4D4">
    <w:name w:val="13EB93EA6C51473283871D7C9025B4D4"/>
    <w:rsid w:val="00CE0B6F"/>
  </w:style>
  <w:style w:type="paragraph" w:customStyle="1" w:styleId="A7616CEEC4EA4789A900B1A162654FCE">
    <w:name w:val="A7616CEEC4EA4789A900B1A162654FCE"/>
    <w:rsid w:val="00CE0B6F"/>
  </w:style>
  <w:style w:type="paragraph" w:customStyle="1" w:styleId="C7A4439476E042F2BC868C86B282C6F6">
    <w:name w:val="C7A4439476E042F2BC868C86B282C6F6"/>
    <w:rsid w:val="00CE0B6F"/>
  </w:style>
  <w:style w:type="paragraph" w:customStyle="1" w:styleId="2625A722ACE548498A183BB8E4E3F10B">
    <w:name w:val="2625A722ACE548498A183BB8E4E3F10B"/>
    <w:rsid w:val="00CE0B6F"/>
  </w:style>
  <w:style w:type="paragraph" w:customStyle="1" w:styleId="86F5B4A30C1A46B7A1F6E0FD04BF4B21">
    <w:name w:val="86F5B4A30C1A46B7A1F6E0FD04BF4B21"/>
    <w:rsid w:val="00CE0B6F"/>
  </w:style>
  <w:style w:type="paragraph" w:customStyle="1" w:styleId="A6B6262B40C046E2B1135C3B27AE7E3A">
    <w:name w:val="A6B6262B40C046E2B1135C3B27AE7E3A"/>
    <w:rsid w:val="00CE0B6F"/>
  </w:style>
  <w:style w:type="paragraph" w:customStyle="1" w:styleId="76DE4F61C81F4F069BDA423CC2284171">
    <w:name w:val="76DE4F61C81F4F069BDA423CC2284171"/>
    <w:rsid w:val="00CE0B6F"/>
  </w:style>
  <w:style w:type="paragraph" w:customStyle="1" w:styleId="D1D9ACB759744C3FB28639F912E24B75">
    <w:name w:val="D1D9ACB759744C3FB28639F912E24B75"/>
    <w:rsid w:val="00CE0B6F"/>
  </w:style>
  <w:style w:type="paragraph" w:customStyle="1" w:styleId="55D47D21A28E45B8AB547715C66D845B">
    <w:name w:val="55D47D21A28E45B8AB547715C66D845B"/>
    <w:rsid w:val="00CE0B6F"/>
  </w:style>
  <w:style w:type="paragraph" w:customStyle="1" w:styleId="17A3D2FF972747BDA6002FB48EE2C27B">
    <w:name w:val="17A3D2FF972747BDA6002FB48EE2C27B"/>
    <w:rsid w:val="00CE0B6F"/>
  </w:style>
  <w:style w:type="paragraph" w:customStyle="1" w:styleId="A4A2E5EA127A428CB65315F443B9022A">
    <w:name w:val="A4A2E5EA127A428CB65315F443B9022A"/>
    <w:rsid w:val="00CE0B6F"/>
  </w:style>
  <w:style w:type="paragraph" w:customStyle="1" w:styleId="70188CF5E9BA40EA877E0DD79E66F24D">
    <w:name w:val="70188CF5E9BA40EA877E0DD79E66F24D"/>
    <w:rsid w:val="00CE0B6F"/>
  </w:style>
  <w:style w:type="paragraph" w:customStyle="1" w:styleId="FBD2DA97AD3F4852B95320A878AE1B69">
    <w:name w:val="FBD2DA97AD3F4852B95320A878AE1B69"/>
    <w:rsid w:val="00CE0B6F"/>
  </w:style>
  <w:style w:type="paragraph" w:customStyle="1" w:styleId="FAE675CD521741E8B1078959832368B2">
    <w:name w:val="FAE675CD521741E8B1078959832368B2"/>
    <w:rsid w:val="00CE0B6F"/>
  </w:style>
  <w:style w:type="paragraph" w:customStyle="1" w:styleId="C7EC48B8845C403FAD4E62FA8914BDE0">
    <w:name w:val="C7EC48B8845C403FAD4E62FA8914BDE0"/>
    <w:rsid w:val="00CE0B6F"/>
  </w:style>
  <w:style w:type="paragraph" w:customStyle="1" w:styleId="FCDE39943C0A4504AE1D55E9CE43E417">
    <w:name w:val="FCDE39943C0A4504AE1D55E9CE43E417"/>
    <w:rsid w:val="00CE0B6F"/>
  </w:style>
  <w:style w:type="paragraph" w:customStyle="1" w:styleId="F801D10CA5B546A0B34CCEEF6DADDA13">
    <w:name w:val="F801D10CA5B546A0B34CCEEF6DADDA13"/>
    <w:rsid w:val="00CE0B6F"/>
  </w:style>
  <w:style w:type="paragraph" w:customStyle="1" w:styleId="B15AE750523F4A3EBF08B2B58E8A8C24">
    <w:name w:val="B15AE750523F4A3EBF08B2B58E8A8C24"/>
    <w:rsid w:val="00CE0B6F"/>
  </w:style>
  <w:style w:type="paragraph" w:customStyle="1" w:styleId="A2979954168241128827AA96C28077EC">
    <w:name w:val="A2979954168241128827AA96C28077EC"/>
    <w:rsid w:val="00CE0B6F"/>
  </w:style>
  <w:style w:type="paragraph" w:customStyle="1" w:styleId="4FC9EEB5D183409BB9778F99CF2095171">
    <w:name w:val="4FC9EEB5D183409BB9778F99CF20951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1">
    <w:name w:val="ED2C545D5BC0467D9593B5CF14A1A0BD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9C9B71BFB8B4C289A7602B8E3848EB51">
    <w:name w:val="19C9B71BFB8B4C289A7602B8E3848EB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AB21435F5B43C49D47F6657B76C6BB1">
    <w:name w:val="08AB21435F5B43C49D47F6657B76C6BB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074556CD5C49BAA385B604CCA915561">
    <w:name w:val="15074556CD5C49BAA385B604CCA91556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86CB9C561284089860D8984A2D797051">
    <w:name w:val="986CB9C561284089860D8984A2D79705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FE3687955354C96A3D8E9FE52D0806A1">
    <w:name w:val="FFE3687955354C96A3D8E9FE52D0806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8182471A474775A0B61D8E020EBAAA1">
    <w:name w:val="348182471A474775A0B61D8E020EBAAA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F45916D394B4D60B0A52CDF320EEB281">
    <w:name w:val="6F45916D394B4D60B0A52CDF320EEB28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078C245DC74FE98269C3A7E22FD1671">
    <w:name w:val="00078C245DC74FE98269C3A7E22FD167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2902D8EC47C8A60481289C827E701">
    <w:name w:val="D2092902D8EC47C8A60481289C827E70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F2B0BCCD00E4F63A66BE2EA440528941">
    <w:name w:val="DF2B0BCCD00E4F63A66BE2EA440528941"/>
    <w:rsid w:val="00CE0B6F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A516946C9C4183BC92D4B1FE506BC9">
    <w:name w:val="E5A516946C9C4183BC92D4B1FE506BC9"/>
    <w:rsid w:val="00CE0B6F"/>
  </w:style>
  <w:style w:type="paragraph" w:customStyle="1" w:styleId="E39DC5CAAE6B4530AA3CA85225C3BE98">
    <w:name w:val="E39DC5CAAE6B4530AA3CA85225C3BE98"/>
    <w:rsid w:val="006252A3"/>
  </w:style>
  <w:style w:type="paragraph" w:customStyle="1" w:styleId="449E374190E64641B973E798C3DC83B4">
    <w:name w:val="449E374190E64641B973E798C3DC83B4"/>
    <w:rsid w:val="006252A3"/>
  </w:style>
  <w:style w:type="paragraph" w:customStyle="1" w:styleId="0F3E619C35BC491C819FA30E6FC6B81A">
    <w:name w:val="0F3E619C35BC491C819FA30E6FC6B81A"/>
    <w:rsid w:val="006252A3"/>
  </w:style>
  <w:style w:type="paragraph" w:customStyle="1" w:styleId="75D651B1711B400A93032579CA4A7D1C">
    <w:name w:val="75D651B1711B400A93032579CA4A7D1C"/>
    <w:rsid w:val="006252A3"/>
  </w:style>
  <w:style w:type="paragraph" w:customStyle="1" w:styleId="852B17CBFE854E6F94077184DA86F960">
    <w:name w:val="852B17CBFE854E6F94077184DA86F960"/>
    <w:rsid w:val="006252A3"/>
  </w:style>
  <w:style w:type="paragraph" w:customStyle="1" w:styleId="F27D90A0170A4044B65C2398324E14A0">
    <w:name w:val="F27D90A0170A4044B65C2398324E14A0"/>
    <w:rsid w:val="006252A3"/>
  </w:style>
  <w:style w:type="paragraph" w:customStyle="1" w:styleId="638E96C8CAAD4E99941A912D06C9599F">
    <w:name w:val="638E96C8CAAD4E99941A912D06C9599F"/>
    <w:rsid w:val="006252A3"/>
  </w:style>
  <w:style w:type="paragraph" w:customStyle="1" w:styleId="DABE014428F54656A2F4FDB218B39D8D">
    <w:name w:val="DABE014428F54656A2F4FDB218B39D8D"/>
    <w:rsid w:val="006252A3"/>
  </w:style>
  <w:style w:type="paragraph" w:customStyle="1" w:styleId="3B85A2215AF4409E84E2D1954AD91A54">
    <w:name w:val="3B85A2215AF4409E84E2D1954AD91A54"/>
    <w:rsid w:val="006252A3"/>
  </w:style>
  <w:style w:type="paragraph" w:customStyle="1" w:styleId="E2A1E47DEEE94E84844A2FB37A427D4B">
    <w:name w:val="E2A1E47DEEE94E84844A2FB37A427D4B"/>
    <w:rsid w:val="006252A3"/>
  </w:style>
  <w:style w:type="paragraph" w:customStyle="1" w:styleId="FDDB762F0B4B4985896BD9B6015B40B1">
    <w:name w:val="FDDB762F0B4B4985896BD9B6015B40B1"/>
    <w:rsid w:val="006252A3"/>
  </w:style>
  <w:style w:type="paragraph" w:customStyle="1" w:styleId="1EEA7512E6DF46C7A442FAEC774BD5A1">
    <w:name w:val="1EEA7512E6DF46C7A442FAEC774BD5A1"/>
    <w:rsid w:val="006252A3"/>
  </w:style>
  <w:style w:type="paragraph" w:customStyle="1" w:styleId="32DBE46B4FF24F03B4B5B55AC2513A20">
    <w:name w:val="32DBE46B4FF24F03B4B5B55AC2513A20"/>
    <w:rsid w:val="006252A3"/>
  </w:style>
  <w:style w:type="paragraph" w:customStyle="1" w:styleId="7953FD51F3984BA4B04E0314DA0792A3">
    <w:name w:val="7953FD51F3984BA4B04E0314DA0792A3"/>
    <w:rsid w:val="006252A3"/>
  </w:style>
  <w:style w:type="paragraph" w:customStyle="1" w:styleId="B99FE652974B4D1C88800ADD2AE17BB9">
    <w:name w:val="B99FE652974B4D1C88800ADD2AE17BB9"/>
    <w:rsid w:val="006252A3"/>
  </w:style>
  <w:style w:type="paragraph" w:customStyle="1" w:styleId="56E65E605ACB4F75BCD3B94753813DF6">
    <w:name w:val="56E65E605ACB4F75BCD3B94753813DF6"/>
    <w:rsid w:val="006252A3"/>
  </w:style>
  <w:style w:type="paragraph" w:customStyle="1" w:styleId="3357EB2F1CA2499DBE9447FA1F33412A">
    <w:name w:val="3357EB2F1CA2499DBE9447FA1F33412A"/>
    <w:rsid w:val="006252A3"/>
  </w:style>
  <w:style w:type="paragraph" w:customStyle="1" w:styleId="7D36CF3DC52846B4BB23E13BCAD6912F">
    <w:name w:val="7D36CF3DC52846B4BB23E13BCAD6912F"/>
    <w:rsid w:val="006252A3"/>
  </w:style>
  <w:style w:type="paragraph" w:customStyle="1" w:styleId="49620667D55843B3BC4D9C31D7399890">
    <w:name w:val="49620667D55843B3BC4D9C31D7399890"/>
    <w:rsid w:val="006252A3"/>
  </w:style>
  <w:style w:type="paragraph" w:customStyle="1" w:styleId="346559A678FE42568BC296ABEDBFDD89">
    <w:name w:val="346559A678FE42568BC296ABEDBFDD89"/>
    <w:rsid w:val="006252A3"/>
  </w:style>
  <w:style w:type="paragraph" w:customStyle="1" w:styleId="CAF122D698954FCD9ED719A24689017E">
    <w:name w:val="CAF122D698954FCD9ED719A24689017E"/>
    <w:rsid w:val="006252A3"/>
  </w:style>
  <w:style w:type="paragraph" w:customStyle="1" w:styleId="27D240114F9C47189F2E7C5045CEF7FD">
    <w:name w:val="27D240114F9C47189F2E7C5045CEF7FD"/>
    <w:rsid w:val="006252A3"/>
  </w:style>
  <w:style w:type="paragraph" w:customStyle="1" w:styleId="9E8FBF4A195E48859B56736980328C8F">
    <w:name w:val="9E8FBF4A195E48859B56736980328C8F"/>
    <w:rsid w:val="006252A3"/>
  </w:style>
  <w:style w:type="paragraph" w:customStyle="1" w:styleId="AEA4F69E3F614EB594D23D96B17D4F05">
    <w:name w:val="AEA4F69E3F614EB594D23D96B17D4F05"/>
    <w:rsid w:val="006252A3"/>
  </w:style>
  <w:style w:type="paragraph" w:customStyle="1" w:styleId="448A35CE0F034EFA88D25504251A122D">
    <w:name w:val="448A35CE0F034EFA88D25504251A122D"/>
    <w:rsid w:val="006252A3"/>
  </w:style>
  <w:style w:type="paragraph" w:customStyle="1" w:styleId="C0E9E7F9D2A146359DADD6E315E80F3E">
    <w:name w:val="C0E9E7F9D2A146359DADD6E315E80F3E"/>
    <w:rsid w:val="006252A3"/>
  </w:style>
  <w:style w:type="paragraph" w:customStyle="1" w:styleId="AC2111085707458BA40B1A9B02FDA27A">
    <w:name w:val="AC2111085707458BA40B1A9B02FDA27A"/>
    <w:rsid w:val="006252A3"/>
  </w:style>
  <w:style w:type="paragraph" w:customStyle="1" w:styleId="AFCA155973AA4EC180F4B8328ED2648E">
    <w:name w:val="AFCA155973AA4EC180F4B8328ED2648E"/>
    <w:rsid w:val="006252A3"/>
  </w:style>
  <w:style w:type="paragraph" w:customStyle="1" w:styleId="6AA108BB47B24880A54CE6650A6C041B">
    <w:name w:val="6AA108BB47B24880A54CE6650A6C041B"/>
    <w:rsid w:val="006252A3"/>
  </w:style>
  <w:style w:type="paragraph" w:customStyle="1" w:styleId="8BB85B9B389E453385F93CC5AF3DF6D4">
    <w:name w:val="8BB85B9B389E453385F93CC5AF3DF6D4"/>
    <w:rsid w:val="006252A3"/>
  </w:style>
  <w:style w:type="paragraph" w:customStyle="1" w:styleId="C31E447C0D2444768A8AF86F54784321">
    <w:name w:val="C31E447C0D2444768A8AF86F54784321"/>
    <w:rsid w:val="006252A3"/>
  </w:style>
  <w:style w:type="paragraph" w:customStyle="1" w:styleId="9988BB7BE56C4C2BA78E5227094E08FA">
    <w:name w:val="9988BB7BE56C4C2BA78E5227094E08FA"/>
    <w:rsid w:val="006252A3"/>
  </w:style>
  <w:style w:type="paragraph" w:customStyle="1" w:styleId="49B69B0D54B345E1B8F8EC2D01C0047A">
    <w:name w:val="49B69B0D54B345E1B8F8EC2D01C0047A"/>
    <w:rsid w:val="006252A3"/>
  </w:style>
  <w:style w:type="paragraph" w:customStyle="1" w:styleId="A0B90A0A36644FFEAA5F53B094CAA942">
    <w:name w:val="A0B90A0A36644FFEAA5F53B094CAA942"/>
    <w:rsid w:val="006252A3"/>
  </w:style>
  <w:style w:type="paragraph" w:customStyle="1" w:styleId="634B94CBC04F4DF491B7A4C3F8DFA1AD">
    <w:name w:val="634B94CBC04F4DF491B7A4C3F8DFA1AD"/>
    <w:rsid w:val="006252A3"/>
  </w:style>
  <w:style w:type="paragraph" w:customStyle="1" w:styleId="FC10546D15DD44ACB1457913DDD1D332">
    <w:name w:val="FC10546D15DD44ACB1457913DDD1D332"/>
    <w:rsid w:val="006252A3"/>
  </w:style>
  <w:style w:type="paragraph" w:customStyle="1" w:styleId="31B9E9ACFC1643D4806DB74BA8A64E38">
    <w:name w:val="31B9E9ACFC1643D4806DB74BA8A64E38"/>
    <w:rsid w:val="006252A3"/>
  </w:style>
  <w:style w:type="paragraph" w:customStyle="1" w:styleId="B7966D3A9F004F8684FDCC086E4B7378">
    <w:name w:val="B7966D3A9F004F8684FDCC086E4B7378"/>
    <w:rsid w:val="006252A3"/>
  </w:style>
  <w:style w:type="paragraph" w:customStyle="1" w:styleId="A8695ECB718348AD89FE73067C7ACA5C">
    <w:name w:val="A8695ECB718348AD89FE73067C7ACA5C"/>
    <w:rsid w:val="006252A3"/>
  </w:style>
  <w:style w:type="paragraph" w:customStyle="1" w:styleId="E6B3A55016494239B539A71517A770BD">
    <w:name w:val="E6B3A55016494239B539A71517A770BD"/>
    <w:rsid w:val="006252A3"/>
  </w:style>
  <w:style w:type="paragraph" w:customStyle="1" w:styleId="0850E2C2E35344F8BA4EC8CC16E90BE2">
    <w:name w:val="0850E2C2E35344F8BA4EC8CC16E90BE2"/>
    <w:rsid w:val="006252A3"/>
  </w:style>
  <w:style w:type="paragraph" w:customStyle="1" w:styleId="20D1698607114C6797A653A54469E571">
    <w:name w:val="20D1698607114C6797A653A54469E571"/>
    <w:rsid w:val="006252A3"/>
  </w:style>
  <w:style w:type="paragraph" w:customStyle="1" w:styleId="5B9F4A6C05634ACCBF93FFBCCFCCB01E">
    <w:name w:val="5B9F4A6C05634ACCBF93FFBCCFCCB01E"/>
    <w:rsid w:val="006252A3"/>
  </w:style>
  <w:style w:type="paragraph" w:customStyle="1" w:styleId="238BA73D8F3A4DB0A42ECC9D1AFD44E6">
    <w:name w:val="238BA73D8F3A4DB0A42ECC9D1AFD44E6"/>
    <w:rsid w:val="006252A3"/>
  </w:style>
  <w:style w:type="paragraph" w:customStyle="1" w:styleId="D97D1A7452924A5FB5167EDF653DE258">
    <w:name w:val="D97D1A7452924A5FB5167EDF653DE258"/>
    <w:rsid w:val="006252A3"/>
  </w:style>
  <w:style w:type="paragraph" w:customStyle="1" w:styleId="EE0DD4411423481889BFB86712D43F71">
    <w:name w:val="EE0DD4411423481889BFB86712D43F71"/>
    <w:rsid w:val="006252A3"/>
  </w:style>
  <w:style w:type="paragraph" w:customStyle="1" w:styleId="BF3F990667CF46408D9EF3A74F8C07CB">
    <w:name w:val="BF3F990667CF46408D9EF3A74F8C07CB"/>
    <w:rsid w:val="006252A3"/>
  </w:style>
  <w:style w:type="paragraph" w:customStyle="1" w:styleId="9C3CE562329F469193A4528B2D30FA52">
    <w:name w:val="9C3CE562329F469193A4528B2D30FA52"/>
    <w:rsid w:val="006252A3"/>
  </w:style>
  <w:style w:type="paragraph" w:customStyle="1" w:styleId="2CCD601FF2B14808B53B0E07CCD7C452">
    <w:name w:val="2CCD601FF2B14808B53B0E07CCD7C452"/>
    <w:rsid w:val="006252A3"/>
  </w:style>
  <w:style w:type="paragraph" w:customStyle="1" w:styleId="1F94FA50C9674C7EB5EA5DF572B3EB03">
    <w:name w:val="1F94FA50C9674C7EB5EA5DF572B3EB03"/>
    <w:rsid w:val="006252A3"/>
  </w:style>
  <w:style w:type="paragraph" w:customStyle="1" w:styleId="1949EA9DD20340249D3637ED64AAE154">
    <w:name w:val="1949EA9DD20340249D3637ED64AAE154"/>
    <w:rsid w:val="006252A3"/>
  </w:style>
  <w:style w:type="paragraph" w:customStyle="1" w:styleId="29D35A9A792D43B996FA5FB9691904D4">
    <w:name w:val="29D35A9A792D43B996FA5FB9691904D4"/>
    <w:rsid w:val="006252A3"/>
  </w:style>
  <w:style w:type="paragraph" w:customStyle="1" w:styleId="0BC32F71D5D64C19B2E694924A0F237E">
    <w:name w:val="0BC32F71D5D64C19B2E694924A0F237E"/>
    <w:rsid w:val="006252A3"/>
  </w:style>
  <w:style w:type="paragraph" w:customStyle="1" w:styleId="6388510F964C4A99BF0800709007C36C">
    <w:name w:val="6388510F964C4A99BF0800709007C36C"/>
    <w:rsid w:val="006252A3"/>
  </w:style>
  <w:style w:type="paragraph" w:customStyle="1" w:styleId="B61DA700A2FC4F6987485A1F7E2A3A6D">
    <w:name w:val="B61DA700A2FC4F6987485A1F7E2A3A6D"/>
    <w:rsid w:val="006252A3"/>
  </w:style>
  <w:style w:type="paragraph" w:customStyle="1" w:styleId="475D307B72234B6DBCFDC6AF0D6E2F2F">
    <w:name w:val="475D307B72234B6DBCFDC6AF0D6E2F2F"/>
    <w:rsid w:val="006252A3"/>
  </w:style>
  <w:style w:type="paragraph" w:customStyle="1" w:styleId="603276AE53874EBF92B73CE7A0E2796C">
    <w:name w:val="603276AE53874EBF92B73CE7A0E2796C"/>
    <w:rsid w:val="006252A3"/>
  </w:style>
  <w:style w:type="paragraph" w:customStyle="1" w:styleId="A6CA42E0DAA5499288104CF95795F71C">
    <w:name w:val="A6CA42E0DAA5499288104CF95795F71C"/>
    <w:rsid w:val="006252A3"/>
  </w:style>
  <w:style w:type="paragraph" w:customStyle="1" w:styleId="0F2F33AE614C48BCAD29CB0084D60BBE">
    <w:name w:val="0F2F33AE614C48BCAD29CB0084D60BBE"/>
    <w:rsid w:val="006252A3"/>
  </w:style>
  <w:style w:type="paragraph" w:customStyle="1" w:styleId="E2AFD705FC4340AF9F64AA64C04F7783">
    <w:name w:val="E2AFD705FC4340AF9F64AA64C04F7783"/>
    <w:rsid w:val="006252A3"/>
  </w:style>
  <w:style w:type="paragraph" w:customStyle="1" w:styleId="AA6DAF940C5B4F2C9492D4A3D22C9965">
    <w:name w:val="AA6DAF940C5B4F2C9492D4A3D22C9965"/>
    <w:rsid w:val="006252A3"/>
  </w:style>
  <w:style w:type="paragraph" w:customStyle="1" w:styleId="BF55601725FE457896ED8576B0FB51F8">
    <w:name w:val="BF55601725FE457896ED8576B0FB51F8"/>
    <w:rsid w:val="006252A3"/>
  </w:style>
  <w:style w:type="paragraph" w:customStyle="1" w:styleId="8CFF29671A1141D184EAFF23CCA44F06">
    <w:name w:val="8CFF29671A1141D184EAFF23CCA44F06"/>
    <w:rsid w:val="006252A3"/>
  </w:style>
  <w:style w:type="paragraph" w:customStyle="1" w:styleId="3A4AA3A99CAE496085C4604EA5BB71A9">
    <w:name w:val="3A4AA3A99CAE496085C4604EA5BB71A9"/>
    <w:rsid w:val="006252A3"/>
  </w:style>
  <w:style w:type="paragraph" w:customStyle="1" w:styleId="9ABE8901DCB3468689B0FC1C5294477C">
    <w:name w:val="9ABE8901DCB3468689B0FC1C5294477C"/>
    <w:rsid w:val="006252A3"/>
  </w:style>
  <w:style w:type="paragraph" w:customStyle="1" w:styleId="5CBB445E77CD43118032DC5A49B19405">
    <w:name w:val="5CBB445E77CD43118032DC5A49B19405"/>
    <w:rsid w:val="006252A3"/>
  </w:style>
  <w:style w:type="paragraph" w:customStyle="1" w:styleId="3474B3A5A9B74D4C802C9E1EC1970387">
    <w:name w:val="3474B3A5A9B74D4C802C9E1EC1970387"/>
    <w:rsid w:val="006252A3"/>
  </w:style>
  <w:style w:type="paragraph" w:customStyle="1" w:styleId="B3CF41E451E448FD9BD20812B5EBFAC1">
    <w:name w:val="B3CF41E451E448FD9BD20812B5EBFAC1"/>
    <w:rsid w:val="006252A3"/>
  </w:style>
  <w:style w:type="paragraph" w:customStyle="1" w:styleId="B382C554859740BC9610018C616A07EB">
    <w:name w:val="B382C554859740BC9610018C616A07EB"/>
    <w:rsid w:val="006252A3"/>
  </w:style>
  <w:style w:type="paragraph" w:customStyle="1" w:styleId="8097D78245424C828AA604E9F9224D98">
    <w:name w:val="8097D78245424C828AA604E9F9224D98"/>
    <w:rsid w:val="006252A3"/>
  </w:style>
  <w:style w:type="paragraph" w:customStyle="1" w:styleId="42192F8035B74389B1387F1EE948A952">
    <w:name w:val="42192F8035B74389B1387F1EE948A952"/>
    <w:rsid w:val="006252A3"/>
  </w:style>
  <w:style w:type="paragraph" w:customStyle="1" w:styleId="0FD2863DDFB34B308579387ECCA75696">
    <w:name w:val="0FD2863DDFB34B308579387ECCA75696"/>
    <w:rsid w:val="006252A3"/>
  </w:style>
  <w:style w:type="paragraph" w:customStyle="1" w:styleId="BE32BDED7AED40DCA27A13E0CB698290">
    <w:name w:val="BE32BDED7AED40DCA27A13E0CB698290"/>
    <w:rsid w:val="006252A3"/>
  </w:style>
  <w:style w:type="paragraph" w:customStyle="1" w:styleId="A3F8E66AF1C64F8FB69E03E4BCE567CA">
    <w:name w:val="A3F8E66AF1C64F8FB69E03E4BCE567CA"/>
    <w:rsid w:val="006252A3"/>
  </w:style>
  <w:style w:type="paragraph" w:customStyle="1" w:styleId="B251EEE8923F454E95CDBBE664AD4398">
    <w:name w:val="B251EEE8923F454E95CDBBE664AD4398"/>
    <w:rsid w:val="006252A3"/>
  </w:style>
  <w:style w:type="paragraph" w:customStyle="1" w:styleId="21FCFD89DE9D4347B7132C26ADB357F2">
    <w:name w:val="21FCFD89DE9D4347B7132C26ADB357F2"/>
    <w:rsid w:val="006252A3"/>
  </w:style>
  <w:style w:type="paragraph" w:customStyle="1" w:styleId="188DB99A0BB84DBDABFF31FAB358CD0C">
    <w:name w:val="188DB99A0BB84DBDABFF31FAB358CD0C"/>
    <w:rsid w:val="006252A3"/>
  </w:style>
  <w:style w:type="paragraph" w:customStyle="1" w:styleId="30FC4DE9C41D4CB0B5AB008281D57B6B">
    <w:name w:val="30FC4DE9C41D4CB0B5AB008281D57B6B"/>
    <w:rsid w:val="006252A3"/>
  </w:style>
  <w:style w:type="paragraph" w:customStyle="1" w:styleId="6CB23D49686B41768A189C41242549ED">
    <w:name w:val="6CB23D49686B41768A189C41242549ED"/>
    <w:rsid w:val="006252A3"/>
  </w:style>
  <w:style w:type="paragraph" w:customStyle="1" w:styleId="8E0B6428B5C34C38B32A78B3BF3C0AB7">
    <w:name w:val="8E0B6428B5C34C38B32A78B3BF3C0AB7"/>
    <w:rsid w:val="006252A3"/>
  </w:style>
  <w:style w:type="paragraph" w:customStyle="1" w:styleId="78630E7D96F745A8B36634392F614609">
    <w:name w:val="78630E7D96F745A8B36634392F614609"/>
    <w:rsid w:val="006252A3"/>
  </w:style>
  <w:style w:type="paragraph" w:customStyle="1" w:styleId="A8F09751D5F546DA85E906868789D11D">
    <w:name w:val="A8F09751D5F546DA85E906868789D11D"/>
    <w:rsid w:val="006252A3"/>
  </w:style>
  <w:style w:type="paragraph" w:customStyle="1" w:styleId="A117B9CF55AD43E2A4F765A6065EB8AB">
    <w:name w:val="A117B9CF55AD43E2A4F765A6065EB8AB"/>
    <w:rsid w:val="006252A3"/>
  </w:style>
  <w:style w:type="paragraph" w:customStyle="1" w:styleId="BA9DAAA31F8E4A0D941AEC08DA276EB9">
    <w:name w:val="BA9DAAA31F8E4A0D941AEC08DA276EB9"/>
    <w:rsid w:val="006252A3"/>
  </w:style>
  <w:style w:type="paragraph" w:customStyle="1" w:styleId="FCCCF2FCD5E54680B2CE206DA7DFCC4A">
    <w:name w:val="FCCCF2FCD5E54680B2CE206DA7DFCC4A"/>
    <w:rsid w:val="006252A3"/>
  </w:style>
  <w:style w:type="paragraph" w:customStyle="1" w:styleId="D78DC26D2DDC41969341DBEC74DDB97F">
    <w:name w:val="D78DC26D2DDC41969341DBEC74DDB97F"/>
    <w:rsid w:val="006252A3"/>
  </w:style>
  <w:style w:type="paragraph" w:customStyle="1" w:styleId="76BC0F1023714E64B0F0632286FFD270">
    <w:name w:val="76BC0F1023714E64B0F0632286FFD270"/>
    <w:rsid w:val="006252A3"/>
  </w:style>
  <w:style w:type="paragraph" w:customStyle="1" w:styleId="F06779F232FB453AA59DC67114D7F098">
    <w:name w:val="F06779F232FB453AA59DC67114D7F098"/>
    <w:rsid w:val="006252A3"/>
  </w:style>
  <w:style w:type="paragraph" w:customStyle="1" w:styleId="C1448CA15A8D438A84441DE10A9A0C18">
    <w:name w:val="C1448CA15A8D438A84441DE10A9A0C18"/>
    <w:rsid w:val="006252A3"/>
  </w:style>
  <w:style w:type="paragraph" w:customStyle="1" w:styleId="29BE187EBE58410E8A070A946D2A5F9E">
    <w:name w:val="29BE187EBE58410E8A070A946D2A5F9E"/>
    <w:rsid w:val="006252A3"/>
  </w:style>
  <w:style w:type="paragraph" w:customStyle="1" w:styleId="C0FD8188C7CB4A15BD5C7BEFB38F4EC3">
    <w:name w:val="C0FD8188C7CB4A15BD5C7BEFB38F4EC3"/>
    <w:rsid w:val="006252A3"/>
  </w:style>
  <w:style w:type="paragraph" w:customStyle="1" w:styleId="5BFCDBDDC976471B89B0E934EEF7C85D">
    <w:name w:val="5BFCDBDDC976471B89B0E934EEF7C85D"/>
    <w:rsid w:val="006252A3"/>
  </w:style>
  <w:style w:type="paragraph" w:customStyle="1" w:styleId="BE1AF7B5DBD545119AEE6A8D6CCAFBE6">
    <w:name w:val="BE1AF7B5DBD545119AEE6A8D6CCAFBE6"/>
    <w:rsid w:val="006252A3"/>
  </w:style>
  <w:style w:type="paragraph" w:customStyle="1" w:styleId="75DBF7444BA1425AAC1752B6B782BDE2">
    <w:name w:val="75DBF7444BA1425AAC1752B6B782BDE2"/>
    <w:rsid w:val="006252A3"/>
  </w:style>
  <w:style w:type="paragraph" w:customStyle="1" w:styleId="5F7C13CE4FEC4A2D8EF58D3782F4FD42">
    <w:name w:val="5F7C13CE4FEC4A2D8EF58D3782F4FD42"/>
    <w:rsid w:val="006252A3"/>
  </w:style>
  <w:style w:type="paragraph" w:customStyle="1" w:styleId="AF29F2F3E5DE4BEBA18EA97B2CFB61F5">
    <w:name w:val="AF29F2F3E5DE4BEBA18EA97B2CFB61F5"/>
    <w:rsid w:val="006252A3"/>
  </w:style>
  <w:style w:type="paragraph" w:customStyle="1" w:styleId="2B8EB091ECE2462D89A5958AB719D4D6">
    <w:name w:val="2B8EB091ECE2462D89A5958AB719D4D6"/>
    <w:rsid w:val="006252A3"/>
  </w:style>
  <w:style w:type="paragraph" w:customStyle="1" w:styleId="3A7101447491439A949610535EEE6BA7">
    <w:name w:val="3A7101447491439A949610535EEE6BA7"/>
    <w:rsid w:val="006252A3"/>
  </w:style>
  <w:style w:type="paragraph" w:customStyle="1" w:styleId="FEB277C26D234C05B8550237622E01F5">
    <w:name w:val="FEB277C26D234C05B8550237622E01F5"/>
    <w:rsid w:val="006252A3"/>
  </w:style>
  <w:style w:type="paragraph" w:customStyle="1" w:styleId="4FC9EEB5D183409BB9778F99CF2095172">
    <w:name w:val="4FC9EEB5D183409BB9778F99CF209517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2C545D5BC0467D9593B5CF14A1A0BD2">
    <w:name w:val="ED2C545D5BC0467D9593B5CF14A1A0BD2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F3E619C35BC491C819FA30E6FC6B81A1">
    <w:name w:val="0F3E619C35BC491C819FA30E6FC6B81A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D651B1711B400A93032579CA4A7D1C1">
    <w:name w:val="75D651B1711B400A93032579CA4A7D1C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7D90A0170A4044B65C2398324E14A01">
    <w:name w:val="F27D90A0170A4044B65C2398324E14A0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38E96C8CAAD4E99941A912D06C9599F1">
    <w:name w:val="638E96C8CAAD4E99941A912D06C9599F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3FD51F3984BA4B04E0314DA0792A31">
    <w:name w:val="7953FD51F3984BA4B04E0314DA0792A3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7D240114F9C47189F2E7C5045CEF7FD1">
    <w:name w:val="27D240114F9C47189F2E7C5045CEF7F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EA4F69E3F614EB594D23D96B17D4F051">
    <w:name w:val="AEA4F69E3F614EB594D23D96B17D4F05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48A35CE0F034EFA88D25504251A122D1">
    <w:name w:val="448A35CE0F034EFA88D25504251A122D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A108BB47B24880A54CE6650A6C041B1">
    <w:name w:val="6AA108BB47B24880A54CE6650A6C041B1"/>
    <w:rsid w:val="006252A3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D5BA1C70004F94845DDC56AFDD9466">
    <w:name w:val="B9D5BA1C70004F94845DDC56AFDD9466"/>
    <w:rsid w:val="006252A3"/>
  </w:style>
  <w:style w:type="paragraph" w:customStyle="1" w:styleId="72C0F4227AC541A99FBA842330B9ED03">
    <w:name w:val="72C0F4227AC541A99FBA842330B9ED03"/>
    <w:rsid w:val="006252A3"/>
  </w:style>
  <w:style w:type="paragraph" w:customStyle="1" w:styleId="01D88C8D46214146816F28DDEA0D0ACD">
    <w:name w:val="01D88C8D46214146816F28DDEA0D0ACD"/>
    <w:rsid w:val="006252A3"/>
  </w:style>
  <w:style w:type="paragraph" w:customStyle="1" w:styleId="D433F500CB474B59B9DEBFD39EE86116">
    <w:name w:val="D433F500CB474B59B9DEBFD39EE86116"/>
    <w:rsid w:val="006252A3"/>
  </w:style>
  <w:style w:type="paragraph" w:customStyle="1" w:styleId="29D08382FC954CF894062023B28B1C8E">
    <w:name w:val="29D08382FC954CF894062023B28B1C8E"/>
    <w:rsid w:val="006252A3"/>
  </w:style>
  <w:style w:type="paragraph" w:customStyle="1" w:styleId="9B32F552FDD74A418A1BA064939FEB3D">
    <w:name w:val="9B32F552FDD74A418A1BA064939FEB3D"/>
    <w:rsid w:val="006252A3"/>
  </w:style>
  <w:style w:type="paragraph" w:customStyle="1" w:styleId="1DFA5E449E4D4F008850E1AFFBCDAE9E">
    <w:name w:val="1DFA5E449E4D4F008850E1AFFBCDAE9E"/>
    <w:rsid w:val="006252A3"/>
  </w:style>
  <w:style w:type="paragraph" w:customStyle="1" w:styleId="77400B50507B4EF29851B1E2F4CE5F1D">
    <w:name w:val="77400B50507B4EF29851B1E2F4CE5F1D"/>
    <w:rsid w:val="006252A3"/>
  </w:style>
  <w:style w:type="paragraph" w:customStyle="1" w:styleId="BDC03C94EAEC45148D2DD6B510E53AEA">
    <w:name w:val="BDC03C94EAEC45148D2DD6B510E53AEA"/>
    <w:rsid w:val="006252A3"/>
  </w:style>
  <w:style w:type="paragraph" w:customStyle="1" w:styleId="A0DAD19757AC4AA69C2F7AD0BEEE85FC">
    <w:name w:val="A0DAD19757AC4AA69C2F7AD0BEEE85FC"/>
    <w:rsid w:val="006252A3"/>
  </w:style>
  <w:style w:type="paragraph" w:customStyle="1" w:styleId="8B277D862B8B46CCB7CEAE2E348A6DB8">
    <w:name w:val="8B277D862B8B46CCB7CEAE2E348A6DB8"/>
    <w:rsid w:val="006252A3"/>
  </w:style>
  <w:style w:type="paragraph" w:customStyle="1" w:styleId="42858391126F48A4BE55949AFBD39ACF">
    <w:name w:val="42858391126F48A4BE55949AFBD39ACF"/>
    <w:rsid w:val="006252A3"/>
  </w:style>
  <w:style w:type="paragraph" w:customStyle="1" w:styleId="6928ADE7B4B845BBA79FF4C0ADCE1FF7">
    <w:name w:val="6928ADE7B4B845BBA79FF4C0ADCE1FF7"/>
    <w:rsid w:val="006252A3"/>
  </w:style>
  <w:style w:type="paragraph" w:customStyle="1" w:styleId="E324063C76FA4D6798D253A94098798F">
    <w:name w:val="E324063C76FA4D6798D253A94098798F"/>
    <w:rsid w:val="006252A3"/>
  </w:style>
  <w:style w:type="paragraph" w:customStyle="1" w:styleId="D17127CB49274CA4910E5128576F3A73">
    <w:name w:val="D17127CB49274CA4910E5128576F3A73"/>
    <w:rsid w:val="006252A3"/>
  </w:style>
  <w:style w:type="paragraph" w:customStyle="1" w:styleId="7DE3C99244BB44A79D207C8C59474825">
    <w:name w:val="7DE3C99244BB44A79D207C8C59474825"/>
    <w:rsid w:val="006252A3"/>
  </w:style>
  <w:style w:type="paragraph" w:customStyle="1" w:styleId="C8C2B3CBF3CA452DAEA79D1236881BA6">
    <w:name w:val="C8C2B3CBF3CA452DAEA79D1236881BA6"/>
    <w:rsid w:val="006252A3"/>
  </w:style>
  <w:style w:type="paragraph" w:customStyle="1" w:styleId="9AF7ACEE0E454F679FEE3327827438E6">
    <w:name w:val="9AF7ACEE0E454F679FEE3327827438E6"/>
    <w:rsid w:val="006252A3"/>
  </w:style>
  <w:style w:type="paragraph" w:customStyle="1" w:styleId="71CAE65B5971423BB3C864589A58FE0A">
    <w:name w:val="71CAE65B5971423BB3C864589A58FE0A"/>
    <w:rsid w:val="006252A3"/>
  </w:style>
  <w:style w:type="paragraph" w:customStyle="1" w:styleId="E73B80C9C7094F759DC9A5D6314BB5C2">
    <w:name w:val="E73B80C9C7094F759DC9A5D6314BB5C2"/>
    <w:rsid w:val="006252A3"/>
  </w:style>
  <w:style w:type="paragraph" w:customStyle="1" w:styleId="F7E1548F2F3B4D5E896977393545B215">
    <w:name w:val="F7E1548F2F3B4D5E896977393545B215"/>
    <w:rsid w:val="006252A3"/>
  </w:style>
  <w:style w:type="paragraph" w:customStyle="1" w:styleId="F01BFD6DA11B4553BE4007A9A4742347">
    <w:name w:val="F01BFD6DA11B4553BE4007A9A4742347"/>
    <w:rsid w:val="006252A3"/>
  </w:style>
  <w:style w:type="paragraph" w:customStyle="1" w:styleId="98496855BE8A49D0AFFA0F0BC91C570B">
    <w:name w:val="98496855BE8A49D0AFFA0F0BC91C570B"/>
    <w:rsid w:val="006252A3"/>
  </w:style>
  <w:style w:type="paragraph" w:customStyle="1" w:styleId="7B2DCC2F66DE4FD5AD462DB98EE054B8">
    <w:name w:val="7B2DCC2F66DE4FD5AD462DB98EE054B8"/>
    <w:rsid w:val="006252A3"/>
  </w:style>
  <w:style w:type="paragraph" w:customStyle="1" w:styleId="2C2A6870815E4B7AB830F53300F9FBC2">
    <w:name w:val="2C2A6870815E4B7AB830F53300F9FBC2"/>
    <w:rsid w:val="006252A3"/>
  </w:style>
  <w:style w:type="paragraph" w:customStyle="1" w:styleId="B85FF51CFACE45639AD6C5BE2AAE89EF">
    <w:name w:val="B85FF51CFACE45639AD6C5BE2AAE89EF"/>
    <w:rsid w:val="006252A3"/>
  </w:style>
  <w:style w:type="paragraph" w:customStyle="1" w:styleId="145D64418F1547C894B7F5D6E1A4E954">
    <w:name w:val="145D64418F1547C894B7F5D6E1A4E954"/>
    <w:rsid w:val="006252A3"/>
  </w:style>
  <w:style w:type="paragraph" w:customStyle="1" w:styleId="A4F0A77F19094AA18FDCAB18CE3F018E">
    <w:name w:val="A4F0A77F19094AA18FDCAB18CE3F018E"/>
    <w:rsid w:val="006252A3"/>
  </w:style>
  <w:style w:type="paragraph" w:customStyle="1" w:styleId="072C43B010354087BC94B59BB286926B">
    <w:name w:val="072C43B010354087BC94B59BB286926B"/>
    <w:rsid w:val="006252A3"/>
  </w:style>
  <w:style w:type="paragraph" w:customStyle="1" w:styleId="2B22A799AC6B4CF29271F5D2A60C0E93">
    <w:name w:val="2B22A799AC6B4CF29271F5D2A60C0E93"/>
    <w:rsid w:val="006252A3"/>
  </w:style>
  <w:style w:type="paragraph" w:customStyle="1" w:styleId="8CAF0445413043A2A7AD15DA6069019C">
    <w:name w:val="8CAF0445413043A2A7AD15DA6069019C"/>
    <w:rsid w:val="006252A3"/>
  </w:style>
  <w:style w:type="paragraph" w:customStyle="1" w:styleId="B1DA18A11D144388ADFAAD172E52B111">
    <w:name w:val="B1DA18A11D144388ADFAAD172E52B111"/>
    <w:rsid w:val="006252A3"/>
  </w:style>
  <w:style w:type="paragraph" w:customStyle="1" w:styleId="2A098A5DB6C5450AA6A280D68DB24DD3">
    <w:name w:val="2A098A5DB6C5450AA6A280D68DB24DD3"/>
    <w:rsid w:val="006252A3"/>
  </w:style>
  <w:style w:type="paragraph" w:customStyle="1" w:styleId="A52AE18259BD4E21851B4D0593AFA226">
    <w:name w:val="A52AE18259BD4E21851B4D0593AFA226"/>
    <w:rsid w:val="006252A3"/>
  </w:style>
  <w:style w:type="paragraph" w:customStyle="1" w:styleId="F2B2850B09C84149B70C0EE0A75FFFF6">
    <w:name w:val="F2B2850B09C84149B70C0EE0A75FFFF6"/>
    <w:rsid w:val="006252A3"/>
  </w:style>
  <w:style w:type="paragraph" w:customStyle="1" w:styleId="10D4A72E3B5B4D63AB02AC150CEA159F">
    <w:name w:val="10D4A72E3B5B4D63AB02AC150CEA159F"/>
    <w:rsid w:val="006252A3"/>
  </w:style>
  <w:style w:type="paragraph" w:customStyle="1" w:styleId="8D39AF69918C489B8C629151802C29D9">
    <w:name w:val="8D39AF69918C489B8C629151802C29D9"/>
    <w:rsid w:val="006252A3"/>
  </w:style>
  <w:style w:type="paragraph" w:customStyle="1" w:styleId="4C32949DE07646F6A05A83D6AD5B0257">
    <w:name w:val="4C32949DE07646F6A05A83D6AD5B0257"/>
    <w:rsid w:val="006252A3"/>
  </w:style>
  <w:style w:type="paragraph" w:customStyle="1" w:styleId="3CEA82F671F545D38B67FE745EDC1C98">
    <w:name w:val="3CEA82F671F545D38B67FE745EDC1C98"/>
    <w:rsid w:val="006252A3"/>
  </w:style>
  <w:style w:type="paragraph" w:customStyle="1" w:styleId="3AB9E438E3A34E5F9A8953C5286ABA59">
    <w:name w:val="3AB9E438E3A34E5F9A8953C5286ABA59"/>
    <w:rsid w:val="006252A3"/>
  </w:style>
  <w:style w:type="paragraph" w:customStyle="1" w:styleId="1C494895E4234B2C930A448FB5618F86">
    <w:name w:val="1C494895E4234B2C930A448FB5618F86"/>
    <w:rsid w:val="006252A3"/>
  </w:style>
  <w:style w:type="paragraph" w:customStyle="1" w:styleId="D5D9F6004CD74CF8BA796BFF7B6667D7">
    <w:name w:val="D5D9F6004CD74CF8BA796BFF7B6667D7"/>
    <w:rsid w:val="006252A3"/>
  </w:style>
  <w:style w:type="paragraph" w:customStyle="1" w:styleId="2CC0C84DA7794235BDAF419A00BBF22A">
    <w:name w:val="2CC0C84DA7794235BDAF419A00BBF22A"/>
    <w:rsid w:val="006252A3"/>
  </w:style>
  <w:style w:type="paragraph" w:customStyle="1" w:styleId="A3DC6CD70A754E82BE58FDF3C694605C">
    <w:name w:val="A3DC6CD70A754E82BE58FDF3C694605C"/>
    <w:rsid w:val="006252A3"/>
  </w:style>
  <w:style w:type="paragraph" w:customStyle="1" w:styleId="35AF188F6B614CA49B87691930402AFA">
    <w:name w:val="35AF188F6B614CA49B87691930402AFA"/>
    <w:rsid w:val="006252A3"/>
  </w:style>
  <w:style w:type="paragraph" w:customStyle="1" w:styleId="A4BECCB99C2D4A3AA0D3DAD50868C06D">
    <w:name w:val="A4BECCB99C2D4A3AA0D3DAD50868C06D"/>
    <w:rsid w:val="006252A3"/>
  </w:style>
  <w:style w:type="paragraph" w:customStyle="1" w:styleId="92C4BDEC21924808A0880C70CCD28570">
    <w:name w:val="92C4BDEC21924808A0880C70CCD28570"/>
    <w:rsid w:val="006252A3"/>
  </w:style>
  <w:style w:type="paragraph" w:customStyle="1" w:styleId="00C796297EA84593ACFE91F9C760318D">
    <w:name w:val="00C796297EA84593ACFE91F9C760318D"/>
    <w:rsid w:val="006252A3"/>
  </w:style>
  <w:style w:type="paragraph" w:customStyle="1" w:styleId="0EAE2FED79B74F9C89A7BD045A664598">
    <w:name w:val="0EAE2FED79B74F9C89A7BD045A664598"/>
    <w:rsid w:val="006252A3"/>
  </w:style>
  <w:style w:type="paragraph" w:customStyle="1" w:styleId="7022F811C4AF4059994CF9D7DAD77AC9">
    <w:name w:val="7022F811C4AF4059994CF9D7DAD77AC9"/>
    <w:rsid w:val="006252A3"/>
  </w:style>
  <w:style w:type="paragraph" w:customStyle="1" w:styleId="F03873FF44294174BB1FE6C2A3D2363D">
    <w:name w:val="F03873FF44294174BB1FE6C2A3D2363D"/>
    <w:rsid w:val="006252A3"/>
  </w:style>
  <w:style w:type="paragraph" w:customStyle="1" w:styleId="60A1F32E8DBE4869B40D6A7F4A8C37ED">
    <w:name w:val="60A1F32E8DBE4869B40D6A7F4A8C37ED"/>
    <w:rsid w:val="006252A3"/>
  </w:style>
  <w:style w:type="paragraph" w:customStyle="1" w:styleId="C7D8DBE9591F4BBBA3A1094E5019B440">
    <w:name w:val="C7D8DBE9591F4BBBA3A1094E5019B440"/>
    <w:rsid w:val="006252A3"/>
  </w:style>
  <w:style w:type="paragraph" w:customStyle="1" w:styleId="DC5769F558384C388671A36B9E47C720">
    <w:name w:val="DC5769F558384C388671A36B9E47C720"/>
    <w:rsid w:val="006252A3"/>
  </w:style>
  <w:style w:type="paragraph" w:customStyle="1" w:styleId="D74D266CA959433EB846740A457CBA84">
    <w:name w:val="D74D266CA959433EB846740A457CBA84"/>
    <w:rsid w:val="006252A3"/>
  </w:style>
  <w:style w:type="paragraph" w:customStyle="1" w:styleId="3806D112DE784EBF893C59D2B573C011">
    <w:name w:val="3806D112DE784EBF893C59D2B573C011"/>
    <w:rsid w:val="006252A3"/>
  </w:style>
  <w:style w:type="paragraph" w:customStyle="1" w:styleId="BBE931CAB60B4CDDB24C53604BE8D696">
    <w:name w:val="BBE931CAB60B4CDDB24C53604BE8D696"/>
    <w:rsid w:val="006252A3"/>
  </w:style>
  <w:style w:type="paragraph" w:customStyle="1" w:styleId="C478E37B88B04EF2951096992541E6DF">
    <w:name w:val="C478E37B88B04EF2951096992541E6DF"/>
    <w:rsid w:val="006252A3"/>
  </w:style>
  <w:style w:type="paragraph" w:customStyle="1" w:styleId="FCC93193AD184CEC9756E4785B30FD17">
    <w:name w:val="FCC93193AD184CEC9756E4785B30FD17"/>
    <w:rsid w:val="006252A3"/>
  </w:style>
  <w:style w:type="paragraph" w:customStyle="1" w:styleId="F1D686FC807A45449F3B7DEAD257CB00">
    <w:name w:val="F1D686FC807A45449F3B7DEAD257CB00"/>
    <w:rsid w:val="006252A3"/>
  </w:style>
  <w:style w:type="paragraph" w:customStyle="1" w:styleId="129D986CCC9044D3B66B2AD4E5F99E6E">
    <w:name w:val="129D986CCC9044D3B66B2AD4E5F99E6E"/>
    <w:rsid w:val="006252A3"/>
  </w:style>
  <w:style w:type="paragraph" w:customStyle="1" w:styleId="1342A3A3F3E04A92B2228CFBEE3C1EC8">
    <w:name w:val="1342A3A3F3E04A92B2228CFBEE3C1EC8"/>
    <w:rsid w:val="006252A3"/>
  </w:style>
  <w:style w:type="paragraph" w:customStyle="1" w:styleId="FAB538F106084F12B01CCF26F2D50E45">
    <w:name w:val="FAB538F106084F12B01CCF26F2D50E45"/>
    <w:rsid w:val="006252A3"/>
  </w:style>
  <w:style w:type="paragraph" w:customStyle="1" w:styleId="3340BCC8105A4E53B8D78F78E2C23EAC">
    <w:name w:val="3340BCC8105A4E53B8D78F78E2C23EAC"/>
    <w:rsid w:val="006252A3"/>
  </w:style>
  <w:style w:type="paragraph" w:customStyle="1" w:styleId="3884259C3B0043C195A592FB3551911B">
    <w:name w:val="3884259C3B0043C195A592FB3551911B"/>
    <w:rsid w:val="006252A3"/>
  </w:style>
  <w:style w:type="paragraph" w:customStyle="1" w:styleId="6993E026645740DC93044AB7E73AAE96">
    <w:name w:val="6993E026645740DC93044AB7E73AAE96"/>
    <w:rsid w:val="006252A3"/>
  </w:style>
  <w:style w:type="paragraph" w:customStyle="1" w:styleId="E9E1C68BA37C40BE892C7AAFC63C75DE">
    <w:name w:val="E9E1C68BA37C40BE892C7AAFC63C75DE"/>
    <w:rsid w:val="006252A3"/>
  </w:style>
  <w:style w:type="paragraph" w:customStyle="1" w:styleId="B0DDFC7794FF479B8E685D1616323C5B">
    <w:name w:val="B0DDFC7794FF479B8E685D1616323C5B"/>
    <w:rsid w:val="006252A3"/>
  </w:style>
  <w:style w:type="paragraph" w:customStyle="1" w:styleId="43CFAFD852B2445CA31A67DDA80F1ACD">
    <w:name w:val="43CFAFD852B2445CA31A67DDA80F1ACD"/>
    <w:rsid w:val="006252A3"/>
  </w:style>
  <w:style w:type="paragraph" w:customStyle="1" w:styleId="A01E2F0A46644523B902D99D07682110">
    <w:name w:val="A01E2F0A46644523B902D99D07682110"/>
    <w:rsid w:val="006252A3"/>
  </w:style>
  <w:style w:type="paragraph" w:customStyle="1" w:styleId="2D01525D3456469EAE43DE2E618AF6B3">
    <w:name w:val="2D01525D3456469EAE43DE2E618AF6B3"/>
    <w:rsid w:val="006252A3"/>
  </w:style>
  <w:style w:type="paragraph" w:customStyle="1" w:styleId="F181909165914D639D8378A11CFA4FB2">
    <w:name w:val="F181909165914D639D8378A11CFA4FB2"/>
    <w:rsid w:val="006252A3"/>
  </w:style>
  <w:style w:type="paragraph" w:customStyle="1" w:styleId="DB8FA35CCAA7453D9E779D45E117BE63">
    <w:name w:val="DB8FA35CCAA7453D9E779D45E117BE63"/>
    <w:rsid w:val="006252A3"/>
  </w:style>
  <w:style w:type="paragraph" w:customStyle="1" w:styleId="2C22D1ADB0744F1E854A3361F9CA9FF1">
    <w:name w:val="2C22D1ADB0744F1E854A3361F9CA9FF1"/>
    <w:rsid w:val="006252A3"/>
  </w:style>
  <w:style w:type="paragraph" w:customStyle="1" w:styleId="CA3AEE8F16F2486DBA5845250FF82CB3">
    <w:name w:val="CA3AEE8F16F2486DBA5845250FF82CB3"/>
    <w:rsid w:val="006252A3"/>
  </w:style>
  <w:style w:type="paragraph" w:customStyle="1" w:styleId="3E07FAD797164F0898B3BBCB04F88D6A">
    <w:name w:val="3E07FAD797164F0898B3BBCB04F88D6A"/>
    <w:rsid w:val="006252A3"/>
  </w:style>
  <w:style w:type="paragraph" w:customStyle="1" w:styleId="4B7B8D29F85D43E48FAD8159A9FF997E">
    <w:name w:val="4B7B8D29F85D43E48FAD8159A9FF997E"/>
    <w:rsid w:val="006252A3"/>
  </w:style>
  <w:style w:type="paragraph" w:customStyle="1" w:styleId="C42A618EF3E94218A1D5C6B467EBF6C6">
    <w:name w:val="C42A618EF3E94218A1D5C6B467EBF6C6"/>
    <w:rsid w:val="006252A3"/>
  </w:style>
  <w:style w:type="paragraph" w:customStyle="1" w:styleId="E0A29CD7D05147ABA32D7813DDAE9580">
    <w:name w:val="E0A29CD7D05147ABA32D7813DDAE9580"/>
    <w:rsid w:val="006252A3"/>
  </w:style>
  <w:style w:type="paragraph" w:customStyle="1" w:styleId="5709B09F94F7492F94301D42D5F4548F">
    <w:name w:val="5709B09F94F7492F94301D42D5F4548F"/>
    <w:rsid w:val="006252A3"/>
  </w:style>
  <w:style w:type="paragraph" w:customStyle="1" w:styleId="12EFFC79F6A8453386B1381FB28FC411">
    <w:name w:val="12EFFC79F6A8453386B1381FB28FC411"/>
    <w:rsid w:val="006252A3"/>
  </w:style>
  <w:style w:type="paragraph" w:customStyle="1" w:styleId="FB1427F0D73D4AD5B38AFE09BA4EAED8">
    <w:name w:val="FB1427F0D73D4AD5B38AFE09BA4EAED8"/>
    <w:rsid w:val="006252A3"/>
  </w:style>
  <w:style w:type="paragraph" w:customStyle="1" w:styleId="6C8680DBF67848D788E4E1EC079E170D">
    <w:name w:val="6C8680DBF67848D788E4E1EC079E170D"/>
    <w:rsid w:val="006252A3"/>
  </w:style>
  <w:style w:type="paragraph" w:customStyle="1" w:styleId="EC8D42D5F62047AC847DCF76ED33AE43">
    <w:name w:val="EC8D42D5F62047AC847DCF76ED33AE43"/>
    <w:rsid w:val="006252A3"/>
  </w:style>
  <w:style w:type="paragraph" w:customStyle="1" w:styleId="BFC8FF75B4FA47DAB3724BBCADD33721">
    <w:name w:val="BFC8FF75B4FA47DAB3724BBCADD33721"/>
    <w:rsid w:val="006252A3"/>
  </w:style>
  <w:style w:type="paragraph" w:customStyle="1" w:styleId="071B2987DDF742C18E792B23A14EB238">
    <w:name w:val="071B2987DDF742C18E792B23A14EB238"/>
    <w:rsid w:val="006252A3"/>
  </w:style>
  <w:style w:type="paragraph" w:customStyle="1" w:styleId="CA4AD0AFBCD742FCA055780D2AF5D035">
    <w:name w:val="CA4AD0AFBCD742FCA055780D2AF5D035"/>
    <w:rsid w:val="006252A3"/>
  </w:style>
  <w:style w:type="paragraph" w:customStyle="1" w:styleId="6BC1B27008D84C3CA0ED028FBCC4A299">
    <w:name w:val="6BC1B27008D84C3CA0ED028FBCC4A299"/>
    <w:rsid w:val="006252A3"/>
  </w:style>
  <w:style w:type="paragraph" w:customStyle="1" w:styleId="29D2B0D8EB3C4301AA63263E8A932BA3">
    <w:name w:val="29D2B0D8EB3C4301AA63263E8A932BA3"/>
    <w:rsid w:val="006252A3"/>
  </w:style>
  <w:style w:type="paragraph" w:customStyle="1" w:styleId="D11AA0F7875E4FCA972BFAD4E7FBA656">
    <w:name w:val="D11AA0F7875E4FCA972BFAD4E7FBA656"/>
    <w:rsid w:val="006252A3"/>
  </w:style>
  <w:style w:type="paragraph" w:customStyle="1" w:styleId="DC7417A88B73444F82A687838CC0AFDA">
    <w:name w:val="DC7417A88B73444F82A687838CC0AFDA"/>
    <w:rsid w:val="006252A3"/>
  </w:style>
  <w:style w:type="paragraph" w:customStyle="1" w:styleId="7DF4CC2256004749A93F47E81DA82AB1">
    <w:name w:val="7DF4CC2256004749A93F47E81DA82AB1"/>
    <w:rsid w:val="006252A3"/>
  </w:style>
  <w:style w:type="paragraph" w:customStyle="1" w:styleId="349B7D664D9F4481ABC33E07A602B723">
    <w:name w:val="349B7D664D9F4481ABC33E07A602B723"/>
    <w:rsid w:val="006252A3"/>
  </w:style>
  <w:style w:type="paragraph" w:customStyle="1" w:styleId="56DF41BD84134411A361209EFE94DD51">
    <w:name w:val="56DF41BD84134411A361209EFE94DD51"/>
    <w:rsid w:val="006252A3"/>
  </w:style>
  <w:style w:type="paragraph" w:customStyle="1" w:styleId="CC09B913CF3C40DA8E312A04FE596192">
    <w:name w:val="CC09B913CF3C40DA8E312A04FE596192"/>
    <w:rsid w:val="006252A3"/>
  </w:style>
  <w:style w:type="paragraph" w:customStyle="1" w:styleId="407ADDEBC99945DCA9B1F33E00857E18">
    <w:name w:val="407ADDEBC99945DCA9B1F33E00857E18"/>
    <w:rsid w:val="006252A3"/>
  </w:style>
  <w:style w:type="paragraph" w:customStyle="1" w:styleId="B8B95204B11948399EEEB52D0F7F74C3">
    <w:name w:val="B8B95204B11948399EEEB52D0F7F74C3"/>
    <w:rsid w:val="006252A3"/>
  </w:style>
  <w:style w:type="paragraph" w:customStyle="1" w:styleId="8951E75E193B42A291487E0852EA16E6">
    <w:name w:val="8951E75E193B42A291487E0852EA16E6"/>
    <w:rsid w:val="006252A3"/>
  </w:style>
  <w:style w:type="paragraph" w:customStyle="1" w:styleId="07B2767180624A48AA832F9FE4A9E97D">
    <w:name w:val="07B2767180624A48AA832F9FE4A9E97D"/>
    <w:rsid w:val="006252A3"/>
  </w:style>
  <w:style w:type="paragraph" w:customStyle="1" w:styleId="8868613CC65543009A269608427580BB">
    <w:name w:val="8868613CC65543009A269608427580BB"/>
    <w:rsid w:val="006252A3"/>
  </w:style>
  <w:style w:type="paragraph" w:customStyle="1" w:styleId="707D5C18E8454E2292C3ECC6CB9F603B">
    <w:name w:val="707D5C18E8454E2292C3ECC6CB9F603B"/>
    <w:rsid w:val="006252A3"/>
  </w:style>
  <w:style w:type="paragraph" w:customStyle="1" w:styleId="1E97B054F87C44D4A5B93C0D89129847">
    <w:name w:val="1E97B054F87C44D4A5B93C0D89129847"/>
    <w:rsid w:val="006252A3"/>
  </w:style>
  <w:style w:type="paragraph" w:customStyle="1" w:styleId="89CAAD9E0CCA4D7CB7CBF09288DC38F7">
    <w:name w:val="89CAAD9E0CCA4D7CB7CBF09288DC38F7"/>
    <w:rsid w:val="006252A3"/>
  </w:style>
  <w:style w:type="paragraph" w:customStyle="1" w:styleId="DD50FFC2B9C543A88174F9A7345F7105">
    <w:name w:val="DD50FFC2B9C543A88174F9A7345F7105"/>
    <w:rsid w:val="006252A3"/>
  </w:style>
  <w:style w:type="paragraph" w:customStyle="1" w:styleId="400CD8D8F49A4A448B43885A722360C0">
    <w:name w:val="400CD8D8F49A4A448B43885A722360C0"/>
    <w:rsid w:val="006252A3"/>
  </w:style>
  <w:style w:type="paragraph" w:customStyle="1" w:styleId="CD8EA6EC64894CB3AEC25BA5BE4110F3">
    <w:name w:val="CD8EA6EC64894CB3AEC25BA5BE4110F3"/>
    <w:rsid w:val="006252A3"/>
  </w:style>
  <w:style w:type="paragraph" w:customStyle="1" w:styleId="1F9956E9BAF441F3B9990BEBE42D20EA">
    <w:name w:val="1F9956E9BAF441F3B9990BEBE42D20EA"/>
    <w:rsid w:val="006252A3"/>
  </w:style>
  <w:style w:type="paragraph" w:customStyle="1" w:styleId="DB8454DC198B4A0094CE4ED328C43085">
    <w:name w:val="DB8454DC198B4A0094CE4ED328C43085"/>
    <w:rsid w:val="006252A3"/>
  </w:style>
  <w:style w:type="paragraph" w:customStyle="1" w:styleId="CFF90E2AD10E4220B508CB5F5A423AA4">
    <w:name w:val="CFF90E2AD10E4220B508CB5F5A423AA4"/>
    <w:rsid w:val="00356151"/>
  </w:style>
  <w:style w:type="paragraph" w:customStyle="1" w:styleId="1E47583E347D44F9ADF7850C389EF455">
    <w:name w:val="1E47583E347D44F9ADF7850C389EF455"/>
    <w:rsid w:val="00356151"/>
  </w:style>
  <w:style w:type="paragraph" w:customStyle="1" w:styleId="4808B474BD8D4F8C8F9D74AC749BAD4E">
    <w:name w:val="4808B474BD8D4F8C8F9D74AC749BAD4E"/>
    <w:rsid w:val="00356151"/>
  </w:style>
  <w:style w:type="paragraph" w:customStyle="1" w:styleId="BB37139BEB574395BD73C34DD6F31EDE">
    <w:name w:val="BB37139BEB574395BD73C34DD6F31EDE"/>
    <w:rsid w:val="00356151"/>
  </w:style>
  <w:style w:type="paragraph" w:customStyle="1" w:styleId="D6EC580FFD4D44D7AF7CE5F3416B6B45">
    <w:name w:val="D6EC580FFD4D44D7AF7CE5F3416B6B45"/>
    <w:rsid w:val="00356151"/>
  </w:style>
  <w:style w:type="paragraph" w:customStyle="1" w:styleId="678EA543E7DD444BB443A19C62BE7EDE">
    <w:name w:val="678EA543E7DD444BB443A19C62BE7EDE"/>
    <w:rsid w:val="00356151"/>
  </w:style>
  <w:style w:type="paragraph" w:customStyle="1" w:styleId="4D25FC298BFA488594285AAC1A84C847">
    <w:name w:val="4D25FC298BFA488594285AAC1A84C847"/>
    <w:rsid w:val="00356151"/>
  </w:style>
  <w:style w:type="paragraph" w:customStyle="1" w:styleId="9748A8CDB86F43188C753E1D1B999C74">
    <w:name w:val="9748A8CDB86F43188C753E1D1B999C74"/>
    <w:rsid w:val="00356151"/>
  </w:style>
  <w:style w:type="paragraph" w:customStyle="1" w:styleId="8CBCCCC7C7714DA9BD6984F6DEA9F5BB">
    <w:name w:val="8CBCCCC7C7714DA9BD6984F6DEA9F5BB"/>
    <w:rsid w:val="00356151"/>
  </w:style>
  <w:style w:type="paragraph" w:customStyle="1" w:styleId="A9AB915B7BC84099812B20AC15F828A4">
    <w:name w:val="A9AB915B7BC84099812B20AC15F828A4"/>
    <w:rsid w:val="00356151"/>
  </w:style>
  <w:style w:type="paragraph" w:customStyle="1" w:styleId="E06AE3A1F73F4629AE82A4016E3782B8">
    <w:name w:val="E06AE3A1F73F4629AE82A4016E3782B8"/>
    <w:rsid w:val="00356151"/>
  </w:style>
  <w:style w:type="paragraph" w:customStyle="1" w:styleId="3875BD3C25B44A0596DD201391674898">
    <w:name w:val="3875BD3C25B44A0596DD201391674898"/>
    <w:rsid w:val="00356151"/>
  </w:style>
  <w:style w:type="paragraph" w:customStyle="1" w:styleId="E16FEE20E8824741AD30995CBB7D48DA">
    <w:name w:val="E16FEE20E8824741AD30995CBB7D48DA"/>
    <w:rsid w:val="00356151"/>
  </w:style>
  <w:style w:type="paragraph" w:customStyle="1" w:styleId="54BC097BCB334CAF93FBA8CCEF910D0B">
    <w:name w:val="54BC097BCB334CAF93FBA8CCEF910D0B"/>
    <w:rsid w:val="00356151"/>
  </w:style>
  <w:style w:type="paragraph" w:customStyle="1" w:styleId="5E345E3FFF4A444BBC77207A6E1F4E9D">
    <w:name w:val="5E345E3FFF4A444BBC77207A6E1F4E9D"/>
    <w:rsid w:val="00356151"/>
  </w:style>
  <w:style w:type="paragraph" w:customStyle="1" w:styleId="763412E41B604BA591BA419D87557D39">
    <w:name w:val="763412E41B604BA591BA419D87557D39"/>
    <w:rsid w:val="00356151"/>
  </w:style>
  <w:style w:type="paragraph" w:customStyle="1" w:styleId="F0B24E71DB68447E8E9B7411F66E368D">
    <w:name w:val="F0B24E71DB68447E8E9B7411F66E368D"/>
    <w:rsid w:val="00356151"/>
  </w:style>
  <w:style w:type="paragraph" w:customStyle="1" w:styleId="6816569793C5474183AB744F0B1F35BF">
    <w:name w:val="6816569793C5474183AB744F0B1F35BF"/>
    <w:rsid w:val="00356151"/>
  </w:style>
  <w:style w:type="paragraph" w:customStyle="1" w:styleId="C51D82DF69DB46BABFF4877A5144E33E">
    <w:name w:val="C51D82DF69DB46BABFF4877A5144E33E"/>
    <w:rsid w:val="00356151"/>
  </w:style>
  <w:style w:type="paragraph" w:customStyle="1" w:styleId="7FA972E5C8574E1A99F3045CF78B85A8">
    <w:name w:val="7FA972E5C8574E1A99F3045CF78B85A8"/>
    <w:rsid w:val="00356151"/>
  </w:style>
  <w:style w:type="paragraph" w:customStyle="1" w:styleId="9C28AE57EF7C4AF288BE6D0E013E3A01">
    <w:name w:val="9C28AE57EF7C4AF288BE6D0E013E3A01"/>
    <w:rsid w:val="00356151"/>
  </w:style>
  <w:style w:type="paragraph" w:customStyle="1" w:styleId="31C70086EB8E47BA8BC56D6CF8A03B4B">
    <w:name w:val="31C70086EB8E47BA8BC56D6CF8A03B4B"/>
    <w:rsid w:val="00356151"/>
  </w:style>
  <w:style w:type="paragraph" w:customStyle="1" w:styleId="6DE1EFD4AB0F449D8522F597ACC46D67">
    <w:name w:val="6DE1EFD4AB0F449D8522F597ACC46D67"/>
    <w:rsid w:val="00356151"/>
  </w:style>
  <w:style w:type="paragraph" w:customStyle="1" w:styleId="06DAB52373844D40897ADDE1DBC9006B">
    <w:name w:val="06DAB52373844D40897ADDE1DBC9006B"/>
    <w:rsid w:val="00356151"/>
  </w:style>
  <w:style w:type="paragraph" w:customStyle="1" w:styleId="5B3EDBB07D00445B8F9CC44111C6B0F7">
    <w:name w:val="5B3EDBB07D00445B8F9CC44111C6B0F7"/>
    <w:rsid w:val="00356151"/>
  </w:style>
  <w:style w:type="paragraph" w:customStyle="1" w:styleId="9F45E9639CB34F88A73241A12359254D">
    <w:name w:val="9F45E9639CB34F88A73241A12359254D"/>
    <w:rsid w:val="00356151"/>
  </w:style>
  <w:style w:type="paragraph" w:customStyle="1" w:styleId="E6A1D2EAF1554DBF81A3F5FE8E75DD8C">
    <w:name w:val="E6A1D2EAF1554DBF81A3F5FE8E75DD8C"/>
    <w:rsid w:val="00356151"/>
  </w:style>
  <w:style w:type="paragraph" w:customStyle="1" w:styleId="4918BE8C5A1F4E0A9821C4085EE15B67">
    <w:name w:val="4918BE8C5A1F4E0A9821C4085EE15B67"/>
    <w:rsid w:val="00356151"/>
  </w:style>
  <w:style w:type="paragraph" w:customStyle="1" w:styleId="158844CCBE9243E2A96D43F5110F63C4">
    <w:name w:val="158844CCBE9243E2A96D43F5110F63C4"/>
    <w:rsid w:val="00356151"/>
  </w:style>
  <w:style w:type="paragraph" w:customStyle="1" w:styleId="92D095675C0D488BA763F5D0F765F9E6">
    <w:name w:val="92D095675C0D488BA763F5D0F765F9E6"/>
    <w:rsid w:val="00356151"/>
  </w:style>
  <w:style w:type="paragraph" w:customStyle="1" w:styleId="E8C59CE6591E4D519A6A242A7FCFB7F1">
    <w:name w:val="E8C59CE6591E4D519A6A242A7FCFB7F1"/>
    <w:rsid w:val="00356151"/>
  </w:style>
  <w:style w:type="paragraph" w:customStyle="1" w:styleId="01450F71D364444FA385BB9DB0FF4DC4">
    <w:name w:val="01450F71D364444FA385BB9DB0FF4DC4"/>
    <w:rsid w:val="00356151"/>
  </w:style>
  <w:style w:type="paragraph" w:customStyle="1" w:styleId="F651B99D54AF4A358FD633CA1CBCD661">
    <w:name w:val="F651B99D54AF4A358FD633CA1CBCD661"/>
    <w:rsid w:val="00356151"/>
  </w:style>
  <w:style w:type="paragraph" w:customStyle="1" w:styleId="C987C6C61F9B47838BC7A3DA1DFBDE4F">
    <w:name w:val="C987C6C61F9B47838BC7A3DA1DFBDE4F"/>
    <w:rsid w:val="00356151"/>
  </w:style>
  <w:style w:type="paragraph" w:customStyle="1" w:styleId="5D2E5B85A683446897012325E0DA3C1A">
    <w:name w:val="5D2E5B85A683446897012325E0DA3C1A"/>
    <w:rsid w:val="00356151"/>
  </w:style>
  <w:style w:type="paragraph" w:customStyle="1" w:styleId="D5520F6A61834C18935C8590A7AE159C">
    <w:name w:val="D5520F6A61834C18935C8590A7AE159C"/>
    <w:rsid w:val="00356151"/>
  </w:style>
  <w:style w:type="paragraph" w:customStyle="1" w:styleId="6C5A827D8FF54A27BFE850294D4B56D7">
    <w:name w:val="6C5A827D8FF54A27BFE850294D4B56D7"/>
    <w:rsid w:val="00356151"/>
  </w:style>
  <w:style w:type="paragraph" w:customStyle="1" w:styleId="951C307A2B124F5BB8EAF3EF1C681767">
    <w:name w:val="951C307A2B124F5BB8EAF3EF1C681767"/>
    <w:rsid w:val="00356151"/>
  </w:style>
  <w:style w:type="paragraph" w:customStyle="1" w:styleId="2B744C22738944F4B577617E8B15FC3A">
    <w:name w:val="2B744C22738944F4B577617E8B15FC3A"/>
    <w:rsid w:val="00356151"/>
  </w:style>
  <w:style w:type="paragraph" w:customStyle="1" w:styleId="09B6B366C09847799A2D4307129290D8">
    <w:name w:val="09B6B366C09847799A2D4307129290D8"/>
    <w:rsid w:val="00356151"/>
  </w:style>
  <w:style w:type="paragraph" w:customStyle="1" w:styleId="0260CC8D68D24C8F8325325E6C592F48">
    <w:name w:val="0260CC8D68D24C8F8325325E6C592F48"/>
    <w:rsid w:val="00356151"/>
  </w:style>
  <w:style w:type="paragraph" w:customStyle="1" w:styleId="E52216F0B17B4483AB868C52C2698BD2">
    <w:name w:val="E52216F0B17B4483AB868C52C2698BD2"/>
    <w:rsid w:val="00356151"/>
  </w:style>
  <w:style w:type="paragraph" w:customStyle="1" w:styleId="0CF96871F18841BD9D1877BDC49D3BFF">
    <w:name w:val="0CF96871F18841BD9D1877BDC49D3BFF"/>
    <w:rsid w:val="00356151"/>
  </w:style>
  <w:style w:type="paragraph" w:customStyle="1" w:styleId="17EB5217C5A04E59A0427AE7B4BD9ACB">
    <w:name w:val="17EB5217C5A04E59A0427AE7B4BD9ACB"/>
    <w:rsid w:val="00356151"/>
  </w:style>
  <w:style w:type="paragraph" w:customStyle="1" w:styleId="D2E7B5C2E03840E28EAC7FEC5AA9514F">
    <w:name w:val="D2E7B5C2E03840E28EAC7FEC5AA9514F"/>
    <w:rsid w:val="00356151"/>
  </w:style>
  <w:style w:type="paragraph" w:customStyle="1" w:styleId="A2E7C0121F754A6DB64290514B443FC6">
    <w:name w:val="A2E7C0121F754A6DB64290514B443FC6"/>
    <w:rsid w:val="00356151"/>
  </w:style>
  <w:style w:type="paragraph" w:customStyle="1" w:styleId="DAF71ADDFC834E5A81252D077D663BB1">
    <w:name w:val="DAF71ADDFC834E5A81252D077D663BB1"/>
    <w:rsid w:val="00356151"/>
  </w:style>
  <w:style w:type="paragraph" w:customStyle="1" w:styleId="B995A7C070BE45F58528A3E36F68479C">
    <w:name w:val="B995A7C070BE45F58528A3E36F68479C"/>
    <w:rsid w:val="00356151"/>
  </w:style>
  <w:style w:type="paragraph" w:customStyle="1" w:styleId="C6B38F04B12F4134BF5FFC66DDBB2274">
    <w:name w:val="C6B38F04B12F4134BF5FFC66DDBB2274"/>
    <w:rsid w:val="00356151"/>
  </w:style>
  <w:style w:type="paragraph" w:customStyle="1" w:styleId="6BA8C34659FE423D9A970628D6559F94">
    <w:name w:val="6BA8C34659FE423D9A970628D6559F94"/>
    <w:rsid w:val="00356151"/>
  </w:style>
  <w:style w:type="paragraph" w:customStyle="1" w:styleId="F4DA7EBDB7C649F5B9DEBC16CF761C32">
    <w:name w:val="F4DA7EBDB7C649F5B9DEBC16CF761C32"/>
    <w:rsid w:val="00356151"/>
  </w:style>
  <w:style w:type="paragraph" w:customStyle="1" w:styleId="4A9520BDEFA442E385E210C18E0D3995">
    <w:name w:val="4A9520BDEFA442E385E210C18E0D3995"/>
    <w:rsid w:val="00356151"/>
  </w:style>
  <w:style w:type="paragraph" w:customStyle="1" w:styleId="1AC0895EA18D44939EB2BAE3606A5776">
    <w:name w:val="1AC0895EA18D44939EB2BAE3606A5776"/>
    <w:rsid w:val="00356151"/>
  </w:style>
  <w:style w:type="paragraph" w:customStyle="1" w:styleId="C2F0A614095145B09A2AE598E7DE3401">
    <w:name w:val="C2F0A614095145B09A2AE598E7DE3401"/>
    <w:rsid w:val="00356151"/>
  </w:style>
  <w:style w:type="paragraph" w:customStyle="1" w:styleId="FDAB230105D24DF9A64F1CCA39F3FFF9">
    <w:name w:val="FDAB230105D24DF9A64F1CCA39F3FFF9"/>
    <w:rsid w:val="00356151"/>
  </w:style>
  <w:style w:type="paragraph" w:customStyle="1" w:styleId="83C099061796444FBD491A8B8CA11B6A">
    <w:name w:val="83C099061796444FBD491A8B8CA11B6A"/>
    <w:rsid w:val="00356151"/>
  </w:style>
  <w:style w:type="paragraph" w:customStyle="1" w:styleId="E6A1D2EAF1554DBF81A3F5FE8E75DD8C1">
    <w:name w:val="E6A1D2EAF1554DBF81A3F5FE8E75DD8C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18BE8C5A1F4E0A9821C4085EE15B671">
    <w:name w:val="4918BE8C5A1F4E0A9821C4085EE15B67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8844CCBE9243E2A96D43F5110F63C41">
    <w:name w:val="158844CCBE9243E2A96D43F5110F63C4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0895EA18D44939EB2BAE3606A57761">
    <w:name w:val="1AC0895EA18D44939EB2BAE3606A5776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2F0A614095145B09A2AE598E7DE34011">
    <w:name w:val="C2F0A614095145B09A2AE598E7DE3401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AB230105D24DF9A64F1CCA39F3FFF91">
    <w:name w:val="FDAB230105D24DF9A64F1CCA39F3FFF9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995A7C070BE45F58528A3E36F68479C1">
    <w:name w:val="B995A7C070BE45F58528A3E36F68479C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B38F04B12F4134BF5FFC66DDBB22741">
    <w:name w:val="C6B38F04B12F4134BF5FFC66DDBB2274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DA7EBDB7C649F5B9DEBC16CF761C321">
    <w:name w:val="F4DA7EBDB7C649F5B9DEBC16CF761C32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A9520BDEFA442E385E210C18E0D39951">
    <w:name w:val="4A9520BDEFA442E385E210C18E0D39951"/>
    <w:rsid w:val="00356151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908DB06E354296AC2F4732098F61B5">
    <w:name w:val="B6908DB06E354296AC2F4732098F61B5"/>
    <w:rsid w:val="00AD1E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05389-A158-424D-9420-054BE10D9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496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16</cp:revision>
  <cp:lastPrinted>2014-07-31T03:16:00Z</cp:lastPrinted>
  <dcterms:created xsi:type="dcterms:W3CDTF">2017-05-18T08:17:00Z</dcterms:created>
  <dcterms:modified xsi:type="dcterms:W3CDTF">2018-04-16T08:34:00Z</dcterms:modified>
</cp:coreProperties>
</file>