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135E2E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-925195</wp:posOffset>
                </wp:positionV>
                <wp:extent cx="6309360" cy="472440"/>
                <wp:effectExtent l="0" t="0" r="15240" b="381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5E2E" w:rsidRDefault="00135E2E" w:rsidP="00135E2E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9.85pt;margin-top:-72.85pt;width:496.8pt;height:3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" filled="f" stroked="f">
                <v:textbox inset="0,0,0,0">
                  <w:txbxContent>
                    <w:p w:rsidR="00135E2E" w:rsidRDefault="00135E2E" w:rsidP="00135E2E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98489B">
        <w:rPr>
          <w:b/>
          <w:caps/>
          <w:noProof/>
          <w:sz w:val="22"/>
          <w:szCs w:val="28"/>
          <w:lang w:val="en-US"/>
        </w:rPr>
        <w:t xml:space="preserve">Fragebogen </w:t>
      </w:r>
      <w:r w:rsidR="001F05F6" w:rsidRPr="001F05F6">
        <w:rPr>
          <w:b/>
          <w:caps/>
          <w:noProof/>
          <w:sz w:val="22"/>
          <w:szCs w:val="28"/>
          <w:lang w:val="en-US"/>
        </w:rPr>
        <w:t>zu Schilddrüsenerkrankungen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135E2E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135E2E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D1619" w:rsidRPr="00C838DC" w:rsidTr="00BD1619">
        <w:trPr>
          <w:trHeight w:val="785"/>
        </w:trPr>
        <w:tc>
          <w:tcPr>
            <w:tcW w:w="284" w:type="dxa"/>
          </w:tcPr>
          <w:p w:rsidR="00BD1619" w:rsidRPr="00041B95" w:rsidRDefault="00BD1619" w:rsidP="00BD1619"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1F05F6" w:rsidRDefault="001F05F6" w:rsidP="001F05F6">
            <w:r>
              <w:t>An welcher/n Erkrankung(en)</w:t>
            </w:r>
          </w:p>
          <w:p w:rsidR="001F05F6" w:rsidRDefault="001F05F6" w:rsidP="001F05F6">
            <w:r>
              <w:t>oder Funktionsstörung(en) der</w:t>
            </w:r>
          </w:p>
          <w:p w:rsidR="001F05F6" w:rsidRDefault="001F05F6" w:rsidP="001F05F6">
            <w:r>
              <w:t>Schilddrüse leiden oder litten</w:t>
            </w:r>
          </w:p>
          <w:p w:rsidR="00BD1619" w:rsidRPr="00C838DC" w:rsidRDefault="001F05F6" w:rsidP="001F05F6">
            <w:r>
              <w:t>Sie?</w:t>
            </w:r>
          </w:p>
        </w:tc>
        <w:tc>
          <w:tcPr>
            <w:tcW w:w="212" w:type="dxa"/>
            <w:shd w:val="clear" w:color="auto" w:fill="auto"/>
          </w:tcPr>
          <w:p w:rsidR="00BD1619" w:rsidRPr="00C838DC" w:rsidRDefault="00BD1619" w:rsidP="00BD1619"/>
        </w:tc>
        <w:sdt>
          <w:sdtPr>
            <w:id w:val="454304896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D1619" w:rsidRPr="00C838DC" w:rsidRDefault="006A6394" w:rsidP="00BD1619">
                <w:r>
                  <w:t xml:space="preserve"> </w:t>
                </w:r>
              </w:p>
            </w:tc>
          </w:sdtContent>
        </w:sdt>
      </w:tr>
    </w:tbl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C372EE" w:rsidRPr="00C838DC" w:rsidTr="00C372EE">
        <w:trPr>
          <w:trHeight w:val="283"/>
        </w:trPr>
        <w:tc>
          <w:tcPr>
            <w:tcW w:w="284" w:type="dxa"/>
            <w:vMerge w:val="restart"/>
          </w:tcPr>
          <w:p w:rsidR="00C372EE" w:rsidRPr="00041B95" w:rsidRDefault="00C372EE" w:rsidP="00C372EE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F05F6" w:rsidRDefault="001F05F6" w:rsidP="001F05F6">
            <w:r>
              <w:t>Sind Beschwerden diesbezüglich aufgetreten (z. B. Herzrasen, Nervosität, Bluthochdruck, Depression, Heiserkeit, Schluckstörungen, Sehstörungen, Entzündungsreaktionen,</w:t>
            </w:r>
          </w:p>
          <w:p w:rsidR="00C372EE" w:rsidRPr="00C838DC" w:rsidRDefault="001F05F6" w:rsidP="001F05F6">
            <w:r>
              <w:t>Verdauungsstörungen)?</w:t>
            </w:r>
          </w:p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Pr="00C838DC" w:rsidRDefault="00A901B2" w:rsidP="00C372EE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72E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372EE">
              <w:t xml:space="preserve"> Ja:</w:t>
            </w:r>
          </w:p>
        </w:tc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4FC9EEB5D183409BB9778F99CF20951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57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/>
        </w:tc>
        <w:tc>
          <w:tcPr>
            <w:tcW w:w="5103" w:type="dxa"/>
            <w:shd w:val="clear" w:color="auto" w:fill="auto"/>
          </w:tcPr>
          <w:p w:rsidR="00C372EE" w:rsidRDefault="00C372EE" w:rsidP="00C372EE"/>
        </w:tc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677CEE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677CEE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1347" w:type="dxa"/>
            <w:shd w:val="clear" w:color="auto" w:fill="auto"/>
          </w:tcPr>
          <w:p w:rsidR="00C372EE" w:rsidRDefault="00C372EE" w:rsidP="00C372EE">
            <w:r>
              <w:t>Wann zuletzt?</w:t>
            </w:r>
          </w:p>
        </w:tc>
        <w:sdt>
          <w:sdtPr>
            <w:id w:val="-1367753805"/>
            <w:placeholder>
              <w:docPart w:val="ED2C545D5BC0467D9593B5CF14A1A0BD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C372EE" w:rsidRDefault="00C372EE" w:rsidP="00C372EE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C372EE" w:rsidTr="00C372EE">
        <w:trPr>
          <w:trHeight w:hRule="exact" w:val="284"/>
        </w:trPr>
        <w:tc>
          <w:tcPr>
            <w:tcW w:w="284" w:type="dxa"/>
            <w:vMerge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auto"/>
          </w:tcPr>
          <w:p w:rsidR="00C372EE" w:rsidRDefault="00C372EE" w:rsidP="00C372EE">
            <w:r w:rsidRPr="00D453F2">
              <w:t>Welche Beschwerden, in welchen Abständen?</w:t>
            </w:r>
          </w:p>
        </w:tc>
      </w:tr>
      <w:tr w:rsidR="00C372EE" w:rsidTr="00B60135">
        <w:trPr>
          <w:trHeight w:hRule="exact" w:val="1720"/>
        </w:trPr>
        <w:tc>
          <w:tcPr>
            <w:tcW w:w="284" w:type="dxa"/>
          </w:tcPr>
          <w:p w:rsidR="00C372EE" w:rsidRPr="00041B95" w:rsidRDefault="00C372EE" w:rsidP="00C372EE"/>
        </w:tc>
        <w:tc>
          <w:tcPr>
            <w:tcW w:w="2410" w:type="dxa"/>
            <w:vMerge/>
            <w:shd w:val="clear" w:color="auto" w:fill="auto"/>
          </w:tcPr>
          <w:p w:rsidR="00C372EE" w:rsidRPr="00C838DC" w:rsidRDefault="00C372EE" w:rsidP="00C372EE"/>
        </w:tc>
        <w:tc>
          <w:tcPr>
            <w:tcW w:w="212" w:type="dxa"/>
            <w:shd w:val="clear" w:color="auto" w:fill="auto"/>
          </w:tcPr>
          <w:p w:rsidR="00C372EE" w:rsidRPr="00C838DC" w:rsidRDefault="00C372EE" w:rsidP="00C372EE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956335761"/>
              <w:placeholder>
                <w:docPart w:val="DefaultPlaceholder_-1854013440"/>
              </w:placeholder>
            </w:sdtPr>
            <w:sdtEndPr/>
            <w:sdtContent>
              <w:p w:rsidR="00C372EE" w:rsidRDefault="006A6394" w:rsidP="00C372EE">
                <w:r>
                  <w:t xml:space="preserve"> </w:t>
                </w:r>
              </w:p>
            </w:sdtContent>
          </w:sdt>
          <w:p w:rsidR="00C372EE" w:rsidRDefault="00C372EE" w:rsidP="00C372EE"/>
          <w:p w:rsidR="00C372EE" w:rsidRDefault="00C372EE" w:rsidP="00C372EE"/>
          <w:p w:rsidR="00C372EE" w:rsidRDefault="00C372EE" w:rsidP="00C372EE"/>
          <w:p w:rsidR="00C372EE" w:rsidRDefault="00C372EE" w:rsidP="00C372EE"/>
        </w:tc>
      </w:tr>
    </w:tbl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F05F6" w:rsidRDefault="001F05F6" w:rsidP="001F05F6">
            <w:r>
              <w:t>Besteht eine Vergrößerung der</w:t>
            </w:r>
          </w:p>
          <w:p w:rsidR="00B60135" w:rsidRPr="00C838DC" w:rsidRDefault="001F05F6" w:rsidP="001F05F6">
            <w:r>
              <w:t>Schilddrüse?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A901B2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F05F6">
              <w:t xml:space="preserve"> Ja,</w:t>
            </w:r>
            <w:r w:rsidR="001F05F6" w:rsidRPr="001F05F6">
              <w:t xml:space="preserve"> knotig oder diffus?</w:t>
            </w:r>
          </w:p>
        </w:tc>
      </w:tr>
      <w:tr w:rsidR="00B60135" w:rsidTr="009F3593">
        <w:trPr>
          <w:trHeight w:hRule="exact" w:val="6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-27101510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6A6394" w:rsidP="00B60135">
                <w: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9F3593" w:rsidP="00B60135">
            <w:r>
              <w:t>4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Default="00B60135" w:rsidP="00B60135">
            <w:r w:rsidRPr="00D453F2">
              <w:t xml:space="preserve">Haben Sie aufgrund der Erkrankung/der Beschwerden Ärzte oder andere Therapeuten in Anspruch genommen? </w:t>
            </w:r>
          </w:p>
          <w:p w:rsidR="00B60135" w:rsidRDefault="00B60135" w:rsidP="00B60135"/>
          <w:p w:rsidR="00B60135" w:rsidRPr="00C838DC" w:rsidRDefault="00B60135" w:rsidP="00B60135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Pr="00C838DC" w:rsidRDefault="00A901B2" w:rsidP="00B60135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Ja:</w:t>
            </w:r>
          </w:p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1. </w:t>
            </w:r>
            <w:r w:rsidR="00F91245">
              <w:t>Name und Anschrift der Ärzte/</w:t>
            </w:r>
            <w:r w:rsidRPr="00BA350D">
              <w:t>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22879771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6A6394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-323586156"/>
            <w:placeholder>
              <w:docPart w:val="0F3E619C35BC491C819FA30E6FC6B81A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1100787226"/>
            <w:placeholder>
              <w:docPart w:val="75D651B1711B400A93032579CA4A7D1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>
            <w:r>
              <w:t xml:space="preserve">2. </w:t>
            </w:r>
            <w:r w:rsidR="00F91245">
              <w:t>Name und Anschrift der Ärzte/</w:t>
            </w:r>
            <w:r w:rsidRPr="00BA350D">
              <w:t>Therapeuten:</w:t>
            </w:r>
          </w:p>
        </w:tc>
      </w:tr>
      <w:tr w:rsidR="00B60135" w:rsidTr="00B60135">
        <w:trPr>
          <w:trHeight w:hRule="exact" w:val="738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81428339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B60135" w:rsidRDefault="006A6394" w:rsidP="00B60135">
                <w: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gridSpan w:val="2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erstmals aufgesucht am:</w:t>
            </w:r>
          </w:p>
        </w:tc>
        <w:sdt>
          <w:sdtPr>
            <w:id w:val="468486793"/>
            <w:placeholder>
              <w:docPart w:val="F27D90A0170A4044B65C2398324E14A0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/>
        </w:tc>
        <w:tc>
          <w:tcPr>
            <w:tcW w:w="4394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2056" w:type="dxa"/>
            <w:shd w:val="clear" w:color="auto" w:fill="auto"/>
          </w:tcPr>
          <w:p w:rsidR="00B60135" w:rsidRDefault="00B60135" w:rsidP="00B60135">
            <w:r w:rsidRPr="00BA350D">
              <w:t>zuletzt aufgesucht am:</w:t>
            </w:r>
          </w:p>
        </w:tc>
        <w:sdt>
          <w:sdtPr>
            <w:id w:val="-82073367"/>
            <w:placeholder>
              <w:docPart w:val="638E96C8CAAD4E99941A912D06C9599F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B60135" w:rsidRDefault="00B60135" w:rsidP="00B60135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B60135" w:rsidRDefault="00B60135" w:rsidP="0098489B">
      <w:pPr>
        <w:rPr>
          <w:b/>
        </w:rPr>
      </w:pPr>
    </w:p>
    <w:p w:rsidR="00066DA8" w:rsidRDefault="00066DA8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C838DC" w:rsidTr="00B60135">
        <w:trPr>
          <w:trHeight w:val="284"/>
        </w:trPr>
        <w:tc>
          <w:tcPr>
            <w:tcW w:w="284" w:type="dxa"/>
          </w:tcPr>
          <w:p w:rsidR="0085252F" w:rsidRPr="00041B95" w:rsidRDefault="0085252F" w:rsidP="00B60135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Default="0085252F" w:rsidP="0085252F">
            <w:r>
              <w:t>Wurde eine Szintigraphie/</w:t>
            </w:r>
          </w:p>
          <w:p w:rsidR="0085252F" w:rsidRDefault="0085252F" w:rsidP="0085252F">
            <w:r>
              <w:t>nuklearmedizinische</w:t>
            </w:r>
          </w:p>
          <w:p w:rsidR="0085252F" w:rsidRPr="00C838DC" w:rsidRDefault="0085252F" w:rsidP="0085252F">
            <w:r>
              <w:t>Untersuchung durchgeführt?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Pr="00C838DC" w:rsidRDefault="00A901B2" w:rsidP="00B60135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</w:t>
            </w:r>
            <w:r w:rsidR="0085252F" w:rsidRPr="00B60135">
              <w:t>wann?</w:t>
            </w:r>
          </w:p>
        </w:tc>
      </w:tr>
      <w:tr w:rsidR="0085252F" w:rsidTr="0085252F">
        <w:trPr>
          <w:trHeight w:hRule="exact" w:val="312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E9E9E9"/>
          </w:tcPr>
          <w:sdt>
            <w:sdtPr>
              <w:id w:val="730431538"/>
              <w:placeholder>
                <w:docPart w:val="706E4A2A9D524748B1189D46C3FF1304"/>
              </w:placeholder>
              <w:text/>
            </w:sdtPr>
            <w:sdtEndPr/>
            <w:sdtContent>
              <w:p w:rsidR="0085252F" w:rsidRDefault="0085252F" w:rsidP="00B60135">
                <w:r>
                  <w:t xml:space="preserve"> </w:t>
                </w:r>
              </w:p>
            </w:sdtContent>
          </w:sdt>
        </w:tc>
      </w:tr>
      <w:tr w:rsidR="0085252F" w:rsidTr="0085252F">
        <w:trPr>
          <w:trHeight w:hRule="exact" w:val="57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Default="0085252F" w:rsidP="00B60135"/>
        </w:tc>
      </w:tr>
      <w:tr w:rsidR="0085252F" w:rsidTr="0085252F">
        <w:trPr>
          <w:trHeight w:hRule="exact" w:val="973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Default="00A901B2" w:rsidP="0085252F">
            <w:sdt>
              <w:sdtPr>
                <w:id w:val="-46682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kein Knoten nachgewiesen</w:t>
            </w:r>
          </w:p>
          <w:p w:rsidR="0085252F" w:rsidRDefault="00A901B2" w:rsidP="0085252F">
            <w:sdt>
              <w:sdtPr>
                <w:id w:val="-99108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Nachweis von heißen Knoten</w:t>
            </w:r>
          </w:p>
          <w:p w:rsidR="0085252F" w:rsidRDefault="00A901B2" w:rsidP="0085252F">
            <w:sdt>
              <w:sdtPr>
                <w:id w:val="-1990396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Nachweis von kalten Knoten</w:t>
            </w:r>
          </w:p>
          <w:p w:rsidR="0085252F" w:rsidRDefault="00A901B2" w:rsidP="0085252F">
            <w:sdt>
              <w:sdtPr>
                <w:id w:val="-544679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Ergebnis nicht bekannt</w:t>
            </w:r>
          </w:p>
        </w:tc>
      </w:tr>
      <w:tr w:rsidR="0085252F" w:rsidTr="00B60135">
        <w:trPr>
          <w:trHeight w:hRule="exact" w:val="57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Default="0085252F" w:rsidP="00B60135"/>
        </w:tc>
      </w:tr>
      <w:tr w:rsidR="0085252F" w:rsidTr="00B60135">
        <w:trPr>
          <w:trHeight w:hRule="exact" w:val="284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Default="0085252F" w:rsidP="00B60135">
            <w:r w:rsidRPr="00B60135">
              <w:t>Von wem? (</w:t>
            </w:r>
            <w:r w:rsidR="00F91245">
              <w:t>Name und Anschrift des Arztes/</w:t>
            </w:r>
            <w:r w:rsidRPr="00B60135">
              <w:t>der Einrichtung)</w:t>
            </w:r>
          </w:p>
        </w:tc>
      </w:tr>
      <w:tr w:rsidR="0085252F" w:rsidTr="00B60135">
        <w:trPr>
          <w:trHeight w:hRule="exact" w:val="742"/>
        </w:trPr>
        <w:tc>
          <w:tcPr>
            <w:tcW w:w="284" w:type="dxa"/>
          </w:tcPr>
          <w:p w:rsidR="0085252F" w:rsidRPr="00677CEE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sdt>
          <w:sdtPr>
            <w:id w:val="-173153731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5252F" w:rsidRDefault="006A6394" w:rsidP="00B60135">
                <w:r>
                  <w:t xml:space="preserve"> </w:t>
                </w:r>
              </w:p>
            </w:tc>
          </w:sdtContent>
        </w:sdt>
      </w:tr>
      <w:tr w:rsidR="0085252F" w:rsidRPr="00C838DC" w:rsidTr="00B60135">
        <w:trPr>
          <w:trHeight w:val="284"/>
        </w:trPr>
        <w:tc>
          <w:tcPr>
            <w:tcW w:w="284" w:type="dxa"/>
          </w:tcPr>
          <w:p w:rsidR="0085252F" w:rsidRPr="00041B95" w:rsidRDefault="0085252F" w:rsidP="00B60135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B60135"/>
        </w:tc>
        <w:tc>
          <w:tcPr>
            <w:tcW w:w="212" w:type="dxa"/>
            <w:shd w:val="clear" w:color="auto" w:fill="auto"/>
          </w:tcPr>
          <w:p w:rsidR="0085252F" w:rsidRPr="00C838DC" w:rsidRDefault="0085252F" w:rsidP="00B60135"/>
        </w:tc>
        <w:tc>
          <w:tcPr>
            <w:tcW w:w="6450" w:type="dxa"/>
            <w:shd w:val="clear" w:color="auto" w:fill="auto"/>
          </w:tcPr>
          <w:p w:rsidR="0085252F" w:rsidRPr="00C838DC" w:rsidRDefault="0085252F" w:rsidP="00B60135">
            <w:r>
              <w:t>(Befunde bitte beifügen)</w:t>
            </w:r>
          </w:p>
        </w:tc>
      </w:tr>
    </w:tbl>
    <w:p w:rsidR="00B60135" w:rsidRDefault="00B60135" w:rsidP="0098489B">
      <w:pPr>
        <w:rPr>
          <w:b/>
        </w:rPr>
      </w:pPr>
    </w:p>
    <w:p w:rsidR="00440412" w:rsidRDefault="0044041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B60135" w:rsidP="00B60135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Default="0085252F" w:rsidP="0085252F">
            <w:r>
              <w:t>Wurde eine andere bildgebende</w:t>
            </w:r>
          </w:p>
          <w:p w:rsidR="0085252F" w:rsidRDefault="0085252F" w:rsidP="0085252F">
            <w:r>
              <w:t>Diagnostik (z.B. Röntgen (auch</w:t>
            </w:r>
          </w:p>
          <w:p w:rsidR="0085252F" w:rsidRDefault="0085252F" w:rsidP="0085252F">
            <w:r>
              <w:t>CT), Kernspintomographie,</w:t>
            </w:r>
          </w:p>
          <w:p w:rsidR="0085252F" w:rsidRDefault="0085252F" w:rsidP="0085252F">
            <w:r>
              <w:t>oder Ultraschalluntersuchung)</w:t>
            </w:r>
          </w:p>
          <w:p w:rsidR="00B60135" w:rsidRPr="00C838DC" w:rsidRDefault="0085252F" w:rsidP="0085252F">
            <w:r>
              <w:t>diesbezüglich durchgeführt?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A901B2" w:rsidP="00B60135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F3593">
              <w:t xml:space="preserve"> Ja, </w:t>
            </w:r>
            <w:r w:rsidR="009F3593" w:rsidRPr="00B60135">
              <w:t>welche Untersuchungen und wann?</w:t>
            </w:r>
          </w:p>
        </w:tc>
      </w:tr>
      <w:tr w:rsidR="00B60135" w:rsidTr="00B60135">
        <w:trPr>
          <w:trHeight w:hRule="exact" w:val="57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/>
        </w:tc>
      </w:tr>
      <w:tr w:rsidR="00B60135" w:rsidTr="00B60135">
        <w:trPr>
          <w:trHeight w:hRule="exact" w:val="149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645659608"/>
              <w:placeholder>
                <w:docPart w:val="DefaultPlaceholder_-1854013440"/>
              </w:placeholder>
            </w:sdtPr>
            <w:sdtEndPr/>
            <w:sdtContent>
              <w:p w:rsidR="00B60135" w:rsidRDefault="006A6394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84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 w:rsidRPr="00B60135">
              <w:t>Von wem? (Name und Anschrift des Arztes/der Einrichtung)</w:t>
            </w:r>
          </w:p>
        </w:tc>
      </w:tr>
      <w:tr w:rsidR="00B60135" w:rsidTr="00B60135">
        <w:trPr>
          <w:trHeight w:hRule="exact" w:val="978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E9E9E9"/>
          </w:tcPr>
          <w:sdt>
            <w:sdtPr>
              <w:id w:val="-960415030"/>
              <w:placeholder>
                <w:docPart w:val="DefaultPlaceholder_-1854013440"/>
              </w:placeholder>
            </w:sdtPr>
            <w:sdtEndPr/>
            <w:sdtContent>
              <w:p w:rsidR="00B60135" w:rsidRDefault="006A6394" w:rsidP="00B60135">
                <w:r>
                  <w:t xml:space="preserve"> </w:t>
                </w:r>
              </w:p>
            </w:sdtContent>
          </w:sdt>
          <w:p w:rsidR="00B60135" w:rsidRDefault="00B60135" w:rsidP="00B60135"/>
          <w:p w:rsidR="00B60135" w:rsidRDefault="00B60135" w:rsidP="00B60135"/>
          <w:p w:rsidR="00B60135" w:rsidRDefault="00B60135" w:rsidP="00B60135"/>
          <w:p w:rsidR="00B60135" w:rsidRDefault="00B60135" w:rsidP="00B60135"/>
        </w:tc>
      </w:tr>
      <w:tr w:rsidR="00B60135" w:rsidTr="00B60135">
        <w:trPr>
          <w:trHeight w:hRule="exact" w:val="267"/>
        </w:trPr>
        <w:tc>
          <w:tcPr>
            <w:tcW w:w="284" w:type="dxa"/>
          </w:tcPr>
          <w:p w:rsidR="00B60135" w:rsidRPr="00041B95" w:rsidRDefault="00B60135" w:rsidP="00B60135"/>
        </w:tc>
        <w:tc>
          <w:tcPr>
            <w:tcW w:w="2410" w:type="dxa"/>
            <w:shd w:val="clear" w:color="auto" w:fill="auto"/>
          </w:tcPr>
          <w:p w:rsidR="00B60135" w:rsidRPr="00C838DC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Default="00B60135" w:rsidP="00B60135">
            <w:r>
              <w:t>(</w:t>
            </w:r>
            <w:r w:rsidR="009F3593">
              <w:t>Befund</w:t>
            </w:r>
            <w:r>
              <w:t xml:space="preserve"> bitte beifügen)</w:t>
            </w:r>
          </w:p>
        </w:tc>
      </w:tr>
    </w:tbl>
    <w:p w:rsidR="0085252F" w:rsidRDefault="0085252F" w:rsidP="0098489B">
      <w:pPr>
        <w:rPr>
          <w:b/>
        </w:rPr>
      </w:pPr>
    </w:p>
    <w:p w:rsidR="00440412" w:rsidRDefault="0044041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C838DC" w:rsidTr="001B0FB2">
        <w:trPr>
          <w:trHeight w:val="283"/>
        </w:trPr>
        <w:tc>
          <w:tcPr>
            <w:tcW w:w="284" w:type="dxa"/>
            <w:vMerge w:val="restart"/>
          </w:tcPr>
          <w:p w:rsidR="0085252F" w:rsidRPr="00041B95" w:rsidRDefault="0085252F" w:rsidP="001B0FB2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Default="0085252F" w:rsidP="0085252F">
            <w:r>
              <w:t>Leiden oder litten Sie an</w:t>
            </w:r>
          </w:p>
          <w:p w:rsidR="0085252F" w:rsidRDefault="0085252F" w:rsidP="0085252F">
            <w:r>
              <w:t>schilddrüsenbedingten</w:t>
            </w:r>
          </w:p>
          <w:p w:rsidR="0085252F" w:rsidRDefault="0085252F" w:rsidP="0085252F">
            <w:r>
              <w:t>Erkrankungen der Augen (z. B.</w:t>
            </w:r>
          </w:p>
          <w:p w:rsidR="0085252F" w:rsidRDefault="0085252F" w:rsidP="0085252F">
            <w:r>
              <w:t>Augentrockenheit, Exophtalmus</w:t>
            </w:r>
          </w:p>
          <w:p w:rsidR="0085252F" w:rsidRDefault="0085252F" w:rsidP="0085252F">
            <w:r>
              <w:t>(hervorstehende Augen)</w:t>
            </w:r>
          </w:p>
          <w:p w:rsidR="0085252F" w:rsidRPr="00C838DC" w:rsidRDefault="0085252F" w:rsidP="0085252F">
            <w:r>
              <w:t>Doppelbildwahrnehmungen)?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Pr="00C838DC" w:rsidRDefault="00A901B2" w:rsidP="001B0FB2">
            <w:sdt>
              <w:sdtPr>
                <w:id w:val="-44886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1001548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</w:t>
            </w:r>
            <w:r w:rsidR="0085252F" w:rsidRPr="00B60135">
              <w:t>welche und wann</w:t>
            </w:r>
            <w:r w:rsidR="0085252F">
              <w:t xml:space="preserve"> zuletzt untersucht</w:t>
            </w:r>
            <w:r w:rsidR="0085252F" w:rsidRPr="00B60135">
              <w:t>?</w:t>
            </w:r>
          </w:p>
        </w:tc>
      </w:tr>
      <w:tr w:rsidR="0085252F" w:rsidTr="001B0FB2">
        <w:trPr>
          <w:trHeight w:hRule="exact" w:val="57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hRule="exact" w:val="1497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E9E9E9"/>
          </w:tcPr>
          <w:sdt>
            <w:sdtPr>
              <w:id w:val="-1174494494"/>
              <w:placeholder>
                <w:docPart w:val="DefaultPlaceholder_-1854013440"/>
              </w:placeholder>
            </w:sdtPr>
            <w:sdtEndPr/>
            <w:sdtContent>
              <w:p w:rsidR="0085252F" w:rsidRDefault="006A6394" w:rsidP="001B0FB2">
                <w:r>
                  <w:t xml:space="preserve"> </w:t>
                </w:r>
              </w:p>
            </w:sdtContent>
          </w:sdt>
          <w:p w:rsidR="0085252F" w:rsidRDefault="0085252F" w:rsidP="001B0FB2"/>
          <w:p w:rsidR="0085252F" w:rsidRDefault="0085252F" w:rsidP="001B0FB2"/>
          <w:p w:rsidR="0085252F" w:rsidRDefault="0085252F" w:rsidP="001B0FB2"/>
          <w:p w:rsidR="0085252F" w:rsidRDefault="0085252F" w:rsidP="001B0FB2"/>
        </w:tc>
      </w:tr>
      <w:tr w:rsidR="0085252F" w:rsidTr="001B0FB2">
        <w:trPr>
          <w:trHeight w:hRule="exact" w:val="284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>
            <w:r w:rsidRPr="00B60135">
              <w:t>Von wem? (Name und Anschrift des Arztes/der Einrichtung)</w:t>
            </w:r>
          </w:p>
        </w:tc>
      </w:tr>
      <w:tr w:rsidR="0085252F" w:rsidTr="001B0FB2">
        <w:trPr>
          <w:trHeight w:hRule="exact" w:val="978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E9E9E9"/>
          </w:tcPr>
          <w:sdt>
            <w:sdtPr>
              <w:id w:val="478578454"/>
              <w:placeholder>
                <w:docPart w:val="DefaultPlaceholder_-1854013440"/>
              </w:placeholder>
            </w:sdtPr>
            <w:sdtEndPr/>
            <w:sdtContent>
              <w:p w:rsidR="0085252F" w:rsidRDefault="006A6394" w:rsidP="001B0FB2">
                <w:r>
                  <w:t xml:space="preserve"> </w:t>
                </w:r>
              </w:p>
            </w:sdtContent>
          </w:sdt>
          <w:p w:rsidR="0085252F" w:rsidRDefault="0085252F" w:rsidP="001B0FB2"/>
          <w:p w:rsidR="0085252F" w:rsidRDefault="0085252F" w:rsidP="001B0FB2"/>
          <w:p w:rsidR="0085252F" w:rsidRDefault="0085252F" w:rsidP="001B0FB2"/>
          <w:p w:rsidR="0085252F" w:rsidRDefault="0085252F" w:rsidP="001B0FB2"/>
        </w:tc>
      </w:tr>
      <w:tr w:rsidR="0085252F" w:rsidTr="001B0FB2">
        <w:trPr>
          <w:trHeight w:hRule="exact" w:val="267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>
            <w:r>
              <w:t>(Befunde bitte beifügen)</w:t>
            </w:r>
          </w:p>
        </w:tc>
      </w:tr>
    </w:tbl>
    <w:p w:rsidR="0085252F" w:rsidRDefault="0085252F" w:rsidP="0098489B">
      <w:pPr>
        <w:rPr>
          <w:b/>
        </w:rPr>
      </w:pPr>
    </w:p>
    <w:p w:rsidR="00440412" w:rsidRDefault="00440412" w:rsidP="0098489B">
      <w:pPr>
        <w:rPr>
          <w:b/>
        </w:rPr>
      </w:pPr>
    </w:p>
    <w:tbl>
      <w:tblPr>
        <w:tblStyle w:val="Tabellenraster1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B14EA7" w:rsidTr="001B0FB2">
        <w:trPr>
          <w:trHeight w:val="283"/>
        </w:trPr>
        <w:tc>
          <w:tcPr>
            <w:tcW w:w="284" w:type="dxa"/>
          </w:tcPr>
          <w:p w:rsidR="0085252F" w:rsidRPr="00B14EA7" w:rsidRDefault="0085252F" w:rsidP="001B0FB2">
            <w:r>
              <w:t>8</w:t>
            </w:r>
            <w:r w:rsidRPr="00B14EA7">
              <w:t>.</w:t>
            </w:r>
          </w:p>
        </w:tc>
        <w:tc>
          <w:tcPr>
            <w:tcW w:w="2410" w:type="dxa"/>
            <w:shd w:val="clear" w:color="auto" w:fill="auto"/>
          </w:tcPr>
          <w:p w:rsidR="0085252F" w:rsidRDefault="0085252F" w:rsidP="0085252F">
            <w:r>
              <w:t>Besteht oder bestand eine</w:t>
            </w:r>
          </w:p>
          <w:p w:rsidR="0085252F" w:rsidRDefault="0085252F" w:rsidP="0085252F">
            <w:r>
              <w:t>Schilddrüsenunter- oder</w:t>
            </w:r>
          </w:p>
          <w:p w:rsidR="0085252F" w:rsidRPr="00B14EA7" w:rsidRDefault="0085252F" w:rsidP="0085252F">
            <w:r>
              <w:t>-überfunktion?</w:t>
            </w:r>
          </w:p>
        </w:tc>
        <w:tc>
          <w:tcPr>
            <w:tcW w:w="212" w:type="dxa"/>
            <w:shd w:val="clear" w:color="auto" w:fill="auto"/>
          </w:tcPr>
          <w:p w:rsidR="0085252F" w:rsidRPr="00B14EA7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A901B2" w:rsidP="0085252F">
            <w:sdt>
              <w:sdtPr>
                <w:id w:val="-809246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5252F" w:rsidRPr="00B14EA7">
              <w:t xml:space="preserve"> </w:t>
            </w:r>
            <w:r w:rsidR="0085252F">
              <w:t>Normale Funktion der Schilddrüse (Normothyreose)</w:t>
            </w:r>
          </w:p>
          <w:p w:rsidR="0085252F" w:rsidRDefault="00A901B2" w:rsidP="0085252F">
            <w:sdt>
              <w:sdtPr>
                <w:id w:val="1504011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5252F" w:rsidRPr="00B14EA7">
              <w:t xml:space="preserve"> </w:t>
            </w:r>
            <w:r w:rsidR="0085252F">
              <w:t>Überfunktion der Schilddrüse (Hyperthyreose, Morbus Basedow)</w:t>
            </w:r>
          </w:p>
          <w:p w:rsidR="0085252F" w:rsidRDefault="00A901B2" w:rsidP="0085252F">
            <w:sdt>
              <w:sdtPr>
                <w:id w:val="1770274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5252F" w:rsidRPr="00B14EA7">
              <w:t xml:space="preserve"> </w:t>
            </w:r>
            <w:r w:rsidR="0085252F">
              <w:t>Unterfunktion der Schilddrüse (Hypothyreose)</w:t>
            </w:r>
          </w:p>
          <w:p w:rsidR="0085252F" w:rsidRPr="00B14EA7" w:rsidRDefault="0085252F" w:rsidP="0085252F">
            <w:r>
              <w:t>(Befunde der Hormonbestimmungen bitte beifügen)</w:t>
            </w:r>
          </w:p>
        </w:tc>
      </w:tr>
    </w:tbl>
    <w:p w:rsidR="00440412" w:rsidRDefault="00440412" w:rsidP="0085252F">
      <w:pPr>
        <w:rPr>
          <w:b/>
        </w:rPr>
      </w:pPr>
    </w:p>
    <w:p w:rsidR="00440412" w:rsidRDefault="00440412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85252F" w:rsidRPr="00C838DC" w:rsidTr="001B0FB2">
        <w:trPr>
          <w:trHeight w:val="283"/>
        </w:trPr>
        <w:tc>
          <w:tcPr>
            <w:tcW w:w="284" w:type="dxa"/>
            <w:vMerge w:val="restart"/>
          </w:tcPr>
          <w:p w:rsidR="0085252F" w:rsidRPr="00041B95" w:rsidRDefault="0085252F" w:rsidP="001B0FB2">
            <w:r>
              <w:lastRenderedPageBreak/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Pr="00C838DC" w:rsidRDefault="0085252F" w:rsidP="001B0FB2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2"/>
            <w:shd w:val="clear" w:color="auto" w:fill="auto"/>
          </w:tcPr>
          <w:p w:rsidR="0085252F" w:rsidRPr="00C838DC" w:rsidRDefault="00A901B2" w:rsidP="001B0FB2">
            <w:sdt>
              <w:sdtPr>
                <w:id w:val="-66810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1873576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welche Komplikationen?</w:t>
            </w:r>
          </w:p>
        </w:tc>
      </w:tr>
      <w:tr w:rsidR="0085252F" w:rsidTr="001B0FB2">
        <w:trPr>
          <w:trHeight w:hRule="exact" w:val="1201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sdt>
          <w:sdtPr>
            <w:id w:val="-135526414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85252F" w:rsidRDefault="006A6394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2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hRule="exact" w:val="284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38" w:type="dxa"/>
            <w:shd w:val="clear" w:color="auto" w:fill="auto"/>
          </w:tcPr>
          <w:p w:rsidR="0085252F" w:rsidRDefault="0085252F" w:rsidP="001B0FB2">
            <w:r>
              <w:t>Wann?</w:t>
            </w:r>
          </w:p>
        </w:tc>
        <w:sdt>
          <w:sdtPr>
            <w:id w:val="-2037178053"/>
            <w:placeholder>
              <w:docPart w:val="697F438234064B3BB402E7EFEF97AC58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85252F" w:rsidRDefault="0085252F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85252F" w:rsidRDefault="0085252F" w:rsidP="0085252F">
      <w:pPr>
        <w:spacing w:line="240" w:lineRule="auto"/>
        <w:rPr>
          <w:b/>
        </w:rPr>
      </w:pPr>
    </w:p>
    <w:p w:rsidR="00440412" w:rsidRDefault="00440412" w:rsidP="0085252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C838DC" w:rsidTr="001B0FB2">
        <w:trPr>
          <w:trHeight w:val="283"/>
        </w:trPr>
        <w:tc>
          <w:tcPr>
            <w:tcW w:w="284" w:type="dxa"/>
            <w:vMerge w:val="restart"/>
          </w:tcPr>
          <w:p w:rsidR="0085252F" w:rsidRPr="00041B95" w:rsidRDefault="0085252F" w:rsidP="001B0FB2">
            <w:r>
              <w:t>10.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Default="0085252F" w:rsidP="0085252F">
            <w:r>
              <w:t>Wurde eine feingewebliche</w:t>
            </w:r>
          </w:p>
          <w:p w:rsidR="0085252F" w:rsidRDefault="0085252F" w:rsidP="0085252F">
            <w:r>
              <w:t>Untersuchung im Rahmen einer</w:t>
            </w:r>
          </w:p>
          <w:p w:rsidR="0085252F" w:rsidRDefault="0085252F" w:rsidP="0085252F">
            <w:r>
              <w:t>Schilddrüsenpunktion/biopsie</w:t>
            </w:r>
          </w:p>
          <w:p w:rsidR="0085252F" w:rsidRPr="00C838DC" w:rsidRDefault="0085252F" w:rsidP="0085252F">
            <w:r>
              <w:t>oder -operation durchgeführt?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Pr="00C838DC" w:rsidRDefault="00A901B2" w:rsidP="001B0FB2">
            <w:sdt>
              <w:sdtPr>
                <w:id w:val="425005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-80214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</w:t>
            </w:r>
            <w:r w:rsidR="0085252F" w:rsidRPr="00B60135">
              <w:t>welche Untersuchungen und wann?</w:t>
            </w:r>
          </w:p>
        </w:tc>
      </w:tr>
      <w:tr w:rsidR="0085252F" w:rsidTr="001B0FB2">
        <w:trPr>
          <w:trHeight w:hRule="exact" w:val="57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hRule="exact" w:val="1497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E9E9E9"/>
          </w:tcPr>
          <w:sdt>
            <w:sdtPr>
              <w:id w:val="1793167029"/>
              <w:placeholder>
                <w:docPart w:val="DefaultPlaceholder_-1854013440"/>
              </w:placeholder>
            </w:sdtPr>
            <w:sdtEndPr/>
            <w:sdtContent>
              <w:p w:rsidR="0085252F" w:rsidRDefault="006A6394" w:rsidP="001B0FB2">
                <w:r>
                  <w:t xml:space="preserve"> </w:t>
                </w:r>
              </w:p>
            </w:sdtContent>
          </w:sdt>
          <w:p w:rsidR="0085252F" w:rsidRDefault="0085252F" w:rsidP="001B0FB2"/>
          <w:p w:rsidR="0085252F" w:rsidRDefault="0085252F" w:rsidP="001B0FB2"/>
          <w:p w:rsidR="0085252F" w:rsidRDefault="0085252F" w:rsidP="001B0FB2"/>
          <w:p w:rsidR="0085252F" w:rsidRDefault="0085252F" w:rsidP="001B0FB2"/>
        </w:tc>
      </w:tr>
      <w:tr w:rsidR="0085252F" w:rsidTr="001B0FB2">
        <w:trPr>
          <w:trHeight w:hRule="exact" w:val="284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>
            <w:r w:rsidRPr="00B60135">
              <w:t>Von wem? (Name und Anschrift des Arztes/der Einrichtung)</w:t>
            </w:r>
          </w:p>
        </w:tc>
      </w:tr>
      <w:tr w:rsidR="0085252F" w:rsidTr="001B0FB2">
        <w:trPr>
          <w:trHeight w:hRule="exact" w:val="978"/>
        </w:trPr>
        <w:tc>
          <w:tcPr>
            <w:tcW w:w="284" w:type="dxa"/>
          </w:tcPr>
          <w:p w:rsidR="0085252F" w:rsidRPr="00041B95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C838DC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E9E9E9"/>
          </w:tcPr>
          <w:sdt>
            <w:sdtPr>
              <w:id w:val="357016335"/>
              <w:placeholder>
                <w:docPart w:val="DefaultPlaceholder_-1854013440"/>
              </w:placeholder>
            </w:sdtPr>
            <w:sdtEndPr/>
            <w:sdtContent>
              <w:p w:rsidR="0085252F" w:rsidRDefault="006A6394" w:rsidP="001B0FB2">
                <w:r>
                  <w:t xml:space="preserve"> </w:t>
                </w:r>
              </w:p>
            </w:sdtContent>
          </w:sdt>
          <w:p w:rsidR="0085252F" w:rsidRDefault="0085252F" w:rsidP="001B0FB2"/>
          <w:p w:rsidR="0085252F" w:rsidRDefault="0085252F" w:rsidP="001B0FB2"/>
          <w:p w:rsidR="0085252F" w:rsidRDefault="0085252F" w:rsidP="001B0FB2"/>
          <w:p w:rsidR="0085252F" w:rsidRDefault="0085252F" w:rsidP="001B0FB2"/>
        </w:tc>
      </w:tr>
    </w:tbl>
    <w:p w:rsidR="0085252F" w:rsidRDefault="0085252F" w:rsidP="0085252F">
      <w:pPr>
        <w:spacing w:line="240" w:lineRule="auto"/>
        <w:rPr>
          <w:b/>
        </w:rPr>
      </w:pPr>
    </w:p>
    <w:p w:rsidR="0085252F" w:rsidRPr="00B14EA7" w:rsidRDefault="0085252F" w:rsidP="0085252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C838DC" w:rsidTr="001B0FB2">
        <w:trPr>
          <w:trHeight w:val="284"/>
        </w:trPr>
        <w:tc>
          <w:tcPr>
            <w:tcW w:w="284" w:type="dxa"/>
            <w:vMerge w:val="restart"/>
          </w:tcPr>
          <w:p w:rsidR="0085252F" w:rsidRPr="00041B95" w:rsidRDefault="0085252F" w:rsidP="001B0FB2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Pr="00C838DC" w:rsidRDefault="0085252F" w:rsidP="001B0FB2">
            <w:r w:rsidRPr="0017615E">
              <w:t>Sind Operationen durchgeführt worden oder vorgesehen?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Pr="00C838DC" w:rsidRDefault="00A901B2" w:rsidP="001B0FB2">
            <w:sdt>
              <w:sdtPr>
                <w:id w:val="1725716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-758215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welche und wann?</w:t>
            </w:r>
          </w:p>
        </w:tc>
      </w:tr>
      <w:tr w:rsidR="0085252F" w:rsidTr="001B0FB2">
        <w:trPr>
          <w:trHeight w:hRule="exact" w:val="1312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sdt>
          <w:sdtPr>
            <w:id w:val="-94036848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5252F" w:rsidRDefault="006A6394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hRule="exact" w:val="284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>
            <w:r w:rsidRPr="00BD1619">
              <w:t>Name und Anschr</w:t>
            </w:r>
            <w:r>
              <w:t>ift des Krankenhauses/der Einrichtung:</w:t>
            </w:r>
          </w:p>
        </w:tc>
      </w:tr>
      <w:tr w:rsidR="0085252F" w:rsidTr="001B0FB2">
        <w:trPr>
          <w:trHeight w:hRule="exact" w:val="742"/>
        </w:trPr>
        <w:tc>
          <w:tcPr>
            <w:tcW w:w="284" w:type="dxa"/>
            <w:vMerge/>
          </w:tcPr>
          <w:p w:rsidR="0085252F" w:rsidRPr="00677CEE" w:rsidRDefault="0085252F" w:rsidP="001B0FB2"/>
        </w:tc>
        <w:tc>
          <w:tcPr>
            <w:tcW w:w="2410" w:type="dxa"/>
            <w:vMerge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sdt>
          <w:sdtPr>
            <w:id w:val="-134300447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85252F" w:rsidRDefault="006A6394" w:rsidP="001B0FB2">
                <w:r>
                  <w:t xml:space="preserve"> </w:t>
                </w:r>
              </w:p>
            </w:tc>
          </w:sdtContent>
        </w:sdt>
      </w:tr>
      <w:tr w:rsidR="0085252F" w:rsidTr="0085252F">
        <w:trPr>
          <w:trHeight w:hRule="exact" w:val="284"/>
        </w:trPr>
        <w:tc>
          <w:tcPr>
            <w:tcW w:w="284" w:type="dxa"/>
            <w:shd w:val="clear" w:color="auto" w:fill="auto"/>
          </w:tcPr>
          <w:p w:rsidR="0085252F" w:rsidRPr="00677CEE" w:rsidRDefault="0085252F" w:rsidP="001B0FB2"/>
        </w:tc>
        <w:tc>
          <w:tcPr>
            <w:tcW w:w="2410" w:type="dxa"/>
            <w:shd w:val="clear" w:color="auto" w:fill="auto"/>
          </w:tcPr>
          <w:p w:rsidR="0085252F" w:rsidRPr="00677CEE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Default="0085252F" w:rsidP="001B0FB2">
            <w:r>
              <w:t>(Befund bitte beifügen)</w:t>
            </w:r>
          </w:p>
        </w:tc>
      </w:tr>
    </w:tbl>
    <w:p w:rsidR="0085252F" w:rsidRDefault="0085252F" w:rsidP="0085252F">
      <w:pPr>
        <w:spacing w:line="240" w:lineRule="auto"/>
        <w:rPr>
          <w:b/>
        </w:rPr>
      </w:pPr>
    </w:p>
    <w:p w:rsidR="00440412" w:rsidRDefault="00440412" w:rsidP="0085252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85252F" w:rsidRPr="00C838DC" w:rsidTr="001B0FB2">
        <w:trPr>
          <w:trHeight w:val="284"/>
        </w:trPr>
        <w:tc>
          <w:tcPr>
            <w:tcW w:w="284" w:type="dxa"/>
            <w:vMerge w:val="restart"/>
          </w:tcPr>
          <w:p w:rsidR="0085252F" w:rsidRPr="00041B95" w:rsidRDefault="0085252F" w:rsidP="001B0FB2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5252F" w:rsidRPr="00C838DC" w:rsidRDefault="0085252F" w:rsidP="0085252F">
            <w:r>
              <w:t>Waren aufgrund der Beschwerden/der Erkrankung Behandlungen in einem Krankenhaus/</w:t>
            </w:r>
            <w:r w:rsidR="00F91245">
              <w:br/>
            </w:r>
            <w:r>
              <w:t>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shd w:val="clear" w:color="auto" w:fill="auto"/>
          </w:tcPr>
          <w:p w:rsidR="0085252F" w:rsidRPr="00C838DC" w:rsidRDefault="00A901B2" w:rsidP="001B0FB2">
            <w:sdt>
              <w:sdtPr>
                <w:id w:val="-48535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 w:rsidRPr="00C838DC">
              <w:t xml:space="preserve"> Nein     </w:t>
            </w:r>
            <w:sdt>
              <w:sdtPr>
                <w:id w:val="1876191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Ja, welche und wann?</w:t>
            </w:r>
          </w:p>
        </w:tc>
      </w:tr>
      <w:tr w:rsidR="006A6394" w:rsidTr="001B0FB2">
        <w:trPr>
          <w:trHeight w:hRule="exact" w:val="1312"/>
        </w:trPr>
        <w:tc>
          <w:tcPr>
            <w:tcW w:w="284" w:type="dxa"/>
            <w:vMerge/>
          </w:tcPr>
          <w:p w:rsidR="006A6394" w:rsidRPr="00677CEE" w:rsidRDefault="006A6394" w:rsidP="006A6394"/>
        </w:tc>
        <w:tc>
          <w:tcPr>
            <w:tcW w:w="2410" w:type="dxa"/>
            <w:vMerge/>
            <w:shd w:val="clear" w:color="auto" w:fill="auto"/>
          </w:tcPr>
          <w:p w:rsidR="006A6394" w:rsidRPr="00677CEE" w:rsidRDefault="006A6394" w:rsidP="006A6394"/>
        </w:tc>
        <w:tc>
          <w:tcPr>
            <w:tcW w:w="212" w:type="dxa"/>
            <w:shd w:val="clear" w:color="auto" w:fill="auto"/>
          </w:tcPr>
          <w:p w:rsidR="006A6394" w:rsidRDefault="006A6394" w:rsidP="006A6394"/>
        </w:tc>
        <w:sdt>
          <w:sdtPr>
            <w:id w:val="134720895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6A6394" w:rsidRDefault="006A6394" w:rsidP="006A6394">
                <w:r>
                  <w:t xml:space="preserve"> </w:t>
                </w:r>
              </w:p>
            </w:tc>
          </w:sdtContent>
        </w:sdt>
      </w:tr>
      <w:tr w:rsidR="006A6394" w:rsidTr="001B0FB2">
        <w:trPr>
          <w:trHeight w:hRule="exact" w:val="57"/>
        </w:trPr>
        <w:tc>
          <w:tcPr>
            <w:tcW w:w="284" w:type="dxa"/>
            <w:vMerge/>
          </w:tcPr>
          <w:p w:rsidR="006A6394" w:rsidRPr="00677CEE" w:rsidRDefault="006A6394" w:rsidP="006A6394"/>
        </w:tc>
        <w:tc>
          <w:tcPr>
            <w:tcW w:w="2410" w:type="dxa"/>
            <w:vMerge/>
            <w:shd w:val="clear" w:color="auto" w:fill="auto"/>
          </w:tcPr>
          <w:p w:rsidR="006A6394" w:rsidRPr="00677CEE" w:rsidRDefault="006A6394" w:rsidP="006A6394"/>
        </w:tc>
        <w:tc>
          <w:tcPr>
            <w:tcW w:w="212" w:type="dxa"/>
            <w:shd w:val="clear" w:color="auto" w:fill="auto"/>
          </w:tcPr>
          <w:p w:rsidR="006A6394" w:rsidRPr="00C838DC" w:rsidRDefault="006A6394" w:rsidP="006A6394"/>
        </w:tc>
        <w:tc>
          <w:tcPr>
            <w:tcW w:w="6450" w:type="dxa"/>
            <w:shd w:val="clear" w:color="auto" w:fill="auto"/>
          </w:tcPr>
          <w:p w:rsidR="006A6394" w:rsidRDefault="006A6394" w:rsidP="006A6394"/>
        </w:tc>
      </w:tr>
      <w:tr w:rsidR="006A6394" w:rsidTr="001B0FB2">
        <w:trPr>
          <w:trHeight w:hRule="exact" w:val="284"/>
        </w:trPr>
        <w:tc>
          <w:tcPr>
            <w:tcW w:w="284" w:type="dxa"/>
            <w:vMerge/>
          </w:tcPr>
          <w:p w:rsidR="006A6394" w:rsidRPr="00677CEE" w:rsidRDefault="006A6394" w:rsidP="006A6394"/>
        </w:tc>
        <w:tc>
          <w:tcPr>
            <w:tcW w:w="2410" w:type="dxa"/>
            <w:vMerge/>
            <w:shd w:val="clear" w:color="auto" w:fill="auto"/>
          </w:tcPr>
          <w:p w:rsidR="006A6394" w:rsidRPr="00677CEE" w:rsidRDefault="006A6394" w:rsidP="006A6394"/>
        </w:tc>
        <w:tc>
          <w:tcPr>
            <w:tcW w:w="212" w:type="dxa"/>
            <w:shd w:val="clear" w:color="auto" w:fill="auto"/>
          </w:tcPr>
          <w:p w:rsidR="006A6394" w:rsidRPr="00C838DC" w:rsidRDefault="006A6394" w:rsidP="006A6394"/>
        </w:tc>
        <w:tc>
          <w:tcPr>
            <w:tcW w:w="6450" w:type="dxa"/>
            <w:shd w:val="clear" w:color="auto" w:fill="auto"/>
          </w:tcPr>
          <w:p w:rsidR="006A6394" w:rsidRDefault="006A6394" w:rsidP="006A6394">
            <w:r w:rsidRPr="00BD1619">
              <w:t>Name und Anschr</w:t>
            </w:r>
            <w:r>
              <w:t>ift des Krankenhauses/der Einrichtung:</w:t>
            </w:r>
          </w:p>
        </w:tc>
      </w:tr>
      <w:tr w:rsidR="006A6394" w:rsidTr="001B0FB2">
        <w:trPr>
          <w:trHeight w:hRule="exact" w:val="742"/>
        </w:trPr>
        <w:tc>
          <w:tcPr>
            <w:tcW w:w="284" w:type="dxa"/>
            <w:vMerge/>
          </w:tcPr>
          <w:p w:rsidR="006A6394" w:rsidRPr="00677CEE" w:rsidRDefault="006A6394" w:rsidP="006A6394"/>
        </w:tc>
        <w:tc>
          <w:tcPr>
            <w:tcW w:w="2410" w:type="dxa"/>
            <w:vMerge/>
            <w:shd w:val="clear" w:color="auto" w:fill="auto"/>
          </w:tcPr>
          <w:p w:rsidR="006A6394" w:rsidRPr="00677CEE" w:rsidRDefault="006A6394" w:rsidP="006A6394"/>
        </w:tc>
        <w:tc>
          <w:tcPr>
            <w:tcW w:w="212" w:type="dxa"/>
            <w:shd w:val="clear" w:color="auto" w:fill="auto"/>
          </w:tcPr>
          <w:p w:rsidR="006A6394" w:rsidRPr="00C838DC" w:rsidRDefault="006A6394" w:rsidP="006A6394"/>
        </w:tc>
        <w:sdt>
          <w:sdtPr>
            <w:id w:val="20175958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6A6394" w:rsidRDefault="006A6394" w:rsidP="006A6394">
                <w:r>
                  <w:t xml:space="preserve"> </w:t>
                </w:r>
              </w:p>
            </w:tc>
          </w:sdtContent>
        </w:sdt>
      </w:tr>
      <w:tr w:rsidR="006A6394" w:rsidTr="001B0FB2">
        <w:trPr>
          <w:trHeight w:hRule="exact" w:val="284"/>
        </w:trPr>
        <w:tc>
          <w:tcPr>
            <w:tcW w:w="284" w:type="dxa"/>
            <w:shd w:val="clear" w:color="auto" w:fill="auto"/>
          </w:tcPr>
          <w:p w:rsidR="006A6394" w:rsidRPr="00677CEE" w:rsidRDefault="006A6394" w:rsidP="006A6394"/>
        </w:tc>
        <w:tc>
          <w:tcPr>
            <w:tcW w:w="2410" w:type="dxa"/>
            <w:shd w:val="clear" w:color="auto" w:fill="auto"/>
          </w:tcPr>
          <w:p w:rsidR="006A6394" w:rsidRPr="00677CEE" w:rsidRDefault="006A6394" w:rsidP="006A6394"/>
        </w:tc>
        <w:tc>
          <w:tcPr>
            <w:tcW w:w="212" w:type="dxa"/>
            <w:shd w:val="clear" w:color="auto" w:fill="auto"/>
          </w:tcPr>
          <w:p w:rsidR="006A6394" w:rsidRPr="00C838DC" w:rsidRDefault="006A6394" w:rsidP="006A6394"/>
        </w:tc>
        <w:tc>
          <w:tcPr>
            <w:tcW w:w="6450" w:type="dxa"/>
            <w:shd w:val="clear" w:color="auto" w:fill="auto"/>
          </w:tcPr>
          <w:p w:rsidR="006A6394" w:rsidRDefault="006A6394" w:rsidP="006A6394">
            <w:r>
              <w:t>(Befund bitte beifügen)</w:t>
            </w:r>
          </w:p>
        </w:tc>
      </w:tr>
    </w:tbl>
    <w:p w:rsidR="0085252F" w:rsidRDefault="0085252F" w:rsidP="0085252F">
      <w:pPr>
        <w:spacing w:line="240" w:lineRule="auto"/>
        <w:rPr>
          <w:b/>
        </w:rPr>
      </w:pPr>
    </w:p>
    <w:p w:rsidR="00440412" w:rsidRDefault="00440412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85252F" w:rsidRPr="00C838DC" w:rsidTr="001B0FB2">
        <w:trPr>
          <w:trHeight w:val="283"/>
        </w:trPr>
        <w:tc>
          <w:tcPr>
            <w:tcW w:w="284" w:type="dxa"/>
          </w:tcPr>
          <w:p w:rsidR="0085252F" w:rsidRPr="00041B95" w:rsidRDefault="0085252F" w:rsidP="001B0FB2">
            <w:r>
              <w:lastRenderedPageBreak/>
              <w:t>13.</w:t>
            </w:r>
          </w:p>
        </w:tc>
        <w:tc>
          <w:tcPr>
            <w:tcW w:w="2410" w:type="dxa"/>
            <w:shd w:val="clear" w:color="auto" w:fill="auto"/>
          </w:tcPr>
          <w:p w:rsidR="0085252F" w:rsidRPr="00C838DC" w:rsidRDefault="0085252F" w:rsidP="001B0FB2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Pr="00C838DC" w:rsidRDefault="00A901B2" w:rsidP="001B0FB2">
            <w:sdt>
              <w:sdtPr>
                <w:id w:val="-65044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85252F" w:rsidRPr="008650D1">
              <w:rPr>
                <w:b/>
              </w:rPr>
              <w:t>Keine Behandlung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85252F" w:rsidP="001B0FB2"/>
        </w:tc>
        <w:tc>
          <w:tcPr>
            <w:tcW w:w="4394" w:type="dxa"/>
            <w:gridSpan w:val="3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A901B2" w:rsidP="001B0FB2">
            <w:sdt>
              <w:sdtPr>
                <w:id w:val="-2104176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85252F">
              <w:rPr>
                <w:b/>
              </w:rPr>
              <w:t>Medikamente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85252F" w:rsidP="001B0FB2">
            <w:r w:rsidRPr="000376F5">
              <w:t>Medikamentenname:</w:t>
            </w:r>
          </w:p>
        </w:tc>
        <w:sdt>
          <w:sdtPr>
            <w:id w:val="-788116217"/>
            <w:placeholder>
              <w:docPart w:val="E996B0B6B132439983CE2C3DA57AB2E7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4394" w:type="dxa"/>
            <w:gridSpan w:val="3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Pr="000376F5" w:rsidRDefault="0085252F" w:rsidP="001B0FB2">
            <w:r>
              <w:t>von:</w:t>
            </w:r>
          </w:p>
        </w:tc>
        <w:sdt>
          <w:sdtPr>
            <w:id w:val="1636525973"/>
            <w:placeholder>
              <w:docPart w:val="08FD340607C34203B7E4841C59BC4966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5252F" w:rsidRPr="000376F5" w:rsidRDefault="0085252F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5252F" w:rsidRDefault="0085252F" w:rsidP="001B0FB2">
            <w:r>
              <w:t xml:space="preserve">   bis:</w:t>
            </w:r>
          </w:p>
        </w:tc>
        <w:sdt>
          <w:sdtPr>
            <w:id w:val="257032295"/>
            <w:placeholder>
              <w:docPart w:val="08FD340607C34203B7E4841C59BC4966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Default="0085252F" w:rsidP="001B0FB2"/>
        </w:tc>
        <w:tc>
          <w:tcPr>
            <w:tcW w:w="2552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1285" w:type="dxa"/>
            <w:shd w:val="clear" w:color="auto" w:fill="auto"/>
          </w:tcPr>
          <w:p w:rsidR="0085252F" w:rsidRDefault="0085252F" w:rsidP="001B0FB2"/>
        </w:tc>
        <w:tc>
          <w:tcPr>
            <w:tcW w:w="2117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>
            <w:r>
              <w:t>Wie oft täglich</w:t>
            </w:r>
            <w:r w:rsidRPr="008650D1">
              <w:t>?</w:t>
            </w:r>
          </w:p>
        </w:tc>
        <w:sdt>
          <w:sdtPr>
            <w:id w:val="-1070726295"/>
            <w:placeholder>
              <w:docPart w:val="90EE883113054E9FB0B30E287B831FF4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/>
        </w:tc>
        <w:tc>
          <w:tcPr>
            <w:tcW w:w="3402" w:type="dxa"/>
            <w:gridSpan w:val="2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A901B2" w:rsidP="001B0FB2">
            <w:sdt>
              <w:sdtPr>
                <w:id w:val="78655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85252F">
              <w:rPr>
                <w:b/>
              </w:rPr>
              <w:t>weitere Medikamente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85252F" w:rsidP="001B0FB2">
            <w:r w:rsidRPr="000376F5">
              <w:t>Medikamentenname:</w:t>
            </w:r>
          </w:p>
        </w:tc>
        <w:sdt>
          <w:sdtPr>
            <w:id w:val="714936196"/>
            <w:placeholder>
              <w:docPart w:val="A60F6CB3E47B421DBD1018D6D00FBD87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4394" w:type="dxa"/>
            <w:gridSpan w:val="3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Pr="000376F5" w:rsidRDefault="0085252F" w:rsidP="001B0FB2">
            <w:r>
              <w:t>von:</w:t>
            </w:r>
          </w:p>
        </w:tc>
        <w:sdt>
          <w:sdtPr>
            <w:id w:val="1997685888"/>
            <w:placeholder>
              <w:docPart w:val="B6675B87052E48508F06ED727BA451F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5252F" w:rsidRPr="000376F5" w:rsidRDefault="0085252F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5252F" w:rsidRDefault="0085252F" w:rsidP="001B0FB2">
            <w:r>
              <w:t xml:space="preserve">   bis:</w:t>
            </w:r>
          </w:p>
        </w:tc>
        <w:sdt>
          <w:sdtPr>
            <w:id w:val="1033466522"/>
            <w:placeholder>
              <w:docPart w:val="B6675B87052E48508F06ED727BA451F9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Default="0085252F" w:rsidP="001B0FB2"/>
        </w:tc>
        <w:tc>
          <w:tcPr>
            <w:tcW w:w="2552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1285" w:type="dxa"/>
            <w:shd w:val="clear" w:color="auto" w:fill="auto"/>
          </w:tcPr>
          <w:p w:rsidR="0085252F" w:rsidRDefault="0085252F" w:rsidP="001B0FB2"/>
        </w:tc>
        <w:tc>
          <w:tcPr>
            <w:tcW w:w="2117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A901B2" w:rsidP="001B0FB2">
            <w:sdt>
              <w:sdtPr>
                <w:id w:val="-393893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Wie oft täglich</w:t>
            </w:r>
            <w:r w:rsidR="0085252F" w:rsidRPr="008650D1">
              <w:t>?</w:t>
            </w:r>
          </w:p>
        </w:tc>
        <w:sdt>
          <w:sdtPr>
            <w:id w:val="-1106493695"/>
            <w:placeholder>
              <w:docPart w:val="7DEDDC79E7F04D338D53C3A6AA0CECB3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/>
        </w:tc>
        <w:tc>
          <w:tcPr>
            <w:tcW w:w="3402" w:type="dxa"/>
            <w:gridSpan w:val="2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A901B2" w:rsidP="001B0FB2">
            <w:sdt>
              <w:sdtPr>
                <w:id w:val="159689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85252F">
              <w:rPr>
                <w:b/>
              </w:rPr>
              <w:t>Bestrahlung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85252F" w:rsidP="001B0FB2">
            <w:r>
              <w:t>Art der Bestrahlung?</w:t>
            </w:r>
          </w:p>
        </w:tc>
        <w:sdt>
          <w:sdtPr>
            <w:id w:val="1301341808"/>
            <w:placeholder>
              <w:docPart w:val="70C3D147A65A4ACDA9DF3E7C610EBBA1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4394" w:type="dxa"/>
            <w:gridSpan w:val="3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Pr="000376F5" w:rsidRDefault="0085252F" w:rsidP="001B0FB2">
            <w:r>
              <w:t>von:</w:t>
            </w:r>
          </w:p>
        </w:tc>
        <w:sdt>
          <w:sdtPr>
            <w:id w:val="-865833304"/>
            <w:placeholder>
              <w:docPart w:val="915111B168D24A7D822F4F840AACC26D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5252F" w:rsidRPr="000376F5" w:rsidRDefault="0085252F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5252F" w:rsidRDefault="0085252F" w:rsidP="001B0FB2">
            <w:r>
              <w:t xml:space="preserve">   bis:</w:t>
            </w:r>
          </w:p>
        </w:tc>
        <w:sdt>
          <w:sdtPr>
            <w:id w:val="-2078357286"/>
            <w:placeholder>
              <w:docPart w:val="915111B168D24A7D822F4F840AACC26D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Default="0085252F" w:rsidP="001B0FB2"/>
        </w:tc>
        <w:tc>
          <w:tcPr>
            <w:tcW w:w="2552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1285" w:type="dxa"/>
            <w:shd w:val="clear" w:color="auto" w:fill="auto"/>
          </w:tcPr>
          <w:p w:rsidR="0085252F" w:rsidRDefault="0085252F" w:rsidP="001B0FB2"/>
        </w:tc>
        <w:tc>
          <w:tcPr>
            <w:tcW w:w="2117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>
            <w:r>
              <w:t>Wie oft wöchentlich?</w:t>
            </w:r>
          </w:p>
        </w:tc>
        <w:sdt>
          <w:sdtPr>
            <w:id w:val="-1225531104"/>
            <w:placeholder>
              <w:docPart w:val="7FA6A2E7D9714260B7BEBCF6A08BE365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/>
        </w:tc>
        <w:tc>
          <w:tcPr>
            <w:tcW w:w="3402" w:type="dxa"/>
            <w:gridSpan w:val="2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A901B2" w:rsidP="001B0FB2">
            <w:sdt>
              <w:sdtPr>
                <w:id w:val="-1218500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440412" w:rsidRPr="00440412">
              <w:rPr>
                <w:b/>
              </w:rPr>
              <w:t>Radiojodtherapie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440412" w:rsidP="001B0FB2">
            <w:r>
              <w:t>Erfolgreich</w:t>
            </w:r>
            <w:r w:rsidR="0085252F">
              <w:t>?</w:t>
            </w:r>
          </w:p>
        </w:tc>
        <w:sdt>
          <w:sdtPr>
            <w:id w:val="244228161"/>
            <w:placeholder>
              <w:docPart w:val="AEFC8A29000B43BCBC180854169B3B84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Pr="000376F5" w:rsidRDefault="0085252F" w:rsidP="001B0FB2">
            <w:r>
              <w:t>von:</w:t>
            </w:r>
          </w:p>
        </w:tc>
        <w:sdt>
          <w:sdtPr>
            <w:id w:val="947190679"/>
            <w:placeholder>
              <w:docPart w:val="9E4C4EBD652A46518839BA7C3014580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5252F" w:rsidRPr="000376F5" w:rsidRDefault="0085252F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5252F" w:rsidRDefault="0085252F" w:rsidP="001B0FB2">
            <w:r>
              <w:t xml:space="preserve">   bis:</w:t>
            </w:r>
          </w:p>
        </w:tc>
        <w:sdt>
          <w:sdtPr>
            <w:id w:val="891003662"/>
            <w:placeholder>
              <w:docPart w:val="9E4C4EBD652A46518839BA7C30145809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Default="0085252F" w:rsidP="001B0FB2"/>
        </w:tc>
        <w:tc>
          <w:tcPr>
            <w:tcW w:w="2552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1285" w:type="dxa"/>
            <w:shd w:val="clear" w:color="auto" w:fill="auto"/>
          </w:tcPr>
          <w:p w:rsidR="0085252F" w:rsidRDefault="0085252F" w:rsidP="001B0FB2"/>
        </w:tc>
        <w:tc>
          <w:tcPr>
            <w:tcW w:w="2117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A901B2" w:rsidP="001B0FB2">
            <w:sdt>
              <w:sdtPr>
                <w:id w:val="-1389485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Wie oft </w:t>
            </w:r>
            <w:r w:rsidR="00440412">
              <w:t>wöchentlich</w:t>
            </w:r>
            <w:r w:rsidR="0085252F" w:rsidRPr="008650D1">
              <w:t>?</w:t>
            </w:r>
          </w:p>
        </w:tc>
        <w:sdt>
          <w:sdtPr>
            <w:id w:val="-415477608"/>
            <w:placeholder>
              <w:docPart w:val="CE88AE852FAE48A78FCB2624BE1EEDD7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val="17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85252F" w:rsidP="001B0FB2"/>
        </w:tc>
        <w:tc>
          <w:tcPr>
            <w:tcW w:w="3402" w:type="dxa"/>
            <w:gridSpan w:val="2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A901B2" w:rsidP="001B0FB2">
            <w:sdt>
              <w:sdtPr>
                <w:id w:val="-1595852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</w:t>
            </w:r>
            <w:r w:rsidR="0085252F">
              <w:rPr>
                <w:b/>
              </w:rPr>
              <w:t>andere Therapien</w:t>
            </w:r>
            <w:r w:rsidR="00440412">
              <w:rPr>
                <w:b/>
              </w:rPr>
              <w:t>/Behandlungen</w:t>
            </w:r>
          </w:p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2056" w:type="dxa"/>
            <w:gridSpan w:val="2"/>
            <w:shd w:val="clear" w:color="auto" w:fill="auto"/>
          </w:tcPr>
          <w:p w:rsidR="0085252F" w:rsidRDefault="0085252F" w:rsidP="001B0FB2">
            <w:r>
              <w:t>Welche?</w:t>
            </w:r>
          </w:p>
        </w:tc>
        <w:sdt>
          <w:sdtPr>
            <w:id w:val="507025016"/>
            <w:placeholder>
              <w:docPart w:val="2DECCD13A7FA449C9520671AF8B9531C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6450" w:type="dxa"/>
            <w:gridSpan w:val="5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Pr="000376F5" w:rsidRDefault="0085252F" w:rsidP="001B0FB2">
            <w:r>
              <w:t>von:</w:t>
            </w:r>
          </w:p>
        </w:tc>
        <w:sdt>
          <w:sdtPr>
            <w:id w:val="-932046854"/>
            <w:placeholder>
              <w:docPart w:val="79011D4AF92C44F3A13E496A7EA62F3E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85252F" w:rsidRPr="000376F5" w:rsidRDefault="0085252F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85252F" w:rsidRDefault="0085252F" w:rsidP="001B0FB2">
            <w:r>
              <w:t xml:space="preserve">   bis:</w:t>
            </w:r>
          </w:p>
        </w:tc>
        <w:sdt>
          <w:sdtPr>
            <w:id w:val="730740444"/>
            <w:placeholder>
              <w:docPart w:val="79011D4AF92C44F3A13E496A7EA62F3E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  <w:tr w:rsidR="0085252F" w:rsidTr="001B0FB2">
        <w:trPr>
          <w:trHeight w:hRule="exact" w:val="57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496" w:type="dxa"/>
            <w:shd w:val="clear" w:color="auto" w:fill="auto"/>
          </w:tcPr>
          <w:p w:rsidR="0085252F" w:rsidRDefault="0085252F" w:rsidP="001B0FB2"/>
        </w:tc>
        <w:tc>
          <w:tcPr>
            <w:tcW w:w="2552" w:type="dxa"/>
            <w:gridSpan w:val="2"/>
            <w:shd w:val="clear" w:color="auto" w:fill="auto"/>
          </w:tcPr>
          <w:p w:rsidR="0085252F" w:rsidRPr="000376F5" w:rsidRDefault="0085252F" w:rsidP="001B0FB2"/>
        </w:tc>
        <w:tc>
          <w:tcPr>
            <w:tcW w:w="1285" w:type="dxa"/>
            <w:shd w:val="clear" w:color="auto" w:fill="auto"/>
          </w:tcPr>
          <w:p w:rsidR="0085252F" w:rsidRDefault="0085252F" w:rsidP="001B0FB2"/>
        </w:tc>
        <w:tc>
          <w:tcPr>
            <w:tcW w:w="2117" w:type="dxa"/>
            <w:shd w:val="clear" w:color="auto" w:fill="auto"/>
          </w:tcPr>
          <w:p w:rsidR="0085252F" w:rsidRDefault="0085252F" w:rsidP="001B0FB2"/>
        </w:tc>
      </w:tr>
      <w:tr w:rsidR="0085252F" w:rsidTr="001B0FB2">
        <w:trPr>
          <w:trHeight w:val="283"/>
        </w:trPr>
        <w:tc>
          <w:tcPr>
            <w:tcW w:w="284" w:type="dxa"/>
          </w:tcPr>
          <w:p w:rsidR="0085252F" w:rsidRDefault="0085252F" w:rsidP="001B0FB2"/>
        </w:tc>
        <w:tc>
          <w:tcPr>
            <w:tcW w:w="2410" w:type="dxa"/>
            <w:shd w:val="clear" w:color="auto" w:fill="auto"/>
          </w:tcPr>
          <w:p w:rsidR="0085252F" w:rsidRPr="000376F5" w:rsidRDefault="0085252F" w:rsidP="001B0FB2"/>
        </w:tc>
        <w:tc>
          <w:tcPr>
            <w:tcW w:w="212" w:type="dxa"/>
            <w:shd w:val="clear" w:color="auto" w:fill="auto"/>
          </w:tcPr>
          <w:p w:rsidR="0085252F" w:rsidRPr="00C838DC" w:rsidRDefault="0085252F" w:rsidP="001B0FB2"/>
        </w:tc>
        <w:tc>
          <w:tcPr>
            <w:tcW w:w="3048" w:type="dxa"/>
            <w:gridSpan w:val="3"/>
            <w:shd w:val="clear" w:color="auto" w:fill="auto"/>
          </w:tcPr>
          <w:p w:rsidR="0085252F" w:rsidRDefault="00A901B2" w:rsidP="001B0FB2">
            <w:sdt>
              <w:sdtPr>
                <w:id w:val="-699001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25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5252F">
              <w:t xml:space="preserve"> Wie oft wöchentlich</w:t>
            </w:r>
            <w:r w:rsidR="0085252F" w:rsidRPr="008650D1">
              <w:t>?</w:t>
            </w:r>
          </w:p>
        </w:tc>
        <w:sdt>
          <w:sdtPr>
            <w:id w:val="-536359867"/>
            <w:placeholder>
              <w:docPart w:val="E5FDA06315F14DB599C3AC24C496DE21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85252F" w:rsidRDefault="0085252F" w:rsidP="001B0FB2">
                <w:r>
                  <w:t xml:space="preserve"> </w:t>
                </w:r>
              </w:p>
            </w:tc>
          </w:sdtContent>
        </w:sdt>
      </w:tr>
    </w:tbl>
    <w:p w:rsidR="0085252F" w:rsidRDefault="0085252F" w:rsidP="0098489B">
      <w:pPr>
        <w:rPr>
          <w:b/>
        </w:rPr>
      </w:pPr>
    </w:p>
    <w:p w:rsidR="00440412" w:rsidRDefault="00440412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40412" w:rsidRPr="00C838DC" w:rsidTr="001B0FB2">
        <w:trPr>
          <w:trHeight w:val="283"/>
        </w:trPr>
        <w:tc>
          <w:tcPr>
            <w:tcW w:w="284" w:type="dxa"/>
            <w:vMerge w:val="restart"/>
          </w:tcPr>
          <w:p w:rsidR="00440412" w:rsidRPr="00041B95" w:rsidRDefault="00440412" w:rsidP="001B0FB2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40412" w:rsidRPr="00C838DC" w:rsidRDefault="00440412" w:rsidP="00C129F1">
            <w:r w:rsidRPr="003C738C">
              <w:t xml:space="preserve">Sind Folgen der Erkrankung </w:t>
            </w:r>
            <w:r>
              <w:br/>
            </w:r>
            <w:r w:rsidRPr="003C738C">
              <w:t xml:space="preserve">zurückgeblieben (z.B. </w:t>
            </w:r>
            <w:r w:rsidR="00C129F1">
              <w:t>Stimm- oder Schluckstörungen, Augenveränderungen</w:t>
            </w:r>
            <w:r w:rsidRPr="003C738C">
              <w:t>)?</w:t>
            </w:r>
          </w:p>
        </w:tc>
        <w:tc>
          <w:tcPr>
            <w:tcW w:w="212" w:type="dxa"/>
            <w:shd w:val="clear" w:color="auto" w:fill="auto"/>
          </w:tcPr>
          <w:p w:rsidR="00440412" w:rsidRPr="00C838DC" w:rsidRDefault="00440412" w:rsidP="001B0FB2"/>
        </w:tc>
        <w:tc>
          <w:tcPr>
            <w:tcW w:w="6450" w:type="dxa"/>
            <w:shd w:val="clear" w:color="auto" w:fill="auto"/>
          </w:tcPr>
          <w:p w:rsidR="00440412" w:rsidRPr="00C838DC" w:rsidRDefault="00A901B2" w:rsidP="001B0FB2">
            <w:sdt>
              <w:sdtPr>
                <w:id w:val="-309629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0412" w:rsidRPr="00C838DC">
              <w:t xml:space="preserve"> Nein     </w:t>
            </w:r>
            <w:sdt>
              <w:sdtPr>
                <w:id w:val="-976210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0412">
              <w:t xml:space="preserve"> Ja, welche?</w:t>
            </w:r>
          </w:p>
        </w:tc>
      </w:tr>
      <w:tr w:rsidR="00440412" w:rsidTr="001B0FB2">
        <w:trPr>
          <w:trHeight w:hRule="exact" w:val="1216"/>
        </w:trPr>
        <w:tc>
          <w:tcPr>
            <w:tcW w:w="284" w:type="dxa"/>
            <w:vMerge/>
          </w:tcPr>
          <w:p w:rsidR="00440412" w:rsidRPr="00677CEE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677CEE" w:rsidRDefault="00440412" w:rsidP="001B0FB2"/>
        </w:tc>
        <w:tc>
          <w:tcPr>
            <w:tcW w:w="212" w:type="dxa"/>
            <w:shd w:val="clear" w:color="auto" w:fill="auto"/>
          </w:tcPr>
          <w:p w:rsidR="00440412" w:rsidRPr="00C838DC" w:rsidRDefault="00440412" w:rsidP="001B0FB2"/>
        </w:tc>
        <w:sdt>
          <w:sdtPr>
            <w:id w:val="181590456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40412" w:rsidRDefault="006A6394" w:rsidP="001B0FB2">
                <w:r>
                  <w:t xml:space="preserve"> </w:t>
                </w:r>
              </w:p>
            </w:tc>
          </w:sdtContent>
        </w:sdt>
      </w:tr>
    </w:tbl>
    <w:p w:rsidR="00440412" w:rsidRDefault="00440412" w:rsidP="00440412">
      <w:pPr>
        <w:rPr>
          <w:b/>
        </w:rPr>
      </w:pPr>
    </w:p>
    <w:p w:rsidR="00440412" w:rsidRDefault="00440412" w:rsidP="00440412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40412" w:rsidRPr="00C838DC" w:rsidTr="001B0FB2">
        <w:trPr>
          <w:trHeight w:val="283"/>
        </w:trPr>
        <w:tc>
          <w:tcPr>
            <w:tcW w:w="284" w:type="dxa"/>
            <w:vMerge w:val="restart"/>
          </w:tcPr>
          <w:p w:rsidR="00440412" w:rsidRPr="00041B95" w:rsidRDefault="00440412" w:rsidP="001B0FB2">
            <w:r>
              <w:t>15.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F91245" w:rsidRDefault="00440412" w:rsidP="001B0FB2">
            <w:r w:rsidRPr="00E50DA1">
              <w:t>Haben die Beschwerden/</w:t>
            </w:r>
          </w:p>
          <w:p w:rsidR="00440412" w:rsidRPr="00C838DC" w:rsidRDefault="00440412" w:rsidP="001B0FB2"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440412" w:rsidRPr="00C838DC" w:rsidRDefault="00440412" w:rsidP="001B0FB2"/>
        </w:tc>
        <w:tc>
          <w:tcPr>
            <w:tcW w:w="6450" w:type="dxa"/>
            <w:shd w:val="clear" w:color="auto" w:fill="auto"/>
          </w:tcPr>
          <w:p w:rsidR="00440412" w:rsidRPr="00C838DC" w:rsidRDefault="00A901B2" w:rsidP="001B0FB2">
            <w:sdt>
              <w:sdtPr>
                <w:id w:val="-627712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0412" w:rsidRPr="00C838DC">
              <w:t xml:space="preserve"> Nein     </w:t>
            </w:r>
            <w:sdt>
              <w:sdtPr>
                <w:id w:val="2119715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0412">
              <w:t xml:space="preserve"> Ja, zu welchen?</w:t>
            </w:r>
          </w:p>
        </w:tc>
      </w:tr>
      <w:tr w:rsidR="00440412" w:rsidTr="001B0FB2">
        <w:trPr>
          <w:trHeight w:hRule="exact" w:val="1312"/>
        </w:trPr>
        <w:tc>
          <w:tcPr>
            <w:tcW w:w="284" w:type="dxa"/>
            <w:vMerge/>
          </w:tcPr>
          <w:p w:rsidR="00440412" w:rsidRPr="00677CEE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677CEE" w:rsidRDefault="00440412" w:rsidP="001B0FB2"/>
        </w:tc>
        <w:tc>
          <w:tcPr>
            <w:tcW w:w="212" w:type="dxa"/>
            <w:shd w:val="clear" w:color="auto" w:fill="auto"/>
          </w:tcPr>
          <w:p w:rsidR="00440412" w:rsidRPr="00C838DC" w:rsidRDefault="00440412" w:rsidP="001B0FB2"/>
        </w:tc>
        <w:sdt>
          <w:sdtPr>
            <w:id w:val="-71419710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40412" w:rsidRDefault="006A6394" w:rsidP="001B0FB2">
                <w:r>
                  <w:t xml:space="preserve"> </w:t>
                </w:r>
              </w:p>
            </w:tc>
          </w:sdtContent>
        </w:sdt>
      </w:tr>
    </w:tbl>
    <w:p w:rsidR="00440412" w:rsidRDefault="00440412" w:rsidP="00440412">
      <w:pPr>
        <w:rPr>
          <w:b/>
        </w:rPr>
      </w:pPr>
    </w:p>
    <w:p w:rsidR="00440412" w:rsidRDefault="00440412" w:rsidP="00440412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440412" w:rsidRPr="005A37BD" w:rsidTr="001B0FB2">
        <w:trPr>
          <w:trHeight w:val="283"/>
        </w:trPr>
        <w:tc>
          <w:tcPr>
            <w:tcW w:w="284" w:type="dxa"/>
            <w:vMerge w:val="restart"/>
          </w:tcPr>
          <w:p w:rsidR="00440412" w:rsidRPr="005A37BD" w:rsidRDefault="00440412" w:rsidP="001B0FB2">
            <w:r>
              <w:t>16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40412" w:rsidRPr="005A37BD" w:rsidRDefault="00440412" w:rsidP="001B0FB2">
            <w:r w:rsidRPr="005A37BD">
              <w:t xml:space="preserve">Waren Sie </w:t>
            </w:r>
            <w:r>
              <w:t xml:space="preserve">aufgrund der </w:t>
            </w:r>
            <w:r>
              <w:br/>
              <w:t>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2056" w:type="dxa"/>
            <w:gridSpan w:val="2"/>
            <w:shd w:val="clear" w:color="auto" w:fill="auto"/>
          </w:tcPr>
          <w:p w:rsidR="00440412" w:rsidRPr="005A37BD" w:rsidRDefault="00A901B2" w:rsidP="001B0FB2">
            <w:sdt>
              <w:sdtPr>
                <w:id w:val="1120886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5A37BD">
              <w:t xml:space="preserve"> Nein     </w:t>
            </w:r>
            <w:sdt>
              <w:sdtPr>
                <w:id w:val="-1140498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5A37BD">
              <w:t xml:space="preserve"> Ja, wie oft?</w:t>
            </w:r>
          </w:p>
        </w:tc>
        <w:sdt>
          <w:sdtPr>
            <w:id w:val="562297774"/>
            <w:placeholder>
              <w:docPart w:val="FC99E2D64E12446EA153DDE1FCA5E345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440412" w:rsidRPr="005A37BD" w:rsidRDefault="00440412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440412" w:rsidRPr="005A37BD" w:rsidRDefault="00440412" w:rsidP="001B0FB2">
            <w:r w:rsidRPr="005A37BD">
              <w:t xml:space="preserve"> mal</w:t>
            </w:r>
          </w:p>
        </w:tc>
      </w:tr>
      <w:tr w:rsidR="00440412" w:rsidRPr="005A37BD" w:rsidTr="001B0FB2">
        <w:trPr>
          <w:trHeight w:hRule="exact" w:val="57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2056" w:type="dxa"/>
            <w:gridSpan w:val="2"/>
            <w:shd w:val="clear" w:color="auto" w:fill="auto"/>
          </w:tcPr>
          <w:p w:rsidR="00440412" w:rsidRPr="005A37BD" w:rsidRDefault="00440412" w:rsidP="001B0FB2"/>
        </w:tc>
        <w:tc>
          <w:tcPr>
            <w:tcW w:w="4394" w:type="dxa"/>
            <w:gridSpan w:val="3"/>
            <w:shd w:val="clear" w:color="auto" w:fill="auto"/>
          </w:tcPr>
          <w:p w:rsidR="00440412" w:rsidRPr="005A37BD" w:rsidRDefault="00440412" w:rsidP="001B0FB2"/>
        </w:tc>
      </w:tr>
      <w:tr w:rsidR="00440412" w:rsidRPr="005A37BD" w:rsidTr="001B0FB2">
        <w:trPr>
          <w:trHeight w:val="283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496" w:type="dxa"/>
            <w:shd w:val="clear" w:color="auto" w:fill="auto"/>
          </w:tcPr>
          <w:p w:rsidR="00440412" w:rsidRPr="005A37BD" w:rsidRDefault="00440412" w:rsidP="001B0FB2">
            <w:r w:rsidRPr="005A37BD">
              <w:t>von:</w:t>
            </w:r>
          </w:p>
        </w:tc>
        <w:sdt>
          <w:sdtPr>
            <w:id w:val="-1176878804"/>
            <w:placeholder>
              <w:docPart w:val="4242A858EFD54182B88CD972E1C28091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40412" w:rsidRPr="005A37BD" w:rsidRDefault="00440412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40412" w:rsidRPr="005A37BD" w:rsidRDefault="00440412" w:rsidP="001B0FB2">
            <w:r w:rsidRPr="005A37BD">
              <w:t xml:space="preserve">   bis:</w:t>
            </w:r>
          </w:p>
        </w:tc>
        <w:sdt>
          <w:sdtPr>
            <w:id w:val="-1984531463"/>
            <w:placeholder>
              <w:docPart w:val="4242A858EFD54182B88CD972E1C28091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40412" w:rsidRPr="005A37BD" w:rsidRDefault="00440412" w:rsidP="001B0FB2">
                <w:r w:rsidRPr="005A37BD">
                  <w:t xml:space="preserve"> </w:t>
                </w:r>
              </w:p>
            </w:tc>
          </w:sdtContent>
        </w:sdt>
      </w:tr>
      <w:tr w:rsidR="00440412" w:rsidRPr="005A37BD" w:rsidTr="001B0FB2">
        <w:trPr>
          <w:trHeight w:hRule="exact" w:val="57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2056" w:type="dxa"/>
            <w:gridSpan w:val="2"/>
            <w:shd w:val="clear" w:color="auto" w:fill="auto"/>
          </w:tcPr>
          <w:p w:rsidR="00440412" w:rsidRPr="005A37BD" w:rsidRDefault="00440412" w:rsidP="001B0FB2"/>
        </w:tc>
        <w:tc>
          <w:tcPr>
            <w:tcW w:w="4394" w:type="dxa"/>
            <w:gridSpan w:val="3"/>
            <w:shd w:val="clear" w:color="auto" w:fill="auto"/>
          </w:tcPr>
          <w:p w:rsidR="00440412" w:rsidRPr="005A37BD" w:rsidRDefault="00440412" w:rsidP="001B0FB2"/>
        </w:tc>
      </w:tr>
      <w:tr w:rsidR="00440412" w:rsidRPr="005A37BD" w:rsidTr="001B0FB2">
        <w:trPr>
          <w:trHeight w:val="283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496" w:type="dxa"/>
            <w:shd w:val="clear" w:color="auto" w:fill="auto"/>
          </w:tcPr>
          <w:p w:rsidR="00440412" w:rsidRPr="005A37BD" w:rsidRDefault="00440412" w:rsidP="001B0FB2">
            <w:r w:rsidRPr="005A37BD">
              <w:t>von:</w:t>
            </w:r>
          </w:p>
        </w:tc>
        <w:sdt>
          <w:sdtPr>
            <w:id w:val="-2099932178"/>
            <w:placeholder>
              <w:docPart w:val="03CDE038D7DE4CA2B1ADE829E2734E3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440412" w:rsidRPr="005A37BD" w:rsidRDefault="00440412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440412" w:rsidRPr="005A37BD" w:rsidRDefault="00440412" w:rsidP="001B0FB2">
            <w:r w:rsidRPr="005A37BD">
              <w:t xml:space="preserve">   bis:</w:t>
            </w:r>
          </w:p>
        </w:tc>
        <w:sdt>
          <w:sdtPr>
            <w:id w:val="2044862554"/>
            <w:placeholder>
              <w:docPart w:val="03CDE038D7DE4CA2B1ADE829E2734E39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440412" w:rsidRPr="005A37BD" w:rsidRDefault="00440412" w:rsidP="001B0FB2">
                <w:r w:rsidRPr="005A37BD">
                  <w:t xml:space="preserve"> </w:t>
                </w:r>
              </w:p>
            </w:tc>
          </w:sdtContent>
        </w:sdt>
      </w:tr>
    </w:tbl>
    <w:p w:rsidR="00440412" w:rsidRDefault="00440412" w:rsidP="00440412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40412" w:rsidRPr="005A37BD" w:rsidTr="001B0FB2">
        <w:trPr>
          <w:trHeight w:hRule="exact" w:val="284"/>
        </w:trPr>
        <w:tc>
          <w:tcPr>
            <w:tcW w:w="284" w:type="dxa"/>
            <w:vMerge w:val="restart"/>
          </w:tcPr>
          <w:p w:rsidR="00440412" w:rsidRPr="005A37BD" w:rsidRDefault="00440412" w:rsidP="001B0FB2">
            <w:r w:rsidRPr="005A37BD">
              <w:lastRenderedPageBreak/>
              <w:t>1</w:t>
            </w:r>
            <w:r>
              <w:t>7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40412" w:rsidRPr="005A37BD" w:rsidRDefault="00440412" w:rsidP="001B0FB2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6450" w:type="dxa"/>
            <w:shd w:val="clear" w:color="auto" w:fill="auto"/>
          </w:tcPr>
          <w:p w:rsidR="00440412" w:rsidRPr="005A37BD" w:rsidRDefault="00A901B2" w:rsidP="001B0FB2">
            <w:sdt>
              <w:sdtPr>
                <w:id w:val="1010719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5A37BD">
              <w:t xml:space="preserve"> Nein     </w:t>
            </w:r>
            <w:sdt>
              <w:sdtPr>
                <w:id w:val="-587310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5A37BD">
              <w:t xml:space="preserve"> Ja, empfohlene Tätigkeit?</w:t>
            </w:r>
          </w:p>
        </w:tc>
      </w:tr>
      <w:tr w:rsidR="00440412" w:rsidRPr="005A37BD" w:rsidTr="001B0FB2">
        <w:trPr>
          <w:trHeight w:hRule="exact" w:val="1052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sdt>
          <w:sdtPr>
            <w:id w:val="12096513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40412" w:rsidRPr="005A37BD" w:rsidRDefault="006A6394" w:rsidP="001B0FB2">
                <w:r>
                  <w:t xml:space="preserve"> </w:t>
                </w:r>
              </w:p>
            </w:tc>
          </w:sdtContent>
        </w:sdt>
      </w:tr>
    </w:tbl>
    <w:p w:rsidR="00440412" w:rsidRDefault="00440412" w:rsidP="00440412">
      <w:pPr>
        <w:spacing w:line="240" w:lineRule="auto"/>
        <w:rPr>
          <w:b/>
        </w:rPr>
      </w:pPr>
    </w:p>
    <w:p w:rsidR="00440412" w:rsidRDefault="00440412" w:rsidP="00440412">
      <w:pPr>
        <w:spacing w:line="240" w:lineRule="auto"/>
        <w:rPr>
          <w:b/>
        </w:rPr>
      </w:pPr>
    </w:p>
    <w:tbl>
      <w:tblPr>
        <w:tblStyle w:val="Tabellenraster13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440412" w:rsidRPr="00B14EA7" w:rsidTr="001B0FB2">
        <w:trPr>
          <w:trHeight w:val="283"/>
        </w:trPr>
        <w:tc>
          <w:tcPr>
            <w:tcW w:w="284" w:type="dxa"/>
            <w:vMerge w:val="restart"/>
          </w:tcPr>
          <w:p w:rsidR="00440412" w:rsidRPr="00B14EA7" w:rsidRDefault="00440412" w:rsidP="001B0FB2">
            <w:r>
              <w:t>18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40412" w:rsidRPr="00B14EA7" w:rsidRDefault="00440412" w:rsidP="001B0FB2">
            <w:r w:rsidRPr="00B14EA7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2197" w:type="dxa"/>
            <w:shd w:val="clear" w:color="auto" w:fill="auto"/>
          </w:tcPr>
          <w:p w:rsidR="00440412" w:rsidRPr="00B14EA7" w:rsidRDefault="00A901B2" w:rsidP="001B0FB2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B14EA7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0412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440412" w:rsidRPr="00B14EA7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440412" w:rsidRPr="00B14EA7" w:rsidRDefault="00440412" w:rsidP="001B0FB2">
            <w:r w:rsidRPr="00B14EA7">
              <w:t xml:space="preserve"> </w:t>
            </w:r>
            <w:sdt>
              <w:sdtPr>
                <w:id w:val="-1161701874"/>
                <w:placeholder>
                  <w:docPart w:val="3B4F52E4D5B942EDA2ECE889C6F0F6DA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440412" w:rsidRPr="00B14EA7" w:rsidTr="001B0FB2">
        <w:trPr>
          <w:trHeight w:hRule="exact" w:val="57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6450" w:type="dxa"/>
            <w:gridSpan w:val="2"/>
            <w:shd w:val="clear" w:color="auto" w:fill="auto"/>
          </w:tcPr>
          <w:p w:rsidR="00440412" w:rsidRPr="00B14EA7" w:rsidRDefault="00440412" w:rsidP="001B0FB2"/>
        </w:tc>
      </w:tr>
      <w:tr w:rsidR="00440412" w:rsidRPr="00B14EA7" w:rsidTr="001B0FB2">
        <w:trPr>
          <w:trHeight w:val="283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2197" w:type="dxa"/>
            <w:shd w:val="clear" w:color="auto" w:fill="auto"/>
          </w:tcPr>
          <w:p w:rsidR="00440412" w:rsidRPr="00B14EA7" w:rsidRDefault="00440412" w:rsidP="001B0FB2">
            <w:r w:rsidRPr="00B14EA7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440412" w:rsidRPr="00B14EA7" w:rsidRDefault="00440412" w:rsidP="001B0FB2">
            <w:r w:rsidRPr="00B14EA7">
              <w:t xml:space="preserve"> </w:t>
            </w:r>
            <w:sdt>
              <w:sdtPr>
                <w:id w:val="763883385"/>
                <w:placeholder>
                  <w:docPart w:val="75DC1927284D4ED48F1C4EB871ABB82E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440412" w:rsidRPr="00B14EA7" w:rsidTr="001B0FB2">
        <w:trPr>
          <w:trHeight w:hRule="exact" w:val="57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2197" w:type="dxa"/>
            <w:shd w:val="clear" w:color="auto" w:fill="auto"/>
          </w:tcPr>
          <w:p w:rsidR="00440412" w:rsidRPr="00B14EA7" w:rsidRDefault="00440412" w:rsidP="001B0FB2"/>
        </w:tc>
        <w:tc>
          <w:tcPr>
            <w:tcW w:w="4253" w:type="dxa"/>
            <w:shd w:val="clear" w:color="auto" w:fill="auto"/>
          </w:tcPr>
          <w:p w:rsidR="00440412" w:rsidRPr="00B14EA7" w:rsidRDefault="00440412" w:rsidP="001B0FB2"/>
        </w:tc>
      </w:tr>
      <w:tr w:rsidR="00440412" w:rsidRPr="00B14EA7" w:rsidTr="001B0FB2">
        <w:trPr>
          <w:trHeight w:val="283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2197" w:type="dxa"/>
            <w:shd w:val="clear" w:color="auto" w:fill="auto"/>
          </w:tcPr>
          <w:p w:rsidR="00440412" w:rsidRPr="00B14EA7" w:rsidRDefault="00440412" w:rsidP="001B0FB2">
            <w:r w:rsidRPr="00B14EA7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440412" w:rsidRPr="00B14EA7" w:rsidRDefault="00440412" w:rsidP="001B0FB2">
            <w:r w:rsidRPr="00B14EA7">
              <w:t xml:space="preserve"> </w:t>
            </w:r>
            <w:sdt>
              <w:sdtPr>
                <w:id w:val="1868562617"/>
                <w:placeholder>
                  <w:docPart w:val="54C4C11708F7491EA08F3A3CE90390B2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440412" w:rsidRPr="00B14EA7" w:rsidTr="001B0FB2">
        <w:trPr>
          <w:trHeight w:hRule="exact" w:val="57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6450" w:type="dxa"/>
            <w:gridSpan w:val="2"/>
            <w:shd w:val="clear" w:color="auto" w:fill="auto"/>
          </w:tcPr>
          <w:p w:rsidR="00440412" w:rsidRPr="00B14EA7" w:rsidRDefault="00440412" w:rsidP="001B0FB2"/>
        </w:tc>
      </w:tr>
      <w:tr w:rsidR="00440412" w:rsidRPr="00B14EA7" w:rsidTr="001B0FB2">
        <w:trPr>
          <w:trHeight w:val="283"/>
        </w:trPr>
        <w:tc>
          <w:tcPr>
            <w:tcW w:w="284" w:type="dxa"/>
            <w:vMerge/>
          </w:tcPr>
          <w:p w:rsidR="00440412" w:rsidRPr="00B14EA7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B14EA7" w:rsidRDefault="00440412" w:rsidP="001B0FB2"/>
        </w:tc>
        <w:tc>
          <w:tcPr>
            <w:tcW w:w="212" w:type="dxa"/>
            <w:shd w:val="clear" w:color="auto" w:fill="auto"/>
          </w:tcPr>
          <w:p w:rsidR="00440412" w:rsidRPr="00B14EA7" w:rsidRDefault="00440412" w:rsidP="001B0FB2"/>
        </w:tc>
        <w:tc>
          <w:tcPr>
            <w:tcW w:w="2197" w:type="dxa"/>
            <w:shd w:val="clear" w:color="auto" w:fill="auto"/>
          </w:tcPr>
          <w:p w:rsidR="00440412" w:rsidRPr="00B14EA7" w:rsidRDefault="00440412" w:rsidP="001B0FB2">
            <w:r w:rsidRPr="00B14EA7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440412" w:rsidRPr="00B14EA7" w:rsidRDefault="00440412" w:rsidP="001B0FB2">
            <w:r w:rsidRPr="00B14EA7">
              <w:t xml:space="preserve"> </w:t>
            </w:r>
            <w:sdt>
              <w:sdtPr>
                <w:id w:val="113487013"/>
                <w:placeholder>
                  <w:docPart w:val="62AB471A605C42D1B0C833AA7E062C6A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</w:tbl>
    <w:p w:rsidR="00440412" w:rsidRDefault="00440412" w:rsidP="00440412">
      <w:pPr>
        <w:spacing w:line="240" w:lineRule="auto"/>
        <w:rPr>
          <w:b/>
        </w:rPr>
      </w:pPr>
    </w:p>
    <w:p w:rsidR="00440412" w:rsidRDefault="00440412" w:rsidP="00440412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40412" w:rsidRPr="005A37BD" w:rsidTr="001B0FB2">
        <w:trPr>
          <w:trHeight w:hRule="exact" w:val="284"/>
        </w:trPr>
        <w:tc>
          <w:tcPr>
            <w:tcW w:w="284" w:type="dxa"/>
            <w:vMerge w:val="restart"/>
          </w:tcPr>
          <w:p w:rsidR="00440412" w:rsidRPr="005A37BD" w:rsidRDefault="00440412" w:rsidP="001B0FB2">
            <w:r>
              <w:t>19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40412" w:rsidRPr="005A37BD" w:rsidRDefault="00440412" w:rsidP="001B0FB2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tc>
          <w:tcPr>
            <w:tcW w:w="6450" w:type="dxa"/>
            <w:shd w:val="clear" w:color="auto" w:fill="auto"/>
          </w:tcPr>
          <w:p w:rsidR="00440412" w:rsidRPr="005A37BD" w:rsidRDefault="00440412" w:rsidP="001B0FB2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440412" w:rsidRPr="005A37BD" w:rsidTr="001B0FB2">
        <w:trPr>
          <w:trHeight w:hRule="exact" w:val="1052"/>
        </w:trPr>
        <w:tc>
          <w:tcPr>
            <w:tcW w:w="284" w:type="dxa"/>
            <w:vMerge/>
          </w:tcPr>
          <w:p w:rsidR="00440412" w:rsidRPr="005A37BD" w:rsidRDefault="00440412" w:rsidP="001B0FB2"/>
        </w:tc>
        <w:tc>
          <w:tcPr>
            <w:tcW w:w="2410" w:type="dxa"/>
            <w:vMerge/>
            <w:shd w:val="clear" w:color="auto" w:fill="auto"/>
          </w:tcPr>
          <w:p w:rsidR="00440412" w:rsidRPr="005A37BD" w:rsidRDefault="00440412" w:rsidP="001B0FB2"/>
        </w:tc>
        <w:tc>
          <w:tcPr>
            <w:tcW w:w="212" w:type="dxa"/>
            <w:shd w:val="clear" w:color="auto" w:fill="auto"/>
          </w:tcPr>
          <w:p w:rsidR="00440412" w:rsidRPr="005A37BD" w:rsidRDefault="00440412" w:rsidP="001B0FB2"/>
        </w:tc>
        <w:sdt>
          <w:sdtPr>
            <w:id w:val="-171780829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40412" w:rsidRPr="005A37BD" w:rsidRDefault="006A6394" w:rsidP="001B0FB2">
                <w:r>
                  <w:t xml:space="preserve"> </w:t>
                </w:r>
              </w:p>
            </w:tc>
          </w:sdtContent>
        </w:sdt>
      </w:tr>
    </w:tbl>
    <w:p w:rsidR="00440412" w:rsidRDefault="00440412" w:rsidP="00440412">
      <w:pPr>
        <w:rPr>
          <w:b/>
        </w:rPr>
      </w:pPr>
    </w:p>
    <w:sectPr w:rsidR="00440412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1B2" w:rsidRDefault="00A901B2" w:rsidP="002A7F66">
      <w:pPr>
        <w:spacing w:line="240" w:lineRule="auto"/>
      </w:pPr>
      <w:r>
        <w:separator/>
      </w:r>
    </w:p>
  </w:endnote>
  <w:endnote w:type="continuationSeparator" w:id="0">
    <w:p w:rsidR="00A901B2" w:rsidRDefault="00A901B2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5F6" w:rsidRPr="00C21F11" w:rsidRDefault="00440412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A.185</w:t>
    </w:r>
    <w:r w:rsidR="001F05F6">
      <w:rPr>
        <w:sz w:val="10"/>
        <w:szCs w:val="10"/>
      </w:rPr>
      <w:t>.051</w:t>
    </w:r>
    <w:r w:rsidR="000B7F00">
      <w:rPr>
        <w:sz w:val="10"/>
        <w:szCs w:val="10"/>
      </w:rPr>
      <w:t>8</w:t>
    </w:r>
    <w:r w:rsidR="001F05F6">
      <w:rPr>
        <w:sz w:val="10"/>
        <w:szCs w:val="10"/>
      </w:rPr>
      <w:tab/>
    </w:r>
    <w:r w:rsidR="001F05F6">
      <w:rPr>
        <w:sz w:val="10"/>
        <w:szCs w:val="10"/>
      </w:rPr>
      <w:tab/>
    </w:r>
    <w:r w:rsidR="001F05F6" w:rsidRPr="00C21F11">
      <w:rPr>
        <w:rStyle w:val="Zeichenklein"/>
      </w:rPr>
      <w:fldChar w:fldCharType="begin"/>
    </w:r>
    <w:r w:rsidR="001F05F6" w:rsidRPr="00C21F11">
      <w:rPr>
        <w:rStyle w:val="Zeichenklein"/>
      </w:rPr>
      <w:instrText>PAGE   \* MERGEFORMAT</w:instrText>
    </w:r>
    <w:r w:rsidR="001F05F6" w:rsidRPr="00C21F11">
      <w:rPr>
        <w:rStyle w:val="Zeichenklein"/>
      </w:rPr>
      <w:fldChar w:fldCharType="separate"/>
    </w:r>
    <w:r w:rsidR="006A6394">
      <w:rPr>
        <w:rStyle w:val="Zeichenklein"/>
        <w:noProof/>
      </w:rPr>
      <w:t>5</w:t>
    </w:r>
    <w:r w:rsidR="001F05F6" w:rsidRPr="00C21F11">
      <w:rPr>
        <w:rStyle w:val="Zeichenklein"/>
      </w:rPr>
      <w:fldChar w:fldCharType="end"/>
    </w:r>
    <w:r w:rsidR="001F05F6">
      <w:rPr>
        <w:rStyle w:val="Zeichenklein"/>
      </w:rPr>
      <w:t xml:space="preserve"> von </w:t>
    </w:r>
    <w:r>
      <w:rPr>
        <w:rStyle w:val="Zeichenklein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1B2" w:rsidRDefault="00A901B2" w:rsidP="002A7F66">
      <w:pPr>
        <w:spacing w:line="240" w:lineRule="auto"/>
      </w:pPr>
      <w:r>
        <w:separator/>
      </w:r>
    </w:p>
  </w:footnote>
  <w:footnote w:type="continuationSeparator" w:id="0">
    <w:p w:rsidR="00A901B2" w:rsidRDefault="00A901B2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5F6" w:rsidRDefault="001F05F6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F05F6" w:rsidRDefault="001F05F6">
    <w:pPr>
      <w:pStyle w:val="Kopfzeile"/>
    </w:pPr>
  </w:p>
  <w:p w:rsidR="001F05F6" w:rsidRDefault="001F05F6">
    <w:pPr>
      <w:pStyle w:val="Kopfzeile"/>
    </w:pPr>
  </w:p>
  <w:p w:rsidR="001F05F6" w:rsidRDefault="001F05F6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ir3b3hUrVLqzU3houLhBCcla2AmpuevTDEUduXeh0eYbtbVis3NMP8bpea5GAvi6o1IZ9YbTkwpWr63HAtpRVg==" w:salt="DPLxSPucDUaZC1vnmv0bz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B7F00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5E2E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1F05F6"/>
    <w:rsid w:val="00204CB6"/>
    <w:rsid w:val="00205600"/>
    <w:rsid w:val="00210A31"/>
    <w:rsid w:val="0021320B"/>
    <w:rsid w:val="002162D4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03C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354E2"/>
    <w:rsid w:val="00435A6C"/>
    <w:rsid w:val="0044035E"/>
    <w:rsid w:val="00440412"/>
    <w:rsid w:val="004409B8"/>
    <w:rsid w:val="00440CF2"/>
    <w:rsid w:val="00447E2B"/>
    <w:rsid w:val="00455A99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337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A51ED"/>
    <w:rsid w:val="006A6394"/>
    <w:rsid w:val="006B172C"/>
    <w:rsid w:val="006B6930"/>
    <w:rsid w:val="006B69BB"/>
    <w:rsid w:val="006C3E32"/>
    <w:rsid w:val="006C479A"/>
    <w:rsid w:val="006C4F3C"/>
    <w:rsid w:val="006C68C8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04A0"/>
    <w:rsid w:val="0083426D"/>
    <w:rsid w:val="00834666"/>
    <w:rsid w:val="0084356F"/>
    <w:rsid w:val="008468C6"/>
    <w:rsid w:val="00847F95"/>
    <w:rsid w:val="0085252F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01B2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4404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29F1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6096C"/>
    <w:rsid w:val="00F6616C"/>
    <w:rsid w:val="00F67F1C"/>
    <w:rsid w:val="00F73C23"/>
    <w:rsid w:val="00F80DB5"/>
    <w:rsid w:val="00F82149"/>
    <w:rsid w:val="00F825A8"/>
    <w:rsid w:val="00F91245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135E2E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C9EEB5D183409BB9778F99CF209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2B9451-9681-4F82-A50E-353C7D2CD23E}"/>
      </w:docPartPr>
      <w:docPartBody>
        <w:p w:rsidR="00CE0B6F" w:rsidRDefault="00682A9D" w:rsidP="00682A9D">
          <w:pPr>
            <w:pStyle w:val="4FC9EEB5D183409BB9778F99CF209517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D2C545D5BC0467D9593B5CF14A1A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A2909C-3C2F-4B48-9EF5-EF23CC4A06D2}"/>
      </w:docPartPr>
      <w:docPartBody>
        <w:p w:rsidR="00CE0B6F" w:rsidRDefault="00682A9D" w:rsidP="00682A9D">
          <w:pPr>
            <w:pStyle w:val="ED2C545D5BC0467D9593B5CF14A1A0BD3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F3E619C35BC491C819FA30E6FC6B8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D93CB2-73A2-4517-993B-F1F0B2E5B2DD}"/>
      </w:docPartPr>
      <w:docPartBody>
        <w:p w:rsidR="006252A3" w:rsidRDefault="00682A9D" w:rsidP="00682A9D">
          <w:pPr>
            <w:pStyle w:val="0F3E619C35BC491C819FA30E6FC6B81A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5D651B1711B400A93032579CA4A7D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FA6F-5498-45E6-8282-5A61CE2F6130}"/>
      </w:docPartPr>
      <w:docPartBody>
        <w:p w:rsidR="006252A3" w:rsidRDefault="00682A9D" w:rsidP="00682A9D">
          <w:pPr>
            <w:pStyle w:val="75D651B1711B400A93032579CA4A7D1C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27D90A0170A4044B65C2398324E1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9FD81-0BD7-4B24-82BC-7282F5E1A7B1}"/>
      </w:docPartPr>
      <w:docPartBody>
        <w:p w:rsidR="006252A3" w:rsidRDefault="00682A9D" w:rsidP="00682A9D">
          <w:pPr>
            <w:pStyle w:val="F27D90A0170A4044B65C2398324E14A0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38E96C8CAAD4E99941A912D06C959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7DC5B-84E6-446B-91EC-DB59DE0BDA6F}"/>
      </w:docPartPr>
      <w:docPartBody>
        <w:p w:rsidR="006252A3" w:rsidRDefault="00682A9D" w:rsidP="00682A9D">
          <w:pPr>
            <w:pStyle w:val="638E96C8CAAD4E99941A912D06C9599F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706E4A2A9D524748B1189D46C3FF13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39292B-C7F5-40F3-A110-136672E0A418}"/>
      </w:docPartPr>
      <w:docPartBody>
        <w:p w:rsidR="006F1A0D" w:rsidRDefault="00682A9D" w:rsidP="00682A9D">
          <w:pPr>
            <w:pStyle w:val="706E4A2A9D524748B1189D46C3FF130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7F438234064B3BB402E7EFEF97AC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115F21-B65E-4B7E-B09D-BB02B32A3158}"/>
      </w:docPartPr>
      <w:docPartBody>
        <w:p w:rsidR="006F1A0D" w:rsidRDefault="00682A9D" w:rsidP="00682A9D">
          <w:pPr>
            <w:pStyle w:val="697F438234064B3BB402E7EFEF97AC58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996B0B6B132439983CE2C3DA57AB2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3816A3-7D1A-436F-8787-C692D63AA35E}"/>
      </w:docPartPr>
      <w:docPartBody>
        <w:p w:rsidR="006F1A0D" w:rsidRDefault="00682A9D" w:rsidP="00682A9D">
          <w:pPr>
            <w:pStyle w:val="E996B0B6B132439983CE2C3DA57AB2E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8FD340607C34203B7E4841C59BC49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E0387-0888-4ACA-BC9C-6D58FA73A1D2}"/>
      </w:docPartPr>
      <w:docPartBody>
        <w:p w:rsidR="006F1A0D" w:rsidRDefault="00682A9D" w:rsidP="00682A9D">
          <w:pPr>
            <w:pStyle w:val="08FD340607C34203B7E4841C59BC496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0EE883113054E9FB0B30E287B831F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3328B9-19D0-4249-94C0-C3F8B2A9952A}"/>
      </w:docPartPr>
      <w:docPartBody>
        <w:p w:rsidR="006F1A0D" w:rsidRDefault="00682A9D" w:rsidP="00682A9D">
          <w:pPr>
            <w:pStyle w:val="90EE883113054E9FB0B30E287B831FF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60F6CB3E47B421DBD1018D6D00FBD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B68506-7663-4502-8BB9-E48FCFFDA1F3}"/>
      </w:docPartPr>
      <w:docPartBody>
        <w:p w:rsidR="006F1A0D" w:rsidRDefault="00682A9D" w:rsidP="00682A9D">
          <w:pPr>
            <w:pStyle w:val="A60F6CB3E47B421DBD1018D6D00FBD8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6675B87052E48508F06ED727BA451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39BA26-1D01-46F3-ABB9-ACB1C5EFBA61}"/>
      </w:docPartPr>
      <w:docPartBody>
        <w:p w:rsidR="006F1A0D" w:rsidRDefault="00682A9D" w:rsidP="00682A9D">
          <w:pPr>
            <w:pStyle w:val="B6675B87052E48508F06ED727BA451F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DEDDC79E7F04D338D53C3A6AA0CEC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E15B14-8022-47A1-ABFC-44976B9F517F}"/>
      </w:docPartPr>
      <w:docPartBody>
        <w:p w:rsidR="006F1A0D" w:rsidRDefault="00682A9D" w:rsidP="00682A9D">
          <w:pPr>
            <w:pStyle w:val="7DEDDC79E7F04D338D53C3A6AA0CECB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C3D147A65A4ACDA9DF3E7C610EBB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3BBB12-E88D-4D98-BFBD-86AA2F7E76E4}"/>
      </w:docPartPr>
      <w:docPartBody>
        <w:p w:rsidR="006F1A0D" w:rsidRDefault="00682A9D" w:rsidP="00682A9D">
          <w:pPr>
            <w:pStyle w:val="70C3D147A65A4ACDA9DF3E7C610EBBA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15111B168D24A7D822F4F840AACC2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36111-1AFC-4A63-8124-DC14DDD40ED8}"/>
      </w:docPartPr>
      <w:docPartBody>
        <w:p w:rsidR="006F1A0D" w:rsidRDefault="00682A9D" w:rsidP="00682A9D">
          <w:pPr>
            <w:pStyle w:val="915111B168D24A7D822F4F840AACC26D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FA6A2E7D9714260B7BEBCF6A08BE3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EFD6A4-4638-46D3-99CF-DD686F169B4F}"/>
      </w:docPartPr>
      <w:docPartBody>
        <w:p w:rsidR="006F1A0D" w:rsidRDefault="00682A9D" w:rsidP="00682A9D">
          <w:pPr>
            <w:pStyle w:val="7FA6A2E7D9714260B7BEBCF6A08BE36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FC8A29000B43BCBC180854169B3B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98F916-5620-49E4-9E75-EE1221EABF8E}"/>
      </w:docPartPr>
      <w:docPartBody>
        <w:p w:rsidR="006F1A0D" w:rsidRDefault="00682A9D" w:rsidP="00682A9D">
          <w:pPr>
            <w:pStyle w:val="AEFC8A29000B43BCBC180854169B3B8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E4C4EBD652A46518839BA7C301458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269043-0C48-48A8-8C8D-B88AECECD3B9}"/>
      </w:docPartPr>
      <w:docPartBody>
        <w:p w:rsidR="006F1A0D" w:rsidRDefault="00682A9D" w:rsidP="00682A9D">
          <w:pPr>
            <w:pStyle w:val="9E4C4EBD652A46518839BA7C3014580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E88AE852FAE48A78FCB2624BE1EED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E735D1-4763-43B2-9B83-63D4579A38E9}"/>
      </w:docPartPr>
      <w:docPartBody>
        <w:p w:rsidR="006F1A0D" w:rsidRDefault="00682A9D" w:rsidP="00682A9D">
          <w:pPr>
            <w:pStyle w:val="CE88AE852FAE48A78FCB2624BE1EEDD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DECCD13A7FA449C9520671AF8B953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BC3356-3170-4AAA-A08D-C2AC8B5DCA7E}"/>
      </w:docPartPr>
      <w:docPartBody>
        <w:p w:rsidR="006F1A0D" w:rsidRDefault="00682A9D" w:rsidP="00682A9D">
          <w:pPr>
            <w:pStyle w:val="2DECCD13A7FA449C9520671AF8B9531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9011D4AF92C44F3A13E496A7EA62F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B6D068-B984-4EBC-946D-2F1996421159}"/>
      </w:docPartPr>
      <w:docPartBody>
        <w:p w:rsidR="006F1A0D" w:rsidRDefault="00682A9D" w:rsidP="00682A9D">
          <w:pPr>
            <w:pStyle w:val="79011D4AF92C44F3A13E496A7EA62F3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FDA06315F14DB599C3AC24C496DE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F91433-3475-475F-8C1D-989C290C6012}"/>
      </w:docPartPr>
      <w:docPartBody>
        <w:p w:rsidR="006F1A0D" w:rsidRDefault="00682A9D" w:rsidP="00682A9D">
          <w:pPr>
            <w:pStyle w:val="E5FDA06315F14DB599C3AC24C496DE2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99E2D64E12446EA153DDE1FCA5E3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AF66D5-FCB4-435A-9942-FDBABC8FF1C4}"/>
      </w:docPartPr>
      <w:docPartBody>
        <w:p w:rsidR="006F1A0D" w:rsidRDefault="00682A9D" w:rsidP="00682A9D">
          <w:pPr>
            <w:pStyle w:val="FC99E2D64E12446EA153DDE1FCA5E34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242A858EFD54182B88CD972E1C280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AD209C-AE2E-478F-9B96-2BB8956CCD7D}"/>
      </w:docPartPr>
      <w:docPartBody>
        <w:p w:rsidR="006F1A0D" w:rsidRDefault="00682A9D" w:rsidP="00682A9D">
          <w:pPr>
            <w:pStyle w:val="4242A858EFD54182B88CD972E1C2809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3CDE038D7DE4CA2B1ADE829E2734E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4225F2-FD0A-4BC2-A0D4-0D4244C0E62E}"/>
      </w:docPartPr>
      <w:docPartBody>
        <w:p w:rsidR="006F1A0D" w:rsidRDefault="00682A9D" w:rsidP="00682A9D">
          <w:pPr>
            <w:pStyle w:val="03CDE038D7DE4CA2B1ADE829E2734E3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4F52E4D5B942EDA2ECE889C6F0F6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3A03B3-CA8E-4D60-BC30-DC8A27E09376}"/>
      </w:docPartPr>
      <w:docPartBody>
        <w:p w:rsidR="006F1A0D" w:rsidRDefault="00682A9D" w:rsidP="00682A9D">
          <w:pPr>
            <w:pStyle w:val="3B4F52E4D5B942EDA2ECE889C6F0F6D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5DC1927284D4ED48F1C4EB871ABB8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CC9C7E-62A4-415C-A7F2-000C5391F229}"/>
      </w:docPartPr>
      <w:docPartBody>
        <w:p w:rsidR="006F1A0D" w:rsidRDefault="00682A9D" w:rsidP="00682A9D">
          <w:pPr>
            <w:pStyle w:val="75DC1927284D4ED48F1C4EB871ABB82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4C4C11708F7491EA08F3A3CE90390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80014E-6EAB-4A6B-B8BF-B38A350F92E0}"/>
      </w:docPartPr>
      <w:docPartBody>
        <w:p w:rsidR="006F1A0D" w:rsidRDefault="00682A9D" w:rsidP="00682A9D">
          <w:pPr>
            <w:pStyle w:val="54C4C11708F7491EA08F3A3CE90390B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AB471A605C42D1B0C833AA7E062C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9195AF-2702-4BA1-9D44-B0C2FB7A4EFE}"/>
      </w:docPartPr>
      <w:docPartBody>
        <w:p w:rsidR="006F1A0D" w:rsidRDefault="00682A9D" w:rsidP="00682A9D">
          <w:pPr>
            <w:pStyle w:val="62AB471A605C42D1B0C833AA7E062C6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163579-D131-45DC-9767-605C272D9B47}"/>
      </w:docPartPr>
      <w:docPartBody>
        <w:p w:rsidR="00731025" w:rsidRDefault="00A85168">
          <w:r w:rsidRPr="005D3C5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1B1D80"/>
    <w:rsid w:val="00257B6F"/>
    <w:rsid w:val="002B22DB"/>
    <w:rsid w:val="00316164"/>
    <w:rsid w:val="00363417"/>
    <w:rsid w:val="0037525D"/>
    <w:rsid w:val="003D5996"/>
    <w:rsid w:val="004E1991"/>
    <w:rsid w:val="00583018"/>
    <w:rsid w:val="006252A3"/>
    <w:rsid w:val="00682A9D"/>
    <w:rsid w:val="006B4CB4"/>
    <w:rsid w:val="006D1EAB"/>
    <w:rsid w:val="006F1A0D"/>
    <w:rsid w:val="00731025"/>
    <w:rsid w:val="00773FC8"/>
    <w:rsid w:val="007868D2"/>
    <w:rsid w:val="007962FE"/>
    <w:rsid w:val="0081300B"/>
    <w:rsid w:val="008F2027"/>
    <w:rsid w:val="009626A9"/>
    <w:rsid w:val="009957AA"/>
    <w:rsid w:val="00A05E17"/>
    <w:rsid w:val="00A135B7"/>
    <w:rsid w:val="00A627C6"/>
    <w:rsid w:val="00A85168"/>
    <w:rsid w:val="00AC4111"/>
    <w:rsid w:val="00AE3804"/>
    <w:rsid w:val="00C577F2"/>
    <w:rsid w:val="00C63B62"/>
    <w:rsid w:val="00CE0B6F"/>
    <w:rsid w:val="00D115A4"/>
    <w:rsid w:val="00D507FA"/>
    <w:rsid w:val="00E14EA9"/>
    <w:rsid w:val="00E21B0F"/>
    <w:rsid w:val="00E41479"/>
    <w:rsid w:val="00E444B9"/>
    <w:rsid w:val="00EB04C4"/>
    <w:rsid w:val="00ED3A4B"/>
    <w:rsid w:val="00EF7069"/>
    <w:rsid w:val="00F84C03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85168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706E4A2A9D524748B1189D46C3FF1304">
    <w:name w:val="706E4A2A9D524748B1189D46C3FF1304"/>
    <w:rsid w:val="00682A9D"/>
  </w:style>
  <w:style w:type="paragraph" w:customStyle="1" w:styleId="11E0B50715754E5DA2437AA940B7FC96">
    <w:name w:val="11E0B50715754E5DA2437AA940B7FC96"/>
    <w:rsid w:val="00682A9D"/>
  </w:style>
  <w:style w:type="paragraph" w:customStyle="1" w:styleId="EAA9BE351A024EFCAF68E547CA052C71">
    <w:name w:val="EAA9BE351A024EFCAF68E547CA052C71"/>
    <w:rsid w:val="00682A9D"/>
  </w:style>
  <w:style w:type="paragraph" w:customStyle="1" w:styleId="DB48C5E2A2EA438D86163E92A2C7D5EB">
    <w:name w:val="DB48C5E2A2EA438D86163E92A2C7D5EB"/>
    <w:rsid w:val="00682A9D"/>
  </w:style>
  <w:style w:type="paragraph" w:customStyle="1" w:styleId="3289D79A1CFD462DB09D958DE1D08890">
    <w:name w:val="3289D79A1CFD462DB09D958DE1D08890"/>
    <w:rsid w:val="00682A9D"/>
  </w:style>
  <w:style w:type="paragraph" w:customStyle="1" w:styleId="2E0C41CEB99344498AD77C36CCC3E34E">
    <w:name w:val="2E0C41CEB99344498AD77C36CCC3E34E"/>
    <w:rsid w:val="00682A9D"/>
  </w:style>
  <w:style w:type="paragraph" w:customStyle="1" w:styleId="8DB339953D7947C497B713F0C19B4A83">
    <w:name w:val="8DB339953D7947C497B713F0C19B4A83"/>
    <w:rsid w:val="00682A9D"/>
  </w:style>
  <w:style w:type="paragraph" w:customStyle="1" w:styleId="82B6983DCD284363B387C5438A9E642A">
    <w:name w:val="82B6983DCD284363B387C5438A9E642A"/>
    <w:rsid w:val="00682A9D"/>
  </w:style>
  <w:style w:type="paragraph" w:customStyle="1" w:styleId="3A7FA63433E44DECBC899336EF69BA0B">
    <w:name w:val="3A7FA63433E44DECBC899336EF69BA0B"/>
    <w:rsid w:val="00682A9D"/>
  </w:style>
  <w:style w:type="paragraph" w:customStyle="1" w:styleId="4563401FDFB042238F0EB191B3633763">
    <w:name w:val="4563401FDFB042238F0EB191B3633763"/>
    <w:rsid w:val="00682A9D"/>
  </w:style>
  <w:style w:type="paragraph" w:customStyle="1" w:styleId="7CED8FD9F085481BBFAE040924EFB555">
    <w:name w:val="7CED8FD9F085481BBFAE040924EFB555"/>
    <w:rsid w:val="00682A9D"/>
  </w:style>
  <w:style w:type="paragraph" w:customStyle="1" w:styleId="D7C51AC694864280BD362DA5594737D0">
    <w:name w:val="D7C51AC694864280BD362DA5594737D0"/>
    <w:rsid w:val="00682A9D"/>
  </w:style>
  <w:style w:type="paragraph" w:customStyle="1" w:styleId="B58F7A0E001A48FC9F24CC71189B27C8">
    <w:name w:val="B58F7A0E001A48FC9F24CC71189B27C8"/>
    <w:rsid w:val="00682A9D"/>
  </w:style>
  <w:style w:type="paragraph" w:customStyle="1" w:styleId="697F438234064B3BB402E7EFEF97AC58">
    <w:name w:val="697F438234064B3BB402E7EFEF97AC58"/>
    <w:rsid w:val="00682A9D"/>
  </w:style>
  <w:style w:type="paragraph" w:customStyle="1" w:styleId="D5E3886C74954F42B482C0958C56D484">
    <w:name w:val="D5E3886C74954F42B482C0958C56D484"/>
    <w:rsid w:val="00682A9D"/>
  </w:style>
  <w:style w:type="paragraph" w:customStyle="1" w:styleId="DA34A4FD89A54D2B9C832824058FA28F">
    <w:name w:val="DA34A4FD89A54D2B9C832824058FA28F"/>
    <w:rsid w:val="00682A9D"/>
  </w:style>
  <w:style w:type="paragraph" w:customStyle="1" w:styleId="7524D47B5539439CA857F8B8EBFC6267">
    <w:name w:val="7524D47B5539439CA857F8B8EBFC6267"/>
    <w:rsid w:val="00682A9D"/>
  </w:style>
  <w:style w:type="paragraph" w:customStyle="1" w:styleId="E954305289314996855872421896DF66">
    <w:name w:val="E954305289314996855872421896DF66"/>
    <w:rsid w:val="00682A9D"/>
  </w:style>
  <w:style w:type="paragraph" w:customStyle="1" w:styleId="7D7A216074374690A99429A8B4562390">
    <w:name w:val="7D7A216074374690A99429A8B4562390"/>
    <w:rsid w:val="00682A9D"/>
  </w:style>
  <w:style w:type="paragraph" w:customStyle="1" w:styleId="B0E8FB8F8B17466BBCFF2E18027D634F">
    <w:name w:val="B0E8FB8F8B17466BBCFF2E18027D634F"/>
    <w:rsid w:val="00682A9D"/>
  </w:style>
  <w:style w:type="paragraph" w:customStyle="1" w:styleId="9C3DA7C5A06440B7A41CCAE3756BE7FF">
    <w:name w:val="9C3DA7C5A06440B7A41CCAE3756BE7FF"/>
    <w:rsid w:val="00682A9D"/>
  </w:style>
  <w:style w:type="paragraph" w:customStyle="1" w:styleId="A65F42AB189F4BC6B13CE699860A05D4">
    <w:name w:val="A65F42AB189F4BC6B13CE699860A05D4"/>
    <w:rsid w:val="00682A9D"/>
  </w:style>
  <w:style w:type="paragraph" w:customStyle="1" w:styleId="464C7521593C4A5EB25DB10DD2B149BC">
    <w:name w:val="464C7521593C4A5EB25DB10DD2B149BC"/>
    <w:rsid w:val="00682A9D"/>
  </w:style>
  <w:style w:type="paragraph" w:customStyle="1" w:styleId="4D5C131CC09B41AB99ADAA4EDC0784D5">
    <w:name w:val="4D5C131CC09B41AB99ADAA4EDC0784D5"/>
    <w:rsid w:val="00682A9D"/>
  </w:style>
  <w:style w:type="paragraph" w:customStyle="1" w:styleId="128E2273388B444095CC1704CF34BCDB">
    <w:name w:val="128E2273388B444095CC1704CF34BCDB"/>
    <w:rsid w:val="00682A9D"/>
  </w:style>
  <w:style w:type="paragraph" w:customStyle="1" w:styleId="5A421B97588C427495617E31CF809FE3">
    <w:name w:val="5A421B97588C427495617E31CF809FE3"/>
    <w:rsid w:val="00682A9D"/>
  </w:style>
  <w:style w:type="paragraph" w:customStyle="1" w:styleId="1C00562B18A44C9BA7064F886E993570">
    <w:name w:val="1C00562B18A44C9BA7064F886E993570"/>
    <w:rsid w:val="00682A9D"/>
  </w:style>
  <w:style w:type="paragraph" w:customStyle="1" w:styleId="41E3EFD62F704515909288838AEB56CB">
    <w:name w:val="41E3EFD62F704515909288838AEB56CB"/>
    <w:rsid w:val="00682A9D"/>
  </w:style>
  <w:style w:type="paragraph" w:customStyle="1" w:styleId="91DC56C49BD74FF39E0C32A367755EDA">
    <w:name w:val="91DC56C49BD74FF39E0C32A367755EDA"/>
    <w:rsid w:val="00682A9D"/>
  </w:style>
  <w:style w:type="paragraph" w:customStyle="1" w:styleId="FB2B08A187C6440BA5212DCEADC8B650">
    <w:name w:val="FB2B08A187C6440BA5212DCEADC8B650"/>
    <w:rsid w:val="00682A9D"/>
  </w:style>
  <w:style w:type="paragraph" w:customStyle="1" w:styleId="CF1A08FB80A5416F800A01CC985CDA2D">
    <w:name w:val="CF1A08FB80A5416F800A01CC985CDA2D"/>
    <w:rsid w:val="00682A9D"/>
  </w:style>
  <w:style w:type="paragraph" w:customStyle="1" w:styleId="E996B0B6B132439983CE2C3DA57AB2E7">
    <w:name w:val="E996B0B6B132439983CE2C3DA57AB2E7"/>
    <w:rsid w:val="00682A9D"/>
  </w:style>
  <w:style w:type="paragraph" w:customStyle="1" w:styleId="08FD340607C34203B7E4841C59BC4966">
    <w:name w:val="08FD340607C34203B7E4841C59BC4966"/>
    <w:rsid w:val="00682A9D"/>
  </w:style>
  <w:style w:type="paragraph" w:customStyle="1" w:styleId="90EE883113054E9FB0B30E287B831FF4">
    <w:name w:val="90EE883113054E9FB0B30E287B831FF4"/>
    <w:rsid w:val="00682A9D"/>
  </w:style>
  <w:style w:type="paragraph" w:customStyle="1" w:styleId="A60F6CB3E47B421DBD1018D6D00FBD87">
    <w:name w:val="A60F6CB3E47B421DBD1018D6D00FBD87"/>
    <w:rsid w:val="00682A9D"/>
  </w:style>
  <w:style w:type="paragraph" w:customStyle="1" w:styleId="B6675B87052E48508F06ED727BA451F9">
    <w:name w:val="B6675B87052E48508F06ED727BA451F9"/>
    <w:rsid w:val="00682A9D"/>
  </w:style>
  <w:style w:type="paragraph" w:customStyle="1" w:styleId="7DEDDC79E7F04D338D53C3A6AA0CECB3">
    <w:name w:val="7DEDDC79E7F04D338D53C3A6AA0CECB3"/>
    <w:rsid w:val="00682A9D"/>
  </w:style>
  <w:style w:type="paragraph" w:customStyle="1" w:styleId="70C3D147A65A4ACDA9DF3E7C610EBBA1">
    <w:name w:val="70C3D147A65A4ACDA9DF3E7C610EBBA1"/>
    <w:rsid w:val="00682A9D"/>
  </w:style>
  <w:style w:type="paragraph" w:customStyle="1" w:styleId="915111B168D24A7D822F4F840AACC26D">
    <w:name w:val="915111B168D24A7D822F4F840AACC26D"/>
    <w:rsid w:val="00682A9D"/>
  </w:style>
  <w:style w:type="paragraph" w:customStyle="1" w:styleId="7FA6A2E7D9714260B7BEBCF6A08BE365">
    <w:name w:val="7FA6A2E7D9714260B7BEBCF6A08BE365"/>
    <w:rsid w:val="00682A9D"/>
  </w:style>
  <w:style w:type="paragraph" w:customStyle="1" w:styleId="A5BA1E1B5D0D48F8AD29817550FBF27F">
    <w:name w:val="A5BA1E1B5D0D48F8AD29817550FBF27F"/>
    <w:rsid w:val="00682A9D"/>
  </w:style>
  <w:style w:type="paragraph" w:customStyle="1" w:styleId="5B43E0996F964DFDB13D606444853FD2">
    <w:name w:val="5B43E0996F964DFDB13D606444853FD2"/>
    <w:rsid w:val="00682A9D"/>
  </w:style>
  <w:style w:type="paragraph" w:customStyle="1" w:styleId="C2147D6641CC4C9697EA1F98886F48E0">
    <w:name w:val="C2147D6641CC4C9697EA1F98886F48E0"/>
    <w:rsid w:val="00682A9D"/>
  </w:style>
  <w:style w:type="paragraph" w:customStyle="1" w:styleId="AEFC8A29000B43BCBC180854169B3B84">
    <w:name w:val="AEFC8A29000B43BCBC180854169B3B84"/>
    <w:rsid w:val="00682A9D"/>
  </w:style>
  <w:style w:type="paragraph" w:customStyle="1" w:styleId="9E4C4EBD652A46518839BA7C30145809">
    <w:name w:val="9E4C4EBD652A46518839BA7C30145809"/>
    <w:rsid w:val="00682A9D"/>
  </w:style>
  <w:style w:type="paragraph" w:customStyle="1" w:styleId="CE88AE852FAE48A78FCB2624BE1EEDD7">
    <w:name w:val="CE88AE852FAE48A78FCB2624BE1EEDD7"/>
    <w:rsid w:val="00682A9D"/>
  </w:style>
  <w:style w:type="paragraph" w:customStyle="1" w:styleId="85422511A79B4B14B06183D75B8D005A">
    <w:name w:val="85422511A79B4B14B06183D75B8D005A"/>
    <w:rsid w:val="00682A9D"/>
  </w:style>
  <w:style w:type="paragraph" w:customStyle="1" w:styleId="56F87F4994F14C05909D0B8C178613D0">
    <w:name w:val="56F87F4994F14C05909D0B8C178613D0"/>
    <w:rsid w:val="00682A9D"/>
  </w:style>
  <w:style w:type="paragraph" w:customStyle="1" w:styleId="CA0CE169CB91455790BF5CE9EAF6BEEF">
    <w:name w:val="CA0CE169CB91455790BF5CE9EAF6BEEF"/>
    <w:rsid w:val="00682A9D"/>
  </w:style>
  <w:style w:type="paragraph" w:customStyle="1" w:styleId="E02CA74C004940ACB847343583191808">
    <w:name w:val="E02CA74C004940ACB847343583191808"/>
    <w:rsid w:val="00682A9D"/>
  </w:style>
  <w:style w:type="paragraph" w:customStyle="1" w:styleId="AF3E4233A575455A8B09C7B62742B734">
    <w:name w:val="AF3E4233A575455A8B09C7B62742B734"/>
    <w:rsid w:val="00682A9D"/>
  </w:style>
  <w:style w:type="paragraph" w:customStyle="1" w:styleId="30A39E670BAA45C5B3F6C88165998F36">
    <w:name w:val="30A39E670BAA45C5B3F6C88165998F36"/>
    <w:rsid w:val="00682A9D"/>
  </w:style>
  <w:style w:type="paragraph" w:customStyle="1" w:styleId="A01AD2148A4D4754ADFA9A8DF43763C6">
    <w:name w:val="A01AD2148A4D4754ADFA9A8DF43763C6"/>
    <w:rsid w:val="00682A9D"/>
  </w:style>
  <w:style w:type="paragraph" w:customStyle="1" w:styleId="D063641F73A745228F0DB01F4C63EC60">
    <w:name w:val="D063641F73A745228F0DB01F4C63EC60"/>
    <w:rsid w:val="00682A9D"/>
  </w:style>
  <w:style w:type="paragraph" w:customStyle="1" w:styleId="2DECCD13A7FA449C9520671AF8B9531C">
    <w:name w:val="2DECCD13A7FA449C9520671AF8B9531C"/>
    <w:rsid w:val="00682A9D"/>
  </w:style>
  <w:style w:type="paragraph" w:customStyle="1" w:styleId="79011D4AF92C44F3A13E496A7EA62F3E">
    <w:name w:val="79011D4AF92C44F3A13E496A7EA62F3E"/>
    <w:rsid w:val="00682A9D"/>
  </w:style>
  <w:style w:type="paragraph" w:customStyle="1" w:styleId="E5FDA06315F14DB599C3AC24C496DE21">
    <w:name w:val="E5FDA06315F14DB599C3AC24C496DE21"/>
    <w:rsid w:val="00682A9D"/>
  </w:style>
  <w:style w:type="paragraph" w:customStyle="1" w:styleId="2EB5ACCDC5CF4D548BED4A7CDCC79DB0">
    <w:name w:val="2EB5ACCDC5CF4D548BED4A7CDCC79DB0"/>
    <w:rsid w:val="00682A9D"/>
  </w:style>
  <w:style w:type="paragraph" w:customStyle="1" w:styleId="184AB4DDDDEA4376BA157E21DDE6C776">
    <w:name w:val="184AB4DDDDEA4376BA157E21DDE6C776"/>
    <w:rsid w:val="00682A9D"/>
  </w:style>
  <w:style w:type="paragraph" w:customStyle="1" w:styleId="FC99E2D64E12446EA153DDE1FCA5E345">
    <w:name w:val="FC99E2D64E12446EA153DDE1FCA5E345"/>
    <w:rsid w:val="00682A9D"/>
  </w:style>
  <w:style w:type="paragraph" w:customStyle="1" w:styleId="4242A858EFD54182B88CD972E1C28091">
    <w:name w:val="4242A858EFD54182B88CD972E1C28091"/>
    <w:rsid w:val="00682A9D"/>
  </w:style>
  <w:style w:type="paragraph" w:customStyle="1" w:styleId="03CDE038D7DE4CA2B1ADE829E2734E39">
    <w:name w:val="03CDE038D7DE4CA2B1ADE829E2734E39"/>
    <w:rsid w:val="00682A9D"/>
  </w:style>
  <w:style w:type="paragraph" w:customStyle="1" w:styleId="EB42EC21231A47709B48B2DD21E8AEA0">
    <w:name w:val="EB42EC21231A47709B48B2DD21E8AEA0"/>
    <w:rsid w:val="00682A9D"/>
  </w:style>
  <w:style w:type="paragraph" w:customStyle="1" w:styleId="CC94A78FB7D94971947136CE0BD952DF">
    <w:name w:val="CC94A78FB7D94971947136CE0BD952DF"/>
    <w:rsid w:val="00682A9D"/>
  </w:style>
  <w:style w:type="paragraph" w:customStyle="1" w:styleId="7C7059DF729749D5AECDBB63E36A49DB">
    <w:name w:val="7C7059DF729749D5AECDBB63E36A49DB"/>
    <w:rsid w:val="00682A9D"/>
  </w:style>
  <w:style w:type="paragraph" w:customStyle="1" w:styleId="9023FAA91E14408F9CFFE4C1A8D29D70">
    <w:name w:val="9023FAA91E14408F9CFFE4C1A8D29D70"/>
    <w:rsid w:val="00682A9D"/>
  </w:style>
  <w:style w:type="paragraph" w:customStyle="1" w:styleId="2CF4F8D9BED043C0BB16134A9B153AA7">
    <w:name w:val="2CF4F8D9BED043C0BB16134A9B153AA7"/>
    <w:rsid w:val="00682A9D"/>
  </w:style>
  <w:style w:type="paragraph" w:customStyle="1" w:styleId="3B4F52E4D5B942EDA2ECE889C6F0F6DA">
    <w:name w:val="3B4F52E4D5B942EDA2ECE889C6F0F6DA"/>
    <w:rsid w:val="00682A9D"/>
  </w:style>
  <w:style w:type="paragraph" w:customStyle="1" w:styleId="75DC1927284D4ED48F1C4EB871ABB82E">
    <w:name w:val="75DC1927284D4ED48F1C4EB871ABB82E"/>
    <w:rsid w:val="00682A9D"/>
  </w:style>
  <w:style w:type="paragraph" w:customStyle="1" w:styleId="54C4C11708F7491EA08F3A3CE90390B2">
    <w:name w:val="54C4C11708F7491EA08F3A3CE90390B2"/>
    <w:rsid w:val="00682A9D"/>
  </w:style>
  <w:style w:type="paragraph" w:customStyle="1" w:styleId="62AB471A605C42D1B0C833AA7E062C6A">
    <w:name w:val="62AB471A605C42D1B0C833AA7E062C6A"/>
    <w:rsid w:val="00682A9D"/>
  </w:style>
  <w:style w:type="paragraph" w:customStyle="1" w:styleId="623BADCB0E4642ABBC850F3CA94C7B67">
    <w:name w:val="623BADCB0E4642ABBC850F3CA94C7B67"/>
    <w:rsid w:val="00682A9D"/>
  </w:style>
  <w:style w:type="paragraph" w:customStyle="1" w:styleId="4FC9EEB5D183409BB9778F99CF2095173">
    <w:name w:val="4FC9EEB5D183409BB9778F99CF2095173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3">
    <w:name w:val="ED2C545D5BC0467D9593B5CF14A1A0BD3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2">
    <w:name w:val="0F3E619C35BC491C819FA30E6FC6B81A2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2">
    <w:name w:val="75D651B1711B400A93032579CA4A7D1C2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2">
    <w:name w:val="F27D90A0170A4044B65C2398324E14A02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2">
    <w:name w:val="638E96C8CAAD4E99941A912D06C9599F2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97F438234064B3BB402E7EFEF97AC581">
    <w:name w:val="697F438234064B3BB402E7EFEF97AC581"/>
    <w:rsid w:val="00682A9D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7212435AAC549809BC09595098A095B">
    <w:name w:val="97212435AAC549809BC09595098A095B"/>
    <w:rsid w:val="00A85168"/>
  </w:style>
  <w:style w:type="paragraph" w:customStyle="1" w:styleId="5D8C4590176740399D6BD7DAE4FF5D2A">
    <w:name w:val="5D8C4590176740399D6BD7DAE4FF5D2A"/>
    <w:rsid w:val="00A851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15F42-2058-4F3B-91CB-C025165F2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721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12</cp:revision>
  <cp:lastPrinted>2014-07-31T03:16:00Z</cp:lastPrinted>
  <dcterms:created xsi:type="dcterms:W3CDTF">2017-05-18T06:45:00Z</dcterms:created>
  <dcterms:modified xsi:type="dcterms:W3CDTF">2018-04-16T08:26:00Z</dcterms:modified>
</cp:coreProperties>
</file>