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077463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-940435</wp:posOffset>
                </wp:positionV>
                <wp:extent cx="6309360" cy="487680"/>
                <wp:effectExtent l="0" t="0" r="15240" b="762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7463" w:rsidRDefault="00077463" w:rsidP="00077463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29.25pt;margin-top:-74.05pt;width:496.8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" filled="f" stroked="f">
                <v:textbox inset="0,0,0,0">
                  <w:txbxContent>
                    <w:p w:rsidR="00077463" w:rsidRDefault="00077463" w:rsidP="00077463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>
        <w:rPr>
          <w:b/>
          <w:caps/>
          <w:noProof/>
          <w:sz w:val="22"/>
          <w:szCs w:val="28"/>
          <w:lang w:val="en-US"/>
        </w:rPr>
        <w:t xml:space="preserve">Fragebogen </w:t>
      </w:r>
      <w:r w:rsidR="00481AA9">
        <w:rPr>
          <w:b/>
          <w:caps/>
          <w:noProof/>
          <w:sz w:val="22"/>
          <w:szCs w:val="28"/>
          <w:lang w:val="en-US"/>
        </w:rPr>
        <w:t>Rei</w:t>
      </w:r>
      <w:r w:rsidR="00B83245">
        <w:rPr>
          <w:b/>
          <w:caps/>
          <w:noProof/>
          <w:sz w:val="22"/>
          <w:szCs w:val="28"/>
          <w:lang w:val="en-US"/>
        </w:rPr>
        <w:t>t</w:t>
      </w:r>
      <w:r w:rsidR="00481AA9">
        <w:rPr>
          <w:b/>
          <w:caps/>
          <w:noProof/>
          <w:sz w:val="22"/>
          <w:szCs w:val="28"/>
          <w:lang w:val="en-US"/>
        </w:rPr>
        <w:t>sport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BB0299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BB0299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B17DCB" w:rsidRDefault="00B17DCB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3024"/>
        <w:gridCol w:w="1654"/>
        <w:gridCol w:w="4394"/>
      </w:tblGrid>
      <w:tr w:rsidR="004A4A1D" w:rsidRPr="00FE74C4" w:rsidTr="001B0FB2">
        <w:trPr>
          <w:trHeight w:val="283"/>
        </w:trPr>
        <w:tc>
          <w:tcPr>
            <w:tcW w:w="284" w:type="dxa"/>
          </w:tcPr>
          <w:p w:rsidR="004A4A1D" w:rsidRPr="00FE74C4" w:rsidRDefault="00B17DCB" w:rsidP="001B0FB2">
            <w:r>
              <w:t>1</w:t>
            </w:r>
            <w:r w:rsidR="004A4A1D" w:rsidRPr="00FE74C4">
              <w:t>.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4A4A1D" w:rsidRPr="00FE74C4" w:rsidRDefault="004A4A1D" w:rsidP="001B0FB2">
            <w:r w:rsidRPr="004A4A1D">
              <w:t>Welche Reitsportarten üben Sie als Amateur aus?</w:t>
            </w:r>
          </w:p>
        </w:tc>
      </w:tr>
      <w:tr w:rsidR="004A4A1D" w:rsidRPr="00FE74C4" w:rsidTr="00B17DCB">
        <w:trPr>
          <w:trHeight w:val="283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FD6353" w:rsidP="001B0FB2">
            <w:sdt>
              <w:sdtPr>
                <w:id w:val="-145779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>Springreiten</w:t>
            </w:r>
          </w:p>
        </w:tc>
        <w:tc>
          <w:tcPr>
            <w:tcW w:w="1654" w:type="dxa"/>
            <w:shd w:val="clear" w:color="auto" w:fill="auto"/>
          </w:tcPr>
          <w:p w:rsidR="004A4A1D" w:rsidRPr="00FE74C4" w:rsidRDefault="00FD6353" w:rsidP="001B0FB2">
            <w:sdt>
              <w:sdtPr>
                <w:id w:val="2147164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>Dressurreiten</w:t>
            </w:r>
          </w:p>
        </w:tc>
        <w:tc>
          <w:tcPr>
            <w:tcW w:w="4394" w:type="dxa"/>
            <w:shd w:val="clear" w:color="auto" w:fill="auto"/>
          </w:tcPr>
          <w:p w:rsidR="004A4A1D" w:rsidRPr="00FE74C4" w:rsidRDefault="004A4A1D" w:rsidP="001B0FB2"/>
        </w:tc>
      </w:tr>
      <w:tr w:rsidR="004A4A1D" w:rsidRPr="00FE74C4" w:rsidTr="00B17DCB">
        <w:trPr>
          <w:trHeight w:val="283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Pr="004A4A1D" w:rsidRDefault="00FD6353" w:rsidP="001B0FB2">
            <w:sdt>
              <w:sdtPr>
                <w:id w:val="126888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>Vielseitigkeitsreiten (Military)</w:t>
            </w:r>
          </w:p>
        </w:tc>
        <w:tc>
          <w:tcPr>
            <w:tcW w:w="1654" w:type="dxa"/>
            <w:shd w:val="clear" w:color="auto" w:fill="auto"/>
          </w:tcPr>
          <w:p w:rsidR="004A4A1D" w:rsidRPr="004A4A1D" w:rsidRDefault="00FD6353" w:rsidP="001B0FB2">
            <w:sdt>
              <w:sdtPr>
                <w:id w:val="201557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>Voltigieren</w:t>
            </w:r>
          </w:p>
        </w:tc>
        <w:tc>
          <w:tcPr>
            <w:tcW w:w="4394" w:type="dxa"/>
            <w:shd w:val="clear" w:color="auto" w:fill="auto"/>
          </w:tcPr>
          <w:p w:rsidR="004A4A1D" w:rsidRPr="00FE74C4" w:rsidRDefault="004A4A1D" w:rsidP="001B0FB2"/>
        </w:tc>
      </w:tr>
      <w:tr w:rsidR="004A4A1D" w:rsidRPr="00FE74C4" w:rsidTr="00B17DCB">
        <w:trPr>
          <w:trHeight w:val="283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Pr="004A4A1D" w:rsidRDefault="00FD6353" w:rsidP="001B0FB2">
            <w:sdt>
              <w:sdtPr>
                <w:id w:val="1894779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>Rodeo</w:t>
            </w:r>
          </w:p>
        </w:tc>
        <w:tc>
          <w:tcPr>
            <w:tcW w:w="1654" w:type="dxa"/>
            <w:shd w:val="clear" w:color="auto" w:fill="auto"/>
          </w:tcPr>
          <w:p w:rsidR="004A4A1D" w:rsidRPr="004A4A1D" w:rsidRDefault="00FD6353" w:rsidP="001B0FB2">
            <w:sdt>
              <w:sdtPr>
                <w:id w:val="-604341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>Polo</w:t>
            </w:r>
          </w:p>
        </w:tc>
        <w:tc>
          <w:tcPr>
            <w:tcW w:w="4394" w:type="dxa"/>
            <w:shd w:val="clear" w:color="auto" w:fill="auto"/>
          </w:tcPr>
          <w:p w:rsidR="004A4A1D" w:rsidRPr="00FE74C4" w:rsidRDefault="004A4A1D" w:rsidP="001B0FB2"/>
        </w:tc>
      </w:tr>
      <w:tr w:rsidR="004A4A1D" w:rsidRPr="00FE74C4" w:rsidTr="00B17DCB">
        <w:trPr>
          <w:trHeight w:val="283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Pr="004A4A1D" w:rsidRDefault="00FD6353" w:rsidP="001B0FB2">
            <w:sdt>
              <w:sdtPr>
                <w:id w:val="-621527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>Freizeitreiten</w:t>
            </w:r>
          </w:p>
        </w:tc>
        <w:tc>
          <w:tcPr>
            <w:tcW w:w="1654" w:type="dxa"/>
            <w:shd w:val="clear" w:color="auto" w:fill="auto"/>
          </w:tcPr>
          <w:p w:rsidR="004A4A1D" w:rsidRPr="004A4A1D" w:rsidRDefault="004A4A1D" w:rsidP="001B0FB2"/>
        </w:tc>
        <w:tc>
          <w:tcPr>
            <w:tcW w:w="4394" w:type="dxa"/>
            <w:shd w:val="clear" w:color="auto" w:fill="auto"/>
          </w:tcPr>
          <w:p w:rsidR="004A4A1D" w:rsidRPr="00FE74C4" w:rsidRDefault="004A4A1D" w:rsidP="001B0FB2"/>
        </w:tc>
      </w:tr>
      <w:tr w:rsidR="004A4A1D" w:rsidRPr="00FE74C4" w:rsidTr="0000473B">
        <w:trPr>
          <w:trHeight w:val="365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Pr="004A4A1D" w:rsidRDefault="004A4A1D" w:rsidP="001B0FB2">
            <w:r>
              <w:t xml:space="preserve">    </w:t>
            </w:r>
            <w:r w:rsidRPr="004A4A1D">
              <w:t>Ausübungsintensität pro Monat</w:t>
            </w:r>
            <w:r>
              <w:t>:</w:t>
            </w:r>
          </w:p>
        </w:tc>
        <w:tc>
          <w:tcPr>
            <w:tcW w:w="1654" w:type="dxa"/>
            <w:shd w:val="clear" w:color="auto" w:fill="auto"/>
          </w:tcPr>
          <w:p w:rsidR="004A4A1D" w:rsidRPr="004A4A1D" w:rsidRDefault="00FD6353" w:rsidP="001B0FB2">
            <w:sdt>
              <w:sdtPr>
                <w:id w:val="1147169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D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7DCB">
              <w:t xml:space="preserve"> </w:t>
            </w:r>
            <w:r w:rsidR="004A4A1D" w:rsidRPr="004A4A1D">
              <w:t>≤ 40 Stunden</w:t>
            </w:r>
          </w:p>
        </w:tc>
        <w:tc>
          <w:tcPr>
            <w:tcW w:w="4394" w:type="dxa"/>
            <w:shd w:val="clear" w:color="auto" w:fill="auto"/>
          </w:tcPr>
          <w:p w:rsidR="004A4A1D" w:rsidRPr="00FE74C4" w:rsidRDefault="00FD6353" w:rsidP="001B0FB2">
            <w:sdt>
              <w:sdtPr>
                <w:id w:val="-1583978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D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7DCB">
              <w:t xml:space="preserve"> </w:t>
            </w:r>
            <w:r w:rsidR="004A4A1D" w:rsidRPr="004A4A1D">
              <w:t>&gt; 40 Stunden</w:t>
            </w:r>
          </w:p>
        </w:tc>
      </w:tr>
      <w:tr w:rsidR="0000473B" w:rsidRPr="00FE74C4" w:rsidTr="00607B39">
        <w:trPr>
          <w:trHeight w:val="283"/>
        </w:trPr>
        <w:tc>
          <w:tcPr>
            <w:tcW w:w="284" w:type="dxa"/>
          </w:tcPr>
          <w:p w:rsidR="0000473B" w:rsidRDefault="0000473B" w:rsidP="00607B39"/>
        </w:tc>
        <w:tc>
          <w:tcPr>
            <w:tcW w:w="3024" w:type="dxa"/>
            <w:shd w:val="clear" w:color="auto" w:fill="auto"/>
          </w:tcPr>
          <w:p w:rsidR="0000473B" w:rsidRPr="004A4A1D" w:rsidRDefault="00FD6353" w:rsidP="00607B39">
            <w:sdt>
              <w:sdtPr>
                <w:id w:val="-123316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47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473B">
              <w:t xml:space="preserve"> Western</w:t>
            </w:r>
            <w:r w:rsidR="0000473B" w:rsidRPr="004A4A1D">
              <w:t>reiten</w:t>
            </w:r>
          </w:p>
        </w:tc>
        <w:tc>
          <w:tcPr>
            <w:tcW w:w="1654" w:type="dxa"/>
            <w:shd w:val="clear" w:color="auto" w:fill="auto"/>
          </w:tcPr>
          <w:p w:rsidR="0000473B" w:rsidRPr="004A4A1D" w:rsidRDefault="0000473B" w:rsidP="00607B39"/>
        </w:tc>
        <w:tc>
          <w:tcPr>
            <w:tcW w:w="4394" w:type="dxa"/>
            <w:shd w:val="clear" w:color="auto" w:fill="auto"/>
          </w:tcPr>
          <w:p w:rsidR="0000473B" w:rsidRPr="00FE74C4" w:rsidRDefault="0000473B" w:rsidP="00607B39"/>
        </w:tc>
      </w:tr>
      <w:tr w:rsidR="0000473B" w:rsidRPr="00FE74C4" w:rsidTr="0000473B">
        <w:trPr>
          <w:trHeight w:val="431"/>
        </w:trPr>
        <w:tc>
          <w:tcPr>
            <w:tcW w:w="284" w:type="dxa"/>
          </w:tcPr>
          <w:p w:rsidR="0000473B" w:rsidRDefault="0000473B" w:rsidP="00607B39"/>
        </w:tc>
        <w:tc>
          <w:tcPr>
            <w:tcW w:w="3024" w:type="dxa"/>
            <w:shd w:val="clear" w:color="auto" w:fill="auto"/>
          </w:tcPr>
          <w:p w:rsidR="0000473B" w:rsidRPr="004A4A1D" w:rsidRDefault="0000473B" w:rsidP="00607B39">
            <w:r>
              <w:t xml:space="preserve">    </w:t>
            </w:r>
            <w:r w:rsidRPr="004A4A1D">
              <w:t>Ausübungsintensität pro Monat</w:t>
            </w:r>
            <w:r>
              <w:t>:</w:t>
            </w:r>
          </w:p>
        </w:tc>
        <w:tc>
          <w:tcPr>
            <w:tcW w:w="1654" w:type="dxa"/>
            <w:shd w:val="clear" w:color="auto" w:fill="auto"/>
          </w:tcPr>
          <w:p w:rsidR="0000473B" w:rsidRPr="004A4A1D" w:rsidRDefault="00FD6353" w:rsidP="00607B39">
            <w:sdt>
              <w:sdtPr>
                <w:id w:val="-789964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47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473B">
              <w:t xml:space="preserve"> </w:t>
            </w:r>
            <w:r w:rsidR="0000473B" w:rsidRPr="004A4A1D">
              <w:t>≤ 40 Stunden</w:t>
            </w:r>
          </w:p>
        </w:tc>
        <w:tc>
          <w:tcPr>
            <w:tcW w:w="4394" w:type="dxa"/>
            <w:shd w:val="clear" w:color="auto" w:fill="auto"/>
          </w:tcPr>
          <w:p w:rsidR="0000473B" w:rsidRPr="00FE74C4" w:rsidRDefault="00FD6353" w:rsidP="00607B39">
            <w:sdt>
              <w:sdtPr>
                <w:id w:val="-1645655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47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0473B">
              <w:t xml:space="preserve"> </w:t>
            </w:r>
            <w:r w:rsidR="0000473B" w:rsidRPr="004A4A1D">
              <w:t>&gt; 40 Stunden</w:t>
            </w:r>
          </w:p>
        </w:tc>
      </w:tr>
      <w:tr w:rsidR="004A4A1D" w:rsidRPr="00FE74C4" w:rsidTr="004A4A1D">
        <w:trPr>
          <w:trHeight w:val="606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FD6353" w:rsidP="001B0FB2">
            <w:sdt>
              <w:sdtPr>
                <w:id w:val="1855228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Hindernisrennen (welche genau?):</w:t>
            </w:r>
          </w:p>
        </w:tc>
        <w:sdt>
          <w:sdtPr>
            <w:id w:val="980726700"/>
            <w:placeholder>
              <w:docPart w:val="DefaultPlaceholder_-1854013440"/>
            </w:placeholder>
          </w:sdtPr>
          <w:sdtEndPr/>
          <w:sdtContent>
            <w:tc>
              <w:tcPr>
                <w:tcW w:w="6048" w:type="dxa"/>
                <w:gridSpan w:val="2"/>
                <w:shd w:val="clear" w:color="auto" w:fill="E9E9E9"/>
              </w:tcPr>
              <w:p w:rsidR="004A4A1D" w:rsidRPr="004A4A1D" w:rsidRDefault="0000473B" w:rsidP="001B0FB2">
                <w:r>
                  <w:t xml:space="preserve"> </w:t>
                </w:r>
              </w:p>
            </w:tc>
          </w:sdtContent>
        </w:sdt>
      </w:tr>
      <w:tr w:rsidR="004A4A1D" w:rsidRPr="00FE74C4" w:rsidTr="004A4A1D">
        <w:trPr>
          <w:trHeight w:hRule="exact" w:val="57"/>
        </w:trPr>
        <w:tc>
          <w:tcPr>
            <w:tcW w:w="284" w:type="dxa"/>
            <w:shd w:val="clear" w:color="auto" w:fill="auto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4A4A1D" w:rsidP="001B0FB2"/>
        </w:tc>
        <w:tc>
          <w:tcPr>
            <w:tcW w:w="6048" w:type="dxa"/>
            <w:gridSpan w:val="2"/>
            <w:shd w:val="clear" w:color="auto" w:fill="auto"/>
          </w:tcPr>
          <w:p w:rsidR="004A4A1D" w:rsidRDefault="004A4A1D" w:rsidP="001B0FB2"/>
        </w:tc>
      </w:tr>
      <w:tr w:rsidR="004A4A1D" w:rsidRPr="00FE74C4" w:rsidTr="004A4A1D">
        <w:trPr>
          <w:trHeight w:val="283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FD6353" w:rsidP="001B0FB2">
            <w:sdt>
              <w:sdtPr>
                <w:id w:val="-1800139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Flachrennen (welche?):</w:t>
            </w:r>
          </w:p>
        </w:tc>
        <w:sdt>
          <w:sdtPr>
            <w:id w:val="29086757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6048" w:type="dxa"/>
                <w:gridSpan w:val="2"/>
                <w:shd w:val="clear" w:color="auto" w:fill="E9E9E9"/>
              </w:tcPr>
              <w:p w:rsidR="004A4A1D" w:rsidRDefault="004A4A1D" w:rsidP="001B0FB2">
                <w:r>
                  <w:t xml:space="preserve"> </w:t>
                </w:r>
              </w:p>
            </w:tc>
          </w:sdtContent>
        </w:sdt>
      </w:tr>
      <w:tr w:rsidR="004A4A1D" w:rsidTr="001B0FB2">
        <w:trPr>
          <w:trHeight w:hRule="exact" w:val="57"/>
        </w:trPr>
        <w:tc>
          <w:tcPr>
            <w:tcW w:w="284" w:type="dxa"/>
            <w:shd w:val="clear" w:color="auto" w:fill="auto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4A4A1D" w:rsidP="001B0FB2"/>
        </w:tc>
        <w:tc>
          <w:tcPr>
            <w:tcW w:w="6048" w:type="dxa"/>
            <w:gridSpan w:val="2"/>
            <w:shd w:val="clear" w:color="auto" w:fill="auto"/>
          </w:tcPr>
          <w:p w:rsidR="004A4A1D" w:rsidRDefault="004A4A1D" w:rsidP="001B0FB2"/>
        </w:tc>
      </w:tr>
      <w:tr w:rsidR="004A4A1D" w:rsidTr="004A4A1D">
        <w:trPr>
          <w:trHeight w:val="283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FD6353" w:rsidP="001B0FB2">
            <w:sdt>
              <w:sdtPr>
                <w:id w:val="-1871368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Trabrennen </w:t>
            </w:r>
          </w:p>
        </w:tc>
        <w:tc>
          <w:tcPr>
            <w:tcW w:w="6048" w:type="dxa"/>
            <w:gridSpan w:val="2"/>
            <w:shd w:val="clear" w:color="auto" w:fill="auto"/>
          </w:tcPr>
          <w:p w:rsidR="004A4A1D" w:rsidRDefault="00FD6353" w:rsidP="001B0FB2">
            <w:sdt>
              <w:sdtPr>
                <w:id w:val="-327907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7DCB">
              <w:t xml:space="preserve"> </w:t>
            </w:r>
            <w:r w:rsidR="004A4A1D">
              <w:t>Galopprennen</w:t>
            </w:r>
          </w:p>
        </w:tc>
      </w:tr>
      <w:tr w:rsidR="004A4A1D" w:rsidTr="001B0FB2">
        <w:trPr>
          <w:trHeight w:hRule="exact" w:val="57"/>
        </w:trPr>
        <w:tc>
          <w:tcPr>
            <w:tcW w:w="284" w:type="dxa"/>
            <w:shd w:val="clear" w:color="auto" w:fill="auto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4A4A1D" w:rsidP="001B0FB2"/>
        </w:tc>
        <w:tc>
          <w:tcPr>
            <w:tcW w:w="6048" w:type="dxa"/>
            <w:gridSpan w:val="2"/>
            <w:shd w:val="clear" w:color="auto" w:fill="auto"/>
          </w:tcPr>
          <w:p w:rsidR="004A4A1D" w:rsidRDefault="004A4A1D" w:rsidP="001B0FB2"/>
        </w:tc>
      </w:tr>
      <w:tr w:rsidR="004A4A1D" w:rsidTr="001B0FB2">
        <w:trPr>
          <w:trHeight w:val="283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FD6353" w:rsidP="001B0FB2">
            <w:sdt>
              <w:sdtPr>
                <w:id w:val="-934675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B17DCB">
              <w:t>S</w:t>
            </w:r>
            <w:r w:rsidR="004A4A1D">
              <w:t>onstige</w:t>
            </w:r>
          </w:p>
        </w:tc>
        <w:sdt>
          <w:sdtPr>
            <w:id w:val="-136906797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6048" w:type="dxa"/>
                <w:gridSpan w:val="2"/>
                <w:shd w:val="clear" w:color="auto" w:fill="E9E9E9"/>
              </w:tcPr>
              <w:p w:rsidR="004A4A1D" w:rsidRDefault="004A4A1D" w:rsidP="001B0FB2">
                <w:r>
                  <w:t xml:space="preserve"> </w:t>
                </w:r>
              </w:p>
            </w:tc>
          </w:sdtContent>
        </w:sdt>
      </w:tr>
      <w:tr w:rsidR="004A4A1D" w:rsidTr="001B0FB2">
        <w:trPr>
          <w:trHeight w:hRule="exact" w:val="57"/>
        </w:trPr>
        <w:tc>
          <w:tcPr>
            <w:tcW w:w="284" w:type="dxa"/>
            <w:shd w:val="clear" w:color="auto" w:fill="auto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4A4A1D" w:rsidP="001B0FB2"/>
        </w:tc>
        <w:tc>
          <w:tcPr>
            <w:tcW w:w="6048" w:type="dxa"/>
            <w:gridSpan w:val="2"/>
            <w:shd w:val="clear" w:color="auto" w:fill="auto"/>
          </w:tcPr>
          <w:p w:rsidR="004A4A1D" w:rsidRDefault="004A4A1D" w:rsidP="001B0FB2"/>
        </w:tc>
      </w:tr>
      <w:tr w:rsidR="004A4A1D" w:rsidTr="004A4A1D">
        <w:trPr>
          <w:trHeight w:val="630"/>
        </w:trPr>
        <w:tc>
          <w:tcPr>
            <w:tcW w:w="284" w:type="dxa"/>
          </w:tcPr>
          <w:p w:rsidR="004A4A1D" w:rsidRDefault="004A4A1D" w:rsidP="001B0FB2"/>
        </w:tc>
        <w:tc>
          <w:tcPr>
            <w:tcW w:w="3024" w:type="dxa"/>
            <w:shd w:val="clear" w:color="auto" w:fill="auto"/>
          </w:tcPr>
          <w:p w:rsidR="004A4A1D" w:rsidRDefault="00FD6353" w:rsidP="001B0FB2">
            <w:sdt>
              <w:sdtPr>
                <w:id w:val="614712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>
              <w:t xml:space="preserve"> </w:t>
            </w:r>
            <w:r w:rsidR="004A4A1D" w:rsidRPr="004A4A1D">
              <w:t xml:space="preserve">Sonstige Pferdesportart </w:t>
            </w:r>
            <w:r w:rsidR="004A4A1D">
              <w:br/>
              <w:t xml:space="preserve">   </w:t>
            </w:r>
            <w:r w:rsidR="004A4A1D" w:rsidRPr="004A4A1D">
              <w:t>(Welche genau?)</w:t>
            </w:r>
          </w:p>
        </w:tc>
        <w:sdt>
          <w:sdtPr>
            <w:id w:val="1729958342"/>
            <w:placeholder>
              <w:docPart w:val="DefaultPlaceholder_-1854013440"/>
            </w:placeholder>
          </w:sdtPr>
          <w:sdtEndPr/>
          <w:sdtContent>
            <w:tc>
              <w:tcPr>
                <w:tcW w:w="6048" w:type="dxa"/>
                <w:gridSpan w:val="2"/>
                <w:shd w:val="clear" w:color="auto" w:fill="E9E9E9"/>
              </w:tcPr>
              <w:p w:rsidR="004A4A1D" w:rsidRDefault="0000473B" w:rsidP="001B0FB2">
                <w:r>
                  <w:t xml:space="preserve"> </w:t>
                </w:r>
              </w:p>
            </w:tc>
          </w:sdtContent>
        </w:sdt>
      </w:tr>
    </w:tbl>
    <w:p w:rsidR="00FE74C4" w:rsidRDefault="00FE74C4" w:rsidP="00C838DC">
      <w:pPr>
        <w:rPr>
          <w:b/>
        </w:rPr>
      </w:pPr>
    </w:p>
    <w:p w:rsidR="00B17DCB" w:rsidRDefault="00B17DCB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5528"/>
        <w:gridCol w:w="1559"/>
        <w:gridCol w:w="1985"/>
      </w:tblGrid>
      <w:tr w:rsidR="004A4A1D" w:rsidTr="004A4A1D">
        <w:trPr>
          <w:trHeight w:val="284"/>
        </w:trPr>
        <w:tc>
          <w:tcPr>
            <w:tcW w:w="284" w:type="dxa"/>
          </w:tcPr>
          <w:p w:rsidR="004A4A1D" w:rsidRDefault="004A4A1D" w:rsidP="001B0FB2">
            <w:r>
              <w:t>2.</w:t>
            </w:r>
          </w:p>
        </w:tc>
        <w:tc>
          <w:tcPr>
            <w:tcW w:w="5528" w:type="dxa"/>
            <w:shd w:val="clear" w:color="auto" w:fill="FFFFFF" w:themeFill="background1"/>
          </w:tcPr>
          <w:p w:rsidR="004A4A1D" w:rsidRPr="005C7AC7" w:rsidRDefault="004A4A1D" w:rsidP="001B0FB2">
            <w:r w:rsidRPr="004A4A1D">
              <w:t>Benötigen Sie zur Ausübung Ihrer sportlichen Betätigung eine Lizenz?</w:t>
            </w:r>
          </w:p>
        </w:tc>
        <w:tc>
          <w:tcPr>
            <w:tcW w:w="1559" w:type="dxa"/>
            <w:shd w:val="clear" w:color="auto" w:fill="FFFFFF" w:themeFill="background1"/>
          </w:tcPr>
          <w:p w:rsidR="004A4A1D" w:rsidRPr="00C838DC" w:rsidRDefault="004A4A1D" w:rsidP="001B0FB2"/>
        </w:tc>
        <w:tc>
          <w:tcPr>
            <w:tcW w:w="1985" w:type="dxa"/>
            <w:shd w:val="clear" w:color="auto" w:fill="auto"/>
          </w:tcPr>
          <w:p w:rsidR="004A4A1D" w:rsidRDefault="00FD6353" w:rsidP="001B0FB2">
            <w:sdt>
              <w:sdtPr>
                <w:id w:val="-1863891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 w:rsidRPr="005C7AC7">
              <w:t xml:space="preserve"> Nein     </w:t>
            </w:r>
            <w:sdt>
              <w:sdtPr>
                <w:id w:val="1243141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A4A1D" w:rsidRPr="005C7AC7">
              <w:t xml:space="preserve"> Ja</w:t>
            </w:r>
            <w:r w:rsidR="004A4A1D">
              <w:t>, welche?</w:t>
            </w:r>
          </w:p>
        </w:tc>
      </w:tr>
      <w:tr w:rsidR="004A4A1D" w:rsidTr="001B0FB2">
        <w:trPr>
          <w:trHeight w:val="1218"/>
        </w:trPr>
        <w:tc>
          <w:tcPr>
            <w:tcW w:w="284" w:type="dxa"/>
          </w:tcPr>
          <w:p w:rsidR="004A4A1D" w:rsidRDefault="004A4A1D" w:rsidP="001B0FB2"/>
        </w:tc>
        <w:sdt>
          <w:sdtPr>
            <w:id w:val="695199771"/>
            <w:placeholder>
              <w:docPart w:val="DefaultPlaceholder_-1854013440"/>
            </w:placeholder>
          </w:sdtPr>
          <w:sdtEndPr/>
          <w:sdtContent>
            <w:tc>
              <w:tcPr>
                <w:tcW w:w="9072" w:type="dxa"/>
                <w:gridSpan w:val="3"/>
                <w:shd w:val="clear" w:color="auto" w:fill="E9E9E9"/>
              </w:tcPr>
              <w:p w:rsidR="004A4A1D" w:rsidRDefault="0000473B" w:rsidP="001B0FB2">
                <w:r>
                  <w:t xml:space="preserve"> </w:t>
                </w:r>
              </w:p>
            </w:tc>
          </w:sdtContent>
        </w:sdt>
      </w:tr>
    </w:tbl>
    <w:p w:rsidR="004A4A1D" w:rsidRDefault="004A4A1D" w:rsidP="00C838DC">
      <w:pPr>
        <w:rPr>
          <w:b/>
        </w:rPr>
      </w:pPr>
    </w:p>
    <w:p w:rsidR="00B17DCB" w:rsidRDefault="00B17DCB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7087"/>
        <w:gridCol w:w="142"/>
        <w:gridCol w:w="567"/>
        <w:gridCol w:w="12"/>
        <w:gridCol w:w="1264"/>
      </w:tblGrid>
      <w:tr w:rsidR="004A4A1D" w:rsidRPr="00C838DC" w:rsidTr="00B17DCB">
        <w:trPr>
          <w:trHeight w:val="284"/>
        </w:trPr>
        <w:tc>
          <w:tcPr>
            <w:tcW w:w="284" w:type="dxa"/>
          </w:tcPr>
          <w:p w:rsidR="004A4A1D" w:rsidRPr="00041B95" w:rsidRDefault="004A4A1D" w:rsidP="001B0FB2">
            <w:r>
              <w:t>3.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4A4A1D" w:rsidRPr="00C838DC" w:rsidRDefault="004A4A1D" w:rsidP="001B0FB2">
            <w:r w:rsidRPr="004A4A1D">
              <w:t>Nehmen Sie aktiv an Wettbewerben teil?</w:t>
            </w:r>
          </w:p>
        </w:tc>
        <w:tc>
          <w:tcPr>
            <w:tcW w:w="579" w:type="dxa"/>
            <w:gridSpan w:val="2"/>
            <w:shd w:val="clear" w:color="auto" w:fill="auto"/>
          </w:tcPr>
          <w:p w:rsidR="004A4A1D" w:rsidRPr="00C838DC" w:rsidRDefault="004A4A1D" w:rsidP="001B0FB2"/>
        </w:tc>
        <w:tc>
          <w:tcPr>
            <w:tcW w:w="1264" w:type="dxa"/>
            <w:shd w:val="clear" w:color="auto" w:fill="auto"/>
          </w:tcPr>
          <w:p w:rsidR="004A4A1D" w:rsidRPr="00C838DC" w:rsidRDefault="00B17DCB" w:rsidP="001B0FB2">
            <w:r>
              <w:t xml:space="preserve"> </w:t>
            </w:r>
            <w:sdt>
              <w:sdtPr>
                <w:id w:val="-1140808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4A1D" w:rsidRPr="005C7AC7">
              <w:t xml:space="preserve"> Nein     </w:t>
            </w:r>
            <w:sdt>
              <w:sdtPr>
                <w:id w:val="728735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A1D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A4A1D" w:rsidRPr="005C7AC7">
              <w:t xml:space="preserve"> Ja</w:t>
            </w:r>
            <w:r w:rsidR="004A4A1D" w:rsidRPr="00C838DC">
              <w:t xml:space="preserve"> </w:t>
            </w:r>
          </w:p>
        </w:tc>
      </w:tr>
      <w:tr w:rsidR="004A4A1D" w:rsidRPr="00C838DC" w:rsidTr="00173189">
        <w:trPr>
          <w:trHeight w:val="284"/>
        </w:trPr>
        <w:tc>
          <w:tcPr>
            <w:tcW w:w="284" w:type="dxa"/>
          </w:tcPr>
          <w:p w:rsidR="004A4A1D" w:rsidRDefault="004A4A1D" w:rsidP="001B0FB2"/>
        </w:tc>
        <w:tc>
          <w:tcPr>
            <w:tcW w:w="9072" w:type="dxa"/>
            <w:gridSpan w:val="5"/>
            <w:shd w:val="clear" w:color="auto" w:fill="auto"/>
          </w:tcPr>
          <w:p w:rsidR="00B17DCB" w:rsidRDefault="00B17DCB" w:rsidP="001B0FB2"/>
          <w:p w:rsidR="004A4A1D" w:rsidRDefault="004A4A1D" w:rsidP="001B0FB2">
            <w:r w:rsidRPr="004A4A1D">
              <w:t>Falls ja, an welchen und wie häufig, bei Dressur-, Springreiten und Voltigieren, welche Wettbewerbsklasse?</w:t>
            </w:r>
          </w:p>
        </w:tc>
      </w:tr>
      <w:tr w:rsidR="00B17DCB" w:rsidRPr="00C838DC" w:rsidTr="00B17DCB">
        <w:trPr>
          <w:trHeight w:hRule="exact" w:val="57"/>
        </w:trPr>
        <w:tc>
          <w:tcPr>
            <w:tcW w:w="284" w:type="dxa"/>
          </w:tcPr>
          <w:p w:rsidR="00B17DCB" w:rsidRDefault="00B17DCB" w:rsidP="001B0FB2"/>
        </w:tc>
        <w:tc>
          <w:tcPr>
            <w:tcW w:w="9072" w:type="dxa"/>
            <w:gridSpan w:val="5"/>
            <w:shd w:val="clear" w:color="auto" w:fill="auto"/>
          </w:tcPr>
          <w:p w:rsidR="00B17DCB" w:rsidRDefault="00B17DCB" w:rsidP="001B0FB2"/>
        </w:tc>
      </w:tr>
      <w:tr w:rsidR="00B17DCB" w:rsidRPr="00C838DC" w:rsidTr="00B17DCB">
        <w:trPr>
          <w:trHeight w:val="284"/>
        </w:trPr>
        <w:tc>
          <w:tcPr>
            <w:tcW w:w="284" w:type="dxa"/>
          </w:tcPr>
          <w:p w:rsidR="00B17DCB" w:rsidRDefault="00B17DCB" w:rsidP="001B0FB2"/>
        </w:tc>
        <w:sdt>
          <w:sdtPr>
            <w:id w:val="961536332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7087" w:type="dxa"/>
                <w:shd w:val="clear" w:color="auto" w:fill="E9E9E9"/>
              </w:tcPr>
              <w:p w:rsidR="00B17DCB" w:rsidRPr="00B83245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auto"/>
          </w:tcPr>
          <w:p w:rsidR="00B17DCB" w:rsidRPr="00B83245" w:rsidRDefault="00B17DCB" w:rsidP="001B0FB2"/>
        </w:tc>
        <w:sdt>
          <w:sdtPr>
            <w:id w:val="2108606040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579" w:type="dxa"/>
                <w:gridSpan w:val="2"/>
                <w:shd w:val="clear" w:color="auto" w:fill="E9E9E9"/>
              </w:tcPr>
              <w:p w:rsidR="00B17DCB" w:rsidRPr="00C838DC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264" w:type="dxa"/>
            <w:shd w:val="clear" w:color="auto" w:fill="auto"/>
          </w:tcPr>
          <w:p w:rsidR="00B17DCB" w:rsidRDefault="00B17DCB" w:rsidP="001B0FB2">
            <w:r>
              <w:t xml:space="preserve"> </w:t>
            </w:r>
            <w:r w:rsidRPr="00B17DCB">
              <w:t>mal pro Jahr</w:t>
            </w:r>
          </w:p>
        </w:tc>
      </w:tr>
      <w:tr w:rsidR="00B17DCB" w:rsidRPr="00C838DC" w:rsidTr="00B17DCB">
        <w:trPr>
          <w:trHeight w:hRule="exact" w:val="57"/>
        </w:trPr>
        <w:tc>
          <w:tcPr>
            <w:tcW w:w="284" w:type="dxa"/>
            <w:shd w:val="clear" w:color="auto" w:fill="auto"/>
          </w:tcPr>
          <w:p w:rsidR="00B17DCB" w:rsidRDefault="00B17DCB" w:rsidP="001B0FB2"/>
        </w:tc>
        <w:tc>
          <w:tcPr>
            <w:tcW w:w="7087" w:type="dxa"/>
            <w:shd w:val="clear" w:color="auto" w:fill="auto"/>
          </w:tcPr>
          <w:p w:rsidR="00B17DCB" w:rsidRPr="00B83245" w:rsidRDefault="00B17DCB" w:rsidP="001B0FB2"/>
        </w:tc>
        <w:tc>
          <w:tcPr>
            <w:tcW w:w="142" w:type="dxa"/>
            <w:shd w:val="clear" w:color="auto" w:fill="auto"/>
          </w:tcPr>
          <w:p w:rsidR="00B17DCB" w:rsidRPr="00B83245" w:rsidRDefault="00B17DCB" w:rsidP="001B0FB2"/>
        </w:tc>
        <w:tc>
          <w:tcPr>
            <w:tcW w:w="579" w:type="dxa"/>
            <w:gridSpan w:val="2"/>
            <w:shd w:val="clear" w:color="auto" w:fill="auto"/>
          </w:tcPr>
          <w:p w:rsidR="00B17DCB" w:rsidRPr="00C838DC" w:rsidRDefault="00B17DCB" w:rsidP="001B0FB2"/>
        </w:tc>
        <w:tc>
          <w:tcPr>
            <w:tcW w:w="1264" w:type="dxa"/>
            <w:shd w:val="clear" w:color="auto" w:fill="auto"/>
          </w:tcPr>
          <w:p w:rsidR="00B17DCB" w:rsidRDefault="00B17DCB" w:rsidP="001B0FB2"/>
        </w:tc>
      </w:tr>
      <w:tr w:rsidR="00B17DCB" w:rsidTr="00B17DCB">
        <w:trPr>
          <w:trHeight w:val="284"/>
        </w:trPr>
        <w:tc>
          <w:tcPr>
            <w:tcW w:w="284" w:type="dxa"/>
          </w:tcPr>
          <w:p w:rsidR="00B17DCB" w:rsidRDefault="00B17DCB" w:rsidP="001B0FB2"/>
        </w:tc>
        <w:sdt>
          <w:sdtPr>
            <w:id w:val="992603911"/>
            <w:placeholder>
              <w:docPart w:val="3D13CB325B2846E1A20DC3A27D2D6DA0"/>
            </w:placeholder>
            <w:text/>
          </w:sdtPr>
          <w:sdtEndPr/>
          <w:sdtContent>
            <w:tc>
              <w:tcPr>
                <w:tcW w:w="7087" w:type="dxa"/>
                <w:shd w:val="clear" w:color="auto" w:fill="E9E9E9"/>
              </w:tcPr>
              <w:p w:rsidR="00B17DCB" w:rsidRPr="00B83245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auto"/>
          </w:tcPr>
          <w:p w:rsidR="00B17DCB" w:rsidRPr="00B83245" w:rsidRDefault="00B17DCB" w:rsidP="001B0FB2"/>
        </w:tc>
        <w:sdt>
          <w:sdtPr>
            <w:id w:val="1541246659"/>
            <w:placeholder>
              <w:docPart w:val="3D13CB325B2846E1A20DC3A27D2D6DA0"/>
            </w:placeholder>
            <w:text/>
          </w:sdtPr>
          <w:sdtEndPr/>
          <w:sdtContent>
            <w:tc>
              <w:tcPr>
                <w:tcW w:w="567" w:type="dxa"/>
                <w:shd w:val="clear" w:color="auto" w:fill="E9E9E9"/>
              </w:tcPr>
              <w:p w:rsidR="00B17DCB" w:rsidRPr="00C838DC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276" w:type="dxa"/>
            <w:gridSpan w:val="2"/>
            <w:shd w:val="clear" w:color="auto" w:fill="auto"/>
          </w:tcPr>
          <w:p w:rsidR="00B17DCB" w:rsidRDefault="00B17DCB" w:rsidP="001B0FB2">
            <w:r>
              <w:t xml:space="preserve"> </w:t>
            </w:r>
            <w:r w:rsidRPr="00B17DCB">
              <w:t>mal pro Jahr</w:t>
            </w:r>
          </w:p>
        </w:tc>
      </w:tr>
      <w:tr w:rsidR="00B17DCB" w:rsidTr="001B0FB2">
        <w:trPr>
          <w:trHeight w:hRule="exact" w:val="57"/>
        </w:trPr>
        <w:tc>
          <w:tcPr>
            <w:tcW w:w="284" w:type="dxa"/>
            <w:shd w:val="clear" w:color="auto" w:fill="auto"/>
          </w:tcPr>
          <w:p w:rsidR="00B17DCB" w:rsidRDefault="00B17DCB" w:rsidP="001B0FB2"/>
        </w:tc>
        <w:tc>
          <w:tcPr>
            <w:tcW w:w="7087" w:type="dxa"/>
            <w:shd w:val="clear" w:color="auto" w:fill="auto"/>
          </w:tcPr>
          <w:p w:rsidR="00B17DCB" w:rsidRPr="00B83245" w:rsidRDefault="00B17DCB" w:rsidP="001B0FB2"/>
        </w:tc>
        <w:tc>
          <w:tcPr>
            <w:tcW w:w="142" w:type="dxa"/>
            <w:shd w:val="clear" w:color="auto" w:fill="auto"/>
          </w:tcPr>
          <w:p w:rsidR="00B17DCB" w:rsidRPr="00B83245" w:rsidRDefault="00B17DCB" w:rsidP="001B0FB2"/>
        </w:tc>
        <w:tc>
          <w:tcPr>
            <w:tcW w:w="579" w:type="dxa"/>
            <w:gridSpan w:val="2"/>
            <w:shd w:val="clear" w:color="auto" w:fill="auto"/>
          </w:tcPr>
          <w:p w:rsidR="00B17DCB" w:rsidRPr="00C838DC" w:rsidRDefault="00B17DCB" w:rsidP="001B0FB2"/>
        </w:tc>
        <w:tc>
          <w:tcPr>
            <w:tcW w:w="1264" w:type="dxa"/>
            <w:shd w:val="clear" w:color="auto" w:fill="auto"/>
          </w:tcPr>
          <w:p w:rsidR="00B17DCB" w:rsidRDefault="00B17DCB" w:rsidP="001B0FB2"/>
        </w:tc>
      </w:tr>
      <w:tr w:rsidR="00B17DCB" w:rsidTr="001B0FB2">
        <w:trPr>
          <w:trHeight w:val="284"/>
        </w:trPr>
        <w:tc>
          <w:tcPr>
            <w:tcW w:w="284" w:type="dxa"/>
          </w:tcPr>
          <w:p w:rsidR="00B17DCB" w:rsidRDefault="00B17DCB" w:rsidP="001B0FB2"/>
        </w:tc>
        <w:sdt>
          <w:sdtPr>
            <w:id w:val="1673830203"/>
            <w:placeholder>
              <w:docPart w:val="EE27BEF1850C485C8747C2A284E96F7D"/>
            </w:placeholder>
            <w:text/>
          </w:sdtPr>
          <w:sdtEndPr/>
          <w:sdtContent>
            <w:tc>
              <w:tcPr>
                <w:tcW w:w="7087" w:type="dxa"/>
                <w:shd w:val="clear" w:color="auto" w:fill="E9E9E9"/>
              </w:tcPr>
              <w:p w:rsidR="00B17DCB" w:rsidRPr="00B83245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auto"/>
          </w:tcPr>
          <w:p w:rsidR="00B17DCB" w:rsidRPr="00B83245" w:rsidRDefault="00B17DCB" w:rsidP="001B0FB2"/>
        </w:tc>
        <w:sdt>
          <w:sdtPr>
            <w:id w:val="-240177653"/>
            <w:placeholder>
              <w:docPart w:val="EE27BEF1850C485C8747C2A284E96F7D"/>
            </w:placeholder>
            <w:text/>
          </w:sdtPr>
          <w:sdtEndPr/>
          <w:sdtContent>
            <w:tc>
              <w:tcPr>
                <w:tcW w:w="567" w:type="dxa"/>
                <w:shd w:val="clear" w:color="auto" w:fill="E9E9E9"/>
              </w:tcPr>
              <w:p w:rsidR="00B17DCB" w:rsidRPr="00C838DC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276" w:type="dxa"/>
            <w:gridSpan w:val="2"/>
            <w:shd w:val="clear" w:color="auto" w:fill="auto"/>
          </w:tcPr>
          <w:p w:rsidR="00B17DCB" w:rsidRDefault="00B17DCB" w:rsidP="001B0FB2">
            <w:r>
              <w:t xml:space="preserve"> </w:t>
            </w:r>
            <w:r w:rsidRPr="00B17DCB">
              <w:t>mal pro Jahr</w:t>
            </w:r>
          </w:p>
        </w:tc>
      </w:tr>
      <w:tr w:rsidR="00B17DCB" w:rsidTr="001B0FB2">
        <w:trPr>
          <w:trHeight w:hRule="exact" w:val="57"/>
        </w:trPr>
        <w:tc>
          <w:tcPr>
            <w:tcW w:w="284" w:type="dxa"/>
            <w:shd w:val="clear" w:color="auto" w:fill="auto"/>
          </w:tcPr>
          <w:p w:rsidR="00B17DCB" w:rsidRDefault="00B17DCB" w:rsidP="001B0FB2"/>
        </w:tc>
        <w:tc>
          <w:tcPr>
            <w:tcW w:w="7087" w:type="dxa"/>
            <w:shd w:val="clear" w:color="auto" w:fill="auto"/>
          </w:tcPr>
          <w:p w:rsidR="00B17DCB" w:rsidRPr="00B83245" w:rsidRDefault="00B17DCB" w:rsidP="001B0FB2"/>
        </w:tc>
        <w:tc>
          <w:tcPr>
            <w:tcW w:w="142" w:type="dxa"/>
            <w:shd w:val="clear" w:color="auto" w:fill="auto"/>
          </w:tcPr>
          <w:p w:rsidR="00B17DCB" w:rsidRPr="00B83245" w:rsidRDefault="00B17DCB" w:rsidP="001B0FB2"/>
        </w:tc>
        <w:tc>
          <w:tcPr>
            <w:tcW w:w="579" w:type="dxa"/>
            <w:gridSpan w:val="2"/>
            <w:shd w:val="clear" w:color="auto" w:fill="auto"/>
          </w:tcPr>
          <w:p w:rsidR="00B17DCB" w:rsidRPr="00C838DC" w:rsidRDefault="00B17DCB" w:rsidP="001B0FB2"/>
        </w:tc>
        <w:tc>
          <w:tcPr>
            <w:tcW w:w="1264" w:type="dxa"/>
            <w:shd w:val="clear" w:color="auto" w:fill="auto"/>
          </w:tcPr>
          <w:p w:rsidR="00B17DCB" w:rsidRDefault="00B17DCB" w:rsidP="001B0FB2"/>
        </w:tc>
      </w:tr>
      <w:tr w:rsidR="00B17DCB" w:rsidTr="001B0FB2">
        <w:trPr>
          <w:trHeight w:val="284"/>
        </w:trPr>
        <w:tc>
          <w:tcPr>
            <w:tcW w:w="284" w:type="dxa"/>
          </w:tcPr>
          <w:p w:rsidR="00B17DCB" w:rsidRDefault="00B17DCB" w:rsidP="001B0FB2"/>
        </w:tc>
        <w:sdt>
          <w:sdtPr>
            <w:id w:val="651096856"/>
            <w:placeholder>
              <w:docPart w:val="4640F527B8154A67B704033A15A3996B"/>
            </w:placeholder>
            <w:text/>
          </w:sdtPr>
          <w:sdtEndPr/>
          <w:sdtContent>
            <w:tc>
              <w:tcPr>
                <w:tcW w:w="7087" w:type="dxa"/>
                <w:shd w:val="clear" w:color="auto" w:fill="E9E9E9"/>
              </w:tcPr>
              <w:p w:rsidR="00B17DCB" w:rsidRPr="00B83245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auto"/>
          </w:tcPr>
          <w:p w:rsidR="00B17DCB" w:rsidRPr="00B83245" w:rsidRDefault="00B17DCB" w:rsidP="001B0FB2"/>
        </w:tc>
        <w:sdt>
          <w:sdtPr>
            <w:id w:val="1235735078"/>
            <w:placeholder>
              <w:docPart w:val="4640F527B8154A67B704033A15A3996B"/>
            </w:placeholder>
            <w:text/>
          </w:sdtPr>
          <w:sdtEndPr/>
          <w:sdtContent>
            <w:tc>
              <w:tcPr>
                <w:tcW w:w="567" w:type="dxa"/>
                <w:shd w:val="clear" w:color="auto" w:fill="E9E9E9"/>
              </w:tcPr>
              <w:p w:rsidR="00B17DCB" w:rsidRPr="00C838DC" w:rsidRDefault="00B17DCB" w:rsidP="001B0FB2">
                <w:r>
                  <w:t xml:space="preserve"> </w:t>
                </w:r>
              </w:p>
            </w:tc>
          </w:sdtContent>
        </w:sdt>
        <w:tc>
          <w:tcPr>
            <w:tcW w:w="1276" w:type="dxa"/>
            <w:gridSpan w:val="2"/>
            <w:shd w:val="clear" w:color="auto" w:fill="auto"/>
          </w:tcPr>
          <w:p w:rsidR="00B17DCB" w:rsidRDefault="00B17DCB" w:rsidP="001B0FB2">
            <w:r>
              <w:t xml:space="preserve"> </w:t>
            </w:r>
            <w:r w:rsidRPr="00B17DCB">
              <w:t>mal pro Jahr</w:t>
            </w:r>
          </w:p>
        </w:tc>
      </w:tr>
      <w:tr w:rsidR="00B17DCB" w:rsidTr="00B17DCB">
        <w:trPr>
          <w:trHeight w:val="500"/>
        </w:trPr>
        <w:tc>
          <w:tcPr>
            <w:tcW w:w="284" w:type="dxa"/>
            <w:vMerge w:val="restart"/>
          </w:tcPr>
          <w:p w:rsidR="00B17DCB" w:rsidRDefault="00B17DCB" w:rsidP="001B0FB2">
            <w:r>
              <w:lastRenderedPageBreak/>
              <w:t>4.</w:t>
            </w:r>
          </w:p>
        </w:tc>
        <w:tc>
          <w:tcPr>
            <w:tcW w:w="7796" w:type="dxa"/>
            <w:gridSpan w:val="3"/>
            <w:shd w:val="clear" w:color="auto" w:fill="FFFFFF" w:themeFill="background1"/>
          </w:tcPr>
          <w:p w:rsidR="00B17DCB" w:rsidRPr="00C838DC" w:rsidRDefault="00B17DCB" w:rsidP="00B17DCB">
            <w:r w:rsidRPr="00B17DCB">
              <w:t>Haben Sie bisher in der Ausübung Ihrer reitsportlichen Betätigung Verletzungen oder Unfälle erlitten?</w:t>
            </w:r>
            <w:r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17DCB" w:rsidRDefault="00FD6353" w:rsidP="001B0FB2">
            <w:sdt>
              <w:sdtPr>
                <w:id w:val="841593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DCB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7DCB" w:rsidRPr="005C7AC7">
              <w:t xml:space="preserve"> Nein     </w:t>
            </w:r>
            <w:sdt>
              <w:sdtPr>
                <w:id w:val="209897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DCB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7DCB" w:rsidRPr="005C7AC7">
              <w:t xml:space="preserve"> Ja</w:t>
            </w:r>
          </w:p>
        </w:tc>
      </w:tr>
      <w:tr w:rsidR="00B17DCB" w:rsidTr="004805F8">
        <w:trPr>
          <w:trHeight w:val="500"/>
        </w:trPr>
        <w:tc>
          <w:tcPr>
            <w:tcW w:w="284" w:type="dxa"/>
            <w:vMerge/>
          </w:tcPr>
          <w:p w:rsidR="00B17DCB" w:rsidRDefault="00B17DCB" w:rsidP="001B0FB2"/>
        </w:tc>
        <w:tc>
          <w:tcPr>
            <w:tcW w:w="9072" w:type="dxa"/>
            <w:gridSpan w:val="5"/>
            <w:shd w:val="clear" w:color="auto" w:fill="FFFFFF" w:themeFill="background1"/>
          </w:tcPr>
          <w:p w:rsidR="00B17DCB" w:rsidRDefault="00B17DCB" w:rsidP="00B17DCB">
            <w:r w:rsidRPr="00B17DCB">
              <w:t xml:space="preserve">Falls ja, geben Sie bitte Art, Zeitpunkt, Behandlung, Dauer und Folgen (ggf. MdE, GdB) der Verletzungen bzw. des </w:t>
            </w:r>
          </w:p>
          <w:p w:rsidR="00B17DCB" w:rsidRDefault="00072574" w:rsidP="00B17DCB">
            <w:r>
              <w:t>Unfalls/</w:t>
            </w:r>
            <w:r w:rsidR="00B17DCB" w:rsidRPr="00B17DCB">
              <w:t>der Unfälle an</w:t>
            </w:r>
          </w:p>
          <w:p w:rsidR="00B17DCB" w:rsidRDefault="00B17DCB" w:rsidP="001B0FB2"/>
        </w:tc>
      </w:tr>
      <w:tr w:rsidR="00B17DCB" w:rsidTr="00B17DCB">
        <w:trPr>
          <w:trHeight w:val="1633"/>
        </w:trPr>
        <w:tc>
          <w:tcPr>
            <w:tcW w:w="284" w:type="dxa"/>
          </w:tcPr>
          <w:p w:rsidR="00B17DCB" w:rsidRDefault="00B17DCB" w:rsidP="001B0FB2"/>
        </w:tc>
        <w:sdt>
          <w:sdtPr>
            <w:id w:val="-981697633"/>
            <w:placeholder>
              <w:docPart w:val="DefaultPlaceholder_-1854013440"/>
            </w:placeholder>
          </w:sdtPr>
          <w:sdtEndPr/>
          <w:sdtContent>
            <w:tc>
              <w:tcPr>
                <w:tcW w:w="9072" w:type="dxa"/>
                <w:gridSpan w:val="5"/>
                <w:shd w:val="clear" w:color="auto" w:fill="E9E9E9"/>
              </w:tcPr>
              <w:p w:rsidR="00B17DCB" w:rsidRDefault="0000473B" w:rsidP="001B0FB2">
                <w:r>
                  <w:t xml:space="preserve"> </w:t>
                </w:r>
              </w:p>
            </w:tc>
          </w:sdtContent>
        </w:sdt>
      </w:tr>
    </w:tbl>
    <w:p w:rsidR="00B17DCB" w:rsidRDefault="00B17DCB" w:rsidP="00B17DCB">
      <w:pPr>
        <w:rPr>
          <w:b/>
        </w:rPr>
      </w:pPr>
    </w:p>
    <w:p w:rsidR="00FE74C4" w:rsidRDefault="00FE74C4" w:rsidP="00C838DC">
      <w:pPr>
        <w:rPr>
          <w:b/>
        </w:rPr>
      </w:pPr>
    </w:p>
    <w:sectPr w:rsidR="00FE74C4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353" w:rsidRDefault="00FD6353" w:rsidP="002A7F66">
      <w:pPr>
        <w:spacing w:line="240" w:lineRule="auto"/>
      </w:pPr>
      <w:r>
        <w:separator/>
      </w:r>
    </w:p>
  </w:endnote>
  <w:endnote w:type="continuationSeparator" w:id="0">
    <w:p w:rsidR="00FD6353" w:rsidRDefault="00FD6353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Pr="00C21F11" w:rsidRDefault="00B17DCB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A.184</w:t>
    </w:r>
    <w:r w:rsidR="009510B5">
      <w:rPr>
        <w:sz w:val="10"/>
        <w:szCs w:val="10"/>
      </w:rPr>
      <w:t>.051</w:t>
    </w:r>
    <w:r w:rsidR="00177B61">
      <w:rPr>
        <w:sz w:val="10"/>
        <w:szCs w:val="10"/>
      </w:rPr>
      <w:t>8</w:t>
    </w:r>
    <w:r w:rsidR="009510B5">
      <w:rPr>
        <w:sz w:val="10"/>
        <w:szCs w:val="10"/>
      </w:rPr>
      <w:tab/>
    </w:r>
    <w:r w:rsidR="009510B5">
      <w:rPr>
        <w:sz w:val="10"/>
        <w:szCs w:val="10"/>
      </w:rPr>
      <w:tab/>
    </w:r>
    <w:r w:rsidR="009510B5" w:rsidRPr="00C21F11">
      <w:rPr>
        <w:rStyle w:val="Zeichenklein"/>
      </w:rPr>
      <w:fldChar w:fldCharType="begin"/>
    </w:r>
    <w:r w:rsidR="009510B5" w:rsidRPr="00C21F11">
      <w:rPr>
        <w:rStyle w:val="Zeichenklein"/>
      </w:rPr>
      <w:instrText>PAGE   \* MERGEFORMAT</w:instrText>
    </w:r>
    <w:r w:rsidR="009510B5" w:rsidRPr="00C21F11">
      <w:rPr>
        <w:rStyle w:val="Zeichenklein"/>
      </w:rPr>
      <w:fldChar w:fldCharType="separate"/>
    </w:r>
    <w:r w:rsidR="0000473B">
      <w:rPr>
        <w:rStyle w:val="Zeichenklein"/>
        <w:noProof/>
      </w:rPr>
      <w:t>1</w:t>
    </w:r>
    <w:r w:rsidR="009510B5" w:rsidRPr="00C21F11">
      <w:rPr>
        <w:rStyle w:val="Zeichenklein"/>
      </w:rPr>
      <w:fldChar w:fldCharType="end"/>
    </w:r>
    <w:r w:rsidR="004E4C5E">
      <w:rPr>
        <w:rStyle w:val="Zeichenklein"/>
      </w:rPr>
      <w:t xml:space="preserve"> von </w:t>
    </w:r>
    <w:r w:rsidR="00E34E9E">
      <w:rPr>
        <w:rStyle w:val="Zeichenklei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353" w:rsidRDefault="00FD6353" w:rsidP="002A7F66">
      <w:pPr>
        <w:spacing w:line="240" w:lineRule="auto"/>
      </w:pPr>
      <w:r>
        <w:separator/>
      </w:r>
    </w:p>
  </w:footnote>
  <w:footnote w:type="continuationSeparator" w:id="0">
    <w:p w:rsidR="00FD6353" w:rsidRDefault="00FD6353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Default="009510B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510B5" w:rsidRDefault="009510B5">
    <w:pPr>
      <w:pStyle w:val="Kopfzeile"/>
    </w:pPr>
  </w:p>
  <w:p w:rsidR="009510B5" w:rsidRDefault="009510B5">
    <w:pPr>
      <w:pStyle w:val="Kopfzeile"/>
    </w:pPr>
  </w:p>
  <w:p w:rsidR="009510B5" w:rsidRDefault="009510B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SDCz6eArv65L50YjyQiWzan0oWkoYgMAVzeL5RPPvoUQa6XeDcSYESpVfSpUny07VHbNMJxKeKjl32Z/EShMOw==" w:salt="hL3pcPxWRJb5znQC/vSgDw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73B"/>
    <w:rsid w:val="000049F0"/>
    <w:rsid w:val="00004E98"/>
    <w:rsid w:val="00011DCE"/>
    <w:rsid w:val="000150A5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0879"/>
    <w:rsid w:val="00072574"/>
    <w:rsid w:val="00072A17"/>
    <w:rsid w:val="000743AC"/>
    <w:rsid w:val="00077463"/>
    <w:rsid w:val="0009020D"/>
    <w:rsid w:val="000932B5"/>
    <w:rsid w:val="000A2FCD"/>
    <w:rsid w:val="000A70A7"/>
    <w:rsid w:val="000B191E"/>
    <w:rsid w:val="000C17A3"/>
    <w:rsid w:val="000C4EC5"/>
    <w:rsid w:val="000E0BE0"/>
    <w:rsid w:val="000E19C3"/>
    <w:rsid w:val="000F2C2F"/>
    <w:rsid w:val="000F540A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22A5"/>
    <w:rsid w:val="001471E4"/>
    <w:rsid w:val="00154B4E"/>
    <w:rsid w:val="00154DE3"/>
    <w:rsid w:val="00155FE6"/>
    <w:rsid w:val="00161953"/>
    <w:rsid w:val="00171F84"/>
    <w:rsid w:val="001723ED"/>
    <w:rsid w:val="00177B61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15DC6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0092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E20D2"/>
    <w:rsid w:val="003F6FB2"/>
    <w:rsid w:val="00404EAA"/>
    <w:rsid w:val="00420CDD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1AA9"/>
    <w:rsid w:val="00487D51"/>
    <w:rsid w:val="00495587"/>
    <w:rsid w:val="004A4A1D"/>
    <w:rsid w:val="004A5656"/>
    <w:rsid w:val="004B0B76"/>
    <w:rsid w:val="004B1910"/>
    <w:rsid w:val="004C3DC9"/>
    <w:rsid w:val="004C5985"/>
    <w:rsid w:val="004C7A2E"/>
    <w:rsid w:val="004D25D6"/>
    <w:rsid w:val="004D5BCB"/>
    <w:rsid w:val="004D6785"/>
    <w:rsid w:val="004E3978"/>
    <w:rsid w:val="004E4C5E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932B0"/>
    <w:rsid w:val="005A35F3"/>
    <w:rsid w:val="005A37BD"/>
    <w:rsid w:val="005A7FCD"/>
    <w:rsid w:val="005C1967"/>
    <w:rsid w:val="005C240D"/>
    <w:rsid w:val="005C7AC7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222A"/>
    <w:rsid w:val="009C4BAD"/>
    <w:rsid w:val="009C5FFC"/>
    <w:rsid w:val="009C67CD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6168"/>
    <w:rsid w:val="00A76265"/>
    <w:rsid w:val="00A87C4F"/>
    <w:rsid w:val="00A906ED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17DCB"/>
    <w:rsid w:val="00B27C91"/>
    <w:rsid w:val="00B32245"/>
    <w:rsid w:val="00B32B53"/>
    <w:rsid w:val="00B33469"/>
    <w:rsid w:val="00B37E6B"/>
    <w:rsid w:val="00B41512"/>
    <w:rsid w:val="00B45772"/>
    <w:rsid w:val="00B56EC3"/>
    <w:rsid w:val="00B625DF"/>
    <w:rsid w:val="00B765DC"/>
    <w:rsid w:val="00B7689E"/>
    <w:rsid w:val="00B807DA"/>
    <w:rsid w:val="00B83245"/>
    <w:rsid w:val="00B85C03"/>
    <w:rsid w:val="00B85E28"/>
    <w:rsid w:val="00B938C3"/>
    <w:rsid w:val="00BA350D"/>
    <w:rsid w:val="00BB0299"/>
    <w:rsid w:val="00BB0362"/>
    <w:rsid w:val="00BB410D"/>
    <w:rsid w:val="00BB4512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453F2"/>
    <w:rsid w:val="00D50630"/>
    <w:rsid w:val="00D5129F"/>
    <w:rsid w:val="00D52669"/>
    <w:rsid w:val="00D55812"/>
    <w:rsid w:val="00D5757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30134"/>
    <w:rsid w:val="00E34E9E"/>
    <w:rsid w:val="00E47E85"/>
    <w:rsid w:val="00E612A0"/>
    <w:rsid w:val="00E6381E"/>
    <w:rsid w:val="00E6574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452BE"/>
    <w:rsid w:val="00F6096C"/>
    <w:rsid w:val="00F6184B"/>
    <w:rsid w:val="00F65DE3"/>
    <w:rsid w:val="00F65E6E"/>
    <w:rsid w:val="00F6616C"/>
    <w:rsid w:val="00F67F1C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C0189"/>
    <w:rsid w:val="00FD254C"/>
    <w:rsid w:val="00FD261D"/>
    <w:rsid w:val="00FD398C"/>
    <w:rsid w:val="00FD6353"/>
    <w:rsid w:val="00FE22F1"/>
    <w:rsid w:val="00FE2F30"/>
    <w:rsid w:val="00FE74C4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BB0299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5C7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FE7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D13CB325B2846E1A20DC3A27D2D6D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E64A74-1B96-4D86-9008-CABE39ADB560}"/>
      </w:docPartPr>
      <w:docPartBody>
        <w:p w:rsidR="002D7F36" w:rsidRDefault="00486558" w:rsidP="00486558">
          <w:pPr>
            <w:pStyle w:val="3D13CB325B2846E1A20DC3A27D2D6DA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E27BEF1850C485C8747C2A284E96F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04CB26-B279-4B90-BE95-03F25E2CE318}"/>
      </w:docPartPr>
      <w:docPartBody>
        <w:p w:rsidR="002D7F36" w:rsidRDefault="00486558" w:rsidP="00486558">
          <w:pPr>
            <w:pStyle w:val="EE27BEF1850C485C8747C2A284E96F7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40F527B8154A67B704033A15A399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99CA35-B508-48A2-B64B-B7147F0A3684}"/>
      </w:docPartPr>
      <w:docPartBody>
        <w:p w:rsidR="002D7F36" w:rsidRDefault="00486558" w:rsidP="00486558">
          <w:pPr>
            <w:pStyle w:val="4640F527B8154A67B704033A15A3996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10161F"/>
    <w:rsid w:val="001B1D80"/>
    <w:rsid w:val="00257B6F"/>
    <w:rsid w:val="002B22DB"/>
    <w:rsid w:val="002D7F36"/>
    <w:rsid w:val="00316164"/>
    <w:rsid w:val="0037525D"/>
    <w:rsid w:val="003D5996"/>
    <w:rsid w:val="00486558"/>
    <w:rsid w:val="004E1991"/>
    <w:rsid w:val="00510659"/>
    <w:rsid w:val="00583018"/>
    <w:rsid w:val="0066414A"/>
    <w:rsid w:val="006B4CB4"/>
    <w:rsid w:val="006C4B73"/>
    <w:rsid w:val="006D1EAB"/>
    <w:rsid w:val="006D5823"/>
    <w:rsid w:val="007868D2"/>
    <w:rsid w:val="007962FE"/>
    <w:rsid w:val="0081300B"/>
    <w:rsid w:val="008F2027"/>
    <w:rsid w:val="0095305C"/>
    <w:rsid w:val="009626A9"/>
    <w:rsid w:val="009957AA"/>
    <w:rsid w:val="00A05E17"/>
    <w:rsid w:val="00A135B7"/>
    <w:rsid w:val="00A365AD"/>
    <w:rsid w:val="00AC4111"/>
    <w:rsid w:val="00AE3804"/>
    <w:rsid w:val="00B672C5"/>
    <w:rsid w:val="00C577F2"/>
    <w:rsid w:val="00C63B62"/>
    <w:rsid w:val="00CB3F00"/>
    <w:rsid w:val="00D115A4"/>
    <w:rsid w:val="00D507FA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B3F00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F275B97905A4B93B5AD54225D965F03">
    <w:name w:val="5F275B97905A4B93B5AD54225D965F03"/>
    <w:rsid w:val="00510659"/>
  </w:style>
  <w:style w:type="paragraph" w:customStyle="1" w:styleId="AD29CA3828464E1299B691564197339C">
    <w:name w:val="AD29CA3828464E1299B691564197339C"/>
    <w:rsid w:val="00510659"/>
  </w:style>
  <w:style w:type="paragraph" w:customStyle="1" w:styleId="18564B08F58240679D2DD3DF601F0FB6">
    <w:name w:val="18564B08F58240679D2DD3DF601F0FB6"/>
    <w:rsid w:val="00510659"/>
  </w:style>
  <w:style w:type="paragraph" w:customStyle="1" w:styleId="D55C871611154BB38C10D4E5D3821A65">
    <w:name w:val="D55C871611154BB38C10D4E5D3821A65"/>
    <w:rsid w:val="00510659"/>
  </w:style>
  <w:style w:type="paragraph" w:customStyle="1" w:styleId="898D409206874806B79A8B33CE601C4F">
    <w:name w:val="898D409206874806B79A8B33CE601C4F"/>
    <w:rsid w:val="00510659"/>
  </w:style>
  <w:style w:type="paragraph" w:customStyle="1" w:styleId="3A4F938D13744847B112165942CCF56C">
    <w:name w:val="3A4F938D13744847B112165942CCF56C"/>
    <w:rsid w:val="00510659"/>
  </w:style>
  <w:style w:type="paragraph" w:customStyle="1" w:styleId="C8FE7F2AAD6540B38A04017539BC16A9">
    <w:name w:val="C8FE7F2AAD6540B38A04017539BC16A9"/>
    <w:rsid w:val="00510659"/>
  </w:style>
  <w:style w:type="paragraph" w:customStyle="1" w:styleId="41585F94B4664347AD2BD56FF73ED14E">
    <w:name w:val="41585F94B4664347AD2BD56FF73ED14E"/>
    <w:rsid w:val="00510659"/>
  </w:style>
  <w:style w:type="paragraph" w:customStyle="1" w:styleId="6637462011B2450ABB15292CE9E1D64B">
    <w:name w:val="6637462011B2450ABB15292CE9E1D64B"/>
    <w:rsid w:val="00510659"/>
  </w:style>
  <w:style w:type="paragraph" w:customStyle="1" w:styleId="4CF7A0C88D7C4833AB6382DF58744E53">
    <w:name w:val="4CF7A0C88D7C4833AB6382DF58744E53"/>
    <w:rsid w:val="00510659"/>
  </w:style>
  <w:style w:type="paragraph" w:customStyle="1" w:styleId="8B66CA19ECBA457B8B937F1A6D944F46">
    <w:name w:val="8B66CA19ECBA457B8B937F1A6D944F46"/>
    <w:rsid w:val="00510659"/>
  </w:style>
  <w:style w:type="paragraph" w:customStyle="1" w:styleId="2FA136CCEB0348C2B86582EC5E95BE7C">
    <w:name w:val="2FA136CCEB0348C2B86582EC5E95BE7C"/>
    <w:rsid w:val="00510659"/>
  </w:style>
  <w:style w:type="paragraph" w:customStyle="1" w:styleId="C483E2E2C2174F5895935398341F0C2F">
    <w:name w:val="C483E2E2C2174F5895935398341F0C2F"/>
    <w:rsid w:val="00510659"/>
  </w:style>
  <w:style w:type="paragraph" w:customStyle="1" w:styleId="ADB47130F71C46FDB0763AA663EF5D5B">
    <w:name w:val="ADB47130F71C46FDB0763AA663EF5D5B"/>
    <w:rsid w:val="00510659"/>
  </w:style>
  <w:style w:type="paragraph" w:customStyle="1" w:styleId="E672207CC3F0431C98AADBB494A19FD2">
    <w:name w:val="E672207CC3F0431C98AADBB494A19FD2"/>
    <w:rsid w:val="00510659"/>
  </w:style>
  <w:style w:type="paragraph" w:customStyle="1" w:styleId="5083D140020F40A5B1ACF83CE89DA7E3">
    <w:name w:val="5083D140020F40A5B1ACF83CE89DA7E3"/>
    <w:rsid w:val="00510659"/>
  </w:style>
  <w:style w:type="paragraph" w:customStyle="1" w:styleId="D3B0C89C78E74BD380245B14BF2B91F3">
    <w:name w:val="D3B0C89C78E74BD380245B14BF2B91F3"/>
    <w:rsid w:val="00510659"/>
  </w:style>
  <w:style w:type="paragraph" w:customStyle="1" w:styleId="41FC8980E0194C2BABD1135BCFE9E396">
    <w:name w:val="41FC8980E0194C2BABD1135BCFE9E396"/>
    <w:rsid w:val="00510659"/>
  </w:style>
  <w:style w:type="paragraph" w:customStyle="1" w:styleId="9F904A62B08544328139815AD5D76B11">
    <w:name w:val="9F904A62B08544328139815AD5D76B11"/>
    <w:rsid w:val="00510659"/>
  </w:style>
  <w:style w:type="paragraph" w:customStyle="1" w:styleId="D64CDEBB52BB431AB4A7425871B3E0EC">
    <w:name w:val="D64CDEBB52BB431AB4A7425871B3E0EC"/>
    <w:rsid w:val="00510659"/>
  </w:style>
  <w:style w:type="paragraph" w:customStyle="1" w:styleId="97FF00275464435D94E8C814093DADB8">
    <w:name w:val="97FF00275464435D94E8C814093DADB8"/>
    <w:rsid w:val="00510659"/>
  </w:style>
  <w:style w:type="paragraph" w:customStyle="1" w:styleId="41FC8980E0194C2BABD1135BCFE9E3961">
    <w:name w:val="41FC8980E0194C2BABD1135BCFE9E396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904A62B08544328139815AD5D76B111">
    <w:name w:val="9F904A62B08544328139815AD5D76B1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11364681FF4EF7865ECDEAB3F905E3">
    <w:name w:val="9F11364681FF4EF7865ECDEAB3F905E3"/>
    <w:rsid w:val="0066414A"/>
  </w:style>
  <w:style w:type="paragraph" w:customStyle="1" w:styleId="27871053A7EB4DE4AB1493F75D5D1788">
    <w:name w:val="27871053A7EB4DE4AB1493F75D5D1788"/>
    <w:rsid w:val="0066414A"/>
  </w:style>
  <w:style w:type="paragraph" w:customStyle="1" w:styleId="266897E10EAC4423B929C20864ABB48B">
    <w:name w:val="266897E10EAC4423B929C20864ABB48B"/>
    <w:rsid w:val="0066414A"/>
  </w:style>
  <w:style w:type="paragraph" w:customStyle="1" w:styleId="9583963B01AA43FEBA508DFCE22616EB">
    <w:name w:val="9583963B01AA43FEBA508DFCE22616EB"/>
    <w:rsid w:val="0066414A"/>
  </w:style>
  <w:style w:type="paragraph" w:customStyle="1" w:styleId="EDF1FA82384C495AB81BC93DB6D82C54">
    <w:name w:val="EDF1FA82384C495AB81BC93DB6D82C54"/>
    <w:rsid w:val="0066414A"/>
  </w:style>
  <w:style w:type="paragraph" w:customStyle="1" w:styleId="429D7A36486541E795896F1220B2D8A0">
    <w:name w:val="429D7A36486541E795896F1220B2D8A0"/>
    <w:rsid w:val="0066414A"/>
  </w:style>
  <w:style w:type="paragraph" w:customStyle="1" w:styleId="391AC4AE9F084F9082A5C9DB91290BA9">
    <w:name w:val="391AC4AE9F084F9082A5C9DB91290BA9"/>
    <w:rsid w:val="0066414A"/>
  </w:style>
  <w:style w:type="paragraph" w:customStyle="1" w:styleId="C334DCE1FA8B494088A8D2F9EB8F63B6">
    <w:name w:val="C334DCE1FA8B494088A8D2F9EB8F63B6"/>
    <w:rsid w:val="0066414A"/>
  </w:style>
  <w:style w:type="paragraph" w:customStyle="1" w:styleId="B81E274B628A4E50B74A426CAB221D58">
    <w:name w:val="B81E274B628A4E50B74A426CAB221D58"/>
    <w:rsid w:val="0066414A"/>
  </w:style>
  <w:style w:type="paragraph" w:customStyle="1" w:styleId="5A885BB38B5844E495D8C0304A9F7688">
    <w:name w:val="5A885BB38B5844E495D8C0304A9F7688"/>
    <w:rsid w:val="0066414A"/>
  </w:style>
  <w:style w:type="paragraph" w:customStyle="1" w:styleId="2DA53E995C29438699ED1C602421896E">
    <w:name w:val="2DA53E995C29438699ED1C602421896E"/>
    <w:rsid w:val="0066414A"/>
  </w:style>
  <w:style w:type="paragraph" w:customStyle="1" w:styleId="5FE8C9F583DD4732BA37B9436798A7CC">
    <w:name w:val="5FE8C9F583DD4732BA37B9436798A7CC"/>
    <w:rsid w:val="0066414A"/>
  </w:style>
  <w:style w:type="paragraph" w:customStyle="1" w:styleId="266897E10EAC4423B929C20864ABB48B1">
    <w:name w:val="266897E10EAC4423B929C20864ABB48B1"/>
    <w:rsid w:val="0066414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1DF2E681A041DEB3E7CF77F99E335F">
    <w:name w:val="DD1DF2E681A041DEB3E7CF77F99E335F"/>
    <w:rsid w:val="00486558"/>
  </w:style>
  <w:style w:type="paragraph" w:customStyle="1" w:styleId="1DA16D25325C493EA4698499D98EBB19">
    <w:name w:val="1DA16D25325C493EA4698499D98EBB19"/>
    <w:rsid w:val="00486558"/>
  </w:style>
  <w:style w:type="paragraph" w:customStyle="1" w:styleId="7695B1798EB244EB843A2F564FCB9D95">
    <w:name w:val="7695B1798EB244EB843A2F564FCB9D95"/>
    <w:rsid w:val="00486558"/>
  </w:style>
  <w:style w:type="paragraph" w:customStyle="1" w:styleId="3D13CB325B2846E1A20DC3A27D2D6DA0">
    <w:name w:val="3D13CB325B2846E1A20DC3A27D2D6DA0"/>
    <w:rsid w:val="00486558"/>
  </w:style>
  <w:style w:type="paragraph" w:customStyle="1" w:styleId="415FB2749EF4431290E08A1E84E145D0">
    <w:name w:val="415FB2749EF4431290E08A1E84E145D0"/>
    <w:rsid w:val="00486558"/>
  </w:style>
  <w:style w:type="paragraph" w:customStyle="1" w:styleId="89F71BC729294910990B7B8CEB4B1C32">
    <w:name w:val="89F71BC729294910990B7B8CEB4B1C32"/>
    <w:rsid w:val="00486558"/>
  </w:style>
  <w:style w:type="paragraph" w:customStyle="1" w:styleId="EE27BEF1850C485C8747C2A284E96F7D">
    <w:name w:val="EE27BEF1850C485C8747C2A284E96F7D"/>
    <w:rsid w:val="00486558"/>
  </w:style>
  <w:style w:type="paragraph" w:customStyle="1" w:styleId="1CD8E314D4DD4AC0BD86B7885F3E6250">
    <w:name w:val="1CD8E314D4DD4AC0BD86B7885F3E6250"/>
    <w:rsid w:val="00486558"/>
  </w:style>
  <w:style w:type="paragraph" w:customStyle="1" w:styleId="87B7C8E6026A49509285C1D53649BFA7">
    <w:name w:val="87B7C8E6026A49509285C1D53649BFA7"/>
    <w:rsid w:val="00486558"/>
  </w:style>
  <w:style w:type="paragraph" w:customStyle="1" w:styleId="4640F527B8154A67B704033A15A3996B">
    <w:name w:val="4640F527B8154A67B704033A15A3996B"/>
    <w:rsid w:val="00486558"/>
  </w:style>
  <w:style w:type="paragraph" w:customStyle="1" w:styleId="87A2E21043D54299B8ADA3FB1D25484D">
    <w:name w:val="87A2E21043D54299B8ADA3FB1D25484D"/>
    <w:rsid w:val="00486558"/>
  </w:style>
  <w:style w:type="paragraph" w:customStyle="1" w:styleId="71905A03D9D64084BD6E8C423AD3E9F3">
    <w:name w:val="71905A03D9D64084BD6E8C423AD3E9F3"/>
    <w:rsid w:val="00CB3F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5B6D0-D2B3-4C9B-B3BF-8B0F7D169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2</Pages>
  <Words>205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9</cp:revision>
  <cp:lastPrinted>2014-07-31T03:16:00Z</cp:lastPrinted>
  <dcterms:created xsi:type="dcterms:W3CDTF">2017-05-18T06:08:00Z</dcterms:created>
  <dcterms:modified xsi:type="dcterms:W3CDTF">2018-04-16T08:33:00Z</dcterms:modified>
</cp:coreProperties>
</file>