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38DC" w:rsidRPr="00C5489B" w:rsidRDefault="00BC62A7" w:rsidP="00C838DC">
      <w:pPr>
        <w:rPr>
          <w:b/>
          <w:caps/>
          <w:noProof/>
          <w:sz w:val="22"/>
          <w:szCs w:val="28"/>
        </w:rPr>
      </w:pP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-363855</wp:posOffset>
                </wp:positionH>
                <wp:positionV relativeFrom="paragraph">
                  <wp:posOffset>-925195</wp:posOffset>
                </wp:positionV>
                <wp:extent cx="6309360" cy="449580"/>
                <wp:effectExtent l="0" t="0" r="15240" b="7620"/>
                <wp:wrapNone/>
                <wp:docPr id="1" name="Textfeld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9360" cy="449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C62A7" w:rsidRDefault="00BC62A7" w:rsidP="00BC62A7">
                            <w:pPr>
                              <w:spacing w:line="160" w:lineRule="exact"/>
                              <w:jc w:val="right"/>
                              <w:rPr>
                                <w:color w:val="E62333"/>
                              </w:rPr>
                            </w:pPr>
                            <w:r>
                              <w:rPr>
                                <w:color w:val="E62333"/>
                                <w:sz w:val="14"/>
                                <w:szCs w:val="14"/>
                              </w:rPr>
                              <w:t xml:space="preserve">Bitte per Fax an 06171/9150-201 </w:t>
                            </w:r>
                            <w:r>
                              <w:rPr>
                                <w:color w:val="E62333"/>
                                <w:sz w:val="14"/>
                                <w:szCs w:val="14"/>
                              </w:rPr>
                              <w:br/>
                              <w:t>oder E-Mail an altersvorsorge@bca.de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margin-left:-28.65pt;margin-top:-72.85pt;width:496.8pt;height:35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" filled="f" stroked="f">
                <v:textbox inset="0,0,0,0">
                  <w:txbxContent>
                    <w:p w:rsidR="00BC62A7" w:rsidRDefault="00BC62A7" w:rsidP="00BC62A7">
                      <w:pPr>
                        <w:spacing w:line="160" w:lineRule="exact"/>
                        <w:jc w:val="right"/>
                        <w:rPr>
                          <w:color w:val="E62333"/>
                        </w:rPr>
                      </w:pPr>
                      <w:r>
                        <w:rPr>
                          <w:color w:val="E62333"/>
                          <w:sz w:val="14"/>
                          <w:szCs w:val="14"/>
                        </w:rPr>
                        <w:t xml:space="preserve">Bitte per Fax an 06171/9150-201 </w:t>
                      </w:r>
                      <w:r>
                        <w:rPr>
                          <w:color w:val="E62333"/>
                          <w:sz w:val="14"/>
                          <w:szCs w:val="14"/>
                        </w:rPr>
                        <w:br/>
                        <w:t>oder E-Mail an altersvorsorge@bca.de</w:t>
                      </w:r>
                    </w:p>
                  </w:txbxContent>
                </v:textbox>
              </v:shape>
            </w:pict>
          </mc:Fallback>
        </mc:AlternateContent>
      </w:r>
      <w:r w:rsidR="0009341C" w:rsidRPr="00C5489B">
        <w:rPr>
          <w:b/>
          <w:caps/>
          <w:noProof/>
          <w:sz w:val="22"/>
          <w:szCs w:val="28"/>
        </w:rPr>
        <w:t xml:space="preserve">Fragebogen zu psychosomatischen </w:t>
      </w:r>
      <w:r w:rsidR="0009341C" w:rsidRPr="00C5489B">
        <w:rPr>
          <w:b/>
          <w:caps/>
          <w:noProof/>
          <w:sz w:val="22"/>
          <w:szCs w:val="28"/>
        </w:rPr>
        <w:br/>
        <w:t>und psychischen Störungen/Erkrankungen</w:t>
      </w:r>
    </w:p>
    <w:p w:rsidR="00FD254C" w:rsidRPr="00C838DC" w:rsidRDefault="00FD254C" w:rsidP="00C838DC">
      <w:pPr>
        <w:rPr>
          <w:b/>
          <w:caps/>
          <w:noProof/>
          <w:sz w:val="22"/>
          <w:szCs w:val="28"/>
        </w:rPr>
      </w:pPr>
    </w:p>
    <w:tbl>
      <w:tblPr>
        <w:tblStyle w:val="Tabellenraster1"/>
        <w:tblW w:w="9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49"/>
        <w:gridCol w:w="113"/>
        <w:gridCol w:w="3093"/>
      </w:tblGrid>
      <w:tr w:rsidR="00C838DC" w:rsidRPr="00C838DC" w:rsidTr="00C713E1">
        <w:trPr>
          <w:trHeight w:val="283"/>
        </w:trPr>
        <w:tc>
          <w:tcPr>
            <w:tcW w:w="9355" w:type="dxa"/>
            <w:gridSpan w:val="3"/>
            <w:shd w:val="clear" w:color="auto" w:fill="auto"/>
            <w:vAlign w:val="center"/>
          </w:tcPr>
          <w:p w:rsidR="00C838DC" w:rsidRPr="00C838DC" w:rsidRDefault="008E580A" w:rsidP="00BC62A7">
            <w:pPr>
              <w:pStyle w:val="berschrift2Rot"/>
            </w:pPr>
            <w:r>
              <w:t>Vermittler</w:t>
            </w:r>
            <w:r w:rsidR="00C838DC" w:rsidRPr="00C838DC">
              <w:t>daten</w:t>
            </w:r>
          </w:p>
        </w:tc>
      </w:tr>
      <w:tr w:rsidR="00C838DC" w:rsidRPr="00C838DC" w:rsidTr="00C713E1">
        <w:trPr>
          <w:trHeight w:val="283"/>
        </w:trPr>
        <w:tc>
          <w:tcPr>
            <w:tcW w:w="6149" w:type="dxa"/>
            <w:shd w:val="clear" w:color="auto" w:fill="E9E9E9"/>
            <w:vAlign w:val="center"/>
          </w:tcPr>
          <w:sdt>
            <w:sdtPr>
              <w:id w:val="1217698612"/>
              <w:placeholder>
                <w:docPart w:val="F683D70898934B7CAF686FB9A9948935"/>
              </w:placeholder>
              <w:text/>
            </w:sdtPr>
            <w:sdtEndPr/>
            <w:sdtContent>
              <w:p w:rsidR="00C838DC" w:rsidRPr="00C838DC" w:rsidRDefault="00C838DC" w:rsidP="00C838DC">
                <w:r w:rsidRPr="00C838DC">
                  <w:t xml:space="preserve"> </w:t>
                </w:r>
              </w:p>
            </w:sdtContent>
          </w:sdt>
        </w:tc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577021753"/>
            <w:placeholder>
              <w:docPart w:val="6C59967B2CD449718B66533053F47A18"/>
            </w:placeholder>
            <w:text/>
          </w:sdtPr>
          <w:sdtEndPr/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614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Name/Vorname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BCA-Nummer</w:t>
            </w:r>
          </w:p>
        </w:tc>
      </w:tr>
      <w:tr w:rsidR="00C838DC" w:rsidRPr="00C838DC" w:rsidTr="00C713E1">
        <w:trPr>
          <w:trHeight w:val="283"/>
        </w:trPr>
        <w:tc>
          <w:tcPr>
            <w:tcW w:w="6149" w:type="dxa"/>
            <w:shd w:val="clear" w:color="auto" w:fill="E9E9E9"/>
            <w:vAlign w:val="center"/>
          </w:tcPr>
          <w:sdt>
            <w:sdtPr>
              <w:id w:val="1585182652"/>
              <w:placeholder>
                <w:docPart w:val="61CF8BDA679548F58EE4302A2AB70D5E"/>
              </w:placeholder>
              <w:text/>
            </w:sdtPr>
            <w:sdtEndPr/>
            <w:sdtContent>
              <w:p w:rsidR="00C838DC" w:rsidRPr="00C838DC" w:rsidRDefault="00C838DC" w:rsidP="00C838DC">
                <w:r w:rsidRPr="00C838DC">
                  <w:t xml:space="preserve"> </w:t>
                </w:r>
              </w:p>
            </w:sdtContent>
          </w:sdt>
        </w:tc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255947321"/>
            <w:placeholder>
              <w:docPart w:val="63CEDAF5614E4377AFA1E682AE232AD3"/>
            </w:placeholder>
            <w:text/>
          </w:sdtPr>
          <w:sdtEndPr/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614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E-Mail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Telefon</w:t>
            </w:r>
          </w:p>
        </w:tc>
      </w:tr>
    </w:tbl>
    <w:p w:rsidR="00C838DC" w:rsidRDefault="00C838DC" w:rsidP="00C838DC">
      <w:pPr>
        <w:rPr>
          <w:color w:val="000000"/>
          <w:szCs w:val="18"/>
        </w:rPr>
      </w:pPr>
    </w:p>
    <w:tbl>
      <w:tblPr>
        <w:tblStyle w:val="Tabellenraster1"/>
        <w:tblW w:w="9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9"/>
        <w:gridCol w:w="117"/>
        <w:gridCol w:w="1413"/>
        <w:gridCol w:w="113"/>
        <w:gridCol w:w="3093"/>
      </w:tblGrid>
      <w:tr w:rsidR="00C838DC" w:rsidRPr="00C838DC" w:rsidTr="00C713E1">
        <w:trPr>
          <w:trHeight w:val="283"/>
        </w:trPr>
        <w:tc>
          <w:tcPr>
            <w:tcW w:w="9355" w:type="dxa"/>
            <w:gridSpan w:val="5"/>
            <w:shd w:val="clear" w:color="auto" w:fill="auto"/>
            <w:vAlign w:val="center"/>
          </w:tcPr>
          <w:p w:rsidR="00C838DC" w:rsidRPr="00C838DC" w:rsidRDefault="008E580A" w:rsidP="00BC62A7">
            <w:pPr>
              <w:pStyle w:val="berschrift2Rot"/>
            </w:pPr>
            <w:r>
              <w:t>Personendaten VP</w:t>
            </w:r>
          </w:p>
        </w:tc>
      </w:tr>
      <w:tr w:rsidR="00C838DC" w:rsidRPr="00C838DC" w:rsidTr="00C713E1">
        <w:trPr>
          <w:trHeight w:val="283"/>
        </w:trPr>
        <w:sdt>
          <w:sdtPr>
            <w:id w:val="-1753818972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9355" w:type="dxa"/>
                <w:gridSpan w:val="5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9355" w:type="dxa"/>
            <w:gridSpan w:val="5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Name/Vorname/Anrede</w:t>
            </w:r>
          </w:p>
        </w:tc>
      </w:tr>
      <w:tr w:rsidR="00C838DC" w:rsidRPr="00C838DC" w:rsidTr="00C713E1">
        <w:trPr>
          <w:trHeight w:val="283"/>
        </w:trPr>
        <w:sdt>
          <w:sdtPr>
            <w:id w:val="-1453782126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4619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7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107316070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141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393617382"/>
            <w:placeholder>
              <w:docPart w:val="41A18963052243C295980D283E943A32"/>
            </w:placeholder>
            <w:text/>
          </w:sdtPr>
          <w:sdtEndPr/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461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Straße, Hausnummer</w:t>
            </w:r>
          </w:p>
        </w:tc>
        <w:tc>
          <w:tcPr>
            <w:tcW w:w="117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14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PLZ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Ort</w:t>
            </w:r>
          </w:p>
        </w:tc>
      </w:tr>
      <w:tr w:rsidR="00C838DC" w:rsidRPr="00C838DC" w:rsidTr="008E580A">
        <w:trPr>
          <w:trHeight w:val="283"/>
        </w:trPr>
        <w:sdt>
          <w:sdtPr>
            <w:id w:val="1116411429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4619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7" w:type="dxa"/>
            <w:shd w:val="clear" w:color="auto" w:fill="auto"/>
            <w:vAlign w:val="center"/>
          </w:tcPr>
          <w:p w:rsidR="00C838DC" w:rsidRPr="00C838DC" w:rsidRDefault="00C838DC" w:rsidP="00C838DC"/>
        </w:tc>
        <w:tc>
          <w:tcPr>
            <w:tcW w:w="4619" w:type="dxa"/>
            <w:gridSpan w:val="3"/>
            <w:shd w:val="clear" w:color="auto" w:fill="auto"/>
            <w:vAlign w:val="center"/>
          </w:tcPr>
          <w:p w:rsidR="00C838DC" w:rsidRPr="008E580A" w:rsidRDefault="008E580A" w:rsidP="008E580A">
            <w:pPr>
              <w:tabs>
                <w:tab w:val="left" w:pos="1504"/>
              </w:tabs>
              <w:rPr>
                <w:b/>
              </w:rPr>
            </w:pPr>
            <w:r w:rsidRPr="008E580A">
              <w:t>Geschlecht: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ab/>
            </w:r>
            <w:sdt>
              <w:sdtPr>
                <w:rPr>
                  <w:b/>
                </w:rPr>
                <w:id w:val="1439945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</w:t>
            </w:r>
            <w:r>
              <w:t xml:space="preserve">männlich     </w:t>
            </w:r>
            <w:sdt>
              <w:sdtPr>
                <w:rPr>
                  <w:b/>
                </w:rPr>
                <w:id w:val="232671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</w:t>
            </w:r>
            <w:r>
              <w:t>weiblich</w:t>
            </w:r>
          </w:p>
        </w:tc>
      </w:tr>
      <w:tr w:rsidR="00C838DC" w:rsidRPr="00C838DC" w:rsidTr="00C713E1">
        <w:trPr>
          <w:trHeight w:val="227"/>
        </w:trPr>
        <w:tc>
          <w:tcPr>
            <w:tcW w:w="4619" w:type="dxa"/>
            <w:vAlign w:val="center"/>
          </w:tcPr>
          <w:p w:rsidR="00C838DC" w:rsidRPr="00C838DC" w:rsidRDefault="008E580A" w:rsidP="00C838DC">
            <w:pPr>
              <w:spacing w:line="200" w:lineRule="exact"/>
              <w:rPr>
                <w:sz w:val="13"/>
                <w:szCs w:val="14"/>
              </w:rPr>
            </w:pPr>
            <w:r>
              <w:rPr>
                <w:sz w:val="13"/>
                <w:szCs w:val="14"/>
              </w:rPr>
              <w:t>Geburtsdatum</w:t>
            </w:r>
          </w:p>
        </w:tc>
        <w:tc>
          <w:tcPr>
            <w:tcW w:w="117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4619" w:type="dxa"/>
            <w:gridSpan w:val="3"/>
            <w:shd w:val="clear" w:color="auto" w:fill="auto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</w:tr>
    </w:tbl>
    <w:p w:rsidR="008E580A" w:rsidRDefault="008E580A" w:rsidP="00C838DC">
      <w:pPr>
        <w:rPr>
          <w:b/>
        </w:rPr>
      </w:pPr>
      <w:r>
        <w:rPr>
          <w:b/>
        </w:rPr>
        <w:softHyphen/>
      </w:r>
      <w:r>
        <w:rPr>
          <w:b/>
        </w:rPr>
        <w:softHyphen/>
      </w:r>
    </w:p>
    <w:p w:rsidR="0009341C" w:rsidRDefault="0009341C" w:rsidP="00C838DC">
      <w:pPr>
        <w:rPr>
          <w:b/>
        </w:rPr>
      </w:pPr>
    </w:p>
    <w:tbl>
      <w:tblPr>
        <w:tblStyle w:val="Tabellenraster15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09341C" w:rsidRPr="0009341C" w:rsidTr="0009341C">
        <w:trPr>
          <w:trHeight w:val="785"/>
        </w:trPr>
        <w:tc>
          <w:tcPr>
            <w:tcW w:w="284" w:type="dxa"/>
          </w:tcPr>
          <w:p w:rsidR="0009341C" w:rsidRPr="0009341C" w:rsidRDefault="0009341C" w:rsidP="0009341C">
            <w:r w:rsidRPr="0009341C">
              <w:t>1.</w:t>
            </w:r>
          </w:p>
        </w:tc>
        <w:tc>
          <w:tcPr>
            <w:tcW w:w="2410" w:type="dxa"/>
            <w:shd w:val="clear" w:color="auto" w:fill="auto"/>
          </w:tcPr>
          <w:p w:rsidR="0009341C" w:rsidRPr="0009341C" w:rsidRDefault="0009341C" w:rsidP="0009341C">
            <w:r w:rsidRPr="0009341C">
              <w:t>Welche Erkrankungen oder Störungen auf psychiatrischem oder psychosomatischem Gebiet bestehen oder bestanden?</w:t>
            </w:r>
          </w:p>
        </w:tc>
        <w:tc>
          <w:tcPr>
            <w:tcW w:w="212" w:type="dxa"/>
            <w:shd w:val="clear" w:color="auto" w:fill="auto"/>
          </w:tcPr>
          <w:p w:rsidR="0009341C" w:rsidRPr="0009341C" w:rsidRDefault="0009341C" w:rsidP="0009341C"/>
        </w:tc>
        <w:sdt>
          <w:sdtPr>
            <w:id w:val="1998300900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09341C" w:rsidRPr="0009341C" w:rsidRDefault="004159C1" w:rsidP="0009341C">
                <w:r>
                  <w:t xml:space="preserve"> </w:t>
                </w:r>
              </w:p>
            </w:tc>
          </w:sdtContent>
        </w:sdt>
      </w:tr>
    </w:tbl>
    <w:p w:rsidR="00066DA8" w:rsidRDefault="00066DA8" w:rsidP="0098489B">
      <w:pPr>
        <w:rPr>
          <w:b/>
        </w:rPr>
      </w:pPr>
    </w:p>
    <w:p w:rsidR="0009341C" w:rsidRDefault="0009341C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1347"/>
        <w:gridCol w:w="5103"/>
      </w:tblGrid>
      <w:tr w:rsidR="0009341C" w:rsidRPr="00C838DC" w:rsidTr="0009341C">
        <w:trPr>
          <w:trHeight w:val="283"/>
        </w:trPr>
        <w:tc>
          <w:tcPr>
            <w:tcW w:w="284" w:type="dxa"/>
          </w:tcPr>
          <w:p w:rsidR="0009341C" w:rsidRPr="00041B95" w:rsidRDefault="0009341C" w:rsidP="0009341C">
            <w:r>
              <w:t>2.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09341C" w:rsidRPr="00C838DC" w:rsidRDefault="0009341C" w:rsidP="0009341C">
            <w:r w:rsidRPr="0009341C">
              <w:t xml:space="preserve">Sind Beschwerden diesbezüglich aufgetreten (z.B. Kopfschmerzen, Zittern, Schwindel, Ohnmacht, Lähmungen, </w:t>
            </w:r>
            <w:r>
              <w:t>K</w:t>
            </w:r>
            <w:r w:rsidRPr="0009341C">
              <w:t>rämpfe, Erregbarkeit, Gereiztheit, Verstimmungen, Traurigkeit, Wahnideen, Angstgefühle, Herzklopfen, Beklemmungen, Erschöpfungszustände, anhaltende Müdigkeit, Schlaflosigkeit)?</w:t>
            </w:r>
          </w:p>
        </w:tc>
        <w:tc>
          <w:tcPr>
            <w:tcW w:w="212" w:type="dxa"/>
            <w:shd w:val="clear" w:color="auto" w:fill="auto"/>
          </w:tcPr>
          <w:p w:rsidR="0009341C" w:rsidRPr="00C838DC" w:rsidRDefault="0009341C" w:rsidP="0009341C"/>
        </w:tc>
        <w:tc>
          <w:tcPr>
            <w:tcW w:w="6450" w:type="dxa"/>
            <w:gridSpan w:val="2"/>
            <w:shd w:val="clear" w:color="auto" w:fill="auto"/>
          </w:tcPr>
          <w:p w:rsidR="0009341C" w:rsidRPr="00C838DC" w:rsidRDefault="00AA0F23" w:rsidP="0009341C">
            <w:sdt>
              <w:sdtPr>
                <w:id w:val="-12124213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341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9341C" w:rsidRPr="00C838DC">
              <w:t xml:space="preserve"> Nein     </w:t>
            </w:r>
            <w:sdt>
              <w:sdtPr>
                <w:id w:val="15978229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341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9341C">
              <w:t xml:space="preserve"> Ja:</w:t>
            </w:r>
          </w:p>
        </w:tc>
      </w:tr>
      <w:tr w:rsidR="0009341C" w:rsidTr="0009341C">
        <w:trPr>
          <w:trHeight w:hRule="exact" w:val="57"/>
        </w:trPr>
        <w:tc>
          <w:tcPr>
            <w:tcW w:w="284" w:type="dxa"/>
          </w:tcPr>
          <w:p w:rsidR="0009341C" w:rsidRPr="00677CEE" w:rsidRDefault="0009341C" w:rsidP="0009341C"/>
        </w:tc>
        <w:tc>
          <w:tcPr>
            <w:tcW w:w="2410" w:type="dxa"/>
            <w:vMerge/>
            <w:shd w:val="clear" w:color="auto" w:fill="auto"/>
          </w:tcPr>
          <w:p w:rsidR="0009341C" w:rsidRPr="00677CEE" w:rsidRDefault="0009341C" w:rsidP="0009341C"/>
        </w:tc>
        <w:tc>
          <w:tcPr>
            <w:tcW w:w="212" w:type="dxa"/>
            <w:shd w:val="clear" w:color="auto" w:fill="auto"/>
          </w:tcPr>
          <w:p w:rsidR="0009341C" w:rsidRPr="00C838DC" w:rsidRDefault="0009341C" w:rsidP="0009341C"/>
        </w:tc>
        <w:tc>
          <w:tcPr>
            <w:tcW w:w="6450" w:type="dxa"/>
            <w:gridSpan w:val="2"/>
            <w:shd w:val="clear" w:color="auto" w:fill="auto"/>
          </w:tcPr>
          <w:p w:rsidR="0009341C" w:rsidRDefault="0009341C" w:rsidP="0009341C"/>
        </w:tc>
      </w:tr>
      <w:tr w:rsidR="0009341C" w:rsidTr="0009341C">
        <w:trPr>
          <w:trHeight w:hRule="exact" w:val="284"/>
        </w:trPr>
        <w:tc>
          <w:tcPr>
            <w:tcW w:w="284" w:type="dxa"/>
          </w:tcPr>
          <w:p w:rsidR="0009341C" w:rsidRPr="00677CEE" w:rsidRDefault="0009341C" w:rsidP="0009341C"/>
        </w:tc>
        <w:tc>
          <w:tcPr>
            <w:tcW w:w="2410" w:type="dxa"/>
            <w:vMerge/>
            <w:shd w:val="clear" w:color="auto" w:fill="auto"/>
          </w:tcPr>
          <w:p w:rsidR="0009341C" w:rsidRPr="00677CEE" w:rsidRDefault="0009341C" w:rsidP="0009341C"/>
        </w:tc>
        <w:tc>
          <w:tcPr>
            <w:tcW w:w="212" w:type="dxa"/>
            <w:shd w:val="clear" w:color="auto" w:fill="auto"/>
          </w:tcPr>
          <w:p w:rsidR="0009341C" w:rsidRPr="00C838DC" w:rsidRDefault="0009341C" w:rsidP="0009341C"/>
        </w:tc>
        <w:tc>
          <w:tcPr>
            <w:tcW w:w="1347" w:type="dxa"/>
            <w:shd w:val="clear" w:color="auto" w:fill="auto"/>
          </w:tcPr>
          <w:p w:rsidR="0009341C" w:rsidRDefault="0009341C" w:rsidP="0009341C">
            <w:r>
              <w:t>W</w:t>
            </w:r>
            <w:r w:rsidRPr="00D453F2">
              <w:t>ann erstmals?</w:t>
            </w:r>
          </w:p>
        </w:tc>
        <w:sdt>
          <w:sdtPr>
            <w:id w:val="1702199815"/>
            <w:placeholder>
              <w:docPart w:val="F4A721E62457494BBE7975AA310A72EB"/>
            </w:placeholder>
            <w:showingPlcHdr/>
            <w:text/>
          </w:sdtPr>
          <w:sdtEndPr/>
          <w:sdtContent>
            <w:tc>
              <w:tcPr>
                <w:tcW w:w="5103" w:type="dxa"/>
                <w:shd w:val="clear" w:color="auto" w:fill="E9E9E9"/>
              </w:tcPr>
              <w:p w:rsidR="0009341C" w:rsidRDefault="0009341C" w:rsidP="0009341C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09341C" w:rsidTr="0009341C">
        <w:trPr>
          <w:trHeight w:hRule="exact" w:val="57"/>
        </w:trPr>
        <w:tc>
          <w:tcPr>
            <w:tcW w:w="284" w:type="dxa"/>
          </w:tcPr>
          <w:p w:rsidR="0009341C" w:rsidRPr="00677CEE" w:rsidRDefault="0009341C" w:rsidP="0009341C"/>
        </w:tc>
        <w:tc>
          <w:tcPr>
            <w:tcW w:w="2410" w:type="dxa"/>
            <w:vMerge/>
            <w:shd w:val="clear" w:color="auto" w:fill="auto"/>
          </w:tcPr>
          <w:p w:rsidR="0009341C" w:rsidRPr="00677CEE" w:rsidRDefault="0009341C" w:rsidP="0009341C"/>
        </w:tc>
        <w:tc>
          <w:tcPr>
            <w:tcW w:w="212" w:type="dxa"/>
            <w:shd w:val="clear" w:color="auto" w:fill="auto"/>
          </w:tcPr>
          <w:p w:rsidR="0009341C" w:rsidRPr="00C838DC" w:rsidRDefault="0009341C" w:rsidP="0009341C"/>
        </w:tc>
        <w:tc>
          <w:tcPr>
            <w:tcW w:w="1347" w:type="dxa"/>
            <w:shd w:val="clear" w:color="auto" w:fill="auto"/>
          </w:tcPr>
          <w:p w:rsidR="0009341C" w:rsidRDefault="0009341C" w:rsidP="0009341C"/>
        </w:tc>
        <w:tc>
          <w:tcPr>
            <w:tcW w:w="5103" w:type="dxa"/>
            <w:shd w:val="clear" w:color="auto" w:fill="auto"/>
          </w:tcPr>
          <w:p w:rsidR="0009341C" w:rsidRDefault="0009341C" w:rsidP="0009341C"/>
        </w:tc>
      </w:tr>
      <w:tr w:rsidR="0009341C" w:rsidTr="0009341C">
        <w:trPr>
          <w:trHeight w:hRule="exact" w:val="284"/>
        </w:trPr>
        <w:tc>
          <w:tcPr>
            <w:tcW w:w="284" w:type="dxa"/>
          </w:tcPr>
          <w:p w:rsidR="0009341C" w:rsidRPr="00677CEE" w:rsidRDefault="0009341C" w:rsidP="0009341C"/>
        </w:tc>
        <w:tc>
          <w:tcPr>
            <w:tcW w:w="2410" w:type="dxa"/>
            <w:vMerge/>
            <w:shd w:val="clear" w:color="auto" w:fill="auto"/>
          </w:tcPr>
          <w:p w:rsidR="0009341C" w:rsidRPr="00677CEE" w:rsidRDefault="0009341C" w:rsidP="0009341C"/>
        </w:tc>
        <w:tc>
          <w:tcPr>
            <w:tcW w:w="212" w:type="dxa"/>
            <w:shd w:val="clear" w:color="auto" w:fill="auto"/>
          </w:tcPr>
          <w:p w:rsidR="0009341C" w:rsidRPr="00C838DC" w:rsidRDefault="0009341C" w:rsidP="0009341C"/>
        </w:tc>
        <w:tc>
          <w:tcPr>
            <w:tcW w:w="1347" w:type="dxa"/>
            <w:shd w:val="clear" w:color="auto" w:fill="auto"/>
          </w:tcPr>
          <w:p w:rsidR="0009341C" w:rsidRDefault="0009341C" w:rsidP="0009341C">
            <w:r>
              <w:t>Wann zuletzt?</w:t>
            </w:r>
          </w:p>
        </w:tc>
        <w:sdt>
          <w:sdtPr>
            <w:id w:val="-1367753805"/>
            <w:placeholder>
              <w:docPart w:val="2A777F1899A247BA9B80040A85444D2E"/>
            </w:placeholder>
            <w:showingPlcHdr/>
            <w:text/>
          </w:sdtPr>
          <w:sdtEndPr/>
          <w:sdtContent>
            <w:tc>
              <w:tcPr>
                <w:tcW w:w="5103" w:type="dxa"/>
                <w:shd w:val="clear" w:color="auto" w:fill="E9E9E9"/>
              </w:tcPr>
              <w:p w:rsidR="0009341C" w:rsidRDefault="0009341C" w:rsidP="0009341C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09341C" w:rsidTr="0009341C">
        <w:trPr>
          <w:trHeight w:hRule="exact" w:val="284"/>
        </w:trPr>
        <w:tc>
          <w:tcPr>
            <w:tcW w:w="284" w:type="dxa"/>
          </w:tcPr>
          <w:p w:rsidR="0009341C" w:rsidRPr="00041B95" w:rsidRDefault="0009341C" w:rsidP="0009341C"/>
        </w:tc>
        <w:tc>
          <w:tcPr>
            <w:tcW w:w="2410" w:type="dxa"/>
            <w:vMerge/>
            <w:shd w:val="clear" w:color="auto" w:fill="auto"/>
          </w:tcPr>
          <w:p w:rsidR="0009341C" w:rsidRPr="00C838DC" w:rsidRDefault="0009341C" w:rsidP="0009341C"/>
        </w:tc>
        <w:tc>
          <w:tcPr>
            <w:tcW w:w="212" w:type="dxa"/>
            <w:shd w:val="clear" w:color="auto" w:fill="auto"/>
          </w:tcPr>
          <w:p w:rsidR="0009341C" w:rsidRPr="00C838DC" w:rsidRDefault="0009341C" w:rsidP="0009341C"/>
        </w:tc>
        <w:tc>
          <w:tcPr>
            <w:tcW w:w="6450" w:type="dxa"/>
            <w:gridSpan w:val="2"/>
            <w:shd w:val="clear" w:color="auto" w:fill="auto"/>
          </w:tcPr>
          <w:p w:rsidR="0009341C" w:rsidRDefault="0009341C" w:rsidP="0009341C">
            <w:r w:rsidRPr="0009341C">
              <w:t>Welche Beschwerden, in welchen Abständen?</w:t>
            </w:r>
          </w:p>
        </w:tc>
      </w:tr>
      <w:tr w:rsidR="0009341C" w:rsidTr="0009341C">
        <w:trPr>
          <w:trHeight w:val="437"/>
        </w:trPr>
        <w:tc>
          <w:tcPr>
            <w:tcW w:w="284" w:type="dxa"/>
          </w:tcPr>
          <w:p w:rsidR="0009341C" w:rsidRPr="00041B95" w:rsidRDefault="0009341C" w:rsidP="0009341C"/>
        </w:tc>
        <w:tc>
          <w:tcPr>
            <w:tcW w:w="2410" w:type="dxa"/>
            <w:vMerge/>
            <w:shd w:val="clear" w:color="auto" w:fill="auto"/>
          </w:tcPr>
          <w:p w:rsidR="0009341C" w:rsidRPr="00C838DC" w:rsidRDefault="0009341C" w:rsidP="0009341C"/>
        </w:tc>
        <w:tc>
          <w:tcPr>
            <w:tcW w:w="212" w:type="dxa"/>
            <w:shd w:val="clear" w:color="auto" w:fill="auto"/>
          </w:tcPr>
          <w:p w:rsidR="0009341C" w:rsidRPr="00C838DC" w:rsidRDefault="0009341C" w:rsidP="0009341C"/>
        </w:tc>
        <w:tc>
          <w:tcPr>
            <w:tcW w:w="6450" w:type="dxa"/>
            <w:gridSpan w:val="2"/>
            <w:shd w:val="clear" w:color="auto" w:fill="E9E9E9"/>
          </w:tcPr>
          <w:sdt>
            <w:sdtPr>
              <w:id w:val="-1542117459"/>
              <w:placeholder>
                <w:docPart w:val="DefaultPlaceholder_-1854013440"/>
              </w:placeholder>
            </w:sdtPr>
            <w:sdtEndPr/>
            <w:sdtContent>
              <w:p w:rsidR="0009341C" w:rsidRDefault="004159C1" w:rsidP="0009341C">
                <w:r>
                  <w:t xml:space="preserve"> </w:t>
                </w:r>
              </w:p>
            </w:sdtContent>
          </w:sdt>
          <w:p w:rsidR="0009341C" w:rsidRDefault="0009341C" w:rsidP="0009341C"/>
          <w:p w:rsidR="0009341C" w:rsidRDefault="0009341C" w:rsidP="0009341C"/>
        </w:tc>
      </w:tr>
    </w:tbl>
    <w:p w:rsidR="0009341C" w:rsidRDefault="0009341C" w:rsidP="0098489B">
      <w:pPr>
        <w:rPr>
          <w:b/>
        </w:rPr>
      </w:pPr>
    </w:p>
    <w:p w:rsidR="0009341C" w:rsidRDefault="0009341C" w:rsidP="0098489B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B60135" w:rsidRPr="00C838DC" w:rsidTr="00B60135">
        <w:trPr>
          <w:trHeight w:val="283"/>
        </w:trPr>
        <w:tc>
          <w:tcPr>
            <w:tcW w:w="284" w:type="dxa"/>
            <w:vMerge w:val="restart"/>
          </w:tcPr>
          <w:p w:rsidR="00B60135" w:rsidRPr="00041B95" w:rsidRDefault="0009341C" w:rsidP="00B60135">
            <w:r>
              <w:t>3</w:t>
            </w:r>
            <w:r w:rsidR="00B60135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B60135" w:rsidRPr="00C838DC" w:rsidRDefault="0009341C" w:rsidP="000D2719">
            <w:r w:rsidRPr="0009341C">
              <w:t xml:space="preserve">Sind Ihnen Auslöser für die </w:t>
            </w:r>
            <w:r w:rsidR="001278C7">
              <w:br/>
            </w:r>
            <w:r w:rsidRPr="0009341C">
              <w:t xml:space="preserve">Beschwerden (z.B. bestimmte Situationen, äußere Umstände, belastende Ereignisse, etc.) </w:t>
            </w:r>
            <w:r w:rsidR="001278C7">
              <w:br/>
            </w:r>
            <w:r w:rsidRPr="0009341C">
              <w:t>bekannt/aufgefallen?</w:t>
            </w:r>
          </w:p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tc>
          <w:tcPr>
            <w:tcW w:w="6450" w:type="dxa"/>
            <w:shd w:val="clear" w:color="auto" w:fill="auto"/>
          </w:tcPr>
          <w:p w:rsidR="00B60135" w:rsidRPr="00C838DC" w:rsidRDefault="00AA0F23" w:rsidP="00B60135">
            <w:sdt>
              <w:sdtPr>
                <w:id w:val="-817485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01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60135" w:rsidRPr="00C838DC">
              <w:t xml:space="preserve"> Nein     </w:t>
            </w:r>
            <w:sdt>
              <w:sdtPr>
                <w:id w:val="-13691394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01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60135">
              <w:t xml:space="preserve"> Ja, welche?</w:t>
            </w:r>
          </w:p>
        </w:tc>
      </w:tr>
      <w:tr w:rsidR="00B60135" w:rsidTr="000D2719">
        <w:trPr>
          <w:trHeight w:hRule="exact" w:val="1249"/>
        </w:trPr>
        <w:tc>
          <w:tcPr>
            <w:tcW w:w="284" w:type="dxa"/>
            <w:vMerge/>
          </w:tcPr>
          <w:p w:rsidR="00B60135" w:rsidRPr="00677CEE" w:rsidRDefault="00B60135" w:rsidP="00B60135"/>
        </w:tc>
        <w:tc>
          <w:tcPr>
            <w:tcW w:w="2410" w:type="dxa"/>
            <w:vMerge/>
            <w:shd w:val="clear" w:color="auto" w:fill="auto"/>
          </w:tcPr>
          <w:p w:rsidR="00B60135" w:rsidRPr="00677CEE" w:rsidRDefault="00B60135" w:rsidP="00B60135"/>
        </w:tc>
        <w:tc>
          <w:tcPr>
            <w:tcW w:w="212" w:type="dxa"/>
            <w:shd w:val="clear" w:color="auto" w:fill="auto"/>
          </w:tcPr>
          <w:p w:rsidR="00B60135" w:rsidRPr="00C838DC" w:rsidRDefault="00B60135" w:rsidP="00B60135"/>
        </w:tc>
        <w:sdt>
          <w:sdtPr>
            <w:id w:val="1829400623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B60135" w:rsidRDefault="004159C1" w:rsidP="00B60135">
                <w:r>
                  <w:t xml:space="preserve"> </w:t>
                </w:r>
              </w:p>
            </w:tc>
          </w:sdtContent>
        </w:sdt>
      </w:tr>
    </w:tbl>
    <w:p w:rsidR="0009341C" w:rsidRDefault="0009341C" w:rsidP="0098489B">
      <w:pPr>
        <w:rPr>
          <w:b/>
        </w:rPr>
      </w:pPr>
    </w:p>
    <w:p w:rsidR="0009341C" w:rsidRDefault="0009341C">
      <w:pPr>
        <w:spacing w:line="240" w:lineRule="auto"/>
        <w:rPr>
          <w:b/>
        </w:rPr>
      </w:pPr>
      <w:r>
        <w:rPr>
          <w:b/>
        </w:rPr>
        <w:br w:type="page"/>
      </w: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2056"/>
        <w:gridCol w:w="4394"/>
      </w:tblGrid>
      <w:tr w:rsidR="0009341C" w:rsidRPr="00C838DC" w:rsidTr="0009341C">
        <w:trPr>
          <w:trHeight w:val="283"/>
        </w:trPr>
        <w:tc>
          <w:tcPr>
            <w:tcW w:w="284" w:type="dxa"/>
            <w:vMerge w:val="restart"/>
          </w:tcPr>
          <w:p w:rsidR="0009341C" w:rsidRPr="00041B95" w:rsidRDefault="0009341C" w:rsidP="0009341C">
            <w:r>
              <w:lastRenderedPageBreak/>
              <w:t>4.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09341C" w:rsidRDefault="0009341C" w:rsidP="0009341C">
            <w:r w:rsidRPr="00D453F2">
              <w:t xml:space="preserve">Haben Sie aufgrund der Erkrankung/der Beschwerden Ärzte oder andere Therapeuten in Anspruch genommen? </w:t>
            </w:r>
          </w:p>
          <w:p w:rsidR="0009341C" w:rsidRDefault="0009341C" w:rsidP="0009341C"/>
          <w:p w:rsidR="0009341C" w:rsidRPr="00C838DC" w:rsidRDefault="0009341C" w:rsidP="0009341C">
            <w:r w:rsidRPr="00D453F2">
              <w:t xml:space="preserve">Bitte alle Behandler der letzten 5 Jahre angeben und, falls außerhalb dieses Zeitraums, auch den ersten Behandler. </w:t>
            </w:r>
            <w:r w:rsidRPr="00BD1619">
              <w:t>Bitte ggf. ein Beiblatt benutzen, wenn mehr als 2 Behandler.</w:t>
            </w:r>
          </w:p>
        </w:tc>
        <w:tc>
          <w:tcPr>
            <w:tcW w:w="212" w:type="dxa"/>
            <w:shd w:val="clear" w:color="auto" w:fill="auto"/>
          </w:tcPr>
          <w:p w:rsidR="0009341C" w:rsidRPr="00C838DC" w:rsidRDefault="0009341C" w:rsidP="0009341C"/>
        </w:tc>
        <w:tc>
          <w:tcPr>
            <w:tcW w:w="6450" w:type="dxa"/>
            <w:gridSpan w:val="2"/>
            <w:shd w:val="clear" w:color="auto" w:fill="auto"/>
          </w:tcPr>
          <w:p w:rsidR="0009341C" w:rsidRPr="00C838DC" w:rsidRDefault="00AA0F23" w:rsidP="0009341C">
            <w:sdt>
              <w:sdtPr>
                <w:id w:val="-4813111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341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9341C" w:rsidRPr="00C838DC">
              <w:t xml:space="preserve"> Nein     </w:t>
            </w:r>
            <w:sdt>
              <w:sdtPr>
                <w:id w:val="-937883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341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9341C">
              <w:t xml:space="preserve"> Ja:</w:t>
            </w:r>
          </w:p>
        </w:tc>
      </w:tr>
      <w:tr w:rsidR="0009341C" w:rsidTr="0009341C">
        <w:trPr>
          <w:trHeight w:hRule="exact" w:val="284"/>
        </w:trPr>
        <w:tc>
          <w:tcPr>
            <w:tcW w:w="284" w:type="dxa"/>
            <w:vMerge/>
          </w:tcPr>
          <w:p w:rsidR="0009341C" w:rsidRPr="00677CEE" w:rsidRDefault="0009341C" w:rsidP="0009341C"/>
        </w:tc>
        <w:tc>
          <w:tcPr>
            <w:tcW w:w="2410" w:type="dxa"/>
            <w:vMerge/>
            <w:shd w:val="clear" w:color="auto" w:fill="auto"/>
          </w:tcPr>
          <w:p w:rsidR="0009341C" w:rsidRPr="00677CEE" w:rsidRDefault="0009341C" w:rsidP="0009341C"/>
        </w:tc>
        <w:tc>
          <w:tcPr>
            <w:tcW w:w="212" w:type="dxa"/>
            <w:shd w:val="clear" w:color="auto" w:fill="auto"/>
          </w:tcPr>
          <w:p w:rsidR="0009341C" w:rsidRPr="00C838DC" w:rsidRDefault="0009341C" w:rsidP="0009341C"/>
        </w:tc>
        <w:tc>
          <w:tcPr>
            <w:tcW w:w="6450" w:type="dxa"/>
            <w:gridSpan w:val="2"/>
            <w:shd w:val="clear" w:color="auto" w:fill="auto"/>
          </w:tcPr>
          <w:p w:rsidR="0009341C" w:rsidRDefault="0009341C" w:rsidP="0009341C">
            <w:r>
              <w:t xml:space="preserve">1. </w:t>
            </w:r>
            <w:r w:rsidRPr="00BA350D">
              <w:t>Name und Anschrift der Ärzte/Therapeuten:</w:t>
            </w:r>
          </w:p>
        </w:tc>
      </w:tr>
      <w:tr w:rsidR="0009341C" w:rsidTr="0009341C">
        <w:trPr>
          <w:trHeight w:hRule="exact" w:val="738"/>
        </w:trPr>
        <w:tc>
          <w:tcPr>
            <w:tcW w:w="284" w:type="dxa"/>
            <w:vMerge/>
          </w:tcPr>
          <w:p w:rsidR="0009341C" w:rsidRPr="00677CEE" w:rsidRDefault="0009341C" w:rsidP="0009341C"/>
        </w:tc>
        <w:tc>
          <w:tcPr>
            <w:tcW w:w="2410" w:type="dxa"/>
            <w:vMerge/>
            <w:shd w:val="clear" w:color="auto" w:fill="auto"/>
          </w:tcPr>
          <w:p w:rsidR="0009341C" w:rsidRPr="00677CEE" w:rsidRDefault="0009341C" w:rsidP="0009341C"/>
        </w:tc>
        <w:tc>
          <w:tcPr>
            <w:tcW w:w="212" w:type="dxa"/>
            <w:shd w:val="clear" w:color="auto" w:fill="auto"/>
          </w:tcPr>
          <w:p w:rsidR="0009341C" w:rsidRPr="00C838DC" w:rsidRDefault="0009341C" w:rsidP="0009341C"/>
        </w:tc>
        <w:sdt>
          <w:sdtPr>
            <w:id w:val="88591461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gridSpan w:val="2"/>
                <w:shd w:val="clear" w:color="auto" w:fill="E9E9E9"/>
              </w:tcPr>
              <w:p w:rsidR="0009341C" w:rsidRDefault="004159C1" w:rsidP="0009341C">
                <w:r>
                  <w:t xml:space="preserve"> </w:t>
                </w:r>
              </w:p>
            </w:tc>
          </w:sdtContent>
        </w:sdt>
      </w:tr>
      <w:tr w:rsidR="0009341C" w:rsidTr="0009341C">
        <w:trPr>
          <w:trHeight w:hRule="exact" w:val="57"/>
        </w:trPr>
        <w:tc>
          <w:tcPr>
            <w:tcW w:w="284" w:type="dxa"/>
            <w:vMerge/>
          </w:tcPr>
          <w:p w:rsidR="0009341C" w:rsidRPr="00677CEE" w:rsidRDefault="0009341C" w:rsidP="0009341C"/>
        </w:tc>
        <w:tc>
          <w:tcPr>
            <w:tcW w:w="2410" w:type="dxa"/>
            <w:vMerge/>
            <w:shd w:val="clear" w:color="auto" w:fill="auto"/>
          </w:tcPr>
          <w:p w:rsidR="0009341C" w:rsidRPr="00677CEE" w:rsidRDefault="0009341C" w:rsidP="0009341C"/>
        </w:tc>
        <w:tc>
          <w:tcPr>
            <w:tcW w:w="212" w:type="dxa"/>
            <w:shd w:val="clear" w:color="auto" w:fill="auto"/>
          </w:tcPr>
          <w:p w:rsidR="0009341C" w:rsidRPr="00C838DC" w:rsidRDefault="0009341C" w:rsidP="0009341C"/>
        </w:tc>
        <w:tc>
          <w:tcPr>
            <w:tcW w:w="6450" w:type="dxa"/>
            <w:gridSpan w:val="2"/>
            <w:shd w:val="clear" w:color="auto" w:fill="auto"/>
          </w:tcPr>
          <w:p w:rsidR="0009341C" w:rsidRDefault="0009341C" w:rsidP="0009341C"/>
        </w:tc>
      </w:tr>
      <w:tr w:rsidR="0009341C" w:rsidTr="0009341C">
        <w:trPr>
          <w:trHeight w:hRule="exact" w:val="284"/>
        </w:trPr>
        <w:tc>
          <w:tcPr>
            <w:tcW w:w="284" w:type="dxa"/>
            <w:vMerge/>
          </w:tcPr>
          <w:p w:rsidR="0009341C" w:rsidRPr="00677CEE" w:rsidRDefault="0009341C" w:rsidP="0009341C"/>
        </w:tc>
        <w:tc>
          <w:tcPr>
            <w:tcW w:w="2410" w:type="dxa"/>
            <w:vMerge/>
            <w:shd w:val="clear" w:color="auto" w:fill="auto"/>
          </w:tcPr>
          <w:p w:rsidR="0009341C" w:rsidRPr="00677CEE" w:rsidRDefault="0009341C" w:rsidP="0009341C"/>
        </w:tc>
        <w:tc>
          <w:tcPr>
            <w:tcW w:w="212" w:type="dxa"/>
            <w:shd w:val="clear" w:color="auto" w:fill="auto"/>
          </w:tcPr>
          <w:p w:rsidR="0009341C" w:rsidRPr="00C838DC" w:rsidRDefault="0009341C" w:rsidP="0009341C"/>
        </w:tc>
        <w:tc>
          <w:tcPr>
            <w:tcW w:w="2056" w:type="dxa"/>
            <w:shd w:val="clear" w:color="auto" w:fill="auto"/>
          </w:tcPr>
          <w:p w:rsidR="0009341C" w:rsidRDefault="0009341C" w:rsidP="0009341C">
            <w:r w:rsidRPr="00BA350D">
              <w:t>erstmals aufgesucht am:</w:t>
            </w:r>
          </w:p>
        </w:tc>
        <w:sdt>
          <w:sdtPr>
            <w:id w:val="-323586156"/>
            <w:placeholder>
              <w:docPart w:val="2D3C3BAE24814AD69344A178473E9713"/>
            </w:placeholder>
            <w:showingPlcHdr/>
            <w:text/>
          </w:sdtPr>
          <w:sdtEndPr/>
          <w:sdtContent>
            <w:tc>
              <w:tcPr>
                <w:tcW w:w="4394" w:type="dxa"/>
                <w:shd w:val="clear" w:color="auto" w:fill="E9E9E9"/>
              </w:tcPr>
              <w:p w:rsidR="0009341C" w:rsidRDefault="0009341C" w:rsidP="0009341C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09341C" w:rsidTr="0009341C">
        <w:trPr>
          <w:trHeight w:hRule="exact" w:val="57"/>
        </w:trPr>
        <w:tc>
          <w:tcPr>
            <w:tcW w:w="284" w:type="dxa"/>
            <w:vMerge/>
          </w:tcPr>
          <w:p w:rsidR="0009341C" w:rsidRPr="00677CEE" w:rsidRDefault="0009341C" w:rsidP="0009341C"/>
        </w:tc>
        <w:tc>
          <w:tcPr>
            <w:tcW w:w="2410" w:type="dxa"/>
            <w:vMerge/>
            <w:shd w:val="clear" w:color="auto" w:fill="auto"/>
          </w:tcPr>
          <w:p w:rsidR="0009341C" w:rsidRPr="00677CEE" w:rsidRDefault="0009341C" w:rsidP="0009341C"/>
        </w:tc>
        <w:tc>
          <w:tcPr>
            <w:tcW w:w="212" w:type="dxa"/>
            <w:shd w:val="clear" w:color="auto" w:fill="auto"/>
          </w:tcPr>
          <w:p w:rsidR="0009341C" w:rsidRPr="00C838DC" w:rsidRDefault="0009341C" w:rsidP="0009341C"/>
        </w:tc>
        <w:tc>
          <w:tcPr>
            <w:tcW w:w="2056" w:type="dxa"/>
            <w:shd w:val="clear" w:color="auto" w:fill="auto"/>
          </w:tcPr>
          <w:p w:rsidR="0009341C" w:rsidRDefault="0009341C" w:rsidP="0009341C"/>
        </w:tc>
        <w:tc>
          <w:tcPr>
            <w:tcW w:w="4394" w:type="dxa"/>
            <w:shd w:val="clear" w:color="auto" w:fill="auto"/>
          </w:tcPr>
          <w:p w:rsidR="0009341C" w:rsidRDefault="0009341C" w:rsidP="0009341C"/>
        </w:tc>
      </w:tr>
      <w:tr w:rsidR="0009341C" w:rsidTr="0009341C">
        <w:trPr>
          <w:trHeight w:hRule="exact" w:val="284"/>
        </w:trPr>
        <w:tc>
          <w:tcPr>
            <w:tcW w:w="284" w:type="dxa"/>
            <w:vMerge/>
          </w:tcPr>
          <w:p w:rsidR="0009341C" w:rsidRPr="00677CEE" w:rsidRDefault="0009341C" w:rsidP="0009341C"/>
        </w:tc>
        <w:tc>
          <w:tcPr>
            <w:tcW w:w="2410" w:type="dxa"/>
            <w:vMerge/>
            <w:shd w:val="clear" w:color="auto" w:fill="auto"/>
          </w:tcPr>
          <w:p w:rsidR="0009341C" w:rsidRPr="00677CEE" w:rsidRDefault="0009341C" w:rsidP="0009341C"/>
        </w:tc>
        <w:tc>
          <w:tcPr>
            <w:tcW w:w="212" w:type="dxa"/>
            <w:shd w:val="clear" w:color="auto" w:fill="auto"/>
          </w:tcPr>
          <w:p w:rsidR="0009341C" w:rsidRPr="00C838DC" w:rsidRDefault="0009341C" w:rsidP="0009341C"/>
        </w:tc>
        <w:tc>
          <w:tcPr>
            <w:tcW w:w="2056" w:type="dxa"/>
            <w:shd w:val="clear" w:color="auto" w:fill="auto"/>
          </w:tcPr>
          <w:p w:rsidR="0009341C" w:rsidRDefault="0009341C" w:rsidP="0009341C">
            <w:r w:rsidRPr="00BA350D">
              <w:t>zuletzt aufgesucht am:</w:t>
            </w:r>
          </w:p>
        </w:tc>
        <w:sdt>
          <w:sdtPr>
            <w:id w:val="-1100787226"/>
            <w:placeholder>
              <w:docPart w:val="8D2F962EBEDB4DB2B0CC5969651373AE"/>
            </w:placeholder>
            <w:showingPlcHdr/>
            <w:text/>
          </w:sdtPr>
          <w:sdtEndPr/>
          <w:sdtContent>
            <w:tc>
              <w:tcPr>
                <w:tcW w:w="4394" w:type="dxa"/>
                <w:shd w:val="clear" w:color="auto" w:fill="E9E9E9"/>
              </w:tcPr>
              <w:p w:rsidR="0009341C" w:rsidRDefault="0009341C" w:rsidP="0009341C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09341C" w:rsidTr="0009341C">
        <w:trPr>
          <w:trHeight w:hRule="exact" w:val="284"/>
        </w:trPr>
        <w:tc>
          <w:tcPr>
            <w:tcW w:w="284" w:type="dxa"/>
            <w:vMerge/>
          </w:tcPr>
          <w:p w:rsidR="0009341C" w:rsidRPr="00041B95" w:rsidRDefault="0009341C" w:rsidP="0009341C"/>
        </w:tc>
        <w:tc>
          <w:tcPr>
            <w:tcW w:w="2410" w:type="dxa"/>
            <w:vMerge/>
            <w:shd w:val="clear" w:color="auto" w:fill="auto"/>
          </w:tcPr>
          <w:p w:rsidR="0009341C" w:rsidRPr="00C838DC" w:rsidRDefault="0009341C" w:rsidP="0009341C"/>
        </w:tc>
        <w:tc>
          <w:tcPr>
            <w:tcW w:w="212" w:type="dxa"/>
            <w:shd w:val="clear" w:color="auto" w:fill="auto"/>
          </w:tcPr>
          <w:p w:rsidR="0009341C" w:rsidRPr="00C838DC" w:rsidRDefault="0009341C" w:rsidP="0009341C"/>
        </w:tc>
        <w:tc>
          <w:tcPr>
            <w:tcW w:w="6450" w:type="dxa"/>
            <w:gridSpan w:val="2"/>
            <w:shd w:val="clear" w:color="auto" w:fill="auto"/>
          </w:tcPr>
          <w:p w:rsidR="0009341C" w:rsidRDefault="0009341C" w:rsidP="0009341C"/>
        </w:tc>
      </w:tr>
      <w:tr w:rsidR="0009341C" w:rsidTr="0009341C">
        <w:trPr>
          <w:trHeight w:hRule="exact" w:val="284"/>
        </w:trPr>
        <w:tc>
          <w:tcPr>
            <w:tcW w:w="284" w:type="dxa"/>
            <w:vMerge/>
          </w:tcPr>
          <w:p w:rsidR="0009341C" w:rsidRPr="00677CEE" w:rsidRDefault="0009341C" w:rsidP="0009341C"/>
        </w:tc>
        <w:tc>
          <w:tcPr>
            <w:tcW w:w="2410" w:type="dxa"/>
            <w:vMerge/>
            <w:shd w:val="clear" w:color="auto" w:fill="auto"/>
          </w:tcPr>
          <w:p w:rsidR="0009341C" w:rsidRPr="00677CEE" w:rsidRDefault="0009341C" w:rsidP="0009341C"/>
        </w:tc>
        <w:tc>
          <w:tcPr>
            <w:tcW w:w="212" w:type="dxa"/>
            <w:shd w:val="clear" w:color="auto" w:fill="auto"/>
          </w:tcPr>
          <w:p w:rsidR="0009341C" w:rsidRPr="00C838DC" w:rsidRDefault="0009341C" w:rsidP="0009341C"/>
        </w:tc>
        <w:tc>
          <w:tcPr>
            <w:tcW w:w="6450" w:type="dxa"/>
            <w:gridSpan w:val="2"/>
            <w:shd w:val="clear" w:color="auto" w:fill="auto"/>
          </w:tcPr>
          <w:p w:rsidR="0009341C" w:rsidRDefault="0009341C" w:rsidP="0009341C">
            <w:r>
              <w:t xml:space="preserve">2. </w:t>
            </w:r>
            <w:r w:rsidRPr="00BA350D">
              <w:t>Name und Anschrift der Ärzte/Therapeuten:</w:t>
            </w:r>
          </w:p>
        </w:tc>
      </w:tr>
      <w:tr w:rsidR="0009341C" w:rsidTr="0009341C">
        <w:trPr>
          <w:trHeight w:hRule="exact" w:val="738"/>
        </w:trPr>
        <w:tc>
          <w:tcPr>
            <w:tcW w:w="284" w:type="dxa"/>
            <w:vMerge/>
          </w:tcPr>
          <w:p w:rsidR="0009341C" w:rsidRPr="00677CEE" w:rsidRDefault="0009341C" w:rsidP="0009341C"/>
        </w:tc>
        <w:tc>
          <w:tcPr>
            <w:tcW w:w="2410" w:type="dxa"/>
            <w:vMerge/>
            <w:shd w:val="clear" w:color="auto" w:fill="auto"/>
          </w:tcPr>
          <w:p w:rsidR="0009341C" w:rsidRPr="00677CEE" w:rsidRDefault="0009341C" w:rsidP="0009341C"/>
        </w:tc>
        <w:tc>
          <w:tcPr>
            <w:tcW w:w="212" w:type="dxa"/>
            <w:shd w:val="clear" w:color="auto" w:fill="auto"/>
          </w:tcPr>
          <w:p w:rsidR="0009341C" w:rsidRPr="00C838DC" w:rsidRDefault="0009341C" w:rsidP="0009341C"/>
        </w:tc>
        <w:sdt>
          <w:sdtPr>
            <w:id w:val="-1533262544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gridSpan w:val="2"/>
                <w:shd w:val="clear" w:color="auto" w:fill="E9E9E9"/>
              </w:tcPr>
              <w:p w:rsidR="0009341C" w:rsidRDefault="004159C1" w:rsidP="0009341C">
                <w:r>
                  <w:t xml:space="preserve"> </w:t>
                </w:r>
              </w:p>
            </w:tc>
          </w:sdtContent>
        </w:sdt>
      </w:tr>
      <w:tr w:rsidR="0009341C" w:rsidTr="0009341C">
        <w:trPr>
          <w:trHeight w:hRule="exact" w:val="57"/>
        </w:trPr>
        <w:tc>
          <w:tcPr>
            <w:tcW w:w="284" w:type="dxa"/>
            <w:vMerge/>
          </w:tcPr>
          <w:p w:rsidR="0009341C" w:rsidRPr="00677CEE" w:rsidRDefault="0009341C" w:rsidP="0009341C"/>
        </w:tc>
        <w:tc>
          <w:tcPr>
            <w:tcW w:w="2410" w:type="dxa"/>
            <w:vMerge/>
            <w:shd w:val="clear" w:color="auto" w:fill="auto"/>
          </w:tcPr>
          <w:p w:rsidR="0009341C" w:rsidRPr="00677CEE" w:rsidRDefault="0009341C" w:rsidP="0009341C"/>
        </w:tc>
        <w:tc>
          <w:tcPr>
            <w:tcW w:w="212" w:type="dxa"/>
            <w:shd w:val="clear" w:color="auto" w:fill="auto"/>
          </w:tcPr>
          <w:p w:rsidR="0009341C" w:rsidRPr="00C838DC" w:rsidRDefault="0009341C" w:rsidP="0009341C"/>
        </w:tc>
        <w:tc>
          <w:tcPr>
            <w:tcW w:w="6450" w:type="dxa"/>
            <w:gridSpan w:val="2"/>
            <w:shd w:val="clear" w:color="auto" w:fill="auto"/>
          </w:tcPr>
          <w:p w:rsidR="0009341C" w:rsidRDefault="0009341C" w:rsidP="0009341C"/>
        </w:tc>
      </w:tr>
      <w:tr w:rsidR="0009341C" w:rsidTr="0009341C">
        <w:trPr>
          <w:trHeight w:hRule="exact" w:val="284"/>
        </w:trPr>
        <w:tc>
          <w:tcPr>
            <w:tcW w:w="284" w:type="dxa"/>
            <w:vMerge/>
          </w:tcPr>
          <w:p w:rsidR="0009341C" w:rsidRPr="00677CEE" w:rsidRDefault="0009341C" w:rsidP="0009341C"/>
        </w:tc>
        <w:tc>
          <w:tcPr>
            <w:tcW w:w="2410" w:type="dxa"/>
            <w:vMerge/>
            <w:shd w:val="clear" w:color="auto" w:fill="auto"/>
          </w:tcPr>
          <w:p w:rsidR="0009341C" w:rsidRPr="00677CEE" w:rsidRDefault="0009341C" w:rsidP="0009341C"/>
        </w:tc>
        <w:tc>
          <w:tcPr>
            <w:tcW w:w="212" w:type="dxa"/>
            <w:shd w:val="clear" w:color="auto" w:fill="auto"/>
          </w:tcPr>
          <w:p w:rsidR="0009341C" w:rsidRPr="00C838DC" w:rsidRDefault="0009341C" w:rsidP="0009341C"/>
        </w:tc>
        <w:tc>
          <w:tcPr>
            <w:tcW w:w="2056" w:type="dxa"/>
            <w:shd w:val="clear" w:color="auto" w:fill="auto"/>
          </w:tcPr>
          <w:p w:rsidR="0009341C" w:rsidRDefault="0009341C" w:rsidP="0009341C">
            <w:r w:rsidRPr="00BA350D">
              <w:t>erstmals aufgesucht am:</w:t>
            </w:r>
          </w:p>
        </w:tc>
        <w:sdt>
          <w:sdtPr>
            <w:id w:val="468486793"/>
            <w:placeholder>
              <w:docPart w:val="1C840A482E414C1CAD48F9458B6AA117"/>
            </w:placeholder>
            <w:showingPlcHdr/>
            <w:text/>
          </w:sdtPr>
          <w:sdtEndPr/>
          <w:sdtContent>
            <w:tc>
              <w:tcPr>
                <w:tcW w:w="4394" w:type="dxa"/>
                <w:shd w:val="clear" w:color="auto" w:fill="E9E9E9"/>
              </w:tcPr>
              <w:p w:rsidR="0009341C" w:rsidRDefault="0009341C" w:rsidP="0009341C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09341C" w:rsidTr="0009341C">
        <w:trPr>
          <w:trHeight w:hRule="exact" w:val="57"/>
        </w:trPr>
        <w:tc>
          <w:tcPr>
            <w:tcW w:w="284" w:type="dxa"/>
            <w:vMerge/>
          </w:tcPr>
          <w:p w:rsidR="0009341C" w:rsidRPr="00677CEE" w:rsidRDefault="0009341C" w:rsidP="0009341C"/>
        </w:tc>
        <w:tc>
          <w:tcPr>
            <w:tcW w:w="2410" w:type="dxa"/>
            <w:vMerge/>
            <w:shd w:val="clear" w:color="auto" w:fill="auto"/>
          </w:tcPr>
          <w:p w:rsidR="0009341C" w:rsidRPr="00677CEE" w:rsidRDefault="0009341C" w:rsidP="0009341C"/>
        </w:tc>
        <w:tc>
          <w:tcPr>
            <w:tcW w:w="212" w:type="dxa"/>
            <w:shd w:val="clear" w:color="auto" w:fill="auto"/>
          </w:tcPr>
          <w:p w:rsidR="0009341C" w:rsidRPr="00C838DC" w:rsidRDefault="0009341C" w:rsidP="0009341C"/>
        </w:tc>
        <w:tc>
          <w:tcPr>
            <w:tcW w:w="2056" w:type="dxa"/>
            <w:shd w:val="clear" w:color="auto" w:fill="auto"/>
          </w:tcPr>
          <w:p w:rsidR="0009341C" w:rsidRDefault="0009341C" w:rsidP="0009341C"/>
        </w:tc>
        <w:tc>
          <w:tcPr>
            <w:tcW w:w="4394" w:type="dxa"/>
            <w:shd w:val="clear" w:color="auto" w:fill="auto"/>
          </w:tcPr>
          <w:p w:rsidR="0009341C" w:rsidRDefault="0009341C" w:rsidP="0009341C"/>
        </w:tc>
      </w:tr>
      <w:tr w:rsidR="0009341C" w:rsidTr="0009341C">
        <w:trPr>
          <w:trHeight w:hRule="exact" w:val="284"/>
        </w:trPr>
        <w:tc>
          <w:tcPr>
            <w:tcW w:w="284" w:type="dxa"/>
            <w:vMerge/>
          </w:tcPr>
          <w:p w:rsidR="0009341C" w:rsidRPr="00677CEE" w:rsidRDefault="0009341C" w:rsidP="0009341C"/>
        </w:tc>
        <w:tc>
          <w:tcPr>
            <w:tcW w:w="2410" w:type="dxa"/>
            <w:vMerge/>
            <w:shd w:val="clear" w:color="auto" w:fill="auto"/>
          </w:tcPr>
          <w:p w:rsidR="0009341C" w:rsidRPr="00677CEE" w:rsidRDefault="0009341C" w:rsidP="0009341C"/>
        </w:tc>
        <w:tc>
          <w:tcPr>
            <w:tcW w:w="212" w:type="dxa"/>
            <w:shd w:val="clear" w:color="auto" w:fill="auto"/>
          </w:tcPr>
          <w:p w:rsidR="0009341C" w:rsidRPr="00C838DC" w:rsidRDefault="0009341C" w:rsidP="0009341C"/>
        </w:tc>
        <w:tc>
          <w:tcPr>
            <w:tcW w:w="2056" w:type="dxa"/>
            <w:shd w:val="clear" w:color="auto" w:fill="auto"/>
          </w:tcPr>
          <w:p w:rsidR="0009341C" w:rsidRDefault="0009341C" w:rsidP="0009341C">
            <w:r w:rsidRPr="00BA350D">
              <w:t>zuletzt aufgesucht am:</w:t>
            </w:r>
          </w:p>
        </w:tc>
        <w:sdt>
          <w:sdtPr>
            <w:id w:val="-82073367"/>
            <w:placeholder>
              <w:docPart w:val="2E73D4E83C154AEF8EE3109593238F64"/>
            </w:placeholder>
            <w:showingPlcHdr/>
            <w:text/>
          </w:sdtPr>
          <w:sdtEndPr/>
          <w:sdtContent>
            <w:tc>
              <w:tcPr>
                <w:tcW w:w="4394" w:type="dxa"/>
                <w:shd w:val="clear" w:color="auto" w:fill="E9E9E9"/>
              </w:tcPr>
              <w:p w:rsidR="0009341C" w:rsidRDefault="0009341C" w:rsidP="0009341C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</w:tbl>
    <w:p w:rsidR="0009341C" w:rsidRDefault="0009341C" w:rsidP="0009341C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09341C" w:rsidRPr="00C838DC" w:rsidTr="0009341C">
        <w:trPr>
          <w:trHeight w:val="284"/>
        </w:trPr>
        <w:tc>
          <w:tcPr>
            <w:tcW w:w="284" w:type="dxa"/>
            <w:vMerge w:val="restart"/>
          </w:tcPr>
          <w:p w:rsidR="0009341C" w:rsidRPr="00041B95" w:rsidRDefault="0009341C" w:rsidP="0009341C">
            <w:r>
              <w:t>5.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09341C" w:rsidRPr="00C838DC" w:rsidRDefault="0009341C" w:rsidP="0009341C">
            <w:r>
              <w:t>Wurde eine bildgebende Diagnostik (z.B. Röntgen (auch CT), Ker</w:t>
            </w:r>
            <w:r w:rsidR="00620D70">
              <w:t>nspintomographie, Szintigraphie/</w:t>
            </w:r>
            <w:r>
              <w:t>nuklearmedizinische Untersuchungen oder Ultraschalluntersuchungen) diesbezüglich durchgeführt?</w:t>
            </w:r>
          </w:p>
        </w:tc>
        <w:tc>
          <w:tcPr>
            <w:tcW w:w="212" w:type="dxa"/>
            <w:shd w:val="clear" w:color="auto" w:fill="auto"/>
          </w:tcPr>
          <w:p w:rsidR="0009341C" w:rsidRPr="00C838DC" w:rsidRDefault="0009341C" w:rsidP="0009341C"/>
        </w:tc>
        <w:tc>
          <w:tcPr>
            <w:tcW w:w="6450" w:type="dxa"/>
            <w:shd w:val="clear" w:color="auto" w:fill="auto"/>
          </w:tcPr>
          <w:p w:rsidR="0009341C" w:rsidRPr="00C838DC" w:rsidRDefault="00AA0F23" w:rsidP="0009341C">
            <w:sdt>
              <w:sdtPr>
                <w:id w:val="-10909288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341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9341C" w:rsidRPr="00C838DC">
              <w:t xml:space="preserve"> Nein     </w:t>
            </w:r>
            <w:sdt>
              <w:sdtPr>
                <w:id w:val="513657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341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9341C">
              <w:t xml:space="preserve"> Ja, </w:t>
            </w:r>
            <w:r w:rsidR="0009341C" w:rsidRPr="00B60135">
              <w:t>welche Untersuchungen und wann?</w:t>
            </w:r>
          </w:p>
        </w:tc>
      </w:tr>
      <w:tr w:rsidR="0009341C" w:rsidTr="0009341C">
        <w:trPr>
          <w:trHeight w:hRule="exact" w:val="1312"/>
        </w:trPr>
        <w:tc>
          <w:tcPr>
            <w:tcW w:w="284" w:type="dxa"/>
            <w:vMerge/>
          </w:tcPr>
          <w:p w:rsidR="0009341C" w:rsidRPr="00677CEE" w:rsidRDefault="0009341C" w:rsidP="0009341C"/>
        </w:tc>
        <w:tc>
          <w:tcPr>
            <w:tcW w:w="2410" w:type="dxa"/>
            <w:vMerge/>
            <w:shd w:val="clear" w:color="auto" w:fill="auto"/>
          </w:tcPr>
          <w:p w:rsidR="0009341C" w:rsidRPr="00677CEE" w:rsidRDefault="0009341C" w:rsidP="0009341C"/>
        </w:tc>
        <w:tc>
          <w:tcPr>
            <w:tcW w:w="212" w:type="dxa"/>
            <w:shd w:val="clear" w:color="auto" w:fill="auto"/>
          </w:tcPr>
          <w:p w:rsidR="0009341C" w:rsidRPr="00C838DC" w:rsidRDefault="0009341C" w:rsidP="0009341C"/>
        </w:tc>
        <w:sdt>
          <w:sdtPr>
            <w:id w:val="-2074188003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09341C" w:rsidRDefault="004159C1" w:rsidP="0009341C">
                <w:r>
                  <w:t xml:space="preserve"> </w:t>
                </w:r>
              </w:p>
            </w:tc>
          </w:sdtContent>
        </w:sdt>
      </w:tr>
      <w:tr w:rsidR="0009341C" w:rsidTr="0009341C">
        <w:trPr>
          <w:trHeight w:hRule="exact" w:val="57"/>
        </w:trPr>
        <w:tc>
          <w:tcPr>
            <w:tcW w:w="284" w:type="dxa"/>
            <w:vMerge/>
          </w:tcPr>
          <w:p w:rsidR="0009341C" w:rsidRPr="00677CEE" w:rsidRDefault="0009341C" w:rsidP="0009341C"/>
        </w:tc>
        <w:tc>
          <w:tcPr>
            <w:tcW w:w="2410" w:type="dxa"/>
            <w:vMerge/>
            <w:shd w:val="clear" w:color="auto" w:fill="auto"/>
          </w:tcPr>
          <w:p w:rsidR="0009341C" w:rsidRPr="00677CEE" w:rsidRDefault="0009341C" w:rsidP="0009341C"/>
        </w:tc>
        <w:tc>
          <w:tcPr>
            <w:tcW w:w="212" w:type="dxa"/>
            <w:shd w:val="clear" w:color="auto" w:fill="auto"/>
          </w:tcPr>
          <w:p w:rsidR="0009341C" w:rsidRPr="00C838DC" w:rsidRDefault="0009341C" w:rsidP="0009341C"/>
        </w:tc>
        <w:tc>
          <w:tcPr>
            <w:tcW w:w="6450" w:type="dxa"/>
            <w:shd w:val="clear" w:color="auto" w:fill="auto"/>
          </w:tcPr>
          <w:p w:rsidR="0009341C" w:rsidRDefault="0009341C" w:rsidP="0009341C"/>
        </w:tc>
      </w:tr>
      <w:tr w:rsidR="0009341C" w:rsidTr="0009341C">
        <w:trPr>
          <w:trHeight w:hRule="exact" w:val="284"/>
        </w:trPr>
        <w:tc>
          <w:tcPr>
            <w:tcW w:w="284" w:type="dxa"/>
            <w:vMerge/>
          </w:tcPr>
          <w:p w:rsidR="0009341C" w:rsidRPr="00677CEE" w:rsidRDefault="0009341C" w:rsidP="0009341C"/>
        </w:tc>
        <w:tc>
          <w:tcPr>
            <w:tcW w:w="2410" w:type="dxa"/>
            <w:vMerge/>
            <w:shd w:val="clear" w:color="auto" w:fill="auto"/>
          </w:tcPr>
          <w:p w:rsidR="0009341C" w:rsidRPr="00677CEE" w:rsidRDefault="0009341C" w:rsidP="0009341C"/>
        </w:tc>
        <w:tc>
          <w:tcPr>
            <w:tcW w:w="212" w:type="dxa"/>
            <w:shd w:val="clear" w:color="auto" w:fill="auto"/>
          </w:tcPr>
          <w:p w:rsidR="0009341C" w:rsidRPr="00C838DC" w:rsidRDefault="0009341C" w:rsidP="0009341C"/>
        </w:tc>
        <w:tc>
          <w:tcPr>
            <w:tcW w:w="6450" w:type="dxa"/>
            <w:shd w:val="clear" w:color="auto" w:fill="auto"/>
          </w:tcPr>
          <w:p w:rsidR="0009341C" w:rsidRDefault="0009341C" w:rsidP="0009341C">
            <w:r w:rsidRPr="00B60135">
              <w:t>Von wem? (Name und Anschrift des Arztes/der Einrichtung)</w:t>
            </w:r>
          </w:p>
        </w:tc>
      </w:tr>
      <w:tr w:rsidR="0009341C" w:rsidTr="0009341C">
        <w:trPr>
          <w:trHeight w:hRule="exact" w:val="742"/>
        </w:trPr>
        <w:tc>
          <w:tcPr>
            <w:tcW w:w="284" w:type="dxa"/>
            <w:vMerge/>
          </w:tcPr>
          <w:p w:rsidR="0009341C" w:rsidRPr="00677CEE" w:rsidRDefault="0009341C" w:rsidP="0009341C"/>
        </w:tc>
        <w:tc>
          <w:tcPr>
            <w:tcW w:w="2410" w:type="dxa"/>
            <w:vMerge/>
            <w:shd w:val="clear" w:color="auto" w:fill="auto"/>
          </w:tcPr>
          <w:p w:rsidR="0009341C" w:rsidRPr="00677CEE" w:rsidRDefault="0009341C" w:rsidP="0009341C"/>
        </w:tc>
        <w:tc>
          <w:tcPr>
            <w:tcW w:w="212" w:type="dxa"/>
            <w:shd w:val="clear" w:color="auto" w:fill="auto"/>
          </w:tcPr>
          <w:p w:rsidR="0009341C" w:rsidRPr="00C838DC" w:rsidRDefault="0009341C" w:rsidP="0009341C"/>
        </w:tc>
        <w:sdt>
          <w:sdtPr>
            <w:id w:val="481051720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09341C" w:rsidRDefault="004159C1" w:rsidP="0009341C">
                <w:r>
                  <w:t xml:space="preserve"> </w:t>
                </w:r>
              </w:p>
            </w:tc>
          </w:sdtContent>
        </w:sdt>
      </w:tr>
      <w:tr w:rsidR="0009341C" w:rsidRPr="00C838DC" w:rsidTr="0009341C">
        <w:trPr>
          <w:trHeight w:val="284"/>
        </w:trPr>
        <w:tc>
          <w:tcPr>
            <w:tcW w:w="284" w:type="dxa"/>
          </w:tcPr>
          <w:p w:rsidR="0009341C" w:rsidRPr="00041B95" w:rsidRDefault="0009341C" w:rsidP="0009341C"/>
        </w:tc>
        <w:tc>
          <w:tcPr>
            <w:tcW w:w="2410" w:type="dxa"/>
            <w:shd w:val="clear" w:color="auto" w:fill="auto"/>
          </w:tcPr>
          <w:p w:rsidR="0009341C" w:rsidRPr="00C838DC" w:rsidRDefault="0009341C" w:rsidP="0009341C"/>
        </w:tc>
        <w:tc>
          <w:tcPr>
            <w:tcW w:w="212" w:type="dxa"/>
            <w:shd w:val="clear" w:color="auto" w:fill="auto"/>
          </w:tcPr>
          <w:p w:rsidR="0009341C" w:rsidRPr="00C838DC" w:rsidRDefault="0009341C" w:rsidP="0009341C"/>
        </w:tc>
        <w:tc>
          <w:tcPr>
            <w:tcW w:w="6450" w:type="dxa"/>
            <w:shd w:val="clear" w:color="auto" w:fill="auto"/>
          </w:tcPr>
          <w:p w:rsidR="0009341C" w:rsidRPr="00C838DC" w:rsidRDefault="0009341C" w:rsidP="0009341C">
            <w:r>
              <w:t>(Befund bitte beifügen)</w:t>
            </w:r>
          </w:p>
        </w:tc>
      </w:tr>
    </w:tbl>
    <w:p w:rsidR="0009341C" w:rsidRDefault="0009341C" w:rsidP="0009341C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09341C" w:rsidRPr="00C838DC" w:rsidTr="0009341C">
        <w:trPr>
          <w:trHeight w:val="283"/>
        </w:trPr>
        <w:tc>
          <w:tcPr>
            <w:tcW w:w="284" w:type="dxa"/>
            <w:vMerge w:val="restart"/>
          </w:tcPr>
          <w:p w:rsidR="0009341C" w:rsidRPr="00041B95" w:rsidRDefault="0009341C" w:rsidP="0009341C">
            <w:r>
              <w:t>6.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09341C" w:rsidRDefault="0009341C" w:rsidP="0009341C">
            <w:r>
              <w:t>Wurden Elektroenzephalogramme (EEG), testpsychologische Untersuchungen oder</w:t>
            </w:r>
          </w:p>
          <w:p w:rsidR="0009341C" w:rsidRDefault="0009341C" w:rsidP="0009341C">
            <w:r>
              <w:t>andere Hirnleistungstests</w:t>
            </w:r>
          </w:p>
          <w:p w:rsidR="0009341C" w:rsidRPr="00C838DC" w:rsidRDefault="0009341C" w:rsidP="0009341C">
            <w:r>
              <w:t>durchgeführt?</w:t>
            </w:r>
          </w:p>
        </w:tc>
        <w:tc>
          <w:tcPr>
            <w:tcW w:w="212" w:type="dxa"/>
            <w:shd w:val="clear" w:color="auto" w:fill="auto"/>
          </w:tcPr>
          <w:p w:rsidR="0009341C" w:rsidRPr="00C838DC" w:rsidRDefault="0009341C" w:rsidP="0009341C"/>
        </w:tc>
        <w:tc>
          <w:tcPr>
            <w:tcW w:w="6450" w:type="dxa"/>
            <w:shd w:val="clear" w:color="auto" w:fill="auto"/>
          </w:tcPr>
          <w:p w:rsidR="0009341C" w:rsidRPr="00C838DC" w:rsidRDefault="00AA0F23" w:rsidP="0009341C">
            <w:sdt>
              <w:sdtPr>
                <w:id w:val="-19601719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341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9341C" w:rsidRPr="00C838DC">
              <w:t xml:space="preserve"> Nein     </w:t>
            </w:r>
            <w:sdt>
              <w:sdtPr>
                <w:id w:val="-5048234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341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9341C">
              <w:t xml:space="preserve"> Ja, </w:t>
            </w:r>
            <w:r w:rsidR="0009341C" w:rsidRPr="00B60135">
              <w:t>welche Untersuchungen und wann?</w:t>
            </w:r>
          </w:p>
        </w:tc>
      </w:tr>
      <w:tr w:rsidR="0009341C" w:rsidTr="0009341C">
        <w:trPr>
          <w:trHeight w:hRule="exact" w:val="57"/>
        </w:trPr>
        <w:tc>
          <w:tcPr>
            <w:tcW w:w="284" w:type="dxa"/>
            <w:vMerge/>
          </w:tcPr>
          <w:p w:rsidR="0009341C" w:rsidRPr="00677CEE" w:rsidRDefault="0009341C" w:rsidP="0009341C"/>
        </w:tc>
        <w:tc>
          <w:tcPr>
            <w:tcW w:w="2410" w:type="dxa"/>
            <w:vMerge/>
            <w:shd w:val="clear" w:color="auto" w:fill="auto"/>
          </w:tcPr>
          <w:p w:rsidR="0009341C" w:rsidRPr="00677CEE" w:rsidRDefault="0009341C" w:rsidP="0009341C"/>
        </w:tc>
        <w:tc>
          <w:tcPr>
            <w:tcW w:w="212" w:type="dxa"/>
            <w:shd w:val="clear" w:color="auto" w:fill="auto"/>
          </w:tcPr>
          <w:p w:rsidR="0009341C" w:rsidRPr="00C838DC" w:rsidRDefault="0009341C" w:rsidP="0009341C"/>
        </w:tc>
        <w:tc>
          <w:tcPr>
            <w:tcW w:w="6450" w:type="dxa"/>
            <w:shd w:val="clear" w:color="auto" w:fill="auto"/>
          </w:tcPr>
          <w:p w:rsidR="0009341C" w:rsidRDefault="0009341C" w:rsidP="0009341C"/>
        </w:tc>
      </w:tr>
      <w:tr w:rsidR="0009341C" w:rsidTr="0009341C">
        <w:trPr>
          <w:trHeight w:hRule="exact" w:val="1497"/>
        </w:trPr>
        <w:tc>
          <w:tcPr>
            <w:tcW w:w="284" w:type="dxa"/>
          </w:tcPr>
          <w:p w:rsidR="0009341C" w:rsidRPr="00041B95" w:rsidRDefault="0009341C" w:rsidP="0009341C"/>
        </w:tc>
        <w:tc>
          <w:tcPr>
            <w:tcW w:w="2410" w:type="dxa"/>
            <w:vMerge/>
            <w:shd w:val="clear" w:color="auto" w:fill="auto"/>
          </w:tcPr>
          <w:p w:rsidR="0009341C" w:rsidRPr="00C838DC" w:rsidRDefault="0009341C" w:rsidP="0009341C"/>
        </w:tc>
        <w:tc>
          <w:tcPr>
            <w:tcW w:w="212" w:type="dxa"/>
            <w:shd w:val="clear" w:color="auto" w:fill="auto"/>
          </w:tcPr>
          <w:p w:rsidR="0009341C" w:rsidRPr="00C838DC" w:rsidRDefault="0009341C" w:rsidP="0009341C"/>
        </w:tc>
        <w:tc>
          <w:tcPr>
            <w:tcW w:w="6450" w:type="dxa"/>
            <w:shd w:val="clear" w:color="auto" w:fill="E9E9E9"/>
          </w:tcPr>
          <w:sdt>
            <w:sdtPr>
              <w:id w:val="-770247322"/>
              <w:placeholder>
                <w:docPart w:val="DefaultPlaceholder_-1854013440"/>
              </w:placeholder>
            </w:sdtPr>
            <w:sdtEndPr/>
            <w:sdtContent>
              <w:p w:rsidR="0009341C" w:rsidRDefault="004159C1" w:rsidP="0009341C">
                <w:r>
                  <w:t xml:space="preserve"> </w:t>
                </w:r>
              </w:p>
            </w:sdtContent>
          </w:sdt>
          <w:p w:rsidR="0009341C" w:rsidRDefault="0009341C" w:rsidP="0009341C"/>
          <w:p w:rsidR="0009341C" w:rsidRDefault="0009341C" w:rsidP="0009341C"/>
          <w:p w:rsidR="0009341C" w:rsidRDefault="0009341C" w:rsidP="0009341C"/>
          <w:p w:rsidR="0009341C" w:rsidRDefault="0009341C" w:rsidP="0009341C"/>
        </w:tc>
      </w:tr>
      <w:tr w:rsidR="0009341C" w:rsidTr="0009341C">
        <w:trPr>
          <w:trHeight w:hRule="exact" w:val="284"/>
        </w:trPr>
        <w:tc>
          <w:tcPr>
            <w:tcW w:w="284" w:type="dxa"/>
          </w:tcPr>
          <w:p w:rsidR="0009341C" w:rsidRPr="00041B95" w:rsidRDefault="0009341C" w:rsidP="0009341C"/>
        </w:tc>
        <w:tc>
          <w:tcPr>
            <w:tcW w:w="2410" w:type="dxa"/>
            <w:vMerge/>
            <w:shd w:val="clear" w:color="auto" w:fill="auto"/>
          </w:tcPr>
          <w:p w:rsidR="0009341C" w:rsidRPr="00C838DC" w:rsidRDefault="0009341C" w:rsidP="0009341C"/>
        </w:tc>
        <w:tc>
          <w:tcPr>
            <w:tcW w:w="212" w:type="dxa"/>
            <w:shd w:val="clear" w:color="auto" w:fill="auto"/>
          </w:tcPr>
          <w:p w:rsidR="0009341C" w:rsidRPr="00C838DC" w:rsidRDefault="0009341C" w:rsidP="0009341C"/>
        </w:tc>
        <w:tc>
          <w:tcPr>
            <w:tcW w:w="6450" w:type="dxa"/>
            <w:shd w:val="clear" w:color="auto" w:fill="auto"/>
          </w:tcPr>
          <w:p w:rsidR="0009341C" w:rsidRDefault="0009341C" w:rsidP="0009341C">
            <w:r w:rsidRPr="00B60135">
              <w:t>Von wem? (Name und Anschrift des Arztes/der Einrichtung)</w:t>
            </w:r>
          </w:p>
        </w:tc>
      </w:tr>
      <w:tr w:rsidR="0009341C" w:rsidTr="0009341C">
        <w:trPr>
          <w:trHeight w:hRule="exact" w:val="978"/>
        </w:trPr>
        <w:tc>
          <w:tcPr>
            <w:tcW w:w="284" w:type="dxa"/>
          </w:tcPr>
          <w:p w:rsidR="0009341C" w:rsidRPr="00041B95" w:rsidRDefault="0009341C" w:rsidP="0009341C"/>
        </w:tc>
        <w:tc>
          <w:tcPr>
            <w:tcW w:w="2410" w:type="dxa"/>
            <w:vMerge/>
            <w:shd w:val="clear" w:color="auto" w:fill="auto"/>
          </w:tcPr>
          <w:p w:rsidR="0009341C" w:rsidRPr="00C838DC" w:rsidRDefault="0009341C" w:rsidP="0009341C"/>
        </w:tc>
        <w:tc>
          <w:tcPr>
            <w:tcW w:w="212" w:type="dxa"/>
            <w:shd w:val="clear" w:color="auto" w:fill="auto"/>
          </w:tcPr>
          <w:p w:rsidR="0009341C" w:rsidRPr="00C838DC" w:rsidRDefault="0009341C" w:rsidP="0009341C"/>
        </w:tc>
        <w:tc>
          <w:tcPr>
            <w:tcW w:w="6450" w:type="dxa"/>
            <w:shd w:val="clear" w:color="auto" w:fill="E9E9E9"/>
          </w:tcPr>
          <w:sdt>
            <w:sdtPr>
              <w:id w:val="-1232920549"/>
              <w:placeholder>
                <w:docPart w:val="DefaultPlaceholder_-1854013440"/>
              </w:placeholder>
            </w:sdtPr>
            <w:sdtEndPr/>
            <w:sdtContent>
              <w:p w:rsidR="0009341C" w:rsidRDefault="004159C1" w:rsidP="0009341C">
                <w:r>
                  <w:t xml:space="preserve"> </w:t>
                </w:r>
              </w:p>
            </w:sdtContent>
          </w:sdt>
          <w:p w:rsidR="0009341C" w:rsidRDefault="0009341C" w:rsidP="0009341C"/>
          <w:p w:rsidR="0009341C" w:rsidRDefault="0009341C" w:rsidP="0009341C"/>
          <w:p w:rsidR="0009341C" w:rsidRDefault="0009341C" w:rsidP="0009341C"/>
          <w:p w:rsidR="0009341C" w:rsidRDefault="0009341C" w:rsidP="0009341C"/>
        </w:tc>
      </w:tr>
      <w:tr w:rsidR="0009341C" w:rsidTr="0009341C">
        <w:trPr>
          <w:trHeight w:hRule="exact" w:val="267"/>
        </w:trPr>
        <w:tc>
          <w:tcPr>
            <w:tcW w:w="284" w:type="dxa"/>
          </w:tcPr>
          <w:p w:rsidR="0009341C" w:rsidRPr="00041B95" w:rsidRDefault="0009341C" w:rsidP="0009341C"/>
        </w:tc>
        <w:tc>
          <w:tcPr>
            <w:tcW w:w="2410" w:type="dxa"/>
            <w:shd w:val="clear" w:color="auto" w:fill="auto"/>
          </w:tcPr>
          <w:p w:rsidR="0009341C" w:rsidRPr="00C838DC" w:rsidRDefault="0009341C" w:rsidP="0009341C"/>
        </w:tc>
        <w:tc>
          <w:tcPr>
            <w:tcW w:w="212" w:type="dxa"/>
            <w:shd w:val="clear" w:color="auto" w:fill="auto"/>
          </w:tcPr>
          <w:p w:rsidR="0009341C" w:rsidRPr="00C838DC" w:rsidRDefault="0009341C" w:rsidP="0009341C"/>
        </w:tc>
        <w:tc>
          <w:tcPr>
            <w:tcW w:w="6450" w:type="dxa"/>
            <w:shd w:val="clear" w:color="auto" w:fill="auto"/>
          </w:tcPr>
          <w:p w:rsidR="0009341C" w:rsidRDefault="0009341C" w:rsidP="0009341C">
            <w:r>
              <w:t>(Ergebnis bitte beifügen)</w:t>
            </w:r>
          </w:p>
        </w:tc>
      </w:tr>
    </w:tbl>
    <w:p w:rsidR="0009341C" w:rsidRDefault="0009341C" w:rsidP="0009341C">
      <w:pPr>
        <w:rPr>
          <w:b/>
        </w:rPr>
      </w:pPr>
    </w:p>
    <w:tbl>
      <w:tblPr>
        <w:tblStyle w:val="Tabellenraster15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09341C" w:rsidRPr="0009341C" w:rsidTr="0009341C">
        <w:trPr>
          <w:trHeight w:val="785"/>
        </w:trPr>
        <w:tc>
          <w:tcPr>
            <w:tcW w:w="284" w:type="dxa"/>
          </w:tcPr>
          <w:p w:rsidR="0009341C" w:rsidRPr="0009341C" w:rsidRDefault="0009341C" w:rsidP="0009341C">
            <w:r>
              <w:t>7</w:t>
            </w:r>
            <w:r w:rsidRPr="0009341C">
              <w:t>.</w:t>
            </w:r>
          </w:p>
        </w:tc>
        <w:tc>
          <w:tcPr>
            <w:tcW w:w="2410" w:type="dxa"/>
            <w:shd w:val="clear" w:color="auto" w:fill="auto"/>
          </w:tcPr>
          <w:p w:rsidR="0009341C" w:rsidRPr="0009341C" w:rsidRDefault="0009341C" w:rsidP="0009341C">
            <w:r w:rsidRPr="0009341C">
              <w:t>Auf welche Ursach</w:t>
            </w:r>
            <w:r>
              <w:t xml:space="preserve">e ist das </w:t>
            </w:r>
            <w:r>
              <w:br/>
              <w:t>Leiden zurückzuführen</w:t>
            </w:r>
            <w:r w:rsidRPr="0009341C">
              <w:t>?</w:t>
            </w:r>
          </w:p>
        </w:tc>
        <w:tc>
          <w:tcPr>
            <w:tcW w:w="212" w:type="dxa"/>
            <w:shd w:val="clear" w:color="auto" w:fill="auto"/>
          </w:tcPr>
          <w:p w:rsidR="0009341C" w:rsidRPr="0009341C" w:rsidRDefault="0009341C" w:rsidP="0009341C"/>
        </w:tc>
        <w:sdt>
          <w:sdtPr>
            <w:id w:val="-283580949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09341C" w:rsidRPr="0009341C" w:rsidRDefault="004159C1" w:rsidP="0009341C">
                <w:r>
                  <w:t xml:space="preserve"> </w:t>
                </w:r>
              </w:p>
            </w:tc>
          </w:sdtContent>
        </w:sdt>
      </w:tr>
    </w:tbl>
    <w:p w:rsidR="0009341C" w:rsidRDefault="0009341C">
      <w:pPr>
        <w:spacing w:line="240" w:lineRule="auto"/>
        <w:rPr>
          <w:b/>
        </w:rPr>
      </w:pPr>
    </w:p>
    <w:tbl>
      <w:tblPr>
        <w:tblStyle w:val="Tabellenraster14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780"/>
        <w:gridCol w:w="1559"/>
        <w:gridCol w:w="4111"/>
      </w:tblGrid>
      <w:tr w:rsidR="001278C7" w:rsidRPr="0009341C" w:rsidTr="001B0FB2">
        <w:trPr>
          <w:trHeight w:val="283"/>
        </w:trPr>
        <w:tc>
          <w:tcPr>
            <w:tcW w:w="284" w:type="dxa"/>
          </w:tcPr>
          <w:p w:rsidR="001278C7" w:rsidRPr="0009341C" w:rsidRDefault="001278C7" w:rsidP="001B0FB2">
            <w:r>
              <w:t>8</w:t>
            </w:r>
            <w:r w:rsidRPr="0009341C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1278C7" w:rsidRPr="0009341C" w:rsidRDefault="001278C7" w:rsidP="001B0FB2">
            <w:r w:rsidRPr="0009341C">
              <w:t>Hat sich Ihr Körpergewicht in den letzten 3 Jahren geändert?</w:t>
            </w:r>
          </w:p>
        </w:tc>
        <w:tc>
          <w:tcPr>
            <w:tcW w:w="212" w:type="dxa"/>
            <w:shd w:val="clear" w:color="auto" w:fill="auto"/>
          </w:tcPr>
          <w:p w:rsidR="001278C7" w:rsidRPr="0009341C" w:rsidRDefault="001278C7" w:rsidP="001B0FB2"/>
        </w:tc>
        <w:tc>
          <w:tcPr>
            <w:tcW w:w="6450" w:type="dxa"/>
            <w:gridSpan w:val="3"/>
            <w:shd w:val="clear" w:color="auto" w:fill="auto"/>
          </w:tcPr>
          <w:p w:rsidR="001278C7" w:rsidRPr="0009341C" w:rsidRDefault="00AA0F23" w:rsidP="001B0FB2">
            <w:sdt>
              <w:sdtPr>
                <w:id w:val="4361848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78C7" w:rsidRPr="0009341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1278C7" w:rsidRPr="0009341C">
              <w:t xml:space="preserve"> Nein     </w:t>
            </w:r>
            <w:sdt>
              <w:sdtPr>
                <w:id w:val="-689367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78C7" w:rsidRPr="0009341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1278C7" w:rsidRPr="0009341C">
              <w:t xml:space="preserve"> Ja, </w:t>
            </w:r>
            <w:r w:rsidR="004159C1">
              <w:t>haben Sie zugenommen oder abgenommen?</w:t>
            </w:r>
          </w:p>
        </w:tc>
      </w:tr>
      <w:tr w:rsidR="004159C1" w:rsidRPr="0009341C" w:rsidTr="00F14585">
        <w:trPr>
          <w:trHeight w:val="283"/>
        </w:trPr>
        <w:tc>
          <w:tcPr>
            <w:tcW w:w="284" w:type="dxa"/>
          </w:tcPr>
          <w:p w:rsidR="004159C1" w:rsidRPr="0009341C" w:rsidRDefault="004159C1" w:rsidP="001B0FB2"/>
        </w:tc>
        <w:tc>
          <w:tcPr>
            <w:tcW w:w="2410" w:type="dxa"/>
            <w:vMerge/>
            <w:shd w:val="clear" w:color="auto" w:fill="auto"/>
          </w:tcPr>
          <w:p w:rsidR="004159C1" w:rsidRPr="0009341C" w:rsidRDefault="004159C1" w:rsidP="001B0FB2"/>
        </w:tc>
        <w:tc>
          <w:tcPr>
            <w:tcW w:w="212" w:type="dxa"/>
            <w:shd w:val="clear" w:color="auto" w:fill="auto"/>
          </w:tcPr>
          <w:p w:rsidR="004159C1" w:rsidRPr="0009341C" w:rsidRDefault="004159C1" w:rsidP="001B0FB2"/>
        </w:tc>
        <w:sdt>
          <w:sdtPr>
            <w:id w:val="-2059386168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6450" w:type="dxa"/>
                <w:gridSpan w:val="3"/>
                <w:shd w:val="clear" w:color="auto" w:fill="E9E9E9"/>
              </w:tcPr>
              <w:p w:rsidR="004159C1" w:rsidRPr="0009341C" w:rsidRDefault="004159C1" w:rsidP="001B0FB2">
                <w:r>
                  <w:t xml:space="preserve"> </w:t>
                </w:r>
              </w:p>
            </w:tc>
          </w:sdtContent>
        </w:sdt>
      </w:tr>
      <w:tr w:rsidR="001278C7" w:rsidRPr="0009341C" w:rsidTr="001B0FB2">
        <w:trPr>
          <w:trHeight w:hRule="exact" w:val="57"/>
        </w:trPr>
        <w:tc>
          <w:tcPr>
            <w:tcW w:w="284" w:type="dxa"/>
          </w:tcPr>
          <w:p w:rsidR="001278C7" w:rsidRPr="0009341C" w:rsidRDefault="001278C7" w:rsidP="001B0FB2"/>
        </w:tc>
        <w:tc>
          <w:tcPr>
            <w:tcW w:w="2410" w:type="dxa"/>
            <w:shd w:val="clear" w:color="auto" w:fill="auto"/>
          </w:tcPr>
          <w:p w:rsidR="001278C7" w:rsidRPr="0009341C" w:rsidRDefault="001278C7" w:rsidP="001B0FB2"/>
        </w:tc>
        <w:tc>
          <w:tcPr>
            <w:tcW w:w="212" w:type="dxa"/>
            <w:shd w:val="clear" w:color="auto" w:fill="auto"/>
          </w:tcPr>
          <w:p w:rsidR="001278C7" w:rsidRPr="0009341C" w:rsidRDefault="001278C7" w:rsidP="001B0FB2"/>
        </w:tc>
        <w:tc>
          <w:tcPr>
            <w:tcW w:w="780" w:type="dxa"/>
            <w:shd w:val="clear" w:color="auto" w:fill="auto"/>
          </w:tcPr>
          <w:p w:rsidR="001278C7" w:rsidRPr="0009341C" w:rsidRDefault="001278C7" w:rsidP="001B0FB2"/>
        </w:tc>
        <w:tc>
          <w:tcPr>
            <w:tcW w:w="1559" w:type="dxa"/>
            <w:shd w:val="clear" w:color="auto" w:fill="FFFFFF" w:themeFill="background1"/>
          </w:tcPr>
          <w:p w:rsidR="001278C7" w:rsidRPr="0009341C" w:rsidRDefault="001278C7" w:rsidP="001B0FB2"/>
        </w:tc>
        <w:tc>
          <w:tcPr>
            <w:tcW w:w="4111" w:type="dxa"/>
            <w:shd w:val="clear" w:color="auto" w:fill="FFFFFF" w:themeFill="background1"/>
          </w:tcPr>
          <w:p w:rsidR="001278C7" w:rsidRPr="0009341C" w:rsidRDefault="001278C7" w:rsidP="001B0FB2"/>
        </w:tc>
      </w:tr>
      <w:tr w:rsidR="001278C7" w:rsidRPr="0009341C" w:rsidTr="001B0FB2">
        <w:trPr>
          <w:trHeight w:val="283"/>
        </w:trPr>
        <w:tc>
          <w:tcPr>
            <w:tcW w:w="284" w:type="dxa"/>
          </w:tcPr>
          <w:p w:rsidR="001278C7" w:rsidRPr="0009341C" w:rsidRDefault="001278C7" w:rsidP="001B0FB2"/>
        </w:tc>
        <w:tc>
          <w:tcPr>
            <w:tcW w:w="2410" w:type="dxa"/>
            <w:shd w:val="clear" w:color="auto" w:fill="auto"/>
          </w:tcPr>
          <w:p w:rsidR="001278C7" w:rsidRPr="0009341C" w:rsidRDefault="001278C7" w:rsidP="001B0FB2"/>
        </w:tc>
        <w:tc>
          <w:tcPr>
            <w:tcW w:w="212" w:type="dxa"/>
            <w:shd w:val="clear" w:color="auto" w:fill="auto"/>
          </w:tcPr>
          <w:p w:rsidR="001278C7" w:rsidRPr="0009341C" w:rsidRDefault="001278C7" w:rsidP="001B0FB2"/>
        </w:tc>
        <w:tc>
          <w:tcPr>
            <w:tcW w:w="6450" w:type="dxa"/>
            <w:gridSpan w:val="3"/>
            <w:shd w:val="clear" w:color="auto" w:fill="auto"/>
          </w:tcPr>
          <w:p w:rsidR="001278C7" w:rsidRPr="0009341C" w:rsidRDefault="004159C1" w:rsidP="001B0FB2">
            <w:r>
              <w:t>Wie</w:t>
            </w:r>
            <w:r w:rsidR="001278C7" w:rsidRPr="0009341C">
              <w:t xml:space="preserve"> viel</w:t>
            </w:r>
            <w:r>
              <w:t>e</w:t>
            </w:r>
            <w:r w:rsidR="001278C7" w:rsidRPr="0009341C">
              <w:t xml:space="preserve"> Kilogramm in welchem Zeitraum?</w:t>
            </w:r>
          </w:p>
        </w:tc>
      </w:tr>
      <w:tr w:rsidR="004159C1" w:rsidRPr="0009341C" w:rsidTr="004159C1">
        <w:trPr>
          <w:trHeight w:val="850"/>
        </w:trPr>
        <w:tc>
          <w:tcPr>
            <w:tcW w:w="284" w:type="dxa"/>
          </w:tcPr>
          <w:p w:rsidR="004159C1" w:rsidRPr="0009341C" w:rsidRDefault="004159C1" w:rsidP="001B0FB2"/>
        </w:tc>
        <w:tc>
          <w:tcPr>
            <w:tcW w:w="2410" w:type="dxa"/>
            <w:shd w:val="clear" w:color="auto" w:fill="auto"/>
          </w:tcPr>
          <w:p w:rsidR="004159C1" w:rsidRPr="0009341C" w:rsidRDefault="004159C1" w:rsidP="001B0FB2"/>
        </w:tc>
        <w:tc>
          <w:tcPr>
            <w:tcW w:w="212" w:type="dxa"/>
            <w:shd w:val="clear" w:color="auto" w:fill="auto"/>
          </w:tcPr>
          <w:p w:rsidR="004159C1" w:rsidRPr="0009341C" w:rsidRDefault="004159C1" w:rsidP="001B0FB2"/>
        </w:tc>
        <w:sdt>
          <w:sdtPr>
            <w:id w:val="1779988217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gridSpan w:val="3"/>
                <w:shd w:val="clear" w:color="auto" w:fill="E9E9E9"/>
              </w:tcPr>
              <w:p w:rsidR="004159C1" w:rsidRPr="0009341C" w:rsidRDefault="004159C1" w:rsidP="001B0FB2">
                <w:r>
                  <w:t xml:space="preserve"> </w:t>
                </w:r>
              </w:p>
            </w:tc>
          </w:sdtContent>
        </w:sdt>
      </w:tr>
    </w:tbl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4159C1" w:rsidRPr="00C838DC" w:rsidTr="009A422A">
        <w:trPr>
          <w:trHeight w:val="284"/>
        </w:trPr>
        <w:tc>
          <w:tcPr>
            <w:tcW w:w="284" w:type="dxa"/>
            <w:vMerge w:val="restart"/>
          </w:tcPr>
          <w:p w:rsidR="004159C1" w:rsidRPr="00041B95" w:rsidRDefault="004159C1" w:rsidP="009A422A">
            <w:r>
              <w:lastRenderedPageBreak/>
              <w:t>9.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4159C1" w:rsidRPr="00C838DC" w:rsidRDefault="004159C1" w:rsidP="009A422A">
            <w:r w:rsidRPr="0017615E">
              <w:t>Waren aufgrund der Beschwerden/der Erkrankung Behandlungen in einem Krankenhaus/</w:t>
            </w:r>
            <w:r>
              <w:br/>
            </w:r>
            <w:r w:rsidRPr="0017615E">
              <w:t>stationäre Rehabilitationsmaßnahmen/Kuren notwendig?</w:t>
            </w:r>
          </w:p>
        </w:tc>
        <w:tc>
          <w:tcPr>
            <w:tcW w:w="212" w:type="dxa"/>
            <w:shd w:val="clear" w:color="auto" w:fill="auto"/>
          </w:tcPr>
          <w:p w:rsidR="004159C1" w:rsidRPr="00C838DC" w:rsidRDefault="004159C1" w:rsidP="009A422A"/>
        </w:tc>
        <w:tc>
          <w:tcPr>
            <w:tcW w:w="6450" w:type="dxa"/>
            <w:shd w:val="clear" w:color="auto" w:fill="auto"/>
          </w:tcPr>
          <w:p w:rsidR="004159C1" w:rsidRPr="00C838DC" w:rsidRDefault="00AA0F23" w:rsidP="009A422A">
            <w:sdt>
              <w:sdtPr>
                <w:id w:val="-8022223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159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159C1" w:rsidRPr="00C838DC">
              <w:t xml:space="preserve"> Nein     </w:t>
            </w:r>
            <w:sdt>
              <w:sdtPr>
                <w:id w:val="5895935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159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159C1">
              <w:t xml:space="preserve"> Ja, welche und wann?</w:t>
            </w:r>
          </w:p>
        </w:tc>
      </w:tr>
      <w:tr w:rsidR="004159C1" w:rsidTr="009A422A">
        <w:trPr>
          <w:trHeight w:hRule="exact" w:val="1068"/>
        </w:trPr>
        <w:tc>
          <w:tcPr>
            <w:tcW w:w="284" w:type="dxa"/>
            <w:vMerge/>
          </w:tcPr>
          <w:p w:rsidR="004159C1" w:rsidRPr="00677CEE" w:rsidRDefault="004159C1" w:rsidP="009A422A"/>
        </w:tc>
        <w:tc>
          <w:tcPr>
            <w:tcW w:w="2410" w:type="dxa"/>
            <w:vMerge/>
            <w:shd w:val="clear" w:color="auto" w:fill="auto"/>
          </w:tcPr>
          <w:p w:rsidR="004159C1" w:rsidRPr="00677CEE" w:rsidRDefault="004159C1" w:rsidP="009A422A"/>
        </w:tc>
        <w:tc>
          <w:tcPr>
            <w:tcW w:w="212" w:type="dxa"/>
            <w:shd w:val="clear" w:color="auto" w:fill="auto"/>
          </w:tcPr>
          <w:p w:rsidR="004159C1" w:rsidRPr="00C838DC" w:rsidRDefault="004159C1" w:rsidP="009A422A"/>
        </w:tc>
        <w:sdt>
          <w:sdtPr>
            <w:id w:val="-878320278"/>
            <w:placeholder>
              <w:docPart w:val="47BDABD81C89475A9559009BBAE25746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4159C1" w:rsidRDefault="004159C1" w:rsidP="009A422A">
                <w:r>
                  <w:t xml:space="preserve"> </w:t>
                </w:r>
              </w:p>
            </w:tc>
          </w:sdtContent>
        </w:sdt>
      </w:tr>
      <w:tr w:rsidR="004159C1" w:rsidTr="009A422A">
        <w:trPr>
          <w:trHeight w:hRule="exact" w:val="57"/>
        </w:trPr>
        <w:tc>
          <w:tcPr>
            <w:tcW w:w="284" w:type="dxa"/>
            <w:vMerge/>
          </w:tcPr>
          <w:p w:rsidR="004159C1" w:rsidRPr="00677CEE" w:rsidRDefault="004159C1" w:rsidP="009A422A"/>
        </w:tc>
        <w:tc>
          <w:tcPr>
            <w:tcW w:w="2410" w:type="dxa"/>
            <w:vMerge/>
            <w:shd w:val="clear" w:color="auto" w:fill="auto"/>
          </w:tcPr>
          <w:p w:rsidR="004159C1" w:rsidRPr="00677CEE" w:rsidRDefault="004159C1" w:rsidP="009A422A"/>
        </w:tc>
        <w:tc>
          <w:tcPr>
            <w:tcW w:w="212" w:type="dxa"/>
            <w:shd w:val="clear" w:color="auto" w:fill="auto"/>
          </w:tcPr>
          <w:p w:rsidR="004159C1" w:rsidRPr="00C838DC" w:rsidRDefault="004159C1" w:rsidP="009A422A"/>
        </w:tc>
        <w:tc>
          <w:tcPr>
            <w:tcW w:w="6450" w:type="dxa"/>
            <w:shd w:val="clear" w:color="auto" w:fill="auto"/>
          </w:tcPr>
          <w:p w:rsidR="004159C1" w:rsidRDefault="004159C1" w:rsidP="009A422A"/>
        </w:tc>
      </w:tr>
      <w:tr w:rsidR="004159C1" w:rsidTr="009A422A">
        <w:trPr>
          <w:trHeight w:hRule="exact" w:val="284"/>
        </w:trPr>
        <w:tc>
          <w:tcPr>
            <w:tcW w:w="284" w:type="dxa"/>
            <w:vMerge/>
          </w:tcPr>
          <w:p w:rsidR="004159C1" w:rsidRPr="00677CEE" w:rsidRDefault="004159C1" w:rsidP="009A422A"/>
        </w:tc>
        <w:tc>
          <w:tcPr>
            <w:tcW w:w="2410" w:type="dxa"/>
            <w:vMerge/>
            <w:shd w:val="clear" w:color="auto" w:fill="auto"/>
          </w:tcPr>
          <w:p w:rsidR="004159C1" w:rsidRPr="00677CEE" w:rsidRDefault="004159C1" w:rsidP="009A422A"/>
        </w:tc>
        <w:tc>
          <w:tcPr>
            <w:tcW w:w="212" w:type="dxa"/>
            <w:shd w:val="clear" w:color="auto" w:fill="auto"/>
          </w:tcPr>
          <w:p w:rsidR="004159C1" w:rsidRPr="00C838DC" w:rsidRDefault="004159C1" w:rsidP="009A422A"/>
        </w:tc>
        <w:tc>
          <w:tcPr>
            <w:tcW w:w="6450" w:type="dxa"/>
            <w:shd w:val="clear" w:color="auto" w:fill="auto"/>
          </w:tcPr>
          <w:p w:rsidR="004159C1" w:rsidRDefault="004159C1" w:rsidP="009A422A">
            <w:r w:rsidRPr="00BD1619">
              <w:t>Name und Anschr</w:t>
            </w:r>
            <w:r>
              <w:t>ift des Krankenhauses/der Einrichtung:</w:t>
            </w:r>
          </w:p>
        </w:tc>
      </w:tr>
      <w:tr w:rsidR="004159C1" w:rsidTr="009A422A">
        <w:trPr>
          <w:trHeight w:hRule="exact" w:val="742"/>
        </w:trPr>
        <w:tc>
          <w:tcPr>
            <w:tcW w:w="284" w:type="dxa"/>
            <w:vMerge/>
          </w:tcPr>
          <w:p w:rsidR="004159C1" w:rsidRPr="00677CEE" w:rsidRDefault="004159C1" w:rsidP="009A422A"/>
        </w:tc>
        <w:tc>
          <w:tcPr>
            <w:tcW w:w="2410" w:type="dxa"/>
            <w:vMerge/>
            <w:shd w:val="clear" w:color="auto" w:fill="auto"/>
          </w:tcPr>
          <w:p w:rsidR="004159C1" w:rsidRPr="00677CEE" w:rsidRDefault="004159C1" w:rsidP="009A422A"/>
        </w:tc>
        <w:tc>
          <w:tcPr>
            <w:tcW w:w="212" w:type="dxa"/>
            <w:shd w:val="clear" w:color="auto" w:fill="auto"/>
          </w:tcPr>
          <w:p w:rsidR="004159C1" w:rsidRPr="00C838DC" w:rsidRDefault="004159C1" w:rsidP="009A422A"/>
        </w:tc>
        <w:sdt>
          <w:sdtPr>
            <w:id w:val="-1856485478"/>
            <w:placeholder>
              <w:docPart w:val="7A3E31A163FF4B7B9D94DBF861178907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4159C1" w:rsidRDefault="004159C1" w:rsidP="009A422A">
                <w:r>
                  <w:t xml:space="preserve"> </w:t>
                </w:r>
              </w:p>
            </w:tc>
          </w:sdtContent>
        </w:sdt>
      </w:tr>
      <w:tr w:rsidR="004159C1" w:rsidTr="009A422A">
        <w:trPr>
          <w:trHeight w:hRule="exact" w:val="293"/>
        </w:trPr>
        <w:tc>
          <w:tcPr>
            <w:tcW w:w="284" w:type="dxa"/>
          </w:tcPr>
          <w:p w:rsidR="004159C1" w:rsidRPr="00677CEE" w:rsidRDefault="004159C1" w:rsidP="009A422A"/>
        </w:tc>
        <w:tc>
          <w:tcPr>
            <w:tcW w:w="2410" w:type="dxa"/>
            <w:shd w:val="clear" w:color="auto" w:fill="auto"/>
          </w:tcPr>
          <w:p w:rsidR="004159C1" w:rsidRPr="00677CEE" w:rsidRDefault="004159C1" w:rsidP="009A422A"/>
        </w:tc>
        <w:tc>
          <w:tcPr>
            <w:tcW w:w="212" w:type="dxa"/>
            <w:shd w:val="clear" w:color="auto" w:fill="auto"/>
          </w:tcPr>
          <w:p w:rsidR="004159C1" w:rsidRPr="00C838DC" w:rsidRDefault="004159C1" w:rsidP="009A422A"/>
        </w:tc>
        <w:tc>
          <w:tcPr>
            <w:tcW w:w="6450" w:type="dxa"/>
            <w:shd w:val="clear" w:color="auto" w:fill="auto"/>
          </w:tcPr>
          <w:p w:rsidR="004159C1" w:rsidRDefault="004159C1" w:rsidP="009A422A">
            <w:r>
              <w:t>(Bericht bitte beifügen)</w:t>
            </w:r>
          </w:p>
        </w:tc>
      </w:tr>
    </w:tbl>
    <w:p w:rsidR="004159C1" w:rsidRDefault="004159C1" w:rsidP="001278C7">
      <w:pPr>
        <w:rPr>
          <w:b/>
        </w:rPr>
      </w:pPr>
    </w:p>
    <w:p w:rsidR="001278C7" w:rsidRDefault="001278C7" w:rsidP="001278C7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496"/>
        <w:gridCol w:w="1560"/>
        <w:gridCol w:w="992"/>
        <w:gridCol w:w="1285"/>
        <w:gridCol w:w="2117"/>
      </w:tblGrid>
      <w:tr w:rsidR="001278C7" w:rsidRPr="00C838DC" w:rsidTr="001B0FB2">
        <w:trPr>
          <w:trHeight w:val="283"/>
        </w:trPr>
        <w:tc>
          <w:tcPr>
            <w:tcW w:w="284" w:type="dxa"/>
          </w:tcPr>
          <w:p w:rsidR="001278C7" w:rsidRPr="00041B95" w:rsidRDefault="001278C7" w:rsidP="001B0FB2">
            <w:r>
              <w:t>10.</w:t>
            </w:r>
          </w:p>
        </w:tc>
        <w:tc>
          <w:tcPr>
            <w:tcW w:w="2410" w:type="dxa"/>
            <w:shd w:val="clear" w:color="auto" w:fill="auto"/>
          </w:tcPr>
          <w:p w:rsidR="001278C7" w:rsidRPr="00C838DC" w:rsidRDefault="001278C7" w:rsidP="001B0FB2">
            <w:r>
              <w:t xml:space="preserve">Wie wurde/wird ansonsten </w:t>
            </w:r>
            <w:r>
              <w:br/>
              <w:t>behandelt?</w:t>
            </w:r>
          </w:p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tc>
          <w:tcPr>
            <w:tcW w:w="6450" w:type="dxa"/>
            <w:gridSpan w:val="5"/>
            <w:shd w:val="clear" w:color="auto" w:fill="auto"/>
          </w:tcPr>
          <w:p w:rsidR="001278C7" w:rsidRPr="00C838DC" w:rsidRDefault="00AA0F23" w:rsidP="001B0FB2">
            <w:sdt>
              <w:sdtPr>
                <w:id w:val="2970373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78C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278C7">
              <w:t xml:space="preserve"> </w:t>
            </w:r>
            <w:r w:rsidR="001278C7" w:rsidRPr="008650D1">
              <w:rPr>
                <w:b/>
              </w:rPr>
              <w:t>Keine Behandlung</w:t>
            </w:r>
          </w:p>
        </w:tc>
      </w:tr>
      <w:tr w:rsidR="001278C7" w:rsidTr="001B0FB2">
        <w:trPr>
          <w:trHeight w:val="283"/>
        </w:trPr>
        <w:tc>
          <w:tcPr>
            <w:tcW w:w="284" w:type="dxa"/>
          </w:tcPr>
          <w:p w:rsidR="001278C7" w:rsidRDefault="001278C7" w:rsidP="001B0FB2"/>
        </w:tc>
        <w:tc>
          <w:tcPr>
            <w:tcW w:w="2410" w:type="dxa"/>
            <w:shd w:val="clear" w:color="auto" w:fill="auto"/>
          </w:tcPr>
          <w:p w:rsidR="001278C7" w:rsidRPr="000376F5" w:rsidRDefault="001278C7" w:rsidP="001B0FB2"/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tc>
          <w:tcPr>
            <w:tcW w:w="2056" w:type="dxa"/>
            <w:gridSpan w:val="2"/>
            <w:shd w:val="clear" w:color="auto" w:fill="auto"/>
          </w:tcPr>
          <w:p w:rsidR="001278C7" w:rsidRDefault="001278C7" w:rsidP="001B0FB2"/>
        </w:tc>
        <w:tc>
          <w:tcPr>
            <w:tcW w:w="4394" w:type="dxa"/>
            <w:gridSpan w:val="3"/>
            <w:shd w:val="clear" w:color="auto" w:fill="auto"/>
          </w:tcPr>
          <w:p w:rsidR="001278C7" w:rsidRDefault="001278C7" w:rsidP="001B0FB2"/>
        </w:tc>
      </w:tr>
      <w:tr w:rsidR="001278C7" w:rsidTr="001B0FB2">
        <w:trPr>
          <w:trHeight w:val="283"/>
        </w:trPr>
        <w:tc>
          <w:tcPr>
            <w:tcW w:w="284" w:type="dxa"/>
          </w:tcPr>
          <w:p w:rsidR="001278C7" w:rsidRDefault="001278C7" w:rsidP="001B0FB2"/>
        </w:tc>
        <w:tc>
          <w:tcPr>
            <w:tcW w:w="2410" w:type="dxa"/>
            <w:shd w:val="clear" w:color="auto" w:fill="auto"/>
          </w:tcPr>
          <w:p w:rsidR="001278C7" w:rsidRPr="000376F5" w:rsidRDefault="001278C7" w:rsidP="001B0FB2"/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tc>
          <w:tcPr>
            <w:tcW w:w="6450" w:type="dxa"/>
            <w:gridSpan w:val="5"/>
            <w:shd w:val="clear" w:color="auto" w:fill="auto"/>
          </w:tcPr>
          <w:p w:rsidR="001278C7" w:rsidRDefault="00AA0F23" w:rsidP="001B0FB2">
            <w:sdt>
              <w:sdtPr>
                <w:id w:val="-10637240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78C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278C7">
              <w:t xml:space="preserve"> </w:t>
            </w:r>
            <w:r w:rsidR="001278C7">
              <w:rPr>
                <w:b/>
              </w:rPr>
              <w:t>Antidepressivum</w:t>
            </w:r>
          </w:p>
        </w:tc>
      </w:tr>
      <w:tr w:rsidR="001278C7" w:rsidTr="001B0FB2">
        <w:trPr>
          <w:trHeight w:val="283"/>
        </w:trPr>
        <w:tc>
          <w:tcPr>
            <w:tcW w:w="284" w:type="dxa"/>
          </w:tcPr>
          <w:p w:rsidR="001278C7" w:rsidRDefault="001278C7" w:rsidP="001B0FB2"/>
        </w:tc>
        <w:tc>
          <w:tcPr>
            <w:tcW w:w="2410" w:type="dxa"/>
            <w:shd w:val="clear" w:color="auto" w:fill="auto"/>
          </w:tcPr>
          <w:p w:rsidR="001278C7" w:rsidRPr="000376F5" w:rsidRDefault="001278C7" w:rsidP="001B0FB2"/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tc>
          <w:tcPr>
            <w:tcW w:w="2056" w:type="dxa"/>
            <w:gridSpan w:val="2"/>
            <w:shd w:val="clear" w:color="auto" w:fill="auto"/>
          </w:tcPr>
          <w:p w:rsidR="001278C7" w:rsidRDefault="001278C7" w:rsidP="001B0FB2">
            <w:r w:rsidRPr="000376F5">
              <w:t>Medikamentenname:</w:t>
            </w:r>
          </w:p>
        </w:tc>
        <w:sdt>
          <w:sdtPr>
            <w:id w:val="417451346"/>
            <w:placeholder>
              <w:docPart w:val="94B392B29274424AAACD5433B3050C0C"/>
            </w:placeholder>
            <w:text/>
          </w:sdtPr>
          <w:sdtEndPr/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1278C7" w:rsidRDefault="001278C7" w:rsidP="001B0FB2">
                <w:r>
                  <w:t xml:space="preserve"> </w:t>
                </w:r>
              </w:p>
            </w:tc>
          </w:sdtContent>
        </w:sdt>
      </w:tr>
      <w:tr w:rsidR="001278C7" w:rsidTr="001B0FB2">
        <w:trPr>
          <w:trHeight w:hRule="exact" w:val="57"/>
        </w:trPr>
        <w:tc>
          <w:tcPr>
            <w:tcW w:w="284" w:type="dxa"/>
          </w:tcPr>
          <w:p w:rsidR="001278C7" w:rsidRDefault="001278C7" w:rsidP="001B0FB2"/>
        </w:tc>
        <w:tc>
          <w:tcPr>
            <w:tcW w:w="2410" w:type="dxa"/>
            <w:shd w:val="clear" w:color="auto" w:fill="auto"/>
          </w:tcPr>
          <w:p w:rsidR="001278C7" w:rsidRPr="000376F5" w:rsidRDefault="001278C7" w:rsidP="001B0FB2"/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tc>
          <w:tcPr>
            <w:tcW w:w="2056" w:type="dxa"/>
            <w:gridSpan w:val="2"/>
            <w:shd w:val="clear" w:color="auto" w:fill="auto"/>
          </w:tcPr>
          <w:p w:rsidR="001278C7" w:rsidRPr="000376F5" w:rsidRDefault="001278C7" w:rsidP="001B0FB2"/>
        </w:tc>
        <w:tc>
          <w:tcPr>
            <w:tcW w:w="4394" w:type="dxa"/>
            <w:gridSpan w:val="3"/>
            <w:shd w:val="clear" w:color="auto" w:fill="auto"/>
          </w:tcPr>
          <w:p w:rsidR="001278C7" w:rsidRDefault="001278C7" w:rsidP="001B0FB2"/>
        </w:tc>
      </w:tr>
      <w:tr w:rsidR="001278C7" w:rsidTr="001B0FB2">
        <w:trPr>
          <w:trHeight w:val="283"/>
        </w:trPr>
        <w:tc>
          <w:tcPr>
            <w:tcW w:w="284" w:type="dxa"/>
          </w:tcPr>
          <w:p w:rsidR="001278C7" w:rsidRDefault="001278C7" w:rsidP="001B0FB2"/>
        </w:tc>
        <w:tc>
          <w:tcPr>
            <w:tcW w:w="2410" w:type="dxa"/>
            <w:shd w:val="clear" w:color="auto" w:fill="auto"/>
          </w:tcPr>
          <w:p w:rsidR="001278C7" w:rsidRPr="000376F5" w:rsidRDefault="001278C7" w:rsidP="001B0FB2"/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tc>
          <w:tcPr>
            <w:tcW w:w="496" w:type="dxa"/>
            <w:shd w:val="clear" w:color="auto" w:fill="auto"/>
          </w:tcPr>
          <w:p w:rsidR="001278C7" w:rsidRPr="000376F5" w:rsidRDefault="001278C7" w:rsidP="001B0FB2">
            <w:r>
              <w:t>von:</w:t>
            </w:r>
          </w:p>
        </w:tc>
        <w:sdt>
          <w:sdtPr>
            <w:id w:val="523824001"/>
            <w:placeholder>
              <w:docPart w:val="A164A62BFDD44B0B8DCE665F5F56DB0F"/>
            </w:placeholder>
            <w:text/>
          </w:sdtPr>
          <w:sdtEndPr/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1278C7" w:rsidRPr="000376F5" w:rsidRDefault="001278C7" w:rsidP="001B0FB2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1278C7" w:rsidRDefault="001278C7" w:rsidP="001B0FB2">
            <w:r>
              <w:t xml:space="preserve">   bis:</w:t>
            </w:r>
          </w:p>
        </w:tc>
        <w:sdt>
          <w:sdtPr>
            <w:id w:val="838283813"/>
            <w:placeholder>
              <w:docPart w:val="A164A62BFDD44B0B8DCE665F5F56DB0F"/>
            </w:placeholder>
            <w:text/>
          </w:sdtPr>
          <w:sdtEndPr/>
          <w:sdtContent>
            <w:tc>
              <w:tcPr>
                <w:tcW w:w="2117" w:type="dxa"/>
                <w:shd w:val="clear" w:color="auto" w:fill="E9E9E9"/>
              </w:tcPr>
              <w:p w:rsidR="001278C7" w:rsidRDefault="001278C7" w:rsidP="001B0FB2">
                <w:r>
                  <w:t xml:space="preserve"> </w:t>
                </w:r>
              </w:p>
            </w:tc>
          </w:sdtContent>
        </w:sdt>
      </w:tr>
      <w:tr w:rsidR="001278C7" w:rsidTr="001B0FB2">
        <w:trPr>
          <w:trHeight w:hRule="exact" w:val="57"/>
        </w:trPr>
        <w:tc>
          <w:tcPr>
            <w:tcW w:w="284" w:type="dxa"/>
          </w:tcPr>
          <w:p w:rsidR="001278C7" w:rsidRDefault="001278C7" w:rsidP="001B0FB2"/>
        </w:tc>
        <w:tc>
          <w:tcPr>
            <w:tcW w:w="2410" w:type="dxa"/>
            <w:shd w:val="clear" w:color="auto" w:fill="auto"/>
          </w:tcPr>
          <w:p w:rsidR="001278C7" w:rsidRPr="000376F5" w:rsidRDefault="001278C7" w:rsidP="001B0FB2"/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tc>
          <w:tcPr>
            <w:tcW w:w="496" w:type="dxa"/>
            <w:shd w:val="clear" w:color="auto" w:fill="auto"/>
          </w:tcPr>
          <w:p w:rsidR="001278C7" w:rsidRDefault="001278C7" w:rsidP="001B0FB2"/>
        </w:tc>
        <w:tc>
          <w:tcPr>
            <w:tcW w:w="2552" w:type="dxa"/>
            <w:gridSpan w:val="2"/>
            <w:shd w:val="clear" w:color="auto" w:fill="auto"/>
          </w:tcPr>
          <w:p w:rsidR="001278C7" w:rsidRPr="000376F5" w:rsidRDefault="001278C7" w:rsidP="001B0FB2"/>
        </w:tc>
        <w:tc>
          <w:tcPr>
            <w:tcW w:w="1285" w:type="dxa"/>
            <w:shd w:val="clear" w:color="auto" w:fill="auto"/>
          </w:tcPr>
          <w:p w:rsidR="001278C7" w:rsidRDefault="001278C7" w:rsidP="001B0FB2"/>
        </w:tc>
        <w:tc>
          <w:tcPr>
            <w:tcW w:w="2117" w:type="dxa"/>
            <w:shd w:val="clear" w:color="auto" w:fill="auto"/>
          </w:tcPr>
          <w:p w:rsidR="001278C7" w:rsidRDefault="001278C7" w:rsidP="001B0FB2"/>
        </w:tc>
      </w:tr>
      <w:tr w:rsidR="001278C7" w:rsidTr="001B0FB2">
        <w:trPr>
          <w:trHeight w:val="283"/>
        </w:trPr>
        <w:tc>
          <w:tcPr>
            <w:tcW w:w="284" w:type="dxa"/>
          </w:tcPr>
          <w:p w:rsidR="001278C7" w:rsidRDefault="001278C7" w:rsidP="001B0FB2"/>
        </w:tc>
        <w:tc>
          <w:tcPr>
            <w:tcW w:w="2410" w:type="dxa"/>
            <w:shd w:val="clear" w:color="auto" w:fill="auto"/>
          </w:tcPr>
          <w:p w:rsidR="001278C7" w:rsidRPr="000376F5" w:rsidRDefault="001278C7" w:rsidP="001B0FB2"/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tc>
          <w:tcPr>
            <w:tcW w:w="3048" w:type="dxa"/>
            <w:gridSpan w:val="3"/>
            <w:shd w:val="clear" w:color="auto" w:fill="auto"/>
          </w:tcPr>
          <w:p w:rsidR="001278C7" w:rsidRDefault="001278C7" w:rsidP="001B0FB2">
            <w:r>
              <w:t>Wie oft täglich</w:t>
            </w:r>
            <w:r w:rsidRPr="008650D1">
              <w:t>?</w:t>
            </w:r>
          </w:p>
        </w:tc>
        <w:sdt>
          <w:sdtPr>
            <w:id w:val="289101096"/>
            <w:placeholder>
              <w:docPart w:val="25420F50ABEE4B88B0ED9CD3016C0CE2"/>
            </w:placeholder>
            <w:text/>
          </w:sdtPr>
          <w:sdtEndPr/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1278C7" w:rsidRDefault="001278C7" w:rsidP="001B0FB2">
                <w:r>
                  <w:t xml:space="preserve"> </w:t>
                </w:r>
              </w:p>
            </w:tc>
          </w:sdtContent>
        </w:sdt>
      </w:tr>
      <w:tr w:rsidR="001278C7" w:rsidTr="001B0FB2">
        <w:trPr>
          <w:trHeight w:val="283"/>
        </w:trPr>
        <w:tc>
          <w:tcPr>
            <w:tcW w:w="284" w:type="dxa"/>
          </w:tcPr>
          <w:p w:rsidR="001278C7" w:rsidRDefault="001278C7" w:rsidP="001B0FB2"/>
        </w:tc>
        <w:tc>
          <w:tcPr>
            <w:tcW w:w="2410" w:type="dxa"/>
            <w:shd w:val="clear" w:color="auto" w:fill="auto"/>
          </w:tcPr>
          <w:p w:rsidR="001278C7" w:rsidRPr="000376F5" w:rsidRDefault="001278C7" w:rsidP="001B0FB2"/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tc>
          <w:tcPr>
            <w:tcW w:w="3048" w:type="dxa"/>
            <w:gridSpan w:val="3"/>
            <w:shd w:val="clear" w:color="auto" w:fill="auto"/>
          </w:tcPr>
          <w:p w:rsidR="001278C7" w:rsidRDefault="001278C7" w:rsidP="001B0FB2"/>
        </w:tc>
        <w:tc>
          <w:tcPr>
            <w:tcW w:w="3402" w:type="dxa"/>
            <w:gridSpan w:val="2"/>
            <w:shd w:val="clear" w:color="auto" w:fill="auto"/>
          </w:tcPr>
          <w:p w:rsidR="001278C7" w:rsidRDefault="001278C7" w:rsidP="001B0FB2"/>
        </w:tc>
      </w:tr>
      <w:tr w:rsidR="001278C7" w:rsidTr="001B0FB2">
        <w:trPr>
          <w:trHeight w:val="283"/>
        </w:trPr>
        <w:tc>
          <w:tcPr>
            <w:tcW w:w="284" w:type="dxa"/>
          </w:tcPr>
          <w:p w:rsidR="001278C7" w:rsidRDefault="001278C7" w:rsidP="001B0FB2"/>
        </w:tc>
        <w:tc>
          <w:tcPr>
            <w:tcW w:w="2410" w:type="dxa"/>
            <w:shd w:val="clear" w:color="auto" w:fill="auto"/>
          </w:tcPr>
          <w:p w:rsidR="001278C7" w:rsidRPr="000376F5" w:rsidRDefault="001278C7" w:rsidP="001B0FB2"/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tc>
          <w:tcPr>
            <w:tcW w:w="6450" w:type="dxa"/>
            <w:gridSpan w:val="5"/>
            <w:shd w:val="clear" w:color="auto" w:fill="auto"/>
          </w:tcPr>
          <w:p w:rsidR="001278C7" w:rsidRDefault="00AA0F23" w:rsidP="001B0FB2">
            <w:sdt>
              <w:sdtPr>
                <w:id w:val="9261591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78C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278C7">
              <w:t xml:space="preserve"> </w:t>
            </w:r>
            <w:r w:rsidR="001278C7" w:rsidRPr="0009341C">
              <w:rPr>
                <w:b/>
              </w:rPr>
              <w:t>Psychopharmakon anderer Art</w:t>
            </w:r>
          </w:p>
        </w:tc>
      </w:tr>
      <w:tr w:rsidR="001278C7" w:rsidTr="001B0FB2">
        <w:trPr>
          <w:trHeight w:val="283"/>
        </w:trPr>
        <w:tc>
          <w:tcPr>
            <w:tcW w:w="284" w:type="dxa"/>
          </w:tcPr>
          <w:p w:rsidR="001278C7" w:rsidRDefault="001278C7" w:rsidP="001B0FB2"/>
        </w:tc>
        <w:tc>
          <w:tcPr>
            <w:tcW w:w="2410" w:type="dxa"/>
            <w:shd w:val="clear" w:color="auto" w:fill="auto"/>
          </w:tcPr>
          <w:p w:rsidR="001278C7" w:rsidRPr="000376F5" w:rsidRDefault="001278C7" w:rsidP="001B0FB2"/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tc>
          <w:tcPr>
            <w:tcW w:w="2056" w:type="dxa"/>
            <w:gridSpan w:val="2"/>
            <w:shd w:val="clear" w:color="auto" w:fill="auto"/>
          </w:tcPr>
          <w:p w:rsidR="001278C7" w:rsidRDefault="001278C7" w:rsidP="001B0FB2">
            <w:r w:rsidRPr="000376F5">
              <w:t>Medikamentenname:</w:t>
            </w:r>
          </w:p>
        </w:tc>
        <w:sdt>
          <w:sdtPr>
            <w:id w:val="-1739312660"/>
            <w:placeholder>
              <w:docPart w:val="0F91A5019514414083EE8F116353E8A0"/>
            </w:placeholder>
            <w:text/>
          </w:sdtPr>
          <w:sdtEndPr/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1278C7" w:rsidRDefault="001278C7" w:rsidP="001B0FB2">
                <w:r>
                  <w:t xml:space="preserve"> </w:t>
                </w:r>
              </w:p>
            </w:tc>
          </w:sdtContent>
        </w:sdt>
      </w:tr>
      <w:tr w:rsidR="001278C7" w:rsidTr="001B0FB2">
        <w:trPr>
          <w:trHeight w:hRule="exact" w:val="57"/>
        </w:trPr>
        <w:tc>
          <w:tcPr>
            <w:tcW w:w="284" w:type="dxa"/>
          </w:tcPr>
          <w:p w:rsidR="001278C7" w:rsidRDefault="001278C7" w:rsidP="001B0FB2"/>
        </w:tc>
        <w:tc>
          <w:tcPr>
            <w:tcW w:w="2410" w:type="dxa"/>
            <w:shd w:val="clear" w:color="auto" w:fill="auto"/>
          </w:tcPr>
          <w:p w:rsidR="001278C7" w:rsidRPr="000376F5" w:rsidRDefault="001278C7" w:rsidP="001B0FB2"/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tc>
          <w:tcPr>
            <w:tcW w:w="2056" w:type="dxa"/>
            <w:gridSpan w:val="2"/>
            <w:shd w:val="clear" w:color="auto" w:fill="auto"/>
          </w:tcPr>
          <w:p w:rsidR="001278C7" w:rsidRPr="000376F5" w:rsidRDefault="001278C7" w:rsidP="001B0FB2"/>
        </w:tc>
        <w:tc>
          <w:tcPr>
            <w:tcW w:w="4394" w:type="dxa"/>
            <w:gridSpan w:val="3"/>
            <w:shd w:val="clear" w:color="auto" w:fill="auto"/>
          </w:tcPr>
          <w:p w:rsidR="001278C7" w:rsidRDefault="001278C7" w:rsidP="001B0FB2"/>
        </w:tc>
      </w:tr>
      <w:tr w:rsidR="001278C7" w:rsidTr="001B0FB2">
        <w:trPr>
          <w:trHeight w:val="283"/>
        </w:trPr>
        <w:tc>
          <w:tcPr>
            <w:tcW w:w="284" w:type="dxa"/>
          </w:tcPr>
          <w:p w:rsidR="001278C7" w:rsidRDefault="001278C7" w:rsidP="001B0FB2"/>
        </w:tc>
        <w:tc>
          <w:tcPr>
            <w:tcW w:w="2410" w:type="dxa"/>
            <w:shd w:val="clear" w:color="auto" w:fill="auto"/>
          </w:tcPr>
          <w:p w:rsidR="001278C7" w:rsidRPr="000376F5" w:rsidRDefault="001278C7" w:rsidP="001B0FB2"/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tc>
          <w:tcPr>
            <w:tcW w:w="496" w:type="dxa"/>
            <w:shd w:val="clear" w:color="auto" w:fill="auto"/>
          </w:tcPr>
          <w:p w:rsidR="001278C7" w:rsidRPr="000376F5" w:rsidRDefault="001278C7" w:rsidP="001B0FB2">
            <w:r>
              <w:t>von:</w:t>
            </w:r>
          </w:p>
        </w:tc>
        <w:sdt>
          <w:sdtPr>
            <w:id w:val="1894079022"/>
            <w:placeholder>
              <w:docPart w:val="4DEDA5B644094DD293C7085924798F42"/>
            </w:placeholder>
            <w:text/>
          </w:sdtPr>
          <w:sdtEndPr/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1278C7" w:rsidRPr="000376F5" w:rsidRDefault="001278C7" w:rsidP="001B0FB2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1278C7" w:rsidRDefault="001278C7" w:rsidP="001B0FB2">
            <w:r>
              <w:t xml:space="preserve">   bis:</w:t>
            </w:r>
          </w:p>
        </w:tc>
        <w:sdt>
          <w:sdtPr>
            <w:id w:val="-318652711"/>
            <w:placeholder>
              <w:docPart w:val="4DEDA5B644094DD293C7085924798F42"/>
            </w:placeholder>
            <w:text/>
          </w:sdtPr>
          <w:sdtEndPr/>
          <w:sdtContent>
            <w:tc>
              <w:tcPr>
                <w:tcW w:w="2117" w:type="dxa"/>
                <w:shd w:val="clear" w:color="auto" w:fill="E9E9E9"/>
              </w:tcPr>
              <w:p w:rsidR="001278C7" w:rsidRDefault="001278C7" w:rsidP="001B0FB2">
                <w:r>
                  <w:t xml:space="preserve"> </w:t>
                </w:r>
              </w:p>
            </w:tc>
          </w:sdtContent>
        </w:sdt>
      </w:tr>
      <w:tr w:rsidR="001278C7" w:rsidTr="001B0FB2">
        <w:trPr>
          <w:trHeight w:hRule="exact" w:val="57"/>
        </w:trPr>
        <w:tc>
          <w:tcPr>
            <w:tcW w:w="284" w:type="dxa"/>
          </w:tcPr>
          <w:p w:rsidR="001278C7" w:rsidRDefault="001278C7" w:rsidP="001B0FB2"/>
        </w:tc>
        <w:tc>
          <w:tcPr>
            <w:tcW w:w="2410" w:type="dxa"/>
            <w:shd w:val="clear" w:color="auto" w:fill="auto"/>
          </w:tcPr>
          <w:p w:rsidR="001278C7" w:rsidRPr="000376F5" w:rsidRDefault="001278C7" w:rsidP="001B0FB2"/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tc>
          <w:tcPr>
            <w:tcW w:w="496" w:type="dxa"/>
            <w:shd w:val="clear" w:color="auto" w:fill="auto"/>
          </w:tcPr>
          <w:p w:rsidR="001278C7" w:rsidRDefault="001278C7" w:rsidP="001B0FB2"/>
        </w:tc>
        <w:tc>
          <w:tcPr>
            <w:tcW w:w="2552" w:type="dxa"/>
            <w:gridSpan w:val="2"/>
            <w:shd w:val="clear" w:color="auto" w:fill="auto"/>
          </w:tcPr>
          <w:p w:rsidR="001278C7" w:rsidRPr="000376F5" w:rsidRDefault="001278C7" w:rsidP="001B0FB2"/>
        </w:tc>
        <w:tc>
          <w:tcPr>
            <w:tcW w:w="1285" w:type="dxa"/>
            <w:shd w:val="clear" w:color="auto" w:fill="auto"/>
          </w:tcPr>
          <w:p w:rsidR="001278C7" w:rsidRDefault="001278C7" w:rsidP="001B0FB2"/>
        </w:tc>
        <w:tc>
          <w:tcPr>
            <w:tcW w:w="2117" w:type="dxa"/>
            <w:shd w:val="clear" w:color="auto" w:fill="auto"/>
          </w:tcPr>
          <w:p w:rsidR="001278C7" w:rsidRDefault="001278C7" w:rsidP="001B0FB2"/>
        </w:tc>
      </w:tr>
      <w:tr w:rsidR="001278C7" w:rsidTr="001B0FB2">
        <w:trPr>
          <w:trHeight w:val="283"/>
        </w:trPr>
        <w:tc>
          <w:tcPr>
            <w:tcW w:w="284" w:type="dxa"/>
          </w:tcPr>
          <w:p w:rsidR="001278C7" w:rsidRDefault="001278C7" w:rsidP="001B0FB2"/>
        </w:tc>
        <w:tc>
          <w:tcPr>
            <w:tcW w:w="2410" w:type="dxa"/>
            <w:shd w:val="clear" w:color="auto" w:fill="auto"/>
          </w:tcPr>
          <w:p w:rsidR="001278C7" w:rsidRPr="000376F5" w:rsidRDefault="001278C7" w:rsidP="001B0FB2"/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tc>
          <w:tcPr>
            <w:tcW w:w="3048" w:type="dxa"/>
            <w:gridSpan w:val="3"/>
            <w:shd w:val="clear" w:color="auto" w:fill="auto"/>
          </w:tcPr>
          <w:p w:rsidR="001278C7" w:rsidRDefault="00AA0F23" w:rsidP="001B0FB2">
            <w:sdt>
              <w:sdtPr>
                <w:id w:val="-2557558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78C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278C7">
              <w:t xml:space="preserve"> Wie oft täglich</w:t>
            </w:r>
            <w:r w:rsidR="001278C7" w:rsidRPr="008650D1">
              <w:t>?</w:t>
            </w:r>
          </w:p>
        </w:tc>
        <w:sdt>
          <w:sdtPr>
            <w:id w:val="1263037911"/>
            <w:placeholder>
              <w:docPart w:val="7EBD54BF06F64532B01DB5D24B6DC57C"/>
            </w:placeholder>
            <w:text/>
          </w:sdtPr>
          <w:sdtEndPr/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1278C7" w:rsidRDefault="001278C7" w:rsidP="001B0FB2">
                <w:r>
                  <w:t xml:space="preserve"> </w:t>
                </w:r>
              </w:p>
            </w:tc>
          </w:sdtContent>
        </w:sdt>
      </w:tr>
      <w:tr w:rsidR="001278C7" w:rsidTr="001B0FB2">
        <w:trPr>
          <w:trHeight w:val="283"/>
        </w:trPr>
        <w:tc>
          <w:tcPr>
            <w:tcW w:w="284" w:type="dxa"/>
          </w:tcPr>
          <w:p w:rsidR="001278C7" w:rsidRDefault="001278C7" w:rsidP="001B0FB2"/>
        </w:tc>
        <w:tc>
          <w:tcPr>
            <w:tcW w:w="2410" w:type="dxa"/>
            <w:shd w:val="clear" w:color="auto" w:fill="auto"/>
          </w:tcPr>
          <w:p w:rsidR="001278C7" w:rsidRPr="000376F5" w:rsidRDefault="001278C7" w:rsidP="001B0FB2"/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tc>
          <w:tcPr>
            <w:tcW w:w="3048" w:type="dxa"/>
            <w:gridSpan w:val="3"/>
            <w:shd w:val="clear" w:color="auto" w:fill="auto"/>
          </w:tcPr>
          <w:p w:rsidR="001278C7" w:rsidRDefault="001278C7" w:rsidP="001B0FB2"/>
        </w:tc>
        <w:tc>
          <w:tcPr>
            <w:tcW w:w="3402" w:type="dxa"/>
            <w:gridSpan w:val="2"/>
            <w:shd w:val="clear" w:color="auto" w:fill="auto"/>
          </w:tcPr>
          <w:p w:rsidR="001278C7" w:rsidRDefault="001278C7" w:rsidP="001B0FB2"/>
        </w:tc>
      </w:tr>
      <w:tr w:rsidR="001278C7" w:rsidTr="001B0FB2">
        <w:trPr>
          <w:trHeight w:val="283"/>
        </w:trPr>
        <w:tc>
          <w:tcPr>
            <w:tcW w:w="284" w:type="dxa"/>
          </w:tcPr>
          <w:p w:rsidR="001278C7" w:rsidRDefault="001278C7" w:rsidP="001B0FB2"/>
        </w:tc>
        <w:tc>
          <w:tcPr>
            <w:tcW w:w="2410" w:type="dxa"/>
            <w:shd w:val="clear" w:color="auto" w:fill="auto"/>
          </w:tcPr>
          <w:p w:rsidR="001278C7" w:rsidRPr="000376F5" w:rsidRDefault="001278C7" w:rsidP="001B0FB2"/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tc>
          <w:tcPr>
            <w:tcW w:w="6450" w:type="dxa"/>
            <w:gridSpan w:val="5"/>
            <w:shd w:val="clear" w:color="auto" w:fill="auto"/>
          </w:tcPr>
          <w:p w:rsidR="001278C7" w:rsidRDefault="00AA0F23" w:rsidP="001B0FB2">
            <w:sdt>
              <w:sdtPr>
                <w:id w:val="-18259702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78C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278C7">
              <w:t xml:space="preserve"> </w:t>
            </w:r>
            <w:r w:rsidR="001278C7">
              <w:rPr>
                <w:b/>
              </w:rPr>
              <w:t>andere Medikamente</w:t>
            </w:r>
          </w:p>
        </w:tc>
      </w:tr>
      <w:tr w:rsidR="001278C7" w:rsidTr="001B0FB2">
        <w:trPr>
          <w:trHeight w:val="283"/>
        </w:trPr>
        <w:tc>
          <w:tcPr>
            <w:tcW w:w="284" w:type="dxa"/>
          </w:tcPr>
          <w:p w:rsidR="001278C7" w:rsidRDefault="001278C7" w:rsidP="001B0FB2"/>
        </w:tc>
        <w:tc>
          <w:tcPr>
            <w:tcW w:w="2410" w:type="dxa"/>
            <w:shd w:val="clear" w:color="auto" w:fill="auto"/>
          </w:tcPr>
          <w:p w:rsidR="001278C7" w:rsidRPr="000376F5" w:rsidRDefault="001278C7" w:rsidP="001B0FB2"/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tc>
          <w:tcPr>
            <w:tcW w:w="2056" w:type="dxa"/>
            <w:gridSpan w:val="2"/>
            <w:shd w:val="clear" w:color="auto" w:fill="auto"/>
          </w:tcPr>
          <w:p w:rsidR="001278C7" w:rsidRDefault="001278C7" w:rsidP="001B0FB2">
            <w:r w:rsidRPr="000376F5">
              <w:t>Medikamentenname:</w:t>
            </w:r>
          </w:p>
        </w:tc>
        <w:sdt>
          <w:sdtPr>
            <w:id w:val="616871507"/>
            <w:placeholder>
              <w:docPart w:val="D3E7ACC27F1F43349B748EDEA0BFBC04"/>
            </w:placeholder>
            <w:text/>
          </w:sdtPr>
          <w:sdtEndPr/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1278C7" w:rsidRDefault="001278C7" w:rsidP="001B0FB2">
                <w:r>
                  <w:t xml:space="preserve"> </w:t>
                </w:r>
              </w:p>
            </w:tc>
          </w:sdtContent>
        </w:sdt>
      </w:tr>
      <w:tr w:rsidR="001278C7" w:rsidTr="001B0FB2">
        <w:trPr>
          <w:trHeight w:hRule="exact" w:val="57"/>
        </w:trPr>
        <w:tc>
          <w:tcPr>
            <w:tcW w:w="284" w:type="dxa"/>
          </w:tcPr>
          <w:p w:rsidR="001278C7" w:rsidRDefault="001278C7" w:rsidP="001B0FB2"/>
        </w:tc>
        <w:tc>
          <w:tcPr>
            <w:tcW w:w="2410" w:type="dxa"/>
            <w:shd w:val="clear" w:color="auto" w:fill="auto"/>
          </w:tcPr>
          <w:p w:rsidR="001278C7" w:rsidRPr="000376F5" w:rsidRDefault="001278C7" w:rsidP="001B0FB2"/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tc>
          <w:tcPr>
            <w:tcW w:w="2056" w:type="dxa"/>
            <w:gridSpan w:val="2"/>
            <w:shd w:val="clear" w:color="auto" w:fill="auto"/>
          </w:tcPr>
          <w:p w:rsidR="001278C7" w:rsidRPr="000376F5" w:rsidRDefault="001278C7" w:rsidP="001B0FB2"/>
        </w:tc>
        <w:tc>
          <w:tcPr>
            <w:tcW w:w="4394" w:type="dxa"/>
            <w:gridSpan w:val="3"/>
            <w:shd w:val="clear" w:color="auto" w:fill="auto"/>
          </w:tcPr>
          <w:p w:rsidR="001278C7" w:rsidRDefault="001278C7" w:rsidP="001B0FB2"/>
        </w:tc>
      </w:tr>
      <w:tr w:rsidR="001278C7" w:rsidTr="001B0FB2">
        <w:trPr>
          <w:trHeight w:val="283"/>
        </w:trPr>
        <w:tc>
          <w:tcPr>
            <w:tcW w:w="284" w:type="dxa"/>
          </w:tcPr>
          <w:p w:rsidR="001278C7" w:rsidRDefault="001278C7" w:rsidP="001B0FB2"/>
        </w:tc>
        <w:tc>
          <w:tcPr>
            <w:tcW w:w="2410" w:type="dxa"/>
            <w:shd w:val="clear" w:color="auto" w:fill="auto"/>
          </w:tcPr>
          <w:p w:rsidR="001278C7" w:rsidRPr="000376F5" w:rsidRDefault="001278C7" w:rsidP="001B0FB2"/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tc>
          <w:tcPr>
            <w:tcW w:w="496" w:type="dxa"/>
            <w:shd w:val="clear" w:color="auto" w:fill="auto"/>
          </w:tcPr>
          <w:p w:rsidR="001278C7" w:rsidRPr="000376F5" w:rsidRDefault="001278C7" w:rsidP="001B0FB2">
            <w:r>
              <w:t>von:</w:t>
            </w:r>
          </w:p>
        </w:tc>
        <w:sdt>
          <w:sdtPr>
            <w:id w:val="53365460"/>
            <w:placeholder>
              <w:docPart w:val="943B8BAC58554017B829BFA9B33EA4BF"/>
            </w:placeholder>
            <w:text/>
          </w:sdtPr>
          <w:sdtEndPr/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1278C7" w:rsidRPr="000376F5" w:rsidRDefault="001278C7" w:rsidP="001B0FB2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1278C7" w:rsidRDefault="001278C7" w:rsidP="001B0FB2">
            <w:r>
              <w:t xml:space="preserve">   bis:</w:t>
            </w:r>
          </w:p>
        </w:tc>
        <w:sdt>
          <w:sdtPr>
            <w:id w:val="246074981"/>
            <w:placeholder>
              <w:docPart w:val="943B8BAC58554017B829BFA9B33EA4BF"/>
            </w:placeholder>
            <w:text/>
          </w:sdtPr>
          <w:sdtEndPr/>
          <w:sdtContent>
            <w:tc>
              <w:tcPr>
                <w:tcW w:w="2117" w:type="dxa"/>
                <w:shd w:val="clear" w:color="auto" w:fill="E9E9E9"/>
              </w:tcPr>
              <w:p w:rsidR="001278C7" w:rsidRDefault="001278C7" w:rsidP="001B0FB2">
                <w:r>
                  <w:t xml:space="preserve"> </w:t>
                </w:r>
              </w:p>
            </w:tc>
          </w:sdtContent>
        </w:sdt>
      </w:tr>
      <w:tr w:rsidR="001278C7" w:rsidTr="001B0FB2">
        <w:trPr>
          <w:trHeight w:hRule="exact" w:val="57"/>
        </w:trPr>
        <w:tc>
          <w:tcPr>
            <w:tcW w:w="284" w:type="dxa"/>
          </w:tcPr>
          <w:p w:rsidR="001278C7" w:rsidRDefault="001278C7" w:rsidP="001B0FB2"/>
        </w:tc>
        <w:tc>
          <w:tcPr>
            <w:tcW w:w="2410" w:type="dxa"/>
            <w:shd w:val="clear" w:color="auto" w:fill="auto"/>
          </w:tcPr>
          <w:p w:rsidR="001278C7" w:rsidRPr="000376F5" w:rsidRDefault="001278C7" w:rsidP="001B0FB2"/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tc>
          <w:tcPr>
            <w:tcW w:w="496" w:type="dxa"/>
            <w:shd w:val="clear" w:color="auto" w:fill="auto"/>
          </w:tcPr>
          <w:p w:rsidR="001278C7" w:rsidRDefault="001278C7" w:rsidP="001B0FB2"/>
        </w:tc>
        <w:tc>
          <w:tcPr>
            <w:tcW w:w="2552" w:type="dxa"/>
            <w:gridSpan w:val="2"/>
            <w:shd w:val="clear" w:color="auto" w:fill="auto"/>
          </w:tcPr>
          <w:p w:rsidR="001278C7" w:rsidRPr="000376F5" w:rsidRDefault="001278C7" w:rsidP="001B0FB2"/>
        </w:tc>
        <w:tc>
          <w:tcPr>
            <w:tcW w:w="1285" w:type="dxa"/>
            <w:shd w:val="clear" w:color="auto" w:fill="auto"/>
          </w:tcPr>
          <w:p w:rsidR="001278C7" w:rsidRDefault="001278C7" w:rsidP="001B0FB2"/>
        </w:tc>
        <w:tc>
          <w:tcPr>
            <w:tcW w:w="2117" w:type="dxa"/>
            <w:shd w:val="clear" w:color="auto" w:fill="auto"/>
          </w:tcPr>
          <w:p w:rsidR="001278C7" w:rsidRDefault="001278C7" w:rsidP="001B0FB2"/>
        </w:tc>
      </w:tr>
      <w:tr w:rsidR="001278C7" w:rsidTr="001B0FB2">
        <w:trPr>
          <w:trHeight w:val="283"/>
        </w:trPr>
        <w:tc>
          <w:tcPr>
            <w:tcW w:w="284" w:type="dxa"/>
          </w:tcPr>
          <w:p w:rsidR="001278C7" w:rsidRDefault="001278C7" w:rsidP="001B0FB2"/>
        </w:tc>
        <w:tc>
          <w:tcPr>
            <w:tcW w:w="2410" w:type="dxa"/>
            <w:shd w:val="clear" w:color="auto" w:fill="auto"/>
          </w:tcPr>
          <w:p w:rsidR="001278C7" w:rsidRPr="000376F5" w:rsidRDefault="001278C7" w:rsidP="001B0FB2"/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tc>
          <w:tcPr>
            <w:tcW w:w="3048" w:type="dxa"/>
            <w:gridSpan w:val="3"/>
            <w:shd w:val="clear" w:color="auto" w:fill="auto"/>
          </w:tcPr>
          <w:p w:rsidR="001278C7" w:rsidRDefault="00AA0F23" w:rsidP="001B0FB2">
            <w:sdt>
              <w:sdtPr>
                <w:id w:val="15296722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78C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278C7">
              <w:t xml:space="preserve"> Wie oft täglich</w:t>
            </w:r>
            <w:r w:rsidR="001278C7" w:rsidRPr="008650D1">
              <w:t>?</w:t>
            </w:r>
          </w:p>
        </w:tc>
        <w:sdt>
          <w:sdtPr>
            <w:id w:val="-1914701338"/>
            <w:placeholder>
              <w:docPart w:val="F351AE2B28CC4BF693509E0433154807"/>
            </w:placeholder>
            <w:text/>
          </w:sdtPr>
          <w:sdtEndPr/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1278C7" w:rsidRDefault="001278C7" w:rsidP="001B0FB2">
                <w:r>
                  <w:t xml:space="preserve"> </w:t>
                </w:r>
              </w:p>
            </w:tc>
          </w:sdtContent>
        </w:sdt>
      </w:tr>
      <w:tr w:rsidR="001278C7" w:rsidTr="001B0FB2">
        <w:trPr>
          <w:trHeight w:val="283"/>
        </w:trPr>
        <w:tc>
          <w:tcPr>
            <w:tcW w:w="284" w:type="dxa"/>
          </w:tcPr>
          <w:p w:rsidR="001278C7" w:rsidRDefault="001278C7" w:rsidP="001B0FB2"/>
        </w:tc>
        <w:tc>
          <w:tcPr>
            <w:tcW w:w="2410" w:type="dxa"/>
            <w:shd w:val="clear" w:color="auto" w:fill="auto"/>
          </w:tcPr>
          <w:p w:rsidR="001278C7" w:rsidRPr="000376F5" w:rsidRDefault="001278C7" w:rsidP="001B0FB2"/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tc>
          <w:tcPr>
            <w:tcW w:w="3048" w:type="dxa"/>
            <w:gridSpan w:val="3"/>
            <w:shd w:val="clear" w:color="auto" w:fill="auto"/>
          </w:tcPr>
          <w:p w:rsidR="001278C7" w:rsidRDefault="001278C7" w:rsidP="001B0FB2"/>
        </w:tc>
        <w:tc>
          <w:tcPr>
            <w:tcW w:w="3402" w:type="dxa"/>
            <w:gridSpan w:val="2"/>
            <w:shd w:val="clear" w:color="auto" w:fill="auto"/>
          </w:tcPr>
          <w:p w:rsidR="001278C7" w:rsidRDefault="001278C7" w:rsidP="001B0FB2"/>
        </w:tc>
      </w:tr>
      <w:tr w:rsidR="001278C7" w:rsidTr="001B0FB2">
        <w:trPr>
          <w:trHeight w:val="283"/>
        </w:trPr>
        <w:tc>
          <w:tcPr>
            <w:tcW w:w="284" w:type="dxa"/>
          </w:tcPr>
          <w:p w:rsidR="001278C7" w:rsidRDefault="001278C7" w:rsidP="001B0FB2"/>
        </w:tc>
        <w:tc>
          <w:tcPr>
            <w:tcW w:w="2410" w:type="dxa"/>
            <w:shd w:val="clear" w:color="auto" w:fill="auto"/>
          </w:tcPr>
          <w:p w:rsidR="001278C7" w:rsidRPr="000376F5" w:rsidRDefault="001278C7" w:rsidP="001B0FB2"/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tc>
          <w:tcPr>
            <w:tcW w:w="2056" w:type="dxa"/>
            <w:gridSpan w:val="2"/>
            <w:shd w:val="clear" w:color="auto" w:fill="auto"/>
          </w:tcPr>
          <w:p w:rsidR="001278C7" w:rsidRDefault="001278C7" w:rsidP="001B0FB2">
            <w:r>
              <w:t>Medikamentenname?</w:t>
            </w:r>
          </w:p>
        </w:tc>
        <w:sdt>
          <w:sdtPr>
            <w:id w:val="1433706554"/>
            <w:placeholder>
              <w:docPart w:val="4240F0701FB549DDB661EA9E7F939274"/>
            </w:placeholder>
            <w:text/>
          </w:sdtPr>
          <w:sdtEndPr/>
          <w:sdtContent>
            <w:tc>
              <w:tcPr>
                <w:tcW w:w="4394" w:type="dxa"/>
                <w:gridSpan w:val="3"/>
                <w:shd w:val="clear" w:color="auto" w:fill="E9E9E9"/>
              </w:tcPr>
              <w:p w:rsidR="001278C7" w:rsidRDefault="001278C7" w:rsidP="001B0FB2">
                <w:r>
                  <w:t xml:space="preserve"> </w:t>
                </w:r>
              </w:p>
            </w:tc>
          </w:sdtContent>
        </w:sdt>
      </w:tr>
      <w:tr w:rsidR="001278C7" w:rsidTr="001B0FB2">
        <w:trPr>
          <w:trHeight w:hRule="exact" w:val="57"/>
        </w:trPr>
        <w:tc>
          <w:tcPr>
            <w:tcW w:w="284" w:type="dxa"/>
          </w:tcPr>
          <w:p w:rsidR="001278C7" w:rsidRDefault="001278C7" w:rsidP="001B0FB2"/>
        </w:tc>
        <w:tc>
          <w:tcPr>
            <w:tcW w:w="2410" w:type="dxa"/>
            <w:shd w:val="clear" w:color="auto" w:fill="auto"/>
          </w:tcPr>
          <w:p w:rsidR="001278C7" w:rsidRPr="000376F5" w:rsidRDefault="001278C7" w:rsidP="001B0FB2"/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tc>
          <w:tcPr>
            <w:tcW w:w="2056" w:type="dxa"/>
            <w:gridSpan w:val="2"/>
            <w:shd w:val="clear" w:color="auto" w:fill="auto"/>
          </w:tcPr>
          <w:p w:rsidR="001278C7" w:rsidRPr="000376F5" w:rsidRDefault="001278C7" w:rsidP="001B0FB2"/>
        </w:tc>
        <w:tc>
          <w:tcPr>
            <w:tcW w:w="4394" w:type="dxa"/>
            <w:gridSpan w:val="3"/>
            <w:shd w:val="clear" w:color="auto" w:fill="auto"/>
          </w:tcPr>
          <w:p w:rsidR="001278C7" w:rsidRDefault="001278C7" w:rsidP="001B0FB2"/>
        </w:tc>
      </w:tr>
      <w:tr w:rsidR="001278C7" w:rsidTr="001B0FB2">
        <w:trPr>
          <w:trHeight w:val="283"/>
        </w:trPr>
        <w:tc>
          <w:tcPr>
            <w:tcW w:w="284" w:type="dxa"/>
          </w:tcPr>
          <w:p w:rsidR="001278C7" w:rsidRDefault="001278C7" w:rsidP="001B0FB2"/>
        </w:tc>
        <w:tc>
          <w:tcPr>
            <w:tcW w:w="2410" w:type="dxa"/>
            <w:shd w:val="clear" w:color="auto" w:fill="auto"/>
          </w:tcPr>
          <w:p w:rsidR="001278C7" w:rsidRPr="000376F5" w:rsidRDefault="001278C7" w:rsidP="001B0FB2"/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tc>
          <w:tcPr>
            <w:tcW w:w="496" w:type="dxa"/>
            <w:shd w:val="clear" w:color="auto" w:fill="auto"/>
          </w:tcPr>
          <w:p w:rsidR="001278C7" w:rsidRPr="000376F5" w:rsidRDefault="001278C7" w:rsidP="001B0FB2">
            <w:r>
              <w:t>von:</w:t>
            </w:r>
          </w:p>
        </w:tc>
        <w:sdt>
          <w:sdtPr>
            <w:id w:val="1007561482"/>
            <w:placeholder>
              <w:docPart w:val="9809A4B60EE2476E94F1DBF7243464F5"/>
            </w:placeholder>
            <w:text/>
          </w:sdtPr>
          <w:sdtEndPr/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1278C7" w:rsidRPr="000376F5" w:rsidRDefault="001278C7" w:rsidP="001B0FB2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1278C7" w:rsidRDefault="001278C7" w:rsidP="001B0FB2">
            <w:r>
              <w:t xml:space="preserve">   bis:</w:t>
            </w:r>
          </w:p>
        </w:tc>
        <w:sdt>
          <w:sdtPr>
            <w:id w:val="1574708750"/>
            <w:placeholder>
              <w:docPart w:val="9809A4B60EE2476E94F1DBF7243464F5"/>
            </w:placeholder>
            <w:text/>
          </w:sdtPr>
          <w:sdtEndPr/>
          <w:sdtContent>
            <w:tc>
              <w:tcPr>
                <w:tcW w:w="2117" w:type="dxa"/>
                <w:shd w:val="clear" w:color="auto" w:fill="E9E9E9"/>
              </w:tcPr>
              <w:p w:rsidR="001278C7" w:rsidRDefault="001278C7" w:rsidP="001B0FB2">
                <w:r>
                  <w:t xml:space="preserve"> </w:t>
                </w:r>
              </w:p>
            </w:tc>
          </w:sdtContent>
        </w:sdt>
      </w:tr>
      <w:tr w:rsidR="001278C7" w:rsidTr="001B0FB2">
        <w:trPr>
          <w:trHeight w:hRule="exact" w:val="57"/>
        </w:trPr>
        <w:tc>
          <w:tcPr>
            <w:tcW w:w="284" w:type="dxa"/>
          </w:tcPr>
          <w:p w:rsidR="001278C7" w:rsidRDefault="001278C7" w:rsidP="001B0FB2"/>
        </w:tc>
        <w:tc>
          <w:tcPr>
            <w:tcW w:w="2410" w:type="dxa"/>
            <w:shd w:val="clear" w:color="auto" w:fill="auto"/>
          </w:tcPr>
          <w:p w:rsidR="001278C7" w:rsidRPr="000376F5" w:rsidRDefault="001278C7" w:rsidP="001B0FB2"/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tc>
          <w:tcPr>
            <w:tcW w:w="496" w:type="dxa"/>
            <w:shd w:val="clear" w:color="auto" w:fill="auto"/>
          </w:tcPr>
          <w:p w:rsidR="001278C7" w:rsidRDefault="001278C7" w:rsidP="001B0FB2"/>
        </w:tc>
        <w:tc>
          <w:tcPr>
            <w:tcW w:w="2552" w:type="dxa"/>
            <w:gridSpan w:val="2"/>
            <w:shd w:val="clear" w:color="auto" w:fill="auto"/>
          </w:tcPr>
          <w:p w:rsidR="001278C7" w:rsidRPr="000376F5" w:rsidRDefault="001278C7" w:rsidP="001B0FB2"/>
        </w:tc>
        <w:tc>
          <w:tcPr>
            <w:tcW w:w="1285" w:type="dxa"/>
            <w:shd w:val="clear" w:color="auto" w:fill="auto"/>
          </w:tcPr>
          <w:p w:rsidR="001278C7" w:rsidRDefault="001278C7" w:rsidP="001B0FB2"/>
        </w:tc>
        <w:tc>
          <w:tcPr>
            <w:tcW w:w="2117" w:type="dxa"/>
            <w:shd w:val="clear" w:color="auto" w:fill="auto"/>
          </w:tcPr>
          <w:p w:rsidR="001278C7" w:rsidRDefault="001278C7" w:rsidP="001B0FB2"/>
        </w:tc>
      </w:tr>
      <w:tr w:rsidR="001278C7" w:rsidTr="001B0FB2">
        <w:trPr>
          <w:trHeight w:val="283"/>
        </w:trPr>
        <w:tc>
          <w:tcPr>
            <w:tcW w:w="284" w:type="dxa"/>
          </w:tcPr>
          <w:p w:rsidR="001278C7" w:rsidRDefault="001278C7" w:rsidP="001B0FB2"/>
        </w:tc>
        <w:tc>
          <w:tcPr>
            <w:tcW w:w="2410" w:type="dxa"/>
            <w:shd w:val="clear" w:color="auto" w:fill="auto"/>
          </w:tcPr>
          <w:p w:rsidR="001278C7" w:rsidRPr="000376F5" w:rsidRDefault="001278C7" w:rsidP="001B0FB2"/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tc>
          <w:tcPr>
            <w:tcW w:w="3048" w:type="dxa"/>
            <w:gridSpan w:val="3"/>
            <w:shd w:val="clear" w:color="auto" w:fill="auto"/>
          </w:tcPr>
          <w:p w:rsidR="001278C7" w:rsidRDefault="001278C7" w:rsidP="001B0FB2">
            <w:r>
              <w:t>Wie oft täglich?</w:t>
            </w:r>
          </w:p>
        </w:tc>
        <w:sdt>
          <w:sdtPr>
            <w:id w:val="1091201757"/>
            <w:placeholder>
              <w:docPart w:val="4F2EC464E4DC44B084BD51FDED25CE00"/>
            </w:placeholder>
            <w:text/>
          </w:sdtPr>
          <w:sdtEndPr/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1278C7" w:rsidRDefault="001278C7" w:rsidP="001B0FB2">
                <w:r>
                  <w:t xml:space="preserve"> </w:t>
                </w:r>
              </w:p>
            </w:tc>
          </w:sdtContent>
        </w:sdt>
      </w:tr>
      <w:tr w:rsidR="001278C7" w:rsidTr="001B0FB2">
        <w:trPr>
          <w:trHeight w:val="283"/>
        </w:trPr>
        <w:tc>
          <w:tcPr>
            <w:tcW w:w="284" w:type="dxa"/>
          </w:tcPr>
          <w:p w:rsidR="001278C7" w:rsidRDefault="001278C7" w:rsidP="001B0FB2"/>
        </w:tc>
        <w:tc>
          <w:tcPr>
            <w:tcW w:w="2410" w:type="dxa"/>
            <w:shd w:val="clear" w:color="auto" w:fill="auto"/>
          </w:tcPr>
          <w:p w:rsidR="001278C7" w:rsidRPr="000376F5" w:rsidRDefault="001278C7" w:rsidP="001B0FB2"/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tc>
          <w:tcPr>
            <w:tcW w:w="3048" w:type="dxa"/>
            <w:gridSpan w:val="3"/>
            <w:shd w:val="clear" w:color="auto" w:fill="auto"/>
          </w:tcPr>
          <w:p w:rsidR="001278C7" w:rsidRDefault="001278C7" w:rsidP="001B0FB2"/>
        </w:tc>
        <w:tc>
          <w:tcPr>
            <w:tcW w:w="3402" w:type="dxa"/>
            <w:gridSpan w:val="2"/>
            <w:shd w:val="clear" w:color="auto" w:fill="auto"/>
          </w:tcPr>
          <w:p w:rsidR="001278C7" w:rsidRDefault="001278C7" w:rsidP="001B0FB2"/>
        </w:tc>
      </w:tr>
      <w:tr w:rsidR="001278C7" w:rsidTr="001B0FB2">
        <w:trPr>
          <w:trHeight w:val="283"/>
        </w:trPr>
        <w:tc>
          <w:tcPr>
            <w:tcW w:w="284" w:type="dxa"/>
          </w:tcPr>
          <w:p w:rsidR="001278C7" w:rsidRDefault="001278C7" w:rsidP="001B0FB2"/>
        </w:tc>
        <w:tc>
          <w:tcPr>
            <w:tcW w:w="2410" w:type="dxa"/>
            <w:shd w:val="clear" w:color="auto" w:fill="auto"/>
          </w:tcPr>
          <w:p w:rsidR="001278C7" w:rsidRPr="000376F5" w:rsidRDefault="001278C7" w:rsidP="001B0FB2"/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tc>
          <w:tcPr>
            <w:tcW w:w="6450" w:type="dxa"/>
            <w:gridSpan w:val="5"/>
            <w:shd w:val="clear" w:color="auto" w:fill="auto"/>
          </w:tcPr>
          <w:p w:rsidR="001278C7" w:rsidRDefault="00AA0F23" w:rsidP="001B0FB2">
            <w:sdt>
              <w:sdtPr>
                <w:id w:val="21194037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78C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278C7">
              <w:t xml:space="preserve"> </w:t>
            </w:r>
            <w:r w:rsidR="001278C7" w:rsidRPr="00186280">
              <w:rPr>
                <w:b/>
              </w:rPr>
              <w:t>Psychotherapie/Verhaltenstherapie/Gesprächstherapie</w:t>
            </w:r>
          </w:p>
        </w:tc>
      </w:tr>
      <w:tr w:rsidR="001278C7" w:rsidTr="001B0FB2">
        <w:trPr>
          <w:trHeight w:val="283"/>
        </w:trPr>
        <w:tc>
          <w:tcPr>
            <w:tcW w:w="284" w:type="dxa"/>
          </w:tcPr>
          <w:p w:rsidR="001278C7" w:rsidRDefault="001278C7" w:rsidP="001B0FB2"/>
        </w:tc>
        <w:tc>
          <w:tcPr>
            <w:tcW w:w="2410" w:type="dxa"/>
            <w:shd w:val="clear" w:color="auto" w:fill="auto"/>
          </w:tcPr>
          <w:p w:rsidR="001278C7" w:rsidRPr="000376F5" w:rsidRDefault="001278C7" w:rsidP="001B0FB2"/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tc>
          <w:tcPr>
            <w:tcW w:w="496" w:type="dxa"/>
            <w:shd w:val="clear" w:color="auto" w:fill="auto"/>
          </w:tcPr>
          <w:p w:rsidR="001278C7" w:rsidRPr="000376F5" w:rsidRDefault="001278C7" w:rsidP="001B0FB2">
            <w:r>
              <w:t>von:</w:t>
            </w:r>
          </w:p>
        </w:tc>
        <w:sdt>
          <w:sdtPr>
            <w:id w:val="1517806648"/>
            <w:placeholder>
              <w:docPart w:val="CF97180D72D0415FB2007519BD86D67F"/>
            </w:placeholder>
            <w:text/>
          </w:sdtPr>
          <w:sdtEndPr/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1278C7" w:rsidRPr="000376F5" w:rsidRDefault="001278C7" w:rsidP="001B0FB2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1278C7" w:rsidRDefault="001278C7" w:rsidP="001B0FB2">
            <w:r>
              <w:t xml:space="preserve">   bis:</w:t>
            </w:r>
          </w:p>
        </w:tc>
        <w:sdt>
          <w:sdtPr>
            <w:id w:val="-1657449481"/>
            <w:placeholder>
              <w:docPart w:val="CF97180D72D0415FB2007519BD86D67F"/>
            </w:placeholder>
            <w:text/>
          </w:sdtPr>
          <w:sdtEndPr/>
          <w:sdtContent>
            <w:tc>
              <w:tcPr>
                <w:tcW w:w="2117" w:type="dxa"/>
                <w:shd w:val="clear" w:color="auto" w:fill="E9E9E9"/>
              </w:tcPr>
              <w:p w:rsidR="001278C7" w:rsidRDefault="001278C7" w:rsidP="001B0FB2">
                <w:r>
                  <w:t xml:space="preserve"> </w:t>
                </w:r>
              </w:p>
            </w:tc>
          </w:sdtContent>
        </w:sdt>
      </w:tr>
      <w:tr w:rsidR="001278C7" w:rsidTr="001B0FB2">
        <w:trPr>
          <w:trHeight w:hRule="exact" w:val="57"/>
        </w:trPr>
        <w:tc>
          <w:tcPr>
            <w:tcW w:w="284" w:type="dxa"/>
          </w:tcPr>
          <w:p w:rsidR="001278C7" w:rsidRDefault="001278C7" w:rsidP="001B0FB2"/>
        </w:tc>
        <w:tc>
          <w:tcPr>
            <w:tcW w:w="2410" w:type="dxa"/>
            <w:shd w:val="clear" w:color="auto" w:fill="auto"/>
          </w:tcPr>
          <w:p w:rsidR="001278C7" w:rsidRPr="000376F5" w:rsidRDefault="001278C7" w:rsidP="001B0FB2"/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tc>
          <w:tcPr>
            <w:tcW w:w="496" w:type="dxa"/>
            <w:shd w:val="clear" w:color="auto" w:fill="auto"/>
          </w:tcPr>
          <w:p w:rsidR="001278C7" w:rsidRDefault="001278C7" w:rsidP="001B0FB2"/>
        </w:tc>
        <w:tc>
          <w:tcPr>
            <w:tcW w:w="2552" w:type="dxa"/>
            <w:gridSpan w:val="2"/>
            <w:shd w:val="clear" w:color="auto" w:fill="auto"/>
          </w:tcPr>
          <w:p w:rsidR="001278C7" w:rsidRPr="000376F5" w:rsidRDefault="001278C7" w:rsidP="001B0FB2"/>
        </w:tc>
        <w:tc>
          <w:tcPr>
            <w:tcW w:w="1285" w:type="dxa"/>
            <w:shd w:val="clear" w:color="auto" w:fill="auto"/>
          </w:tcPr>
          <w:p w:rsidR="001278C7" w:rsidRDefault="001278C7" w:rsidP="001B0FB2"/>
        </w:tc>
        <w:tc>
          <w:tcPr>
            <w:tcW w:w="2117" w:type="dxa"/>
            <w:shd w:val="clear" w:color="auto" w:fill="auto"/>
          </w:tcPr>
          <w:p w:rsidR="001278C7" w:rsidRDefault="001278C7" w:rsidP="001B0FB2"/>
        </w:tc>
      </w:tr>
      <w:tr w:rsidR="001278C7" w:rsidTr="001B0FB2">
        <w:trPr>
          <w:trHeight w:val="283"/>
        </w:trPr>
        <w:tc>
          <w:tcPr>
            <w:tcW w:w="284" w:type="dxa"/>
          </w:tcPr>
          <w:p w:rsidR="001278C7" w:rsidRDefault="001278C7" w:rsidP="001B0FB2"/>
        </w:tc>
        <w:tc>
          <w:tcPr>
            <w:tcW w:w="2410" w:type="dxa"/>
            <w:shd w:val="clear" w:color="auto" w:fill="auto"/>
          </w:tcPr>
          <w:p w:rsidR="001278C7" w:rsidRPr="000376F5" w:rsidRDefault="001278C7" w:rsidP="001B0FB2"/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tc>
          <w:tcPr>
            <w:tcW w:w="3048" w:type="dxa"/>
            <w:gridSpan w:val="3"/>
            <w:shd w:val="clear" w:color="auto" w:fill="auto"/>
          </w:tcPr>
          <w:p w:rsidR="001278C7" w:rsidRDefault="00AA0F23" w:rsidP="001B0FB2">
            <w:sdt>
              <w:sdtPr>
                <w:id w:val="20164918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78C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278C7">
              <w:t xml:space="preserve"> Wie oft wöchentlich</w:t>
            </w:r>
            <w:r w:rsidR="001278C7" w:rsidRPr="008650D1">
              <w:t>?</w:t>
            </w:r>
          </w:p>
        </w:tc>
        <w:sdt>
          <w:sdtPr>
            <w:id w:val="1125272246"/>
            <w:placeholder>
              <w:docPart w:val="0CD85941364648BF855EE461BAA154FB"/>
            </w:placeholder>
            <w:text/>
          </w:sdtPr>
          <w:sdtEndPr/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1278C7" w:rsidRDefault="001278C7" w:rsidP="001B0FB2">
                <w:r>
                  <w:t xml:space="preserve"> </w:t>
                </w:r>
              </w:p>
            </w:tc>
          </w:sdtContent>
        </w:sdt>
      </w:tr>
      <w:tr w:rsidR="001278C7" w:rsidTr="001B0FB2">
        <w:trPr>
          <w:trHeight w:val="177"/>
        </w:trPr>
        <w:tc>
          <w:tcPr>
            <w:tcW w:w="284" w:type="dxa"/>
          </w:tcPr>
          <w:p w:rsidR="001278C7" w:rsidRDefault="001278C7" w:rsidP="001B0FB2"/>
        </w:tc>
        <w:tc>
          <w:tcPr>
            <w:tcW w:w="2410" w:type="dxa"/>
            <w:shd w:val="clear" w:color="auto" w:fill="auto"/>
          </w:tcPr>
          <w:p w:rsidR="001278C7" w:rsidRPr="000376F5" w:rsidRDefault="001278C7" w:rsidP="001B0FB2"/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tc>
          <w:tcPr>
            <w:tcW w:w="3048" w:type="dxa"/>
            <w:gridSpan w:val="3"/>
            <w:shd w:val="clear" w:color="auto" w:fill="auto"/>
          </w:tcPr>
          <w:p w:rsidR="001278C7" w:rsidRDefault="001278C7" w:rsidP="001B0FB2"/>
        </w:tc>
        <w:tc>
          <w:tcPr>
            <w:tcW w:w="3402" w:type="dxa"/>
            <w:gridSpan w:val="2"/>
            <w:shd w:val="clear" w:color="auto" w:fill="auto"/>
          </w:tcPr>
          <w:p w:rsidR="001278C7" w:rsidRDefault="001278C7" w:rsidP="001B0FB2"/>
        </w:tc>
      </w:tr>
      <w:tr w:rsidR="001278C7" w:rsidTr="001B0FB2">
        <w:trPr>
          <w:trHeight w:val="283"/>
        </w:trPr>
        <w:tc>
          <w:tcPr>
            <w:tcW w:w="284" w:type="dxa"/>
          </w:tcPr>
          <w:p w:rsidR="001278C7" w:rsidRDefault="001278C7" w:rsidP="001B0FB2"/>
        </w:tc>
        <w:tc>
          <w:tcPr>
            <w:tcW w:w="2410" w:type="dxa"/>
            <w:shd w:val="clear" w:color="auto" w:fill="auto"/>
          </w:tcPr>
          <w:p w:rsidR="001278C7" w:rsidRPr="000376F5" w:rsidRDefault="001278C7" w:rsidP="001B0FB2"/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tc>
          <w:tcPr>
            <w:tcW w:w="6450" w:type="dxa"/>
            <w:gridSpan w:val="5"/>
            <w:shd w:val="clear" w:color="auto" w:fill="auto"/>
          </w:tcPr>
          <w:p w:rsidR="001278C7" w:rsidRDefault="00AA0F23" w:rsidP="001B0FB2">
            <w:sdt>
              <w:sdtPr>
                <w:id w:val="18497433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78C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278C7">
              <w:t xml:space="preserve"> </w:t>
            </w:r>
            <w:r w:rsidR="001278C7">
              <w:rPr>
                <w:b/>
              </w:rPr>
              <w:t>andere Therapien</w:t>
            </w:r>
          </w:p>
        </w:tc>
      </w:tr>
      <w:tr w:rsidR="001278C7" w:rsidTr="001B0FB2">
        <w:trPr>
          <w:trHeight w:val="283"/>
        </w:trPr>
        <w:tc>
          <w:tcPr>
            <w:tcW w:w="284" w:type="dxa"/>
          </w:tcPr>
          <w:p w:rsidR="001278C7" w:rsidRDefault="001278C7" w:rsidP="001B0FB2"/>
        </w:tc>
        <w:tc>
          <w:tcPr>
            <w:tcW w:w="2410" w:type="dxa"/>
            <w:shd w:val="clear" w:color="auto" w:fill="auto"/>
          </w:tcPr>
          <w:p w:rsidR="001278C7" w:rsidRPr="000376F5" w:rsidRDefault="001278C7" w:rsidP="001B0FB2"/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tc>
          <w:tcPr>
            <w:tcW w:w="496" w:type="dxa"/>
            <w:shd w:val="clear" w:color="auto" w:fill="auto"/>
          </w:tcPr>
          <w:p w:rsidR="001278C7" w:rsidRPr="000376F5" w:rsidRDefault="001278C7" w:rsidP="001B0FB2">
            <w:r>
              <w:t>von:</w:t>
            </w:r>
          </w:p>
        </w:tc>
        <w:sdt>
          <w:sdtPr>
            <w:id w:val="94214572"/>
            <w:placeholder>
              <w:docPart w:val="AC245D81A43C4CF399943509C033E977"/>
            </w:placeholder>
            <w:text/>
          </w:sdtPr>
          <w:sdtEndPr/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1278C7" w:rsidRPr="000376F5" w:rsidRDefault="001278C7" w:rsidP="001B0FB2">
                <w:r>
                  <w:t xml:space="preserve"> </w:t>
                </w:r>
              </w:p>
            </w:tc>
          </w:sdtContent>
        </w:sdt>
        <w:tc>
          <w:tcPr>
            <w:tcW w:w="1285" w:type="dxa"/>
            <w:shd w:val="clear" w:color="auto" w:fill="FFFFFF" w:themeFill="background1"/>
          </w:tcPr>
          <w:p w:rsidR="001278C7" w:rsidRDefault="001278C7" w:rsidP="001B0FB2">
            <w:r>
              <w:t xml:space="preserve">   bis:</w:t>
            </w:r>
          </w:p>
        </w:tc>
        <w:sdt>
          <w:sdtPr>
            <w:id w:val="-1023480819"/>
            <w:placeholder>
              <w:docPart w:val="AC245D81A43C4CF399943509C033E977"/>
            </w:placeholder>
            <w:text/>
          </w:sdtPr>
          <w:sdtEndPr/>
          <w:sdtContent>
            <w:tc>
              <w:tcPr>
                <w:tcW w:w="2117" w:type="dxa"/>
                <w:shd w:val="clear" w:color="auto" w:fill="E9E9E9"/>
              </w:tcPr>
              <w:p w:rsidR="001278C7" w:rsidRDefault="001278C7" w:rsidP="001B0FB2">
                <w:r>
                  <w:t xml:space="preserve"> </w:t>
                </w:r>
              </w:p>
            </w:tc>
          </w:sdtContent>
        </w:sdt>
      </w:tr>
      <w:tr w:rsidR="001278C7" w:rsidTr="001B0FB2">
        <w:trPr>
          <w:trHeight w:hRule="exact" w:val="57"/>
        </w:trPr>
        <w:tc>
          <w:tcPr>
            <w:tcW w:w="284" w:type="dxa"/>
          </w:tcPr>
          <w:p w:rsidR="001278C7" w:rsidRDefault="001278C7" w:rsidP="001B0FB2"/>
        </w:tc>
        <w:tc>
          <w:tcPr>
            <w:tcW w:w="2410" w:type="dxa"/>
            <w:shd w:val="clear" w:color="auto" w:fill="auto"/>
          </w:tcPr>
          <w:p w:rsidR="001278C7" w:rsidRPr="000376F5" w:rsidRDefault="001278C7" w:rsidP="001B0FB2"/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tc>
          <w:tcPr>
            <w:tcW w:w="496" w:type="dxa"/>
            <w:shd w:val="clear" w:color="auto" w:fill="auto"/>
          </w:tcPr>
          <w:p w:rsidR="001278C7" w:rsidRDefault="001278C7" w:rsidP="001B0FB2"/>
        </w:tc>
        <w:tc>
          <w:tcPr>
            <w:tcW w:w="2552" w:type="dxa"/>
            <w:gridSpan w:val="2"/>
            <w:shd w:val="clear" w:color="auto" w:fill="auto"/>
          </w:tcPr>
          <w:p w:rsidR="001278C7" w:rsidRPr="000376F5" w:rsidRDefault="001278C7" w:rsidP="001B0FB2"/>
        </w:tc>
        <w:tc>
          <w:tcPr>
            <w:tcW w:w="1285" w:type="dxa"/>
            <w:shd w:val="clear" w:color="auto" w:fill="auto"/>
          </w:tcPr>
          <w:p w:rsidR="001278C7" w:rsidRDefault="001278C7" w:rsidP="001B0FB2"/>
        </w:tc>
        <w:tc>
          <w:tcPr>
            <w:tcW w:w="2117" w:type="dxa"/>
            <w:shd w:val="clear" w:color="auto" w:fill="auto"/>
          </w:tcPr>
          <w:p w:rsidR="001278C7" w:rsidRDefault="001278C7" w:rsidP="001B0FB2"/>
        </w:tc>
      </w:tr>
      <w:tr w:rsidR="001278C7" w:rsidTr="001B0FB2">
        <w:trPr>
          <w:trHeight w:val="283"/>
        </w:trPr>
        <w:tc>
          <w:tcPr>
            <w:tcW w:w="284" w:type="dxa"/>
          </w:tcPr>
          <w:p w:rsidR="001278C7" w:rsidRDefault="001278C7" w:rsidP="001B0FB2"/>
        </w:tc>
        <w:tc>
          <w:tcPr>
            <w:tcW w:w="2410" w:type="dxa"/>
            <w:shd w:val="clear" w:color="auto" w:fill="auto"/>
          </w:tcPr>
          <w:p w:rsidR="001278C7" w:rsidRPr="000376F5" w:rsidRDefault="001278C7" w:rsidP="001B0FB2"/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tc>
          <w:tcPr>
            <w:tcW w:w="3048" w:type="dxa"/>
            <w:gridSpan w:val="3"/>
            <w:shd w:val="clear" w:color="auto" w:fill="auto"/>
          </w:tcPr>
          <w:p w:rsidR="001278C7" w:rsidRDefault="00AA0F23" w:rsidP="001B0FB2">
            <w:sdt>
              <w:sdtPr>
                <w:id w:val="381759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78C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278C7">
              <w:t xml:space="preserve"> Wie oft wöchentlich</w:t>
            </w:r>
            <w:r w:rsidR="001278C7" w:rsidRPr="008650D1">
              <w:t>?</w:t>
            </w:r>
          </w:p>
        </w:tc>
        <w:sdt>
          <w:sdtPr>
            <w:id w:val="150569068"/>
            <w:placeholder>
              <w:docPart w:val="7A495D15D1BD48FAADF749EA21E61315"/>
            </w:placeholder>
            <w:text/>
          </w:sdtPr>
          <w:sdtEndPr/>
          <w:sdtContent>
            <w:tc>
              <w:tcPr>
                <w:tcW w:w="3402" w:type="dxa"/>
                <w:gridSpan w:val="2"/>
                <w:shd w:val="clear" w:color="auto" w:fill="E9E9E9"/>
              </w:tcPr>
              <w:p w:rsidR="001278C7" w:rsidRDefault="001278C7" w:rsidP="001B0FB2">
                <w:r>
                  <w:t xml:space="preserve"> </w:t>
                </w:r>
              </w:p>
            </w:tc>
          </w:sdtContent>
        </w:sdt>
      </w:tr>
    </w:tbl>
    <w:p w:rsidR="001278C7" w:rsidRDefault="001278C7" w:rsidP="001278C7">
      <w:pPr>
        <w:rPr>
          <w:b/>
        </w:rPr>
      </w:pPr>
    </w:p>
    <w:p w:rsidR="001278C7" w:rsidRDefault="001278C7">
      <w:pPr>
        <w:spacing w:line="240" w:lineRule="auto"/>
        <w:rPr>
          <w:b/>
        </w:rPr>
      </w:pPr>
      <w:r>
        <w:rPr>
          <w:b/>
        </w:rPr>
        <w:br w:type="page"/>
      </w: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38"/>
        <w:gridCol w:w="5812"/>
      </w:tblGrid>
      <w:tr w:rsidR="001278C7" w:rsidRPr="00C838DC" w:rsidTr="001B0FB2">
        <w:trPr>
          <w:trHeight w:val="283"/>
        </w:trPr>
        <w:tc>
          <w:tcPr>
            <w:tcW w:w="284" w:type="dxa"/>
            <w:vMerge w:val="restart"/>
          </w:tcPr>
          <w:p w:rsidR="001278C7" w:rsidRPr="00041B95" w:rsidRDefault="001278C7" w:rsidP="001B0FB2">
            <w:r>
              <w:lastRenderedPageBreak/>
              <w:t>11.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1278C7" w:rsidRPr="00C838DC" w:rsidRDefault="001278C7" w:rsidP="001B0FB2">
            <w:r w:rsidRPr="0017615E">
              <w:t>Sind aufgrund der Erkrankung akut</w:t>
            </w:r>
            <w:r>
              <w:t xml:space="preserve"> </w:t>
            </w:r>
            <w:r w:rsidRPr="0017615E">
              <w:t>behandlungsbedürftige</w:t>
            </w:r>
            <w:r>
              <w:t xml:space="preserve"> </w:t>
            </w:r>
            <w:r w:rsidRPr="0017615E">
              <w:t>Komplikationen eingetreten?</w:t>
            </w:r>
          </w:p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tc>
          <w:tcPr>
            <w:tcW w:w="6450" w:type="dxa"/>
            <w:gridSpan w:val="2"/>
            <w:shd w:val="clear" w:color="auto" w:fill="auto"/>
          </w:tcPr>
          <w:p w:rsidR="001278C7" w:rsidRPr="00C838DC" w:rsidRDefault="00AA0F23" w:rsidP="001B0FB2">
            <w:sdt>
              <w:sdtPr>
                <w:id w:val="12352012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78C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278C7" w:rsidRPr="00C838DC">
              <w:t xml:space="preserve"> Nein     </w:t>
            </w:r>
            <w:sdt>
              <w:sdtPr>
                <w:id w:val="10306071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78C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278C7">
              <w:t xml:space="preserve"> Ja, welche Komplikationen?</w:t>
            </w:r>
          </w:p>
        </w:tc>
      </w:tr>
      <w:tr w:rsidR="001278C7" w:rsidTr="001B0FB2">
        <w:trPr>
          <w:trHeight w:hRule="exact" w:val="1201"/>
        </w:trPr>
        <w:tc>
          <w:tcPr>
            <w:tcW w:w="284" w:type="dxa"/>
            <w:vMerge/>
          </w:tcPr>
          <w:p w:rsidR="001278C7" w:rsidRPr="00677CEE" w:rsidRDefault="001278C7" w:rsidP="001B0FB2"/>
        </w:tc>
        <w:tc>
          <w:tcPr>
            <w:tcW w:w="2410" w:type="dxa"/>
            <w:vMerge/>
            <w:shd w:val="clear" w:color="auto" w:fill="auto"/>
          </w:tcPr>
          <w:p w:rsidR="001278C7" w:rsidRPr="00677CEE" w:rsidRDefault="001278C7" w:rsidP="001B0FB2"/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sdt>
          <w:sdtPr>
            <w:id w:val="632672773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gridSpan w:val="2"/>
                <w:shd w:val="clear" w:color="auto" w:fill="E9E9E9"/>
              </w:tcPr>
              <w:p w:rsidR="001278C7" w:rsidRDefault="004159C1" w:rsidP="001B0FB2">
                <w:r>
                  <w:t xml:space="preserve"> </w:t>
                </w:r>
              </w:p>
            </w:tc>
          </w:sdtContent>
        </w:sdt>
      </w:tr>
      <w:tr w:rsidR="001278C7" w:rsidTr="001B0FB2">
        <w:trPr>
          <w:trHeight w:hRule="exact" w:val="57"/>
        </w:trPr>
        <w:tc>
          <w:tcPr>
            <w:tcW w:w="284" w:type="dxa"/>
            <w:vMerge/>
          </w:tcPr>
          <w:p w:rsidR="001278C7" w:rsidRPr="00677CEE" w:rsidRDefault="001278C7" w:rsidP="001B0FB2"/>
        </w:tc>
        <w:tc>
          <w:tcPr>
            <w:tcW w:w="2410" w:type="dxa"/>
            <w:vMerge/>
            <w:shd w:val="clear" w:color="auto" w:fill="auto"/>
          </w:tcPr>
          <w:p w:rsidR="001278C7" w:rsidRPr="00677CEE" w:rsidRDefault="001278C7" w:rsidP="001B0FB2"/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tc>
          <w:tcPr>
            <w:tcW w:w="6450" w:type="dxa"/>
            <w:gridSpan w:val="2"/>
            <w:shd w:val="clear" w:color="auto" w:fill="auto"/>
          </w:tcPr>
          <w:p w:rsidR="001278C7" w:rsidRDefault="001278C7" w:rsidP="001B0FB2"/>
        </w:tc>
      </w:tr>
      <w:tr w:rsidR="001278C7" w:rsidTr="001B0FB2">
        <w:trPr>
          <w:trHeight w:hRule="exact" w:val="284"/>
        </w:trPr>
        <w:tc>
          <w:tcPr>
            <w:tcW w:w="284" w:type="dxa"/>
            <w:vMerge/>
          </w:tcPr>
          <w:p w:rsidR="001278C7" w:rsidRPr="00677CEE" w:rsidRDefault="001278C7" w:rsidP="001B0FB2"/>
        </w:tc>
        <w:tc>
          <w:tcPr>
            <w:tcW w:w="2410" w:type="dxa"/>
            <w:vMerge/>
            <w:shd w:val="clear" w:color="auto" w:fill="auto"/>
          </w:tcPr>
          <w:p w:rsidR="001278C7" w:rsidRPr="00677CEE" w:rsidRDefault="001278C7" w:rsidP="001B0FB2"/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tc>
          <w:tcPr>
            <w:tcW w:w="638" w:type="dxa"/>
            <w:shd w:val="clear" w:color="auto" w:fill="auto"/>
          </w:tcPr>
          <w:p w:rsidR="001278C7" w:rsidRDefault="001278C7" w:rsidP="001B0FB2">
            <w:r>
              <w:t>Wann?</w:t>
            </w:r>
          </w:p>
        </w:tc>
        <w:sdt>
          <w:sdtPr>
            <w:id w:val="23913409"/>
            <w:placeholder>
              <w:docPart w:val="D6E5605F3FD54AC88B13579DA8DB660D"/>
            </w:placeholder>
            <w:showingPlcHdr/>
            <w:text/>
          </w:sdtPr>
          <w:sdtEndPr/>
          <w:sdtContent>
            <w:tc>
              <w:tcPr>
                <w:tcW w:w="5812" w:type="dxa"/>
                <w:shd w:val="clear" w:color="auto" w:fill="E9E9E9"/>
              </w:tcPr>
              <w:p w:rsidR="001278C7" w:rsidRDefault="001278C7" w:rsidP="001B0FB2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</w:tbl>
    <w:p w:rsidR="001278C7" w:rsidRDefault="001278C7" w:rsidP="001278C7">
      <w:pPr>
        <w:spacing w:line="240" w:lineRule="auto"/>
        <w:rPr>
          <w:b/>
        </w:rPr>
      </w:pPr>
    </w:p>
    <w:p w:rsidR="001278C7" w:rsidRDefault="001278C7" w:rsidP="001278C7">
      <w:pPr>
        <w:spacing w:line="240" w:lineRule="auto"/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1347"/>
        <w:gridCol w:w="5103"/>
      </w:tblGrid>
      <w:tr w:rsidR="001278C7" w:rsidRPr="00C838DC" w:rsidTr="001B0FB2">
        <w:trPr>
          <w:trHeight w:val="283"/>
        </w:trPr>
        <w:tc>
          <w:tcPr>
            <w:tcW w:w="284" w:type="dxa"/>
          </w:tcPr>
          <w:p w:rsidR="001278C7" w:rsidRPr="00041B95" w:rsidRDefault="001278C7" w:rsidP="001B0FB2">
            <w:r>
              <w:t>12.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1278C7" w:rsidRDefault="001278C7" w:rsidP="001278C7">
            <w:r>
              <w:t>Haben Sie jemals an eine</w:t>
            </w:r>
          </w:p>
          <w:p w:rsidR="001278C7" w:rsidRPr="00C838DC" w:rsidRDefault="001278C7" w:rsidP="001278C7">
            <w:r>
              <w:t>Selbsttötung oder Selbstverletzung gedacht, oder solche Versuche unternommen?</w:t>
            </w:r>
          </w:p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tc>
          <w:tcPr>
            <w:tcW w:w="6450" w:type="dxa"/>
            <w:gridSpan w:val="2"/>
            <w:shd w:val="clear" w:color="auto" w:fill="auto"/>
          </w:tcPr>
          <w:p w:rsidR="001278C7" w:rsidRPr="00C838DC" w:rsidRDefault="00AA0F23" w:rsidP="001B0FB2">
            <w:sdt>
              <w:sdtPr>
                <w:id w:val="13953865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78C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278C7" w:rsidRPr="00C838DC">
              <w:t xml:space="preserve"> Nein     </w:t>
            </w:r>
            <w:sdt>
              <w:sdtPr>
                <w:id w:val="-17367070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78C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278C7">
              <w:t xml:space="preserve"> Ja:</w:t>
            </w:r>
          </w:p>
        </w:tc>
      </w:tr>
      <w:tr w:rsidR="001278C7" w:rsidTr="001B0FB2">
        <w:trPr>
          <w:trHeight w:hRule="exact" w:val="57"/>
        </w:trPr>
        <w:tc>
          <w:tcPr>
            <w:tcW w:w="284" w:type="dxa"/>
          </w:tcPr>
          <w:p w:rsidR="001278C7" w:rsidRPr="00677CEE" w:rsidRDefault="001278C7" w:rsidP="001B0FB2"/>
        </w:tc>
        <w:tc>
          <w:tcPr>
            <w:tcW w:w="2410" w:type="dxa"/>
            <w:vMerge/>
            <w:shd w:val="clear" w:color="auto" w:fill="auto"/>
          </w:tcPr>
          <w:p w:rsidR="001278C7" w:rsidRPr="00677CEE" w:rsidRDefault="001278C7" w:rsidP="001B0FB2"/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tc>
          <w:tcPr>
            <w:tcW w:w="6450" w:type="dxa"/>
            <w:gridSpan w:val="2"/>
            <w:shd w:val="clear" w:color="auto" w:fill="auto"/>
          </w:tcPr>
          <w:p w:rsidR="001278C7" w:rsidRDefault="001278C7" w:rsidP="001B0FB2"/>
        </w:tc>
      </w:tr>
      <w:tr w:rsidR="001278C7" w:rsidTr="001B0FB2">
        <w:trPr>
          <w:trHeight w:hRule="exact" w:val="284"/>
        </w:trPr>
        <w:tc>
          <w:tcPr>
            <w:tcW w:w="284" w:type="dxa"/>
          </w:tcPr>
          <w:p w:rsidR="001278C7" w:rsidRPr="00677CEE" w:rsidRDefault="001278C7" w:rsidP="001B0FB2"/>
        </w:tc>
        <w:tc>
          <w:tcPr>
            <w:tcW w:w="2410" w:type="dxa"/>
            <w:vMerge/>
            <w:shd w:val="clear" w:color="auto" w:fill="auto"/>
          </w:tcPr>
          <w:p w:rsidR="001278C7" w:rsidRPr="00677CEE" w:rsidRDefault="001278C7" w:rsidP="001B0FB2"/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tc>
          <w:tcPr>
            <w:tcW w:w="1347" w:type="dxa"/>
            <w:shd w:val="clear" w:color="auto" w:fill="auto"/>
          </w:tcPr>
          <w:p w:rsidR="001278C7" w:rsidRDefault="001278C7" w:rsidP="001B0FB2">
            <w:r>
              <w:t>W</w:t>
            </w:r>
            <w:r w:rsidRPr="00D453F2">
              <w:t>ann erstmals?</w:t>
            </w:r>
          </w:p>
        </w:tc>
        <w:sdt>
          <w:sdtPr>
            <w:id w:val="120130154"/>
            <w:placeholder>
              <w:docPart w:val="DEE9B757A49C4866810DE898C7D8641F"/>
            </w:placeholder>
            <w:showingPlcHdr/>
            <w:text/>
          </w:sdtPr>
          <w:sdtEndPr/>
          <w:sdtContent>
            <w:tc>
              <w:tcPr>
                <w:tcW w:w="5103" w:type="dxa"/>
                <w:shd w:val="clear" w:color="auto" w:fill="E9E9E9"/>
              </w:tcPr>
              <w:p w:rsidR="001278C7" w:rsidRDefault="001278C7" w:rsidP="001B0FB2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1278C7" w:rsidTr="001B0FB2">
        <w:trPr>
          <w:trHeight w:hRule="exact" w:val="57"/>
        </w:trPr>
        <w:tc>
          <w:tcPr>
            <w:tcW w:w="284" w:type="dxa"/>
          </w:tcPr>
          <w:p w:rsidR="001278C7" w:rsidRPr="00677CEE" w:rsidRDefault="001278C7" w:rsidP="001B0FB2"/>
        </w:tc>
        <w:tc>
          <w:tcPr>
            <w:tcW w:w="2410" w:type="dxa"/>
            <w:vMerge/>
            <w:shd w:val="clear" w:color="auto" w:fill="auto"/>
          </w:tcPr>
          <w:p w:rsidR="001278C7" w:rsidRPr="00677CEE" w:rsidRDefault="001278C7" w:rsidP="001B0FB2"/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tc>
          <w:tcPr>
            <w:tcW w:w="1347" w:type="dxa"/>
            <w:shd w:val="clear" w:color="auto" w:fill="auto"/>
          </w:tcPr>
          <w:p w:rsidR="001278C7" w:rsidRDefault="001278C7" w:rsidP="001B0FB2"/>
        </w:tc>
        <w:tc>
          <w:tcPr>
            <w:tcW w:w="5103" w:type="dxa"/>
            <w:shd w:val="clear" w:color="auto" w:fill="auto"/>
          </w:tcPr>
          <w:p w:rsidR="001278C7" w:rsidRDefault="001278C7" w:rsidP="001B0FB2"/>
        </w:tc>
      </w:tr>
      <w:tr w:rsidR="001278C7" w:rsidTr="001B0FB2">
        <w:trPr>
          <w:trHeight w:hRule="exact" w:val="284"/>
        </w:trPr>
        <w:tc>
          <w:tcPr>
            <w:tcW w:w="284" w:type="dxa"/>
          </w:tcPr>
          <w:p w:rsidR="001278C7" w:rsidRPr="00677CEE" w:rsidRDefault="001278C7" w:rsidP="001B0FB2"/>
        </w:tc>
        <w:tc>
          <w:tcPr>
            <w:tcW w:w="2410" w:type="dxa"/>
            <w:vMerge/>
            <w:shd w:val="clear" w:color="auto" w:fill="auto"/>
          </w:tcPr>
          <w:p w:rsidR="001278C7" w:rsidRPr="00677CEE" w:rsidRDefault="001278C7" w:rsidP="001B0FB2"/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tc>
          <w:tcPr>
            <w:tcW w:w="1347" w:type="dxa"/>
            <w:shd w:val="clear" w:color="auto" w:fill="auto"/>
          </w:tcPr>
          <w:p w:rsidR="001278C7" w:rsidRDefault="001278C7" w:rsidP="001B0FB2">
            <w:r>
              <w:t>Wann zuletzt?</w:t>
            </w:r>
          </w:p>
        </w:tc>
        <w:sdt>
          <w:sdtPr>
            <w:id w:val="-507066945"/>
            <w:placeholder>
              <w:docPart w:val="F993B202234C483F9B1A9ED9DAEB64AC"/>
            </w:placeholder>
            <w:showingPlcHdr/>
            <w:text/>
          </w:sdtPr>
          <w:sdtEndPr/>
          <w:sdtContent>
            <w:tc>
              <w:tcPr>
                <w:tcW w:w="5103" w:type="dxa"/>
                <w:shd w:val="clear" w:color="auto" w:fill="E9E9E9"/>
              </w:tcPr>
              <w:p w:rsidR="001278C7" w:rsidRDefault="001278C7" w:rsidP="001B0FB2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1278C7" w:rsidTr="001B0FB2">
        <w:trPr>
          <w:trHeight w:hRule="exact" w:val="57"/>
        </w:trPr>
        <w:tc>
          <w:tcPr>
            <w:tcW w:w="284" w:type="dxa"/>
          </w:tcPr>
          <w:p w:rsidR="001278C7" w:rsidRPr="00677CEE" w:rsidRDefault="001278C7" w:rsidP="001B0FB2"/>
        </w:tc>
        <w:tc>
          <w:tcPr>
            <w:tcW w:w="2410" w:type="dxa"/>
            <w:vMerge/>
            <w:shd w:val="clear" w:color="auto" w:fill="auto"/>
          </w:tcPr>
          <w:p w:rsidR="001278C7" w:rsidRPr="00677CEE" w:rsidRDefault="001278C7" w:rsidP="001B0FB2"/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tc>
          <w:tcPr>
            <w:tcW w:w="1347" w:type="dxa"/>
            <w:shd w:val="clear" w:color="auto" w:fill="auto"/>
          </w:tcPr>
          <w:p w:rsidR="001278C7" w:rsidRDefault="001278C7" w:rsidP="001B0FB2"/>
        </w:tc>
        <w:tc>
          <w:tcPr>
            <w:tcW w:w="5103" w:type="dxa"/>
            <w:shd w:val="clear" w:color="auto" w:fill="auto"/>
          </w:tcPr>
          <w:p w:rsidR="001278C7" w:rsidRDefault="001278C7" w:rsidP="001B0FB2"/>
        </w:tc>
      </w:tr>
      <w:tr w:rsidR="001278C7" w:rsidTr="001B0FB2">
        <w:trPr>
          <w:trHeight w:hRule="exact" w:val="284"/>
        </w:trPr>
        <w:tc>
          <w:tcPr>
            <w:tcW w:w="284" w:type="dxa"/>
          </w:tcPr>
          <w:p w:rsidR="001278C7" w:rsidRPr="00677CEE" w:rsidRDefault="001278C7" w:rsidP="001B0FB2"/>
        </w:tc>
        <w:tc>
          <w:tcPr>
            <w:tcW w:w="2410" w:type="dxa"/>
            <w:vMerge/>
            <w:shd w:val="clear" w:color="auto" w:fill="auto"/>
          </w:tcPr>
          <w:p w:rsidR="001278C7" w:rsidRPr="00677CEE" w:rsidRDefault="001278C7" w:rsidP="001B0FB2"/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tc>
          <w:tcPr>
            <w:tcW w:w="1347" w:type="dxa"/>
            <w:shd w:val="clear" w:color="auto" w:fill="auto"/>
          </w:tcPr>
          <w:p w:rsidR="001278C7" w:rsidRDefault="001278C7" w:rsidP="001B0FB2">
            <w:r>
              <w:t>Wie oft?</w:t>
            </w:r>
          </w:p>
        </w:tc>
        <w:sdt>
          <w:sdtPr>
            <w:id w:val="-1993172757"/>
            <w:placeholder>
              <w:docPart w:val="990BE359CB6A477887A1916AE4A0AD02"/>
            </w:placeholder>
            <w:showingPlcHdr/>
            <w:text/>
          </w:sdtPr>
          <w:sdtEndPr/>
          <w:sdtContent>
            <w:tc>
              <w:tcPr>
                <w:tcW w:w="5103" w:type="dxa"/>
                <w:shd w:val="clear" w:color="auto" w:fill="E9E9E9"/>
              </w:tcPr>
              <w:p w:rsidR="001278C7" w:rsidRDefault="001278C7" w:rsidP="001B0FB2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</w:tbl>
    <w:p w:rsidR="001278C7" w:rsidRDefault="001278C7" w:rsidP="001278C7">
      <w:pPr>
        <w:rPr>
          <w:b/>
        </w:rPr>
      </w:pPr>
    </w:p>
    <w:p w:rsidR="001278C7" w:rsidRDefault="001278C7" w:rsidP="001278C7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1278C7" w:rsidRPr="00C838DC" w:rsidTr="001B0FB2">
        <w:trPr>
          <w:trHeight w:val="283"/>
        </w:trPr>
        <w:tc>
          <w:tcPr>
            <w:tcW w:w="284" w:type="dxa"/>
            <w:vMerge w:val="restart"/>
          </w:tcPr>
          <w:p w:rsidR="001278C7" w:rsidRPr="00041B95" w:rsidRDefault="001278C7" w:rsidP="001B0FB2">
            <w:r>
              <w:t>13.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1278C7" w:rsidRDefault="001278C7" w:rsidP="001278C7">
            <w:r>
              <w:t>Sind Folgen der Erkrankung</w:t>
            </w:r>
          </w:p>
          <w:p w:rsidR="001278C7" w:rsidRDefault="001278C7" w:rsidP="001278C7">
            <w:r>
              <w:t>zurückgeblieben (z.B.</w:t>
            </w:r>
          </w:p>
          <w:p w:rsidR="001278C7" w:rsidRDefault="001278C7" w:rsidP="001278C7">
            <w:r>
              <w:t>Belastungseinschränkungen,</w:t>
            </w:r>
          </w:p>
          <w:p w:rsidR="001278C7" w:rsidRDefault="001278C7" w:rsidP="001278C7">
            <w:r>
              <w:t>Schlafstörungen, Nervosität,</w:t>
            </w:r>
          </w:p>
          <w:p w:rsidR="001278C7" w:rsidRDefault="001278C7" w:rsidP="001278C7">
            <w:r>
              <w:t>Verstimmungszustände,</w:t>
            </w:r>
          </w:p>
          <w:p w:rsidR="001278C7" w:rsidRPr="00C838DC" w:rsidRDefault="001278C7" w:rsidP="001278C7">
            <w:r>
              <w:t>Angstzustände)?</w:t>
            </w:r>
          </w:p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tc>
          <w:tcPr>
            <w:tcW w:w="6450" w:type="dxa"/>
            <w:shd w:val="clear" w:color="auto" w:fill="auto"/>
          </w:tcPr>
          <w:p w:rsidR="001278C7" w:rsidRPr="00C838DC" w:rsidRDefault="00AA0F23" w:rsidP="001B0FB2">
            <w:sdt>
              <w:sdtPr>
                <w:id w:val="-4087004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78C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278C7" w:rsidRPr="00C838DC">
              <w:t xml:space="preserve"> Nein     </w:t>
            </w:r>
            <w:sdt>
              <w:sdtPr>
                <w:id w:val="10887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78C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278C7">
              <w:t xml:space="preserve"> Ja, welche?</w:t>
            </w:r>
          </w:p>
        </w:tc>
      </w:tr>
      <w:tr w:rsidR="001278C7" w:rsidTr="001B0FB2">
        <w:trPr>
          <w:trHeight w:hRule="exact" w:val="1216"/>
        </w:trPr>
        <w:tc>
          <w:tcPr>
            <w:tcW w:w="284" w:type="dxa"/>
            <w:vMerge/>
          </w:tcPr>
          <w:p w:rsidR="001278C7" w:rsidRPr="00677CEE" w:rsidRDefault="001278C7" w:rsidP="001B0FB2"/>
        </w:tc>
        <w:tc>
          <w:tcPr>
            <w:tcW w:w="2410" w:type="dxa"/>
            <w:vMerge/>
            <w:shd w:val="clear" w:color="auto" w:fill="auto"/>
          </w:tcPr>
          <w:p w:rsidR="001278C7" w:rsidRPr="00677CEE" w:rsidRDefault="001278C7" w:rsidP="001B0FB2"/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sdt>
          <w:sdtPr>
            <w:id w:val="2104217802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1278C7" w:rsidRDefault="004159C1" w:rsidP="001B0FB2">
                <w:r>
                  <w:t xml:space="preserve"> </w:t>
                </w:r>
              </w:p>
            </w:tc>
          </w:sdtContent>
        </w:sdt>
      </w:tr>
    </w:tbl>
    <w:p w:rsidR="001278C7" w:rsidRDefault="001278C7" w:rsidP="001278C7">
      <w:pPr>
        <w:rPr>
          <w:b/>
        </w:rPr>
      </w:pPr>
    </w:p>
    <w:p w:rsidR="001278C7" w:rsidRDefault="001278C7" w:rsidP="001278C7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1278C7" w:rsidRPr="00C838DC" w:rsidTr="001B0FB2">
        <w:trPr>
          <w:trHeight w:val="283"/>
        </w:trPr>
        <w:tc>
          <w:tcPr>
            <w:tcW w:w="284" w:type="dxa"/>
            <w:vMerge w:val="restart"/>
          </w:tcPr>
          <w:p w:rsidR="001278C7" w:rsidRPr="00041B95" w:rsidRDefault="001278C7" w:rsidP="001B0FB2">
            <w:r>
              <w:t>14.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1278C7" w:rsidRPr="00C838DC" w:rsidRDefault="001278C7" w:rsidP="001B0FB2">
            <w:r w:rsidRPr="00E50DA1">
              <w:t>Haben die Beschwerden/</w:t>
            </w:r>
            <w:r w:rsidR="00620D70">
              <w:br/>
            </w:r>
            <w:r w:rsidRPr="00E50DA1">
              <w:t xml:space="preserve">Funktionseinschränkungen </w:t>
            </w:r>
            <w:r>
              <w:br/>
            </w:r>
            <w:r w:rsidRPr="00E50DA1">
              <w:t xml:space="preserve">zu Beeinträchtigungen Ihres täglichen Lebens oder Ihrer </w:t>
            </w:r>
            <w:r>
              <w:br/>
            </w:r>
            <w:r w:rsidRPr="00E50DA1">
              <w:t>Berufstätigkeit geführt?</w:t>
            </w:r>
          </w:p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tc>
          <w:tcPr>
            <w:tcW w:w="6450" w:type="dxa"/>
            <w:shd w:val="clear" w:color="auto" w:fill="auto"/>
          </w:tcPr>
          <w:p w:rsidR="001278C7" w:rsidRPr="00C838DC" w:rsidRDefault="00AA0F23" w:rsidP="001B0FB2">
            <w:sdt>
              <w:sdtPr>
                <w:id w:val="273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78C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278C7" w:rsidRPr="00C838DC">
              <w:t xml:space="preserve"> Nein     </w:t>
            </w:r>
            <w:sdt>
              <w:sdtPr>
                <w:id w:val="-12661439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78C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278C7">
              <w:t xml:space="preserve"> Ja, zu welchen?</w:t>
            </w:r>
          </w:p>
        </w:tc>
      </w:tr>
      <w:tr w:rsidR="001278C7" w:rsidTr="001B0FB2">
        <w:trPr>
          <w:trHeight w:hRule="exact" w:val="1312"/>
        </w:trPr>
        <w:tc>
          <w:tcPr>
            <w:tcW w:w="284" w:type="dxa"/>
            <w:vMerge/>
          </w:tcPr>
          <w:p w:rsidR="001278C7" w:rsidRPr="00677CEE" w:rsidRDefault="001278C7" w:rsidP="001B0FB2"/>
        </w:tc>
        <w:tc>
          <w:tcPr>
            <w:tcW w:w="2410" w:type="dxa"/>
            <w:vMerge/>
            <w:shd w:val="clear" w:color="auto" w:fill="auto"/>
          </w:tcPr>
          <w:p w:rsidR="001278C7" w:rsidRPr="00677CEE" w:rsidRDefault="001278C7" w:rsidP="001B0FB2"/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sdt>
          <w:sdtPr>
            <w:id w:val="880676187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1278C7" w:rsidRDefault="004159C1" w:rsidP="001B0FB2">
                <w:r>
                  <w:t xml:space="preserve"> </w:t>
                </w:r>
              </w:p>
            </w:tc>
          </w:sdtContent>
        </w:sdt>
      </w:tr>
    </w:tbl>
    <w:p w:rsidR="001278C7" w:rsidRDefault="001278C7" w:rsidP="001278C7">
      <w:pPr>
        <w:rPr>
          <w:b/>
        </w:rPr>
      </w:pPr>
    </w:p>
    <w:p w:rsidR="001278C7" w:rsidRDefault="001278C7" w:rsidP="001278C7">
      <w:pPr>
        <w:rPr>
          <w:b/>
        </w:rPr>
      </w:pPr>
    </w:p>
    <w:tbl>
      <w:tblPr>
        <w:tblStyle w:val="Tabellenraster1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496"/>
        <w:gridCol w:w="1560"/>
        <w:gridCol w:w="992"/>
        <w:gridCol w:w="567"/>
        <w:gridCol w:w="2835"/>
      </w:tblGrid>
      <w:tr w:rsidR="001278C7" w:rsidRPr="005A37BD" w:rsidTr="001B0FB2">
        <w:trPr>
          <w:trHeight w:val="283"/>
        </w:trPr>
        <w:tc>
          <w:tcPr>
            <w:tcW w:w="284" w:type="dxa"/>
            <w:vMerge w:val="restart"/>
          </w:tcPr>
          <w:p w:rsidR="001278C7" w:rsidRPr="005A37BD" w:rsidRDefault="001278C7" w:rsidP="001B0FB2">
            <w:r>
              <w:t>15</w:t>
            </w:r>
            <w:r w:rsidRPr="005A37BD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1278C7" w:rsidRPr="005A37BD" w:rsidRDefault="001278C7" w:rsidP="001B0FB2">
            <w:r w:rsidRPr="005A37BD">
              <w:t xml:space="preserve">Waren Sie </w:t>
            </w:r>
            <w:r>
              <w:t xml:space="preserve">aufgrund der </w:t>
            </w:r>
            <w:r>
              <w:br/>
              <w:t>Erkrankung arbeits</w:t>
            </w:r>
            <w:r w:rsidRPr="005A37BD">
              <w:t>unfähig?</w:t>
            </w:r>
          </w:p>
        </w:tc>
        <w:tc>
          <w:tcPr>
            <w:tcW w:w="212" w:type="dxa"/>
            <w:shd w:val="clear" w:color="auto" w:fill="auto"/>
          </w:tcPr>
          <w:p w:rsidR="001278C7" w:rsidRPr="005A37BD" w:rsidRDefault="001278C7" w:rsidP="001B0FB2"/>
        </w:tc>
        <w:tc>
          <w:tcPr>
            <w:tcW w:w="2056" w:type="dxa"/>
            <w:gridSpan w:val="2"/>
            <w:shd w:val="clear" w:color="auto" w:fill="auto"/>
          </w:tcPr>
          <w:p w:rsidR="001278C7" w:rsidRPr="005A37BD" w:rsidRDefault="00AA0F23" w:rsidP="001B0FB2">
            <w:sdt>
              <w:sdtPr>
                <w:id w:val="-12225212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78C7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1278C7" w:rsidRPr="005A37BD">
              <w:t xml:space="preserve"> Nein     </w:t>
            </w:r>
            <w:sdt>
              <w:sdtPr>
                <w:id w:val="19608281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78C7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1278C7" w:rsidRPr="005A37BD">
              <w:t xml:space="preserve"> Ja, wie oft?</w:t>
            </w:r>
          </w:p>
        </w:tc>
        <w:sdt>
          <w:sdtPr>
            <w:id w:val="-586993159"/>
            <w:placeholder>
              <w:docPart w:val="030BE3855FD642F98CAE6A956CB880EF"/>
            </w:placeholder>
            <w:text/>
          </w:sdtPr>
          <w:sdtEndPr/>
          <w:sdtContent>
            <w:tc>
              <w:tcPr>
                <w:tcW w:w="992" w:type="dxa"/>
                <w:shd w:val="clear" w:color="auto" w:fill="E9E9E9"/>
              </w:tcPr>
              <w:p w:rsidR="001278C7" w:rsidRPr="005A37BD" w:rsidRDefault="001278C7" w:rsidP="001B0FB2">
                <w:r w:rsidRPr="005A37BD">
                  <w:t xml:space="preserve"> </w:t>
                </w:r>
              </w:p>
            </w:tc>
          </w:sdtContent>
        </w:sdt>
        <w:tc>
          <w:tcPr>
            <w:tcW w:w="3402" w:type="dxa"/>
            <w:gridSpan w:val="2"/>
            <w:shd w:val="clear" w:color="auto" w:fill="auto"/>
          </w:tcPr>
          <w:p w:rsidR="001278C7" w:rsidRPr="005A37BD" w:rsidRDefault="001278C7" w:rsidP="001B0FB2">
            <w:r w:rsidRPr="005A37BD">
              <w:t xml:space="preserve"> mal</w:t>
            </w:r>
          </w:p>
        </w:tc>
      </w:tr>
      <w:tr w:rsidR="001278C7" w:rsidRPr="005A37BD" w:rsidTr="001B0FB2">
        <w:trPr>
          <w:trHeight w:hRule="exact" w:val="57"/>
        </w:trPr>
        <w:tc>
          <w:tcPr>
            <w:tcW w:w="284" w:type="dxa"/>
            <w:vMerge/>
          </w:tcPr>
          <w:p w:rsidR="001278C7" w:rsidRPr="005A37BD" w:rsidRDefault="001278C7" w:rsidP="001B0FB2"/>
        </w:tc>
        <w:tc>
          <w:tcPr>
            <w:tcW w:w="2410" w:type="dxa"/>
            <w:vMerge/>
            <w:shd w:val="clear" w:color="auto" w:fill="auto"/>
          </w:tcPr>
          <w:p w:rsidR="001278C7" w:rsidRPr="005A37BD" w:rsidRDefault="001278C7" w:rsidP="001B0FB2"/>
        </w:tc>
        <w:tc>
          <w:tcPr>
            <w:tcW w:w="212" w:type="dxa"/>
            <w:shd w:val="clear" w:color="auto" w:fill="auto"/>
          </w:tcPr>
          <w:p w:rsidR="001278C7" w:rsidRPr="005A37BD" w:rsidRDefault="001278C7" w:rsidP="001B0FB2"/>
        </w:tc>
        <w:tc>
          <w:tcPr>
            <w:tcW w:w="2056" w:type="dxa"/>
            <w:gridSpan w:val="2"/>
            <w:shd w:val="clear" w:color="auto" w:fill="auto"/>
          </w:tcPr>
          <w:p w:rsidR="001278C7" w:rsidRPr="005A37BD" w:rsidRDefault="001278C7" w:rsidP="001B0FB2"/>
        </w:tc>
        <w:tc>
          <w:tcPr>
            <w:tcW w:w="4394" w:type="dxa"/>
            <w:gridSpan w:val="3"/>
            <w:shd w:val="clear" w:color="auto" w:fill="auto"/>
          </w:tcPr>
          <w:p w:rsidR="001278C7" w:rsidRPr="005A37BD" w:rsidRDefault="001278C7" w:rsidP="001B0FB2"/>
        </w:tc>
      </w:tr>
      <w:tr w:rsidR="001278C7" w:rsidRPr="005A37BD" w:rsidTr="001B0FB2">
        <w:trPr>
          <w:trHeight w:val="283"/>
        </w:trPr>
        <w:tc>
          <w:tcPr>
            <w:tcW w:w="284" w:type="dxa"/>
            <w:vMerge/>
          </w:tcPr>
          <w:p w:rsidR="001278C7" w:rsidRPr="005A37BD" w:rsidRDefault="001278C7" w:rsidP="001B0FB2"/>
        </w:tc>
        <w:tc>
          <w:tcPr>
            <w:tcW w:w="2410" w:type="dxa"/>
            <w:vMerge/>
            <w:shd w:val="clear" w:color="auto" w:fill="auto"/>
          </w:tcPr>
          <w:p w:rsidR="001278C7" w:rsidRPr="005A37BD" w:rsidRDefault="001278C7" w:rsidP="001B0FB2"/>
        </w:tc>
        <w:tc>
          <w:tcPr>
            <w:tcW w:w="212" w:type="dxa"/>
            <w:shd w:val="clear" w:color="auto" w:fill="auto"/>
          </w:tcPr>
          <w:p w:rsidR="001278C7" w:rsidRPr="005A37BD" w:rsidRDefault="001278C7" w:rsidP="001B0FB2"/>
        </w:tc>
        <w:tc>
          <w:tcPr>
            <w:tcW w:w="496" w:type="dxa"/>
            <w:shd w:val="clear" w:color="auto" w:fill="auto"/>
          </w:tcPr>
          <w:p w:rsidR="001278C7" w:rsidRPr="005A37BD" w:rsidRDefault="001278C7" w:rsidP="001B0FB2">
            <w:r w:rsidRPr="005A37BD">
              <w:t>von:</w:t>
            </w:r>
          </w:p>
        </w:tc>
        <w:sdt>
          <w:sdtPr>
            <w:id w:val="1566680180"/>
            <w:placeholder>
              <w:docPart w:val="02747ACA0F854DAEA25E1B7353E9B3B8"/>
            </w:placeholder>
            <w:text/>
          </w:sdtPr>
          <w:sdtEndPr/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1278C7" w:rsidRPr="005A37BD" w:rsidRDefault="001278C7" w:rsidP="001B0FB2">
                <w:r w:rsidRPr="005A37BD">
                  <w:t xml:space="preserve"> </w:t>
                </w:r>
              </w:p>
            </w:tc>
          </w:sdtContent>
        </w:sdt>
        <w:tc>
          <w:tcPr>
            <w:tcW w:w="567" w:type="dxa"/>
            <w:shd w:val="clear" w:color="auto" w:fill="FFFFFF" w:themeFill="background1"/>
          </w:tcPr>
          <w:p w:rsidR="001278C7" w:rsidRPr="005A37BD" w:rsidRDefault="001278C7" w:rsidP="001B0FB2">
            <w:r w:rsidRPr="005A37BD">
              <w:t xml:space="preserve">   bis:</w:t>
            </w:r>
          </w:p>
        </w:tc>
        <w:sdt>
          <w:sdtPr>
            <w:id w:val="1262650102"/>
            <w:placeholder>
              <w:docPart w:val="02747ACA0F854DAEA25E1B7353E9B3B8"/>
            </w:placeholder>
            <w:text/>
          </w:sdtPr>
          <w:sdtEndPr/>
          <w:sdtContent>
            <w:tc>
              <w:tcPr>
                <w:tcW w:w="2835" w:type="dxa"/>
                <w:shd w:val="clear" w:color="auto" w:fill="E9E9E9"/>
              </w:tcPr>
              <w:p w:rsidR="001278C7" w:rsidRPr="005A37BD" w:rsidRDefault="001278C7" w:rsidP="001B0FB2">
                <w:r w:rsidRPr="005A37BD">
                  <w:t xml:space="preserve"> </w:t>
                </w:r>
              </w:p>
            </w:tc>
          </w:sdtContent>
        </w:sdt>
      </w:tr>
      <w:tr w:rsidR="001278C7" w:rsidRPr="005A37BD" w:rsidTr="001B0FB2">
        <w:trPr>
          <w:trHeight w:hRule="exact" w:val="57"/>
        </w:trPr>
        <w:tc>
          <w:tcPr>
            <w:tcW w:w="284" w:type="dxa"/>
            <w:vMerge/>
          </w:tcPr>
          <w:p w:rsidR="001278C7" w:rsidRPr="005A37BD" w:rsidRDefault="001278C7" w:rsidP="001B0FB2"/>
        </w:tc>
        <w:tc>
          <w:tcPr>
            <w:tcW w:w="2410" w:type="dxa"/>
            <w:vMerge/>
            <w:shd w:val="clear" w:color="auto" w:fill="auto"/>
          </w:tcPr>
          <w:p w:rsidR="001278C7" w:rsidRPr="005A37BD" w:rsidRDefault="001278C7" w:rsidP="001B0FB2"/>
        </w:tc>
        <w:tc>
          <w:tcPr>
            <w:tcW w:w="212" w:type="dxa"/>
            <w:shd w:val="clear" w:color="auto" w:fill="auto"/>
          </w:tcPr>
          <w:p w:rsidR="001278C7" w:rsidRPr="005A37BD" w:rsidRDefault="001278C7" w:rsidP="001B0FB2"/>
        </w:tc>
        <w:tc>
          <w:tcPr>
            <w:tcW w:w="2056" w:type="dxa"/>
            <w:gridSpan w:val="2"/>
            <w:shd w:val="clear" w:color="auto" w:fill="auto"/>
          </w:tcPr>
          <w:p w:rsidR="001278C7" w:rsidRPr="005A37BD" w:rsidRDefault="001278C7" w:rsidP="001B0FB2"/>
        </w:tc>
        <w:tc>
          <w:tcPr>
            <w:tcW w:w="4394" w:type="dxa"/>
            <w:gridSpan w:val="3"/>
            <w:shd w:val="clear" w:color="auto" w:fill="auto"/>
          </w:tcPr>
          <w:p w:rsidR="001278C7" w:rsidRPr="005A37BD" w:rsidRDefault="001278C7" w:rsidP="001B0FB2"/>
        </w:tc>
      </w:tr>
      <w:tr w:rsidR="001278C7" w:rsidRPr="005A37BD" w:rsidTr="001B0FB2">
        <w:trPr>
          <w:trHeight w:val="283"/>
        </w:trPr>
        <w:tc>
          <w:tcPr>
            <w:tcW w:w="284" w:type="dxa"/>
            <w:vMerge/>
          </w:tcPr>
          <w:p w:rsidR="001278C7" w:rsidRPr="005A37BD" w:rsidRDefault="001278C7" w:rsidP="001B0FB2"/>
        </w:tc>
        <w:tc>
          <w:tcPr>
            <w:tcW w:w="2410" w:type="dxa"/>
            <w:vMerge/>
            <w:shd w:val="clear" w:color="auto" w:fill="auto"/>
          </w:tcPr>
          <w:p w:rsidR="001278C7" w:rsidRPr="005A37BD" w:rsidRDefault="001278C7" w:rsidP="001B0FB2"/>
        </w:tc>
        <w:tc>
          <w:tcPr>
            <w:tcW w:w="212" w:type="dxa"/>
            <w:shd w:val="clear" w:color="auto" w:fill="auto"/>
          </w:tcPr>
          <w:p w:rsidR="001278C7" w:rsidRPr="005A37BD" w:rsidRDefault="001278C7" w:rsidP="001B0FB2"/>
        </w:tc>
        <w:tc>
          <w:tcPr>
            <w:tcW w:w="496" w:type="dxa"/>
            <w:shd w:val="clear" w:color="auto" w:fill="auto"/>
          </w:tcPr>
          <w:p w:rsidR="001278C7" w:rsidRPr="005A37BD" w:rsidRDefault="001278C7" w:rsidP="001B0FB2">
            <w:r w:rsidRPr="005A37BD">
              <w:t>von:</w:t>
            </w:r>
          </w:p>
        </w:tc>
        <w:sdt>
          <w:sdtPr>
            <w:id w:val="-2069555033"/>
            <w:placeholder>
              <w:docPart w:val="78A0C7E53BE54334AC6E5CF1D5AEFFA9"/>
            </w:placeholder>
            <w:text/>
          </w:sdtPr>
          <w:sdtEndPr/>
          <w:sdtContent>
            <w:tc>
              <w:tcPr>
                <w:tcW w:w="2552" w:type="dxa"/>
                <w:gridSpan w:val="2"/>
                <w:shd w:val="clear" w:color="auto" w:fill="E9E9E9"/>
              </w:tcPr>
              <w:p w:rsidR="001278C7" w:rsidRPr="005A37BD" w:rsidRDefault="001278C7" w:rsidP="001B0FB2">
                <w:r w:rsidRPr="005A37BD">
                  <w:t xml:space="preserve"> </w:t>
                </w:r>
              </w:p>
            </w:tc>
          </w:sdtContent>
        </w:sdt>
        <w:tc>
          <w:tcPr>
            <w:tcW w:w="567" w:type="dxa"/>
            <w:shd w:val="clear" w:color="auto" w:fill="FFFFFF" w:themeFill="background1"/>
          </w:tcPr>
          <w:p w:rsidR="001278C7" w:rsidRPr="005A37BD" w:rsidRDefault="001278C7" w:rsidP="001B0FB2">
            <w:r w:rsidRPr="005A37BD">
              <w:t xml:space="preserve">   bis:</w:t>
            </w:r>
          </w:p>
        </w:tc>
        <w:sdt>
          <w:sdtPr>
            <w:id w:val="-75831868"/>
            <w:placeholder>
              <w:docPart w:val="78A0C7E53BE54334AC6E5CF1D5AEFFA9"/>
            </w:placeholder>
            <w:text/>
          </w:sdtPr>
          <w:sdtEndPr/>
          <w:sdtContent>
            <w:tc>
              <w:tcPr>
                <w:tcW w:w="2835" w:type="dxa"/>
                <w:shd w:val="clear" w:color="auto" w:fill="E9E9E9"/>
              </w:tcPr>
              <w:p w:rsidR="001278C7" w:rsidRPr="005A37BD" w:rsidRDefault="001278C7" w:rsidP="001B0FB2">
                <w:r w:rsidRPr="005A37BD">
                  <w:t xml:space="preserve"> </w:t>
                </w:r>
              </w:p>
            </w:tc>
          </w:sdtContent>
        </w:sdt>
      </w:tr>
    </w:tbl>
    <w:p w:rsidR="001278C7" w:rsidRDefault="001278C7" w:rsidP="001278C7">
      <w:pPr>
        <w:spacing w:line="240" w:lineRule="auto"/>
        <w:rPr>
          <w:b/>
        </w:rPr>
      </w:pPr>
    </w:p>
    <w:p w:rsidR="001278C7" w:rsidRDefault="001278C7" w:rsidP="001278C7">
      <w:pPr>
        <w:spacing w:line="240" w:lineRule="auto"/>
        <w:rPr>
          <w:b/>
        </w:rPr>
      </w:pPr>
    </w:p>
    <w:tbl>
      <w:tblPr>
        <w:tblStyle w:val="Tabellenraster12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1278C7" w:rsidRPr="005A37BD" w:rsidTr="001B0FB2">
        <w:trPr>
          <w:trHeight w:hRule="exact" w:val="284"/>
        </w:trPr>
        <w:tc>
          <w:tcPr>
            <w:tcW w:w="284" w:type="dxa"/>
            <w:vMerge w:val="restart"/>
          </w:tcPr>
          <w:p w:rsidR="001278C7" w:rsidRPr="005A37BD" w:rsidRDefault="001278C7" w:rsidP="001B0FB2">
            <w:r w:rsidRPr="005A37BD">
              <w:t>1</w:t>
            </w:r>
            <w:r>
              <w:t>6</w:t>
            </w:r>
            <w:r w:rsidRPr="005A37BD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1278C7" w:rsidRPr="005A37BD" w:rsidRDefault="001278C7" w:rsidP="001B0FB2">
            <w:r w:rsidRPr="005A37BD">
              <w:t>Streben Sie einen Berufs- oder Arbeitsplatzwechsel an oder ist ein solcher aus medizinischen Gründen bereits erfolgt oder angeraten?</w:t>
            </w:r>
          </w:p>
        </w:tc>
        <w:tc>
          <w:tcPr>
            <w:tcW w:w="212" w:type="dxa"/>
            <w:shd w:val="clear" w:color="auto" w:fill="auto"/>
          </w:tcPr>
          <w:p w:rsidR="001278C7" w:rsidRPr="005A37BD" w:rsidRDefault="001278C7" w:rsidP="001B0FB2"/>
        </w:tc>
        <w:tc>
          <w:tcPr>
            <w:tcW w:w="6450" w:type="dxa"/>
            <w:shd w:val="clear" w:color="auto" w:fill="auto"/>
          </w:tcPr>
          <w:p w:rsidR="001278C7" w:rsidRPr="005A37BD" w:rsidRDefault="00AA0F23" w:rsidP="001B0FB2">
            <w:sdt>
              <w:sdtPr>
                <w:id w:val="-16334747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78C7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1278C7" w:rsidRPr="005A37BD">
              <w:t xml:space="preserve"> Nein     </w:t>
            </w:r>
            <w:sdt>
              <w:sdtPr>
                <w:id w:val="21372914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78C7" w:rsidRPr="005A37B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1278C7" w:rsidRPr="005A37BD">
              <w:t xml:space="preserve"> Ja, empfohlene Tätigkeit?</w:t>
            </w:r>
          </w:p>
        </w:tc>
      </w:tr>
      <w:tr w:rsidR="001278C7" w:rsidRPr="005A37BD" w:rsidTr="001B0FB2">
        <w:trPr>
          <w:trHeight w:hRule="exact" w:val="1052"/>
        </w:trPr>
        <w:tc>
          <w:tcPr>
            <w:tcW w:w="284" w:type="dxa"/>
            <w:vMerge/>
          </w:tcPr>
          <w:p w:rsidR="001278C7" w:rsidRPr="005A37BD" w:rsidRDefault="001278C7" w:rsidP="001B0FB2"/>
        </w:tc>
        <w:tc>
          <w:tcPr>
            <w:tcW w:w="2410" w:type="dxa"/>
            <w:vMerge/>
            <w:shd w:val="clear" w:color="auto" w:fill="auto"/>
          </w:tcPr>
          <w:p w:rsidR="001278C7" w:rsidRPr="005A37BD" w:rsidRDefault="001278C7" w:rsidP="001B0FB2"/>
        </w:tc>
        <w:tc>
          <w:tcPr>
            <w:tcW w:w="212" w:type="dxa"/>
            <w:shd w:val="clear" w:color="auto" w:fill="auto"/>
          </w:tcPr>
          <w:p w:rsidR="001278C7" w:rsidRPr="005A37BD" w:rsidRDefault="001278C7" w:rsidP="001B0FB2"/>
        </w:tc>
        <w:sdt>
          <w:sdtPr>
            <w:id w:val="-1720273378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1278C7" w:rsidRPr="005A37BD" w:rsidRDefault="004159C1" w:rsidP="001B0FB2">
                <w:r>
                  <w:t xml:space="preserve"> </w:t>
                </w:r>
              </w:p>
            </w:tc>
          </w:sdtContent>
        </w:sdt>
      </w:tr>
    </w:tbl>
    <w:p w:rsidR="001278C7" w:rsidRDefault="001278C7" w:rsidP="001278C7">
      <w:pPr>
        <w:spacing w:line="240" w:lineRule="auto"/>
        <w:rPr>
          <w:b/>
        </w:rPr>
      </w:pPr>
    </w:p>
    <w:p w:rsidR="001278C7" w:rsidRDefault="001278C7" w:rsidP="001278C7">
      <w:pPr>
        <w:spacing w:line="240" w:lineRule="auto"/>
        <w:rPr>
          <w:b/>
        </w:rPr>
      </w:pPr>
    </w:p>
    <w:p w:rsidR="001278C7" w:rsidRDefault="001278C7" w:rsidP="001278C7">
      <w:pPr>
        <w:spacing w:line="240" w:lineRule="auto"/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1278C7" w:rsidRPr="00C838DC" w:rsidTr="001B0FB2">
        <w:trPr>
          <w:trHeight w:val="283"/>
        </w:trPr>
        <w:tc>
          <w:tcPr>
            <w:tcW w:w="284" w:type="dxa"/>
            <w:vMerge w:val="restart"/>
          </w:tcPr>
          <w:p w:rsidR="001278C7" w:rsidRPr="00041B95" w:rsidRDefault="001278C7" w:rsidP="001B0FB2">
            <w:r>
              <w:t>17.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1278C7" w:rsidRDefault="001278C7" w:rsidP="001B0FB2">
            <w:r>
              <w:t>Sind Sie in Ihrem Beruf</w:t>
            </w:r>
          </w:p>
          <w:p w:rsidR="001278C7" w:rsidRDefault="001278C7" w:rsidP="001B0FB2">
            <w:r>
              <w:t>besonderen psychischen</w:t>
            </w:r>
          </w:p>
          <w:p w:rsidR="001278C7" w:rsidRDefault="001278C7" w:rsidP="001B0FB2">
            <w:r>
              <w:t>Belastungen oder Stress</w:t>
            </w:r>
          </w:p>
          <w:p w:rsidR="001278C7" w:rsidRPr="00C838DC" w:rsidRDefault="001278C7" w:rsidP="001B0FB2">
            <w:r>
              <w:t>ausgesetzt?</w:t>
            </w:r>
          </w:p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tc>
          <w:tcPr>
            <w:tcW w:w="6450" w:type="dxa"/>
            <w:shd w:val="clear" w:color="auto" w:fill="auto"/>
          </w:tcPr>
          <w:p w:rsidR="001278C7" w:rsidRPr="00C838DC" w:rsidRDefault="00AA0F23" w:rsidP="001B0FB2">
            <w:sdt>
              <w:sdtPr>
                <w:id w:val="-16603000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78C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278C7" w:rsidRPr="00C838DC">
              <w:t xml:space="preserve"> Nein     </w:t>
            </w:r>
            <w:sdt>
              <w:sdtPr>
                <w:id w:val="1825551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78C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278C7">
              <w:t xml:space="preserve"> Ja, bitte beschreiben Sie die näheren Umstände:</w:t>
            </w:r>
          </w:p>
        </w:tc>
      </w:tr>
      <w:tr w:rsidR="001278C7" w:rsidTr="001B0FB2">
        <w:trPr>
          <w:trHeight w:hRule="exact" w:val="1148"/>
        </w:trPr>
        <w:tc>
          <w:tcPr>
            <w:tcW w:w="284" w:type="dxa"/>
            <w:vMerge/>
          </w:tcPr>
          <w:p w:rsidR="001278C7" w:rsidRPr="00677CEE" w:rsidRDefault="001278C7" w:rsidP="001B0FB2"/>
        </w:tc>
        <w:tc>
          <w:tcPr>
            <w:tcW w:w="2410" w:type="dxa"/>
            <w:vMerge/>
            <w:shd w:val="clear" w:color="auto" w:fill="auto"/>
          </w:tcPr>
          <w:p w:rsidR="001278C7" w:rsidRPr="00677CEE" w:rsidRDefault="001278C7" w:rsidP="001B0FB2"/>
        </w:tc>
        <w:tc>
          <w:tcPr>
            <w:tcW w:w="212" w:type="dxa"/>
            <w:shd w:val="clear" w:color="auto" w:fill="auto"/>
          </w:tcPr>
          <w:p w:rsidR="001278C7" w:rsidRPr="00C838DC" w:rsidRDefault="001278C7" w:rsidP="001B0FB2"/>
        </w:tc>
        <w:sdt>
          <w:sdtPr>
            <w:id w:val="135856651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1278C7" w:rsidRDefault="004159C1" w:rsidP="001B0FB2">
                <w:r>
                  <w:t xml:space="preserve"> </w:t>
                </w:r>
              </w:p>
            </w:tc>
          </w:sdtContent>
        </w:sdt>
      </w:tr>
    </w:tbl>
    <w:p w:rsidR="001278C7" w:rsidRDefault="001278C7" w:rsidP="001278C7">
      <w:pPr>
        <w:spacing w:line="240" w:lineRule="auto"/>
        <w:rPr>
          <w:b/>
        </w:rPr>
      </w:pPr>
    </w:p>
    <w:p w:rsidR="001278C7" w:rsidRDefault="001278C7">
      <w:pPr>
        <w:spacing w:line="240" w:lineRule="auto"/>
        <w:rPr>
          <w:b/>
        </w:rPr>
      </w:pPr>
      <w:r>
        <w:rPr>
          <w:b/>
        </w:rPr>
        <w:br w:type="page"/>
      </w:r>
    </w:p>
    <w:tbl>
      <w:tblPr>
        <w:tblStyle w:val="Tabellenraster16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1278C7" w:rsidRPr="001278C7" w:rsidTr="001B0FB2">
        <w:trPr>
          <w:trHeight w:val="283"/>
        </w:trPr>
        <w:tc>
          <w:tcPr>
            <w:tcW w:w="284" w:type="dxa"/>
            <w:vMerge w:val="restart"/>
          </w:tcPr>
          <w:p w:rsidR="001278C7" w:rsidRPr="001278C7" w:rsidRDefault="001278C7" w:rsidP="001278C7">
            <w:r>
              <w:lastRenderedPageBreak/>
              <w:t>18</w:t>
            </w:r>
            <w:r w:rsidRPr="001278C7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1278C7" w:rsidRPr="001278C7" w:rsidRDefault="001278C7" w:rsidP="001278C7">
            <w:r w:rsidRPr="001278C7">
              <w:t xml:space="preserve">Bestand/besteht in Ihrer </w:t>
            </w:r>
            <w:r>
              <w:br/>
            </w:r>
            <w:r w:rsidRPr="001278C7">
              <w:t>Familie</w:t>
            </w:r>
            <w:r>
              <w:t xml:space="preserve"> </w:t>
            </w:r>
            <w:r w:rsidRPr="001278C7">
              <w:t>(Geschwister, Eltern, Großeltern,</w:t>
            </w:r>
            <w:r>
              <w:t xml:space="preserve"> </w:t>
            </w:r>
            <w:r w:rsidRPr="001278C7">
              <w:t>Kinder) eine der o.g.</w:t>
            </w:r>
            <w:r>
              <w:t xml:space="preserve"> </w:t>
            </w:r>
            <w:r w:rsidRPr="001278C7">
              <w:t>Erkrankungen?</w:t>
            </w:r>
          </w:p>
        </w:tc>
        <w:tc>
          <w:tcPr>
            <w:tcW w:w="212" w:type="dxa"/>
            <w:shd w:val="clear" w:color="auto" w:fill="auto"/>
          </w:tcPr>
          <w:p w:rsidR="001278C7" w:rsidRPr="001278C7" w:rsidRDefault="001278C7" w:rsidP="001278C7"/>
        </w:tc>
        <w:tc>
          <w:tcPr>
            <w:tcW w:w="6450" w:type="dxa"/>
            <w:shd w:val="clear" w:color="auto" w:fill="auto"/>
          </w:tcPr>
          <w:p w:rsidR="001278C7" w:rsidRPr="001278C7" w:rsidRDefault="00AA0F23" w:rsidP="001278C7">
            <w:sdt>
              <w:sdtPr>
                <w:id w:val="1880359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78C7" w:rsidRPr="001278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1278C7" w:rsidRPr="001278C7">
              <w:t xml:space="preserve"> Nein     </w:t>
            </w:r>
            <w:sdt>
              <w:sdtPr>
                <w:id w:val="-486857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78C7" w:rsidRPr="001278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1278C7" w:rsidRPr="001278C7">
              <w:t xml:space="preserve"> Ja, welche Erkrankung?</w:t>
            </w:r>
          </w:p>
        </w:tc>
      </w:tr>
      <w:tr w:rsidR="001278C7" w:rsidRPr="001278C7" w:rsidTr="001B0FB2">
        <w:trPr>
          <w:trHeight w:hRule="exact" w:val="1518"/>
        </w:trPr>
        <w:tc>
          <w:tcPr>
            <w:tcW w:w="284" w:type="dxa"/>
            <w:vMerge/>
          </w:tcPr>
          <w:p w:rsidR="001278C7" w:rsidRPr="001278C7" w:rsidRDefault="001278C7" w:rsidP="001278C7"/>
        </w:tc>
        <w:tc>
          <w:tcPr>
            <w:tcW w:w="2410" w:type="dxa"/>
            <w:vMerge/>
            <w:shd w:val="clear" w:color="auto" w:fill="auto"/>
          </w:tcPr>
          <w:p w:rsidR="001278C7" w:rsidRPr="001278C7" w:rsidRDefault="001278C7" w:rsidP="001278C7"/>
        </w:tc>
        <w:tc>
          <w:tcPr>
            <w:tcW w:w="212" w:type="dxa"/>
            <w:shd w:val="clear" w:color="auto" w:fill="auto"/>
          </w:tcPr>
          <w:p w:rsidR="001278C7" w:rsidRPr="001278C7" w:rsidRDefault="001278C7" w:rsidP="001278C7"/>
        </w:tc>
        <w:sdt>
          <w:sdtPr>
            <w:id w:val="-1543125101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1278C7" w:rsidRPr="001278C7" w:rsidRDefault="004159C1" w:rsidP="001278C7">
                <w:r>
                  <w:t xml:space="preserve"> </w:t>
                </w:r>
              </w:p>
            </w:tc>
          </w:sdtContent>
        </w:sdt>
      </w:tr>
    </w:tbl>
    <w:p w:rsidR="001278C7" w:rsidRDefault="001278C7" w:rsidP="001278C7">
      <w:pPr>
        <w:spacing w:line="240" w:lineRule="auto"/>
        <w:rPr>
          <w:b/>
        </w:rPr>
      </w:pPr>
    </w:p>
    <w:p w:rsidR="001278C7" w:rsidRPr="001278C7" w:rsidRDefault="001278C7" w:rsidP="001278C7">
      <w:pPr>
        <w:spacing w:line="240" w:lineRule="auto"/>
        <w:rPr>
          <w:b/>
        </w:rPr>
      </w:pPr>
    </w:p>
    <w:tbl>
      <w:tblPr>
        <w:tblStyle w:val="Tabellenraster131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2197"/>
        <w:gridCol w:w="4253"/>
      </w:tblGrid>
      <w:tr w:rsidR="001278C7" w:rsidRPr="001278C7" w:rsidTr="001B0FB2">
        <w:trPr>
          <w:trHeight w:val="283"/>
        </w:trPr>
        <w:tc>
          <w:tcPr>
            <w:tcW w:w="284" w:type="dxa"/>
            <w:vMerge w:val="restart"/>
          </w:tcPr>
          <w:p w:rsidR="001278C7" w:rsidRPr="001278C7" w:rsidRDefault="001278C7" w:rsidP="001278C7">
            <w:r w:rsidRPr="001278C7">
              <w:t>1</w:t>
            </w:r>
            <w:r>
              <w:t>9</w:t>
            </w:r>
            <w:r w:rsidRPr="001278C7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1278C7" w:rsidRPr="001278C7" w:rsidRDefault="001278C7" w:rsidP="001278C7">
            <w:r w:rsidRPr="001278C7">
              <w:t>Rauchen Sie oder haben Sie in der Vergangenheit geraucht?</w:t>
            </w:r>
          </w:p>
        </w:tc>
        <w:tc>
          <w:tcPr>
            <w:tcW w:w="212" w:type="dxa"/>
            <w:shd w:val="clear" w:color="auto" w:fill="auto"/>
          </w:tcPr>
          <w:p w:rsidR="001278C7" w:rsidRPr="001278C7" w:rsidRDefault="001278C7" w:rsidP="001278C7"/>
        </w:tc>
        <w:tc>
          <w:tcPr>
            <w:tcW w:w="2197" w:type="dxa"/>
            <w:shd w:val="clear" w:color="auto" w:fill="auto"/>
          </w:tcPr>
          <w:p w:rsidR="001278C7" w:rsidRPr="001278C7" w:rsidRDefault="00AA0F23" w:rsidP="001278C7">
            <w:sdt>
              <w:sdtPr>
                <w:id w:val="5656841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78C7" w:rsidRPr="001278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1278C7" w:rsidRPr="001278C7">
              <w:t xml:space="preserve"> Nein     </w:t>
            </w:r>
            <w:sdt>
              <w:sdtPr>
                <w:id w:val="-9652667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78C7" w:rsidRPr="001278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1278C7" w:rsidRPr="001278C7">
              <w:t xml:space="preserve"> Ja, was?</w:t>
            </w:r>
          </w:p>
        </w:tc>
        <w:tc>
          <w:tcPr>
            <w:tcW w:w="4253" w:type="dxa"/>
            <w:shd w:val="clear" w:color="auto" w:fill="E9E9E9"/>
          </w:tcPr>
          <w:p w:rsidR="001278C7" w:rsidRPr="001278C7" w:rsidRDefault="001278C7" w:rsidP="001278C7">
            <w:r w:rsidRPr="001278C7">
              <w:t xml:space="preserve"> </w:t>
            </w:r>
            <w:sdt>
              <w:sdtPr>
                <w:id w:val="-1161701874"/>
                <w:placeholder>
                  <w:docPart w:val="3B12839975A2481984C731BD9F918534"/>
                </w:placeholder>
                <w:text/>
              </w:sdtPr>
              <w:sdtEndPr/>
              <w:sdtContent>
                <w:r w:rsidRPr="001278C7">
                  <w:t xml:space="preserve"> </w:t>
                </w:r>
              </w:sdtContent>
            </w:sdt>
          </w:p>
        </w:tc>
      </w:tr>
      <w:tr w:rsidR="001278C7" w:rsidRPr="001278C7" w:rsidTr="001B0FB2">
        <w:trPr>
          <w:trHeight w:hRule="exact" w:val="57"/>
        </w:trPr>
        <w:tc>
          <w:tcPr>
            <w:tcW w:w="284" w:type="dxa"/>
            <w:vMerge/>
          </w:tcPr>
          <w:p w:rsidR="001278C7" w:rsidRPr="001278C7" w:rsidRDefault="001278C7" w:rsidP="001278C7"/>
        </w:tc>
        <w:tc>
          <w:tcPr>
            <w:tcW w:w="2410" w:type="dxa"/>
            <w:vMerge/>
            <w:shd w:val="clear" w:color="auto" w:fill="auto"/>
          </w:tcPr>
          <w:p w:rsidR="001278C7" w:rsidRPr="001278C7" w:rsidRDefault="001278C7" w:rsidP="001278C7"/>
        </w:tc>
        <w:tc>
          <w:tcPr>
            <w:tcW w:w="212" w:type="dxa"/>
            <w:shd w:val="clear" w:color="auto" w:fill="auto"/>
          </w:tcPr>
          <w:p w:rsidR="001278C7" w:rsidRPr="001278C7" w:rsidRDefault="001278C7" w:rsidP="001278C7"/>
        </w:tc>
        <w:tc>
          <w:tcPr>
            <w:tcW w:w="6450" w:type="dxa"/>
            <w:gridSpan w:val="2"/>
            <w:shd w:val="clear" w:color="auto" w:fill="auto"/>
          </w:tcPr>
          <w:p w:rsidR="001278C7" w:rsidRPr="001278C7" w:rsidRDefault="001278C7" w:rsidP="001278C7"/>
        </w:tc>
      </w:tr>
      <w:tr w:rsidR="001278C7" w:rsidRPr="001278C7" w:rsidTr="001B0FB2">
        <w:trPr>
          <w:trHeight w:val="283"/>
        </w:trPr>
        <w:tc>
          <w:tcPr>
            <w:tcW w:w="284" w:type="dxa"/>
            <w:vMerge/>
          </w:tcPr>
          <w:p w:rsidR="001278C7" w:rsidRPr="001278C7" w:rsidRDefault="001278C7" w:rsidP="001278C7"/>
        </w:tc>
        <w:tc>
          <w:tcPr>
            <w:tcW w:w="2410" w:type="dxa"/>
            <w:vMerge/>
            <w:shd w:val="clear" w:color="auto" w:fill="auto"/>
          </w:tcPr>
          <w:p w:rsidR="001278C7" w:rsidRPr="001278C7" w:rsidRDefault="001278C7" w:rsidP="001278C7"/>
        </w:tc>
        <w:tc>
          <w:tcPr>
            <w:tcW w:w="212" w:type="dxa"/>
            <w:shd w:val="clear" w:color="auto" w:fill="auto"/>
          </w:tcPr>
          <w:p w:rsidR="001278C7" w:rsidRPr="001278C7" w:rsidRDefault="001278C7" w:rsidP="001278C7"/>
        </w:tc>
        <w:tc>
          <w:tcPr>
            <w:tcW w:w="2197" w:type="dxa"/>
            <w:shd w:val="clear" w:color="auto" w:fill="auto"/>
          </w:tcPr>
          <w:p w:rsidR="001278C7" w:rsidRPr="001278C7" w:rsidRDefault="001278C7" w:rsidP="001278C7">
            <w:r w:rsidRPr="001278C7">
              <w:t>Wie viel pro Tag?</w:t>
            </w:r>
          </w:p>
        </w:tc>
        <w:tc>
          <w:tcPr>
            <w:tcW w:w="4253" w:type="dxa"/>
            <w:shd w:val="clear" w:color="auto" w:fill="E9E9E9"/>
          </w:tcPr>
          <w:p w:rsidR="001278C7" w:rsidRPr="001278C7" w:rsidRDefault="001278C7" w:rsidP="001278C7">
            <w:r w:rsidRPr="001278C7">
              <w:t xml:space="preserve"> </w:t>
            </w:r>
            <w:sdt>
              <w:sdtPr>
                <w:id w:val="763883385"/>
                <w:placeholder>
                  <w:docPart w:val="C692BFF0D5EE4004840D8E414A90F0D7"/>
                </w:placeholder>
                <w:text/>
              </w:sdtPr>
              <w:sdtEndPr/>
              <w:sdtContent>
                <w:r w:rsidRPr="001278C7">
                  <w:t xml:space="preserve"> </w:t>
                </w:r>
              </w:sdtContent>
            </w:sdt>
          </w:p>
        </w:tc>
      </w:tr>
      <w:tr w:rsidR="001278C7" w:rsidRPr="001278C7" w:rsidTr="001B0FB2">
        <w:trPr>
          <w:trHeight w:hRule="exact" w:val="57"/>
        </w:trPr>
        <w:tc>
          <w:tcPr>
            <w:tcW w:w="284" w:type="dxa"/>
            <w:vMerge/>
          </w:tcPr>
          <w:p w:rsidR="001278C7" w:rsidRPr="001278C7" w:rsidRDefault="001278C7" w:rsidP="001278C7"/>
        </w:tc>
        <w:tc>
          <w:tcPr>
            <w:tcW w:w="2410" w:type="dxa"/>
            <w:vMerge/>
            <w:shd w:val="clear" w:color="auto" w:fill="auto"/>
          </w:tcPr>
          <w:p w:rsidR="001278C7" w:rsidRPr="001278C7" w:rsidRDefault="001278C7" w:rsidP="001278C7"/>
        </w:tc>
        <w:tc>
          <w:tcPr>
            <w:tcW w:w="212" w:type="dxa"/>
            <w:shd w:val="clear" w:color="auto" w:fill="auto"/>
          </w:tcPr>
          <w:p w:rsidR="001278C7" w:rsidRPr="001278C7" w:rsidRDefault="001278C7" w:rsidP="001278C7"/>
        </w:tc>
        <w:tc>
          <w:tcPr>
            <w:tcW w:w="2197" w:type="dxa"/>
            <w:shd w:val="clear" w:color="auto" w:fill="auto"/>
          </w:tcPr>
          <w:p w:rsidR="001278C7" w:rsidRPr="001278C7" w:rsidRDefault="001278C7" w:rsidP="001278C7"/>
        </w:tc>
        <w:tc>
          <w:tcPr>
            <w:tcW w:w="4253" w:type="dxa"/>
            <w:shd w:val="clear" w:color="auto" w:fill="auto"/>
          </w:tcPr>
          <w:p w:rsidR="001278C7" w:rsidRPr="001278C7" w:rsidRDefault="001278C7" w:rsidP="001278C7"/>
        </w:tc>
      </w:tr>
      <w:tr w:rsidR="001278C7" w:rsidRPr="001278C7" w:rsidTr="001B0FB2">
        <w:trPr>
          <w:trHeight w:val="283"/>
        </w:trPr>
        <w:tc>
          <w:tcPr>
            <w:tcW w:w="284" w:type="dxa"/>
            <w:vMerge/>
          </w:tcPr>
          <w:p w:rsidR="001278C7" w:rsidRPr="001278C7" w:rsidRDefault="001278C7" w:rsidP="001278C7"/>
        </w:tc>
        <w:tc>
          <w:tcPr>
            <w:tcW w:w="2410" w:type="dxa"/>
            <w:vMerge/>
            <w:shd w:val="clear" w:color="auto" w:fill="auto"/>
          </w:tcPr>
          <w:p w:rsidR="001278C7" w:rsidRPr="001278C7" w:rsidRDefault="001278C7" w:rsidP="001278C7"/>
        </w:tc>
        <w:tc>
          <w:tcPr>
            <w:tcW w:w="212" w:type="dxa"/>
            <w:shd w:val="clear" w:color="auto" w:fill="auto"/>
          </w:tcPr>
          <w:p w:rsidR="001278C7" w:rsidRPr="001278C7" w:rsidRDefault="001278C7" w:rsidP="001278C7"/>
        </w:tc>
        <w:tc>
          <w:tcPr>
            <w:tcW w:w="2197" w:type="dxa"/>
            <w:shd w:val="clear" w:color="auto" w:fill="auto"/>
          </w:tcPr>
          <w:p w:rsidR="001278C7" w:rsidRPr="001278C7" w:rsidRDefault="001278C7" w:rsidP="001278C7">
            <w:r w:rsidRPr="001278C7">
              <w:t>Seit wann?</w:t>
            </w:r>
          </w:p>
        </w:tc>
        <w:tc>
          <w:tcPr>
            <w:tcW w:w="4253" w:type="dxa"/>
            <w:shd w:val="clear" w:color="auto" w:fill="E9E9E9"/>
          </w:tcPr>
          <w:p w:rsidR="001278C7" w:rsidRPr="001278C7" w:rsidRDefault="001278C7" w:rsidP="001278C7">
            <w:r w:rsidRPr="001278C7">
              <w:t xml:space="preserve"> </w:t>
            </w:r>
            <w:sdt>
              <w:sdtPr>
                <w:id w:val="1868562617"/>
                <w:placeholder>
                  <w:docPart w:val="41CA8444F9C74851A7B436F274630C6C"/>
                </w:placeholder>
                <w:text/>
              </w:sdtPr>
              <w:sdtEndPr/>
              <w:sdtContent>
                <w:r w:rsidRPr="001278C7">
                  <w:t xml:space="preserve"> </w:t>
                </w:r>
              </w:sdtContent>
            </w:sdt>
          </w:p>
        </w:tc>
      </w:tr>
      <w:tr w:rsidR="001278C7" w:rsidRPr="001278C7" w:rsidTr="001B0FB2">
        <w:trPr>
          <w:trHeight w:hRule="exact" w:val="57"/>
        </w:trPr>
        <w:tc>
          <w:tcPr>
            <w:tcW w:w="284" w:type="dxa"/>
            <w:vMerge/>
          </w:tcPr>
          <w:p w:rsidR="001278C7" w:rsidRPr="001278C7" w:rsidRDefault="001278C7" w:rsidP="001278C7"/>
        </w:tc>
        <w:tc>
          <w:tcPr>
            <w:tcW w:w="2410" w:type="dxa"/>
            <w:vMerge/>
            <w:shd w:val="clear" w:color="auto" w:fill="auto"/>
          </w:tcPr>
          <w:p w:rsidR="001278C7" w:rsidRPr="001278C7" w:rsidRDefault="001278C7" w:rsidP="001278C7"/>
        </w:tc>
        <w:tc>
          <w:tcPr>
            <w:tcW w:w="212" w:type="dxa"/>
            <w:shd w:val="clear" w:color="auto" w:fill="auto"/>
          </w:tcPr>
          <w:p w:rsidR="001278C7" w:rsidRPr="001278C7" w:rsidRDefault="001278C7" w:rsidP="001278C7"/>
        </w:tc>
        <w:tc>
          <w:tcPr>
            <w:tcW w:w="6450" w:type="dxa"/>
            <w:gridSpan w:val="2"/>
            <w:shd w:val="clear" w:color="auto" w:fill="auto"/>
          </w:tcPr>
          <w:p w:rsidR="001278C7" w:rsidRPr="001278C7" w:rsidRDefault="001278C7" w:rsidP="001278C7"/>
        </w:tc>
      </w:tr>
      <w:tr w:rsidR="001278C7" w:rsidRPr="001278C7" w:rsidTr="001B0FB2">
        <w:trPr>
          <w:trHeight w:val="283"/>
        </w:trPr>
        <w:tc>
          <w:tcPr>
            <w:tcW w:w="284" w:type="dxa"/>
            <w:vMerge/>
          </w:tcPr>
          <w:p w:rsidR="001278C7" w:rsidRPr="001278C7" w:rsidRDefault="001278C7" w:rsidP="001278C7"/>
        </w:tc>
        <w:tc>
          <w:tcPr>
            <w:tcW w:w="2410" w:type="dxa"/>
            <w:vMerge/>
            <w:shd w:val="clear" w:color="auto" w:fill="auto"/>
          </w:tcPr>
          <w:p w:rsidR="001278C7" w:rsidRPr="001278C7" w:rsidRDefault="001278C7" w:rsidP="001278C7"/>
        </w:tc>
        <w:tc>
          <w:tcPr>
            <w:tcW w:w="212" w:type="dxa"/>
            <w:shd w:val="clear" w:color="auto" w:fill="auto"/>
          </w:tcPr>
          <w:p w:rsidR="001278C7" w:rsidRPr="001278C7" w:rsidRDefault="001278C7" w:rsidP="001278C7"/>
        </w:tc>
        <w:tc>
          <w:tcPr>
            <w:tcW w:w="2197" w:type="dxa"/>
            <w:shd w:val="clear" w:color="auto" w:fill="auto"/>
          </w:tcPr>
          <w:p w:rsidR="001278C7" w:rsidRPr="001278C7" w:rsidRDefault="001278C7" w:rsidP="001278C7">
            <w:r w:rsidRPr="001278C7">
              <w:t>Bei Exrauchern: Bis wann?</w:t>
            </w:r>
          </w:p>
        </w:tc>
        <w:tc>
          <w:tcPr>
            <w:tcW w:w="4253" w:type="dxa"/>
            <w:shd w:val="clear" w:color="auto" w:fill="E9E9E9"/>
          </w:tcPr>
          <w:p w:rsidR="001278C7" w:rsidRPr="001278C7" w:rsidRDefault="001278C7" w:rsidP="001278C7">
            <w:r w:rsidRPr="001278C7">
              <w:t xml:space="preserve"> </w:t>
            </w:r>
            <w:sdt>
              <w:sdtPr>
                <w:id w:val="113487013"/>
                <w:placeholder>
                  <w:docPart w:val="1A6BBFF9F43847BBB734C55133CC6443"/>
                </w:placeholder>
                <w:text/>
              </w:sdtPr>
              <w:sdtEndPr/>
              <w:sdtContent>
                <w:r w:rsidRPr="001278C7">
                  <w:t xml:space="preserve"> </w:t>
                </w:r>
              </w:sdtContent>
            </w:sdt>
          </w:p>
        </w:tc>
      </w:tr>
    </w:tbl>
    <w:p w:rsidR="001278C7" w:rsidRPr="001278C7" w:rsidRDefault="001278C7" w:rsidP="001278C7">
      <w:pPr>
        <w:spacing w:line="240" w:lineRule="auto"/>
        <w:rPr>
          <w:b/>
        </w:rPr>
      </w:pPr>
    </w:p>
    <w:p w:rsidR="001278C7" w:rsidRDefault="001278C7" w:rsidP="001278C7">
      <w:pPr>
        <w:spacing w:line="240" w:lineRule="auto"/>
        <w:rPr>
          <w:b/>
        </w:rPr>
      </w:pPr>
    </w:p>
    <w:tbl>
      <w:tblPr>
        <w:tblStyle w:val="Tabellenraster12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1278C7" w:rsidRPr="005A37BD" w:rsidTr="001B0FB2">
        <w:trPr>
          <w:trHeight w:hRule="exact" w:val="284"/>
        </w:trPr>
        <w:tc>
          <w:tcPr>
            <w:tcW w:w="284" w:type="dxa"/>
            <w:vMerge w:val="restart"/>
          </w:tcPr>
          <w:p w:rsidR="001278C7" w:rsidRPr="005A37BD" w:rsidRDefault="001278C7" w:rsidP="001B0FB2">
            <w:r>
              <w:t>20</w:t>
            </w:r>
            <w:r w:rsidRPr="005A37BD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1278C7" w:rsidRPr="005A37BD" w:rsidRDefault="001278C7" w:rsidP="001B0FB2">
            <w:r>
              <w:t>Welcher Arzt ist am besten über die Erkrankung informiert?</w:t>
            </w:r>
          </w:p>
        </w:tc>
        <w:tc>
          <w:tcPr>
            <w:tcW w:w="212" w:type="dxa"/>
            <w:shd w:val="clear" w:color="auto" w:fill="auto"/>
          </w:tcPr>
          <w:p w:rsidR="001278C7" w:rsidRPr="005A37BD" w:rsidRDefault="001278C7" w:rsidP="001B0FB2"/>
        </w:tc>
        <w:tc>
          <w:tcPr>
            <w:tcW w:w="6450" w:type="dxa"/>
            <w:shd w:val="clear" w:color="auto" w:fill="auto"/>
          </w:tcPr>
          <w:p w:rsidR="001278C7" w:rsidRPr="005A37BD" w:rsidRDefault="001278C7" w:rsidP="001B0FB2">
            <w:r>
              <w:rPr>
                <w:rFonts w:ascii="Segoe UI Symbol" w:hAnsi="Segoe UI Symbol" w:cs="Segoe UI Symbol"/>
              </w:rPr>
              <w:t>Name und Anschrift des Arztes:</w:t>
            </w:r>
          </w:p>
        </w:tc>
      </w:tr>
      <w:tr w:rsidR="001278C7" w:rsidRPr="005A37BD" w:rsidTr="001B0FB2">
        <w:trPr>
          <w:trHeight w:hRule="exact" w:val="1052"/>
        </w:trPr>
        <w:tc>
          <w:tcPr>
            <w:tcW w:w="284" w:type="dxa"/>
            <w:vMerge/>
          </w:tcPr>
          <w:p w:rsidR="001278C7" w:rsidRPr="005A37BD" w:rsidRDefault="001278C7" w:rsidP="001B0FB2"/>
        </w:tc>
        <w:tc>
          <w:tcPr>
            <w:tcW w:w="2410" w:type="dxa"/>
            <w:vMerge/>
            <w:shd w:val="clear" w:color="auto" w:fill="auto"/>
          </w:tcPr>
          <w:p w:rsidR="001278C7" w:rsidRPr="005A37BD" w:rsidRDefault="001278C7" w:rsidP="001B0FB2"/>
        </w:tc>
        <w:tc>
          <w:tcPr>
            <w:tcW w:w="212" w:type="dxa"/>
            <w:shd w:val="clear" w:color="auto" w:fill="auto"/>
          </w:tcPr>
          <w:p w:rsidR="001278C7" w:rsidRPr="005A37BD" w:rsidRDefault="001278C7" w:rsidP="001B0FB2"/>
        </w:tc>
        <w:sdt>
          <w:sdtPr>
            <w:id w:val="-875776927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1278C7" w:rsidRPr="005A37BD" w:rsidRDefault="004159C1" w:rsidP="001B0FB2">
                <w:r>
                  <w:t xml:space="preserve"> </w:t>
                </w:r>
              </w:p>
            </w:tc>
          </w:sdtContent>
        </w:sdt>
      </w:tr>
    </w:tbl>
    <w:p w:rsidR="0009341C" w:rsidRDefault="0009341C" w:rsidP="0098489B">
      <w:pPr>
        <w:rPr>
          <w:b/>
        </w:rPr>
      </w:pPr>
    </w:p>
    <w:sectPr w:rsidR="0009341C" w:rsidSect="000C4EC5">
      <w:headerReference w:type="default" r:id="rId8"/>
      <w:footerReference w:type="default" r:id="rId9"/>
      <w:pgSz w:w="11901" w:h="16817"/>
      <w:pgMar w:top="1985" w:right="851" w:bottom="426" w:left="170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0F23" w:rsidRDefault="00AA0F23" w:rsidP="002A7F66">
      <w:pPr>
        <w:spacing w:line="240" w:lineRule="auto"/>
      </w:pPr>
      <w:r>
        <w:separator/>
      </w:r>
    </w:p>
  </w:endnote>
  <w:endnote w:type="continuationSeparator" w:id="0">
    <w:p w:rsidR="00AA0F23" w:rsidRDefault="00AA0F23" w:rsidP="002A7F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41C" w:rsidRPr="00C21F11" w:rsidRDefault="001278C7" w:rsidP="000A70A7">
    <w:pPr>
      <w:pStyle w:val="Fuzeile"/>
      <w:pBdr>
        <w:top w:val="single" w:sz="4" w:space="1" w:color="auto"/>
      </w:pBdr>
      <w:tabs>
        <w:tab w:val="clear" w:pos="9072"/>
        <w:tab w:val="center" w:pos="9299"/>
      </w:tabs>
      <w:rPr>
        <w:rStyle w:val="Zeichenklein"/>
      </w:rPr>
    </w:pPr>
    <w:r>
      <w:rPr>
        <w:sz w:val="10"/>
        <w:szCs w:val="10"/>
      </w:rPr>
      <w:t>A.183</w:t>
    </w:r>
    <w:r w:rsidR="0009341C">
      <w:rPr>
        <w:sz w:val="10"/>
        <w:szCs w:val="10"/>
      </w:rPr>
      <w:t>.051</w:t>
    </w:r>
    <w:r w:rsidR="00C5489B">
      <w:rPr>
        <w:sz w:val="10"/>
        <w:szCs w:val="10"/>
      </w:rPr>
      <w:t>8</w:t>
    </w:r>
    <w:r w:rsidR="0009341C">
      <w:rPr>
        <w:sz w:val="10"/>
        <w:szCs w:val="10"/>
      </w:rPr>
      <w:tab/>
    </w:r>
    <w:r w:rsidR="0009341C">
      <w:rPr>
        <w:sz w:val="10"/>
        <w:szCs w:val="10"/>
      </w:rPr>
      <w:tab/>
    </w:r>
    <w:r w:rsidR="0009341C" w:rsidRPr="00C21F11">
      <w:rPr>
        <w:rStyle w:val="Zeichenklein"/>
      </w:rPr>
      <w:fldChar w:fldCharType="begin"/>
    </w:r>
    <w:r w:rsidR="0009341C" w:rsidRPr="00C21F11">
      <w:rPr>
        <w:rStyle w:val="Zeichenklein"/>
      </w:rPr>
      <w:instrText>PAGE   \* MERGEFORMAT</w:instrText>
    </w:r>
    <w:r w:rsidR="0009341C" w:rsidRPr="00C21F11">
      <w:rPr>
        <w:rStyle w:val="Zeichenklein"/>
      </w:rPr>
      <w:fldChar w:fldCharType="separate"/>
    </w:r>
    <w:r w:rsidR="004159C1">
      <w:rPr>
        <w:rStyle w:val="Zeichenklein"/>
        <w:noProof/>
      </w:rPr>
      <w:t>5</w:t>
    </w:r>
    <w:r w:rsidR="0009341C" w:rsidRPr="00C21F11">
      <w:rPr>
        <w:rStyle w:val="Zeichenklein"/>
      </w:rPr>
      <w:fldChar w:fldCharType="end"/>
    </w:r>
    <w:r w:rsidR="0009341C">
      <w:rPr>
        <w:rStyle w:val="Zeichenklein"/>
      </w:rPr>
      <w:t xml:space="preserve"> von 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0F23" w:rsidRDefault="00AA0F23" w:rsidP="002A7F66">
      <w:pPr>
        <w:spacing w:line="240" w:lineRule="auto"/>
      </w:pPr>
      <w:r>
        <w:separator/>
      </w:r>
    </w:p>
  </w:footnote>
  <w:footnote w:type="continuationSeparator" w:id="0">
    <w:p w:rsidR="00AA0F23" w:rsidRDefault="00AA0F23" w:rsidP="002A7F6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41C" w:rsidRDefault="0009341C">
    <w:pPr>
      <w:pStyle w:val="Kopfzeile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96000" cy="1083600"/>
          <wp:effectExtent l="0" t="0" r="5080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rmularkopf_BC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96000" cy="108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9341C" w:rsidRDefault="0009341C">
    <w:pPr>
      <w:pStyle w:val="Kopfzeile"/>
    </w:pPr>
  </w:p>
  <w:p w:rsidR="0009341C" w:rsidRDefault="0009341C">
    <w:pPr>
      <w:pStyle w:val="Kopfzeile"/>
    </w:pPr>
  </w:p>
  <w:p w:rsidR="0009341C" w:rsidRDefault="0009341C" w:rsidP="009C0572">
    <w:pPr>
      <w:pStyle w:val="Kopfzeil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404BCC"/>
    <w:multiLevelType w:val="hybridMultilevel"/>
    <w:tmpl w:val="80C22C9C"/>
    <w:lvl w:ilvl="0" w:tplc="F322F7E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D09FE"/>
    <w:multiLevelType w:val="hybridMultilevel"/>
    <w:tmpl w:val="4160901C"/>
    <w:lvl w:ilvl="0" w:tplc="DC18034E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5127E7"/>
    <w:multiLevelType w:val="hybridMultilevel"/>
    <w:tmpl w:val="A1162FA6"/>
    <w:lvl w:ilvl="0" w:tplc="0407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0474DB"/>
    <w:multiLevelType w:val="hybridMultilevel"/>
    <w:tmpl w:val="219CCEB2"/>
    <w:lvl w:ilvl="0" w:tplc="B0E2578C">
      <w:start w:val="20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B123C4"/>
    <w:multiLevelType w:val="hybridMultilevel"/>
    <w:tmpl w:val="B65427A2"/>
    <w:lvl w:ilvl="0" w:tplc="DA88479C">
      <w:start w:val="5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ctiveWritingStyle w:appName="MSWord" w:lang="de-DE" w:vendorID="64" w:dllVersion="6" w:nlCheck="1" w:checkStyle="0"/>
  <w:activeWritingStyle w:appName="MSWord" w:lang="en-US" w:vendorID="64" w:dllVersion="6" w:nlCheck="1" w:checkStyle="0"/>
  <w:activeWritingStyle w:appName="MSWord" w:lang="de-DE" w:vendorID="64" w:dllVersion="0" w:nlCheck="1" w:checkStyle="0"/>
  <w:activeWritingStyle w:appName="MSWord" w:lang="en-US" w:vendorID="64" w:dllVersion="0" w:nlCheck="1" w:checkStyle="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forms" w:enforcement="1" w:cryptProviderType="rsaAES" w:cryptAlgorithmClass="hash" w:cryptAlgorithmType="typeAny" w:cryptAlgorithmSid="14" w:cryptSpinCount="100000" w:hash="dWezb3BtXKNbFwym7+iFy5gTY6Qjkx9hUifxQ2y4Uf14FMn2S+DgSbvQEol+vaD5UwOjh9gR3cYtc+CadtDOrw==" w:salt="jloKwLsRO4P8EsabBVe9rQ=="/>
  <w:defaultTabStop w:val="709"/>
  <w:autoHyphenation/>
  <w:hyphenationZone w:val="425"/>
  <w:drawingGridHorizontalSpacing w:val="357"/>
  <w:drawingGridVerticalSpacing w:val="357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4EA8"/>
    <w:rsid w:val="000049F0"/>
    <w:rsid w:val="00004E98"/>
    <w:rsid w:val="00011DCE"/>
    <w:rsid w:val="000150A5"/>
    <w:rsid w:val="00016F58"/>
    <w:rsid w:val="00030D69"/>
    <w:rsid w:val="00034AFA"/>
    <w:rsid w:val="000376F5"/>
    <w:rsid w:val="00041B95"/>
    <w:rsid w:val="00045442"/>
    <w:rsid w:val="00050164"/>
    <w:rsid w:val="00050B9D"/>
    <w:rsid w:val="0005281C"/>
    <w:rsid w:val="0006121E"/>
    <w:rsid w:val="000668CA"/>
    <w:rsid w:val="00066DA8"/>
    <w:rsid w:val="00072A17"/>
    <w:rsid w:val="000743AC"/>
    <w:rsid w:val="0009020D"/>
    <w:rsid w:val="000932B5"/>
    <w:rsid w:val="0009341C"/>
    <w:rsid w:val="000A2FCD"/>
    <w:rsid w:val="000A4BFA"/>
    <w:rsid w:val="000A70A7"/>
    <w:rsid w:val="000B191E"/>
    <w:rsid w:val="000C4EC5"/>
    <w:rsid w:val="000D2719"/>
    <w:rsid w:val="000E0BE0"/>
    <w:rsid w:val="000E19C3"/>
    <w:rsid w:val="000F2C2F"/>
    <w:rsid w:val="000F647C"/>
    <w:rsid w:val="00112726"/>
    <w:rsid w:val="00112A52"/>
    <w:rsid w:val="001173E3"/>
    <w:rsid w:val="001200DA"/>
    <w:rsid w:val="00120C71"/>
    <w:rsid w:val="0012338F"/>
    <w:rsid w:val="001277A9"/>
    <w:rsid w:val="001278C7"/>
    <w:rsid w:val="00133E47"/>
    <w:rsid w:val="00137BD5"/>
    <w:rsid w:val="001404C2"/>
    <w:rsid w:val="001471E4"/>
    <w:rsid w:val="00154DE3"/>
    <w:rsid w:val="00155FE6"/>
    <w:rsid w:val="00161953"/>
    <w:rsid w:val="00171F84"/>
    <w:rsid w:val="001723ED"/>
    <w:rsid w:val="0017615E"/>
    <w:rsid w:val="001850DA"/>
    <w:rsid w:val="00186280"/>
    <w:rsid w:val="00187D67"/>
    <w:rsid w:val="0019659D"/>
    <w:rsid w:val="001A2DA0"/>
    <w:rsid w:val="001A44AC"/>
    <w:rsid w:val="001C21D2"/>
    <w:rsid w:val="001C6B52"/>
    <w:rsid w:val="001C6BB5"/>
    <w:rsid w:val="001D5B79"/>
    <w:rsid w:val="001D5CE6"/>
    <w:rsid w:val="001D6BF8"/>
    <w:rsid w:val="001E69C0"/>
    <w:rsid w:val="001E71E8"/>
    <w:rsid w:val="001E7EC3"/>
    <w:rsid w:val="00204CB6"/>
    <w:rsid w:val="00205600"/>
    <w:rsid w:val="00210A31"/>
    <w:rsid w:val="0021320B"/>
    <w:rsid w:val="00221E18"/>
    <w:rsid w:val="00226438"/>
    <w:rsid w:val="002334DD"/>
    <w:rsid w:val="00234C21"/>
    <w:rsid w:val="00235652"/>
    <w:rsid w:val="00237FAC"/>
    <w:rsid w:val="00240002"/>
    <w:rsid w:val="00246ECD"/>
    <w:rsid w:val="00247A6A"/>
    <w:rsid w:val="00257630"/>
    <w:rsid w:val="00266837"/>
    <w:rsid w:val="00270A1B"/>
    <w:rsid w:val="00273182"/>
    <w:rsid w:val="002739F3"/>
    <w:rsid w:val="00273C24"/>
    <w:rsid w:val="00292F25"/>
    <w:rsid w:val="002938FF"/>
    <w:rsid w:val="002A3CB2"/>
    <w:rsid w:val="002A7F66"/>
    <w:rsid w:val="002B13CE"/>
    <w:rsid w:val="002C2E85"/>
    <w:rsid w:val="002D3305"/>
    <w:rsid w:val="002E1A1A"/>
    <w:rsid w:val="002E1FE4"/>
    <w:rsid w:val="002E53B8"/>
    <w:rsid w:val="002E61E4"/>
    <w:rsid w:val="002E6356"/>
    <w:rsid w:val="002F42B8"/>
    <w:rsid w:val="00305575"/>
    <w:rsid w:val="00315600"/>
    <w:rsid w:val="00317738"/>
    <w:rsid w:val="00321031"/>
    <w:rsid w:val="003243D3"/>
    <w:rsid w:val="00325DF4"/>
    <w:rsid w:val="00335360"/>
    <w:rsid w:val="003470FF"/>
    <w:rsid w:val="0035084D"/>
    <w:rsid w:val="003569E3"/>
    <w:rsid w:val="00364344"/>
    <w:rsid w:val="003746BF"/>
    <w:rsid w:val="00374843"/>
    <w:rsid w:val="00376A72"/>
    <w:rsid w:val="003936BE"/>
    <w:rsid w:val="00394BC2"/>
    <w:rsid w:val="00395100"/>
    <w:rsid w:val="00397908"/>
    <w:rsid w:val="003A20AE"/>
    <w:rsid w:val="003A626E"/>
    <w:rsid w:val="003A6A95"/>
    <w:rsid w:val="003A7C1D"/>
    <w:rsid w:val="003B0E62"/>
    <w:rsid w:val="003B3DEB"/>
    <w:rsid w:val="003B5331"/>
    <w:rsid w:val="003C3934"/>
    <w:rsid w:val="003C738C"/>
    <w:rsid w:val="003D33EA"/>
    <w:rsid w:val="003E20D2"/>
    <w:rsid w:val="00404EAA"/>
    <w:rsid w:val="00405DF5"/>
    <w:rsid w:val="004159C1"/>
    <w:rsid w:val="004230FD"/>
    <w:rsid w:val="004354E2"/>
    <w:rsid w:val="00435A6C"/>
    <w:rsid w:val="0044035E"/>
    <w:rsid w:val="004409B8"/>
    <w:rsid w:val="00440CF2"/>
    <w:rsid w:val="00447E2B"/>
    <w:rsid w:val="00455A99"/>
    <w:rsid w:val="004614A3"/>
    <w:rsid w:val="00461E96"/>
    <w:rsid w:val="00473A46"/>
    <w:rsid w:val="004740D6"/>
    <w:rsid w:val="00475DE3"/>
    <w:rsid w:val="00477494"/>
    <w:rsid w:val="00485A7E"/>
    <w:rsid w:val="00487D51"/>
    <w:rsid w:val="00495587"/>
    <w:rsid w:val="004A5656"/>
    <w:rsid w:val="004B0B76"/>
    <w:rsid w:val="004B1910"/>
    <w:rsid w:val="004C3DC9"/>
    <w:rsid w:val="004C5985"/>
    <w:rsid w:val="004C7A2E"/>
    <w:rsid w:val="004D25D6"/>
    <w:rsid w:val="004D6785"/>
    <w:rsid w:val="004E3978"/>
    <w:rsid w:val="004E7CF3"/>
    <w:rsid w:val="004F5A92"/>
    <w:rsid w:val="004F7DA8"/>
    <w:rsid w:val="00501BA9"/>
    <w:rsid w:val="00503FAE"/>
    <w:rsid w:val="00514C4E"/>
    <w:rsid w:val="005202C9"/>
    <w:rsid w:val="00527C4B"/>
    <w:rsid w:val="0053022A"/>
    <w:rsid w:val="00531821"/>
    <w:rsid w:val="00534041"/>
    <w:rsid w:val="00537FF9"/>
    <w:rsid w:val="005421D6"/>
    <w:rsid w:val="005538E9"/>
    <w:rsid w:val="005612F8"/>
    <w:rsid w:val="00562B40"/>
    <w:rsid w:val="00570922"/>
    <w:rsid w:val="00573720"/>
    <w:rsid w:val="00581437"/>
    <w:rsid w:val="0058315A"/>
    <w:rsid w:val="005A35F3"/>
    <w:rsid w:val="005A7FCD"/>
    <w:rsid w:val="005C1967"/>
    <w:rsid w:val="005C240D"/>
    <w:rsid w:val="005D16ED"/>
    <w:rsid w:val="005D79FF"/>
    <w:rsid w:val="005F0EAA"/>
    <w:rsid w:val="006014F5"/>
    <w:rsid w:val="006018D6"/>
    <w:rsid w:val="006026AF"/>
    <w:rsid w:val="006047C4"/>
    <w:rsid w:val="00605633"/>
    <w:rsid w:val="006056F6"/>
    <w:rsid w:val="00605A85"/>
    <w:rsid w:val="00607269"/>
    <w:rsid w:val="00610898"/>
    <w:rsid w:val="00611156"/>
    <w:rsid w:val="0061336C"/>
    <w:rsid w:val="00613471"/>
    <w:rsid w:val="0061364D"/>
    <w:rsid w:val="0061384A"/>
    <w:rsid w:val="00615795"/>
    <w:rsid w:val="00615F54"/>
    <w:rsid w:val="00620D70"/>
    <w:rsid w:val="006210F5"/>
    <w:rsid w:val="00622356"/>
    <w:rsid w:val="0062574B"/>
    <w:rsid w:val="00627C7C"/>
    <w:rsid w:val="00640E53"/>
    <w:rsid w:val="00657178"/>
    <w:rsid w:val="00666256"/>
    <w:rsid w:val="00673ACA"/>
    <w:rsid w:val="00674E47"/>
    <w:rsid w:val="0067570E"/>
    <w:rsid w:val="00675AC9"/>
    <w:rsid w:val="00677CEE"/>
    <w:rsid w:val="006804ED"/>
    <w:rsid w:val="006828DC"/>
    <w:rsid w:val="00687130"/>
    <w:rsid w:val="0069166F"/>
    <w:rsid w:val="006931DD"/>
    <w:rsid w:val="00696314"/>
    <w:rsid w:val="006A166C"/>
    <w:rsid w:val="006B172C"/>
    <w:rsid w:val="006B6930"/>
    <w:rsid w:val="006B69BB"/>
    <w:rsid w:val="006C1A04"/>
    <w:rsid w:val="006C3E32"/>
    <w:rsid w:val="006C479A"/>
    <w:rsid w:val="006C4F3C"/>
    <w:rsid w:val="006D5063"/>
    <w:rsid w:val="006D5641"/>
    <w:rsid w:val="006D6674"/>
    <w:rsid w:val="006E355A"/>
    <w:rsid w:val="006F0F8F"/>
    <w:rsid w:val="00702FBE"/>
    <w:rsid w:val="00710AFA"/>
    <w:rsid w:val="00711F9E"/>
    <w:rsid w:val="007257D5"/>
    <w:rsid w:val="00727538"/>
    <w:rsid w:val="00741989"/>
    <w:rsid w:val="00750C61"/>
    <w:rsid w:val="00751B52"/>
    <w:rsid w:val="00760DDC"/>
    <w:rsid w:val="00763205"/>
    <w:rsid w:val="00763F17"/>
    <w:rsid w:val="007649B9"/>
    <w:rsid w:val="00764F56"/>
    <w:rsid w:val="00775729"/>
    <w:rsid w:val="00777483"/>
    <w:rsid w:val="007878D2"/>
    <w:rsid w:val="00792F11"/>
    <w:rsid w:val="007964A2"/>
    <w:rsid w:val="007A0CD8"/>
    <w:rsid w:val="007A1192"/>
    <w:rsid w:val="007B014D"/>
    <w:rsid w:val="007B301B"/>
    <w:rsid w:val="007B6C3B"/>
    <w:rsid w:val="007C624A"/>
    <w:rsid w:val="007D3050"/>
    <w:rsid w:val="007E0178"/>
    <w:rsid w:val="007F07A2"/>
    <w:rsid w:val="007F083B"/>
    <w:rsid w:val="007F0F96"/>
    <w:rsid w:val="007F283B"/>
    <w:rsid w:val="007F333F"/>
    <w:rsid w:val="007F7610"/>
    <w:rsid w:val="00810294"/>
    <w:rsid w:val="00811445"/>
    <w:rsid w:val="00812E53"/>
    <w:rsid w:val="00815295"/>
    <w:rsid w:val="00826884"/>
    <w:rsid w:val="008304A0"/>
    <w:rsid w:val="0083426D"/>
    <w:rsid w:val="00834666"/>
    <w:rsid w:val="0084356F"/>
    <w:rsid w:val="008468C6"/>
    <w:rsid w:val="00847F95"/>
    <w:rsid w:val="00854E9C"/>
    <w:rsid w:val="00863AD8"/>
    <w:rsid w:val="00863FE7"/>
    <w:rsid w:val="008650D1"/>
    <w:rsid w:val="008678E3"/>
    <w:rsid w:val="00872199"/>
    <w:rsid w:val="008724BA"/>
    <w:rsid w:val="00875826"/>
    <w:rsid w:val="00877211"/>
    <w:rsid w:val="008808A3"/>
    <w:rsid w:val="00887B48"/>
    <w:rsid w:val="00887CA0"/>
    <w:rsid w:val="008919DD"/>
    <w:rsid w:val="00891C32"/>
    <w:rsid w:val="008C181F"/>
    <w:rsid w:val="008C3027"/>
    <w:rsid w:val="008C3161"/>
    <w:rsid w:val="008C73CF"/>
    <w:rsid w:val="008D0289"/>
    <w:rsid w:val="008D1A02"/>
    <w:rsid w:val="008E4995"/>
    <w:rsid w:val="008E580A"/>
    <w:rsid w:val="008E6F57"/>
    <w:rsid w:val="008E74AC"/>
    <w:rsid w:val="00905303"/>
    <w:rsid w:val="0090667B"/>
    <w:rsid w:val="00910FBC"/>
    <w:rsid w:val="0091655C"/>
    <w:rsid w:val="0091664F"/>
    <w:rsid w:val="00916919"/>
    <w:rsid w:val="00916E57"/>
    <w:rsid w:val="009300E0"/>
    <w:rsid w:val="00930167"/>
    <w:rsid w:val="009334A0"/>
    <w:rsid w:val="0093504F"/>
    <w:rsid w:val="00942E9E"/>
    <w:rsid w:val="0094515E"/>
    <w:rsid w:val="00946BB5"/>
    <w:rsid w:val="009510AA"/>
    <w:rsid w:val="00951800"/>
    <w:rsid w:val="00952502"/>
    <w:rsid w:val="0096491F"/>
    <w:rsid w:val="00964AA4"/>
    <w:rsid w:val="00966891"/>
    <w:rsid w:val="0097249E"/>
    <w:rsid w:val="0097543E"/>
    <w:rsid w:val="009770AE"/>
    <w:rsid w:val="0098017D"/>
    <w:rsid w:val="0098183B"/>
    <w:rsid w:val="0098489B"/>
    <w:rsid w:val="00985AB2"/>
    <w:rsid w:val="00990905"/>
    <w:rsid w:val="00996E6E"/>
    <w:rsid w:val="009A122E"/>
    <w:rsid w:val="009A4562"/>
    <w:rsid w:val="009A47F6"/>
    <w:rsid w:val="009A7EDF"/>
    <w:rsid w:val="009B21C9"/>
    <w:rsid w:val="009C0572"/>
    <w:rsid w:val="009C0F25"/>
    <w:rsid w:val="009C4BAD"/>
    <w:rsid w:val="009C5FFC"/>
    <w:rsid w:val="009D2C80"/>
    <w:rsid w:val="009D5E1B"/>
    <w:rsid w:val="009E078B"/>
    <w:rsid w:val="009E2715"/>
    <w:rsid w:val="009E6C52"/>
    <w:rsid w:val="009F2591"/>
    <w:rsid w:val="009F3593"/>
    <w:rsid w:val="00A036F3"/>
    <w:rsid w:val="00A06966"/>
    <w:rsid w:val="00A1329B"/>
    <w:rsid w:val="00A1567C"/>
    <w:rsid w:val="00A412D6"/>
    <w:rsid w:val="00A459A5"/>
    <w:rsid w:val="00A53CDD"/>
    <w:rsid w:val="00A56F59"/>
    <w:rsid w:val="00A60152"/>
    <w:rsid w:val="00A66168"/>
    <w:rsid w:val="00A76265"/>
    <w:rsid w:val="00A87C4F"/>
    <w:rsid w:val="00A93ED0"/>
    <w:rsid w:val="00A93FD2"/>
    <w:rsid w:val="00A96928"/>
    <w:rsid w:val="00AA0F23"/>
    <w:rsid w:val="00AA4085"/>
    <w:rsid w:val="00AA5022"/>
    <w:rsid w:val="00AA7C34"/>
    <w:rsid w:val="00AB4EA8"/>
    <w:rsid w:val="00AC7F85"/>
    <w:rsid w:val="00AD4844"/>
    <w:rsid w:val="00AD546D"/>
    <w:rsid w:val="00AE281A"/>
    <w:rsid w:val="00AF23E8"/>
    <w:rsid w:val="00B07C5F"/>
    <w:rsid w:val="00B12E74"/>
    <w:rsid w:val="00B13113"/>
    <w:rsid w:val="00B14EA7"/>
    <w:rsid w:val="00B169C2"/>
    <w:rsid w:val="00B16C7D"/>
    <w:rsid w:val="00B27C91"/>
    <w:rsid w:val="00B32245"/>
    <w:rsid w:val="00B32B53"/>
    <w:rsid w:val="00B33469"/>
    <w:rsid w:val="00B41512"/>
    <w:rsid w:val="00B45772"/>
    <w:rsid w:val="00B56EC3"/>
    <w:rsid w:val="00B60135"/>
    <w:rsid w:val="00B625DF"/>
    <w:rsid w:val="00B645EE"/>
    <w:rsid w:val="00B765DC"/>
    <w:rsid w:val="00B7689E"/>
    <w:rsid w:val="00B807DA"/>
    <w:rsid w:val="00B85C03"/>
    <w:rsid w:val="00B85E28"/>
    <w:rsid w:val="00B938C3"/>
    <w:rsid w:val="00BA350D"/>
    <w:rsid w:val="00BB0362"/>
    <w:rsid w:val="00BB410D"/>
    <w:rsid w:val="00BB4512"/>
    <w:rsid w:val="00BC62A7"/>
    <w:rsid w:val="00BD1619"/>
    <w:rsid w:val="00BD2403"/>
    <w:rsid w:val="00BD582E"/>
    <w:rsid w:val="00BD5D65"/>
    <w:rsid w:val="00BE5838"/>
    <w:rsid w:val="00BE77C0"/>
    <w:rsid w:val="00BF19F9"/>
    <w:rsid w:val="00BF39DD"/>
    <w:rsid w:val="00BF4321"/>
    <w:rsid w:val="00BF657F"/>
    <w:rsid w:val="00C0284F"/>
    <w:rsid w:val="00C050CD"/>
    <w:rsid w:val="00C109D4"/>
    <w:rsid w:val="00C10C8F"/>
    <w:rsid w:val="00C155B3"/>
    <w:rsid w:val="00C21F11"/>
    <w:rsid w:val="00C35637"/>
    <w:rsid w:val="00C372EE"/>
    <w:rsid w:val="00C408FD"/>
    <w:rsid w:val="00C44B0D"/>
    <w:rsid w:val="00C44CBF"/>
    <w:rsid w:val="00C512C2"/>
    <w:rsid w:val="00C529B4"/>
    <w:rsid w:val="00C5489B"/>
    <w:rsid w:val="00C60643"/>
    <w:rsid w:val="00C7084B"/>
    <w:rsid w:val="00C713E1"/>
    <w:rsid w:val="00C76522"/>
    <w:rsid w:val="00C77370"/>
    <w:rsid w:val="00C838DC"/>
    <w:rsid w:val="00C90912"/>
    <w:rsid w:val="00C937FA"/>
    <w:rsid w:val="00C953CF"/>
    <w:rsid w:val="00CA0920"/>
    <w:rsid w:val="00CA1665"/>
    <w:rsid w:val="00CA3C83"/>
    <w:rsid w:val="00CA6015"/>
    <w:rsid w:val="00CB1FF0"/>
    <w:rsid w:val="00CB4015"/>
    <w:rsid w:val="00CC2BF1"/>
    <w:rsid w:val="00CC73E1"/>
    <w:rsid w:val="00CD25E8"/>
    <w:rsid w:val="00CD35C4"/>
    <w:rsid w:val="00CF0F3B"/>
    <w:rsid w:val="00CF3A4D"/>
    <w:rsid w:val="00CF4262"/>
    <w:rsid w:val="00D006BD"/>
    <w:rsid w:val="00D042A5"/>
    <w:rsid w:val="00D135E4"/>
    <w:rsid w:val="00D23BE4"/>
    <w:rsid w:val="00D2681C"/>
    <w:rsid w:val="00D50630"/>
    <w:rsid w:val="00D5129F"/>
    <w:rsid w:val="00D52669"/>
    <w:rsid w:val="00D55812"/>
    <w:rsid w:val="00D73112"/>
    <w:rsid w:val="00D73FDD"/>
    <w:rsid w:val="00D74B53"/>
    <w:rsid w:val="00D85B62"/>
    <w:rsid w:val="00D90943"/>
    <w:rsid w:val="00D96D31"/>
    <w:rsid w:val="00DA10D6"/>
    <w:rsid w:val="00DA214B"/>
    <w:rsid w:val="00DA2792"/>
    <w:rsid w:val="00DA37D3"/>
    <w:rsid w:val="00DB22FD"/>
    <w:rsid w:val="00DD1CDB"/>
    <w:rsid w:val="00DD73B0"/>
    <w:rsid w:val="00DE26B0"/>
    <w:rsid w:val="00DF403C"/>
    <w:rsid w:val="00E000FA"/>
    <w:rsid w:val="00E00C0B"/>
    <w:rsid w:val="00E02A5A"/>
    <w:rsid w:val="00E23695"/>
    <w:rsid w:val="00E240D0"/>
    <w:rsid w:val="00E25724"/>
    <w:rsid w:val="00E30134"/>
    <w:rsid w:val="00E47E85"/>
    <w:rsid w:val="00E50DA1"/>
    <w:rsid w:val="00E612A0"/>
    <w:rsid w:val="00E6381E"/>
    <w:rsid w:val="00E65745"/>
    <w:rsid w:val="00E65DD2"/>
    <w:rsid w:val="00E83DF8"/>
    <w:rsid w:val="00E84535"/>
    <w:rsid w:val="00E87A9B"/>
    <w:rsid w:val="00E87CDF"/>
    <w:rsid w:val="00E94C08"/>
    <w:rsid w:val="00E95D89"/>
    <w:rsid w:val="00EA1278"/>
    <w:rsid w:val="00EA1C90"/>
    <w:rsid w:val="00EA3EF8"/>
    <w:rsid w:val="00EA533D"/>
    <w:rsid w:val="00EA77DA"/>
    <w:rsid w:val="00EB2EF5"/>
    <w:rsid w:val="00EC1157"/>
    <w:rsid w:val="00EC29E8"/>
    <w:rsid w:val="00EC30B5"/>
    <w:rsid w:val="00EC30EC"/>
    <w:rsid w:val="00EC6D6B"/>
    <w:rsid w:val="00ED5530"/>
    <w:rsid w:val="00ED6151"/>
    <w:rsid w:val="00ED6DC6"/>
    <w:rsid w:val="00EE2548"/>
    <w:rsid w:val="00EE2C7E"/>
    <w:rsid w:val="00EE5F3C"/>
    <w:rsid w:val="00EE61C4"/>
    <w:rsid w:val="00EF0FC0"/>
    <w:rsid w:val="00EF2CE3"/>
    <w:rsid w:val="00F043C5"/>
    <w:rsid w:val="00F10125"/>
    <w:rsid w:val="00F11281"/>
    <w:rsid w:val="00F121BE"/>
    <w:rsid w:val="00F278B0"/>
    <w:rsid w:val="00F27EA2"/>
    <w:rsid w:val="00F43E47"/>
    <w:rsid w:val="00F567FC"/>
    <w:rsid w:val="00F6096C"/>
    <w:rsid w:val="00F6616C"/>
    <w:rsid w:val="00F67F1C"/>
    <w:rsid w:val="00F73C23"/>
    <w:rsid w:val="00F80DB5"/>
    <w:rsid w:val="00F82149"/>
    <w:rsid w:val="00F825A8"/>
    <w:rsid w:val="00F937AA"/>
    <w:rsid w:val="00F96D9A"/>
    <w:rsid w:val="00F97ED0"/>
    <w:rsid w:val="00FA58AB"/>
    <w:rsid w:val="00FB02DF"/>
    <w:rsid w:val="00FB7ED3"/>
    <w:rsid w:val="00FD254C"/>
    <w:rsid w:val="00FD261D"/>
    <w:rsid w:val="00FD398C"/>
    <w:rsid w:val="00FE22F1"/>
    <w:rsid w:val="00FE2F30"/>
    <w:rsid w:val="00FF0180"/>
    <w:rsid w:val="00FF2196"/>
    <w:rsid w:val="00FF62E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8042349A-B956-4FC8-AC61-5E123663E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0049F0"/>
    <w:pPr>
      <w:spacing w:line="240" w:lineRule="exact"/>
    </w:pPr>
    <w:rPr>
      <w:rFonts w:ascii="Verdana" w:hAnsi="Verdana"/>
      <w:sz w:val="15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6616C"/>
    <w:pPr>
      <w:spacing w:line="320" w:lineRule="exact"/>
      <w:outlineLvl w:val="0"/>
    </w:pPr>
    <w:rPr>
      <w:b/>
      <w:caps/>
      <w:sz w:val="22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AE281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790D17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792F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klein">
    <w:name w:val="Text klein"/>
    <w:basedOn w:val="Standard"/>
    <w:qFormat/>
    <w:rsid w:val="00ED6151"/>
    <w:pPr>
      <w:spacing w:line="200" w:lineRule="exact"/>
    </w:pPr>
    <w:rPr>
      <w:sz w:val="13"/>
      <w:szCs w:val="14"/>
    </w:rPr>
  </w:style>
  <w:style w:type="character" w:styleId="Platzhaltertext">
    <w:name w:val="Placeholder Text"/>
    <w:basedOn w:val="Absatz-Standardschriftart"/>
    <w:uiPriority w:val="99"/>
    <w:semiHidden/>
    <w:rsid w:val="0084356F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4356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4356F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2A7F66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A7F66"/>
    <w:rPr>
      <w:rFonts w:ascii="Verdana" w:hAnsi="Verdana"/>
      <w:sz w:val="18"/>
    </w:rPr>
  </w:style>
  <w:style w:type="paragraph" w:styleId="Fuzeile">
    <w:name w:val="footer"/>
    <w:basedOn w:val="Standard"/>
    <w:link w:val="FuzeileZchn"/>
    <w:uiPriority w:val="99"/>
    <w:unhideWhenUsed/>
    <w:rsid w:val="002A7F66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A7F66"/>
    <w:rPr>
      <w:rFonts w:ascii="Verdana" w:hAnsi="Verdana"/>
      <w:sz w:val="18"/>
    </w:rPr>
  </w:style>
  <w:style w:type="paragraph" w:customStyle="1" w:styleId="Bold">
    <w:name w:val="Bold"/>
    <w:basedOn w:val="Standard"/>
    <w:qFormat/>
    <w:rsid w:val="00916919"/>
    <w:rPr>
      <w:b/>
    </w:rPr>
  </w:style>
  <w:style w:type="character" w:customStyle="1" w:styleId="Zeichenklein">
    <w:name w:val="Zeichen klein"/>
    <w:basedOn w:val="Absatz-Standardschriftart"/>
    <w:uiPriority w:val="1"/>
    <w:qFormat/>
    <w:rsid w:val="00ED6151"/>
    <w:rPr>
      <w:rFonts w:ascii="Verdana" w:hAnsi="Verdana"/>
      <w:sz w:val="13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F6616C"/>
    <w:rPr>
      <w:rFonts w:ascii="Verdana" w:hAnsi="Verdana"/>
      <w:b/>
      <w:caps/>
      <w:sz w:val="22"/>
      <w:szCs w:val="28"/>
    </w:rPr>
  </w:style>
  <w:style w:type="character" w:customStyle="1" w:styleId="BoldZeichen">
    <w:name w:val="Bold Zeichen"/>
    <w:basedOn w:val="Absatz-Standardschriftart"/>
    <w:uiPriority w:val="1"/>
    <w:qFormat/>
    <w:rsid w:val="00112A52"/>
    <w:rPr>
      <w:b/>
    </w:rPr>
  </w:style>
  <w:style w:type="paragraph" w:customStyle="1" w:styleId="EinfAbs">
    <w:name w:val="[Einf. Abs.]"/>
    <w:basedOn w:val="Standard"/>
    <w:uiPriority w:val="99"/>
    <w:rsid w:val="00854E9C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</w:rPr>
  </w:style>
  <w:style w:type="paragraph" w:styleId="Listenabsatz">
    <w:name w:val="List Paragraph"/>
    <w:basedOn w:val="Standard"/>
    <w:uiPriority w:val="34"/>
    <w:qFormat/>
    <w:rsid w:val="00854E9C"/>
    <w:pPr>
      <w:ind w:left="720"/>
      <w:contextualSpacing/>
    </w:pPr>
  </w:style>
  <w:style w:type="paragraph" w:customStyle="1" w:styleId="Default">
    <w:name w:val="Default"/>
    <w:rsid w:val="001723ED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AE281A"/>
    <w:rPr>
      <w:rFonts w:asciiTheme="majorHAnsi" w:eastAsiaTheme="majorEastAsia" w:hAnsiTheme="majorHAnsi" w:cstheme="majorBidi"/>
      <w:color w:val="790D17" w:themeColor="accent1" w:themeShade="BF"/>
      <w:sz w:val="26"/>
      <w:szCs w:val="26"/>
    </w:rPr>
  </w:style>
  <w:style w:type="paragraph" w:customStyle="1" w:styleId="berschrift2Rot">
    <w:name w:val="Überschrift 2 Rot"/>
    <w:basedOn w:val="Standard"/>
    <w:qFormat/>
    <w:rsid w:val="00BC62A7"/>
    <w:rPr>
      <w:b/>
      <w:color w:val="E62333"/>
    </w:rPr>
  </w:style>
  <w:style w:type="numbering" w:customStyle="1" w:styleId="KeineListe1">
    <w:name w:val="Keine Liste1"/>
    <w:next w:val="KeineListe"/>
    <w:uiPriority w:val="99"/>
    <w:semiHidden/>
    <w:unhideWhenUsed/>
    <w:rsid w:val="00C838DC"/>
  </w:style>
  <w:style w:type="table" w:customStyle="1" w:styleId="Tabellenraster1">
    <w:name w:val="Tabellenraster1"/>
    <w:basedOn w:val="NormaleTabelle"/>
    <w:next w:val="Tabellenraster"/>
    <w:uiPriority w:val="59"/>
    <w:rsid w:val="00C838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Standard"/>
    <w:uiPriority w:val="1"/>
    <w:qFormat/>
    <w:rsid w:val="00DD1CDB"/>
    <w:pPr>
      <w:widowControl w:val="0"/>
      <w:spacing w:before="11" w:line="240" w:lineRule="auto"/>
      <w:jc w:val="center"/>
    </w:pPr>
    <w:rPr>
      <w:rFonts w:ascii="Arial" w:eastAsia="Arial" w:hAnsi="Arial" w:cs="Arial"/>
      <w:sz w:val="22"/>
      <w:szCs w:val="22"/>
      <w:lang w:val="en-US" w:eastAsia="en-US"/>
    </w:rPr>
  </w:style>
  <w:style w:type="table" w:customStyle="1" w:styleId="Tabellenraster11">
    <w:name w:val="Tabellenraster11"/>
    <w:basedOn w:val="NormaleTabelle"/>
    <w:next w:val="Tabellenraster"/>
    <w:uiPriority w:val="59"/>
    <w:rsid w:val="009848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2">
    <w:name w:val="Tabellenraster12"/>
    <w:basedOn w:val="NormaleTabelle"/>
    <w:next w:val="Tabellenraster"/>
    <w:uiPriority w:val="59"/>
    <w:rsid w:val="009848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3">
    <w:name w:val="Tabellenraster13"/>
    <w:basedOn w:val="NormaleTabelle"/>
    <w:next w:val="Tabellenraster"/>
    <w:uiPriority w:val="59"/>
    <w:rsid w:val="00221E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11">
    <w:name w:val="Tabellenraster111"/>
    <w:basedOn w:val="NormaleTabelle"/>
    <w:next w:val="Tabellenraster"/>
    <w:uiPriority w:val="59"/>
    <w:rsid w:val="00B14E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4">
    <w:name w:val="Tabellenraster14"/>
    <w:basedOn w:val="NormaleTabelle"/>
    <w:next w:val="Tabellenraster"/>
    <w:uiPriority w:val="59"/>
    <w:rsid w:val="00B14E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31">
    <w:name w:val="Tabellenraster131"/>
    <w:basedOn w:val="NormaleTabelle"/>
    <w:next w:val="Tabellenraster"/>
    <w:uiPriority w:val="59"/>
    <w:rsid w:val="00B14E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5">
    <w:name w:val="Tabellenraster15"/>
    <w:basedOn w:val="NormaleTabelle"/>
    <w:next w:val="Tabellenraster"/>
    <w:uiPriority w:val="59"/>
    <w:rsid w:val="000934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41">
    <w:name w:val="Tabellenraster141"/>
    <w:basedOn w:val="NormaleTabelle"/>
    <w:next w:val="Tabellenraster"/>
    <w:uiPriority w:val="59"/>
    <w:rsid w:val="000934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311">
    <w:name w:val="Tabellenraster1311"/>
    <w:basedOn w:val="NormaleTabelle"/>
    <w:next w:val="Tabellenraster"/>
    <w:uiPriority w:val="59"/>
    <w:rsid w:val="001278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6">
    <w:name w:val="Tabellenraster16"/>
    <w:basedOn w:val="NormaleTabelle"/>
    <w:next w:val="Tabellenraster"/>
    <w:uiPriority w:val="59"/>
    <w:rsid w:val="001278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58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Yvonne\Gesch&#228;ftliche%20Daten\BCA\Vorlagen\A.47_0714_BCA_FB_Bestellschein%20fb-xper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683D70898934B7CAF686FB9A994893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887D48-D508-4F52-9BB8-019F55E53553}"/>
      </w:docPartPr>
      <w:docPartBody>
        <w:p w:rsidR="00D115A4" w:rsidRDefault="0037525D" w:rsidP="0037525D">
          <w:pPr>
            <w:pStyle w:val="F683D70898934B7CAF686FB9A9948935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C59967B2CD449718B66533053F47A1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62B859B-3BED-4FA2-BA65-62EA84DF3BA5}"/>
      </w:docPartPr>
      <w:docPartBody>
        <w:p w:rsidR="00D115A4" w:rsidRDefault="0037525D" w:rsidP="0037525D">
          <w:pPr>
            <w:pStyle w:val="6C59967B2CD449718B66533053F47A18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1CF8BDA679548F58EE4302A2AB70D5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F7A5A5-6A49-46F1-B325-7A0FD36DA61D}"/>
      </w:docPartPr>
      <w:docPartBody>
        <w:p w:rsidR="00D115A4" w:rsidRDefault="0037525D" w:rsidP="0037525D">
          <w:pPr>
            <w:pStyle w:val="61CF8BDA679548F58EE4302A2AB70D5E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3CEDAF5614E4377AFA1E682AE232AD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A67AEA7-17D7-4226-8BDE-99F01D3DE4D9}"/>
      </w:docPartPr>
      <w:docPartBody>
        <w:p w:rsidR="00D115A4" w:rsidRDefault="0037525D" w:rsidP="0037525D">
          <w:pPr>
            <w:pStyle w:val="63CEDAF5614E4377AFA1E682AE232AD3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01443EBF99D4118A7C49B21BAE5C82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010BEA5-F410-4205-8D82-9D8ABC9D114B}"/>
      </w:docPartPr>
      <w:docPartBody>
        <w:p w:rsidR="00D115A4" w:rsidRDefault="0037525D" w:rsidP="0037525D">
          <w:pPr>
            <w:pStyle w:val="701443EBF99D4118A7C49B21BAE5C822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1A18963052243C295980D283E943A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5E2CE5D-6F51-4DC5-BC81-BD53DE01F67D}"/>
      </w:docPartPr>
      <w:docPartBody>
        <w:p w:rsidR="00D115A4" w:rsidRDefault="0037525D" w:rsidP="0037525D">
          <w:pPr>
            <w:pStyle w:val="41A18963052243C295980D283E943A32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4A721E62457494BBE7975AA310A72E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9803E8D-4F64-415A-9AE6-88F1430EDBD3}"/>
      </w:docPartPr>
      <w:docPartBody>
        <w:p w:rsidR="00262F7B" w:rsidRDefault="00262F7B" w:rsidP="00262F7B">
          <w:pPr>
            <w:pStyle w:val="F4A721E62457494BBE7975AA310A72EB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2A777F1899A247BA9B80040A85444D2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612D6DD-4F8B-4909-9CAF-C6C6ACC808C1}"/>
      </w:docPartPr>
      <w:docPartBody>
        <w:p w:rsidR="00262F7B" w:rsidRDefault="00262F7B" w:rsidP="00262F7B">
          <w:pPr>
            <w:pStyle w:val="2A777F1899A247BA9B80040A85444D2E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2D3C3BAE24814AD69344A178473E971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2A2707-CC82-4CC5-801C-27ECF744FE77}"/>
      </w:docPartPr>
      <w:docPartBody>
        <w:p w:rsidR="00262F7B" w:rsidRDefault="00262F7B" w:rsidP="00262F7B">
          <w:pPr>
            <w:pStyle w:val="2D3C3BAE24814AD69344A178473E9713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8D2F962EBEDB4DB2B0CC5969651373A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3CB8746-8B91-4420-BE6B-134543833E2A}"/>
      </w:docPartPr>
      <w:docPartBody>
        <w:p w:rsidR="00262F7B" w:rsidRDefault="00262F7B" w:rsidP="00262F7B">
          <w:pPr>
            <w:pStyle w:val="8D2F962EBEDB4DB2B0CC5969651373AE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1C840A482E414C1CAD48F9458B6AA11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88F427E-3637-415A-B866-2BAF941C9260}"/>
      </w:docPartPr>
      <w:docPartBody>
        <w:p w:rsidR="00262F7B" w:rsidRDefault="00262F7B" w:rsidP="00262F7B">
          <w:pPr>
            <w:pStyle w:val="1C840A482E414C1CAD48F9458B6AA117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2E73D4E83C154AEF8EE3109593238F6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BD31639-54A3-4142-8F89-5A4DC6554FE7}"/>
      </w:docPartPr>
      <w:docPartBody>
        <w:p w:rsidR="00262F7B" w:rsidRDefault="00262F7B" w:rsidP="00262F7B">
          <w:pPr>
            <w:pStyle w:val="2E73D4E83C154AEF8EE3109593238F64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94B392B29274424AAACD5433B3050C0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4729615-5406-463A-9949-213A2E9DA458}"/>
      </w:docPartPr>
      <w:docPartBody>
        <w:p w:rsidR="00B70E93" w:rsidRDefault="00262F7B" w:rsidP="00262F7B">
          <w:pPr>
            <w:pStyle w:val="94B392B29274424AAACD5433B3050C0C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164A62BFDD44B0B8DCE665F5F56DB0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C7B1EEA-C253-49B1-8061-B0FC5536E9B4}"/>
      </w:docPartPr>
      <w:docPartBody>
        <w:p w:rsidR="00B70E93" w:rsidRDefault="00262F7B" w:rsidP="00262F7B">
          <w:pPr>
            <w:pStyle w:val="A164A62BFDD44B0B8DCE665F5F56DB0F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25420F50ABEE4B88B0ED9CD3016C0CE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9BD15BB-89D7-4421-8AA2-B7C40CD6F8C0}"/>
      </w:docPartPr>
      <w:docPartBody>
        <w:p w:rsidR="00B70E93" w:rsidRDefault="00262F7B" w:rsidP="00262F7B">
          <w:pPr>
            <w:pStyle w:val="25420F50ABEE4B88B0ED9CD3016C0CE2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F91A5019514414083EE8F116353E8A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3E29BE6-7CA9-4E14-97DD-57BA02EE7B93}"/>
      </w:docPartPr>
      <w:docPartBody>
        <w:p w:rsidR="00B70E93" w:rsidRDefault="00262F7B" w:rsidP="00262F7B">
          <w:pPr>
            <w:pStyle w:val="0F91A5019514414083EE8F116353E8A0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DEDA5B644094DD293C7085924798F4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B824819-8EE8-4218-9EB0-B80494D498A0}"/>
      </w:docPartPr>
      <w:docPartBody>
        <w:p w:rsidR="00B70E93" w:rsidRDefault="00262F7B" w:rsidP="00262F7B">
          <w:pPr>
            <w:pStyle w:val="4DEDA5B644094DD293C7085924798F42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EBD54BF06F64532B01DB5D24B6DC57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F82063B-6872-4EDF-B8F0-2971B473A1C1}"/>
      </w:docPartPr>
      <w:docPartBody>
        <w:p w:rsidR="00B70E93" w:rsidRDefault="00262F7B" w:rsidP="00262F7B">
          <w:pPr>
            <w:pStyle w:val="7EBD54BF06F64532B01DB5D24B6DC57C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3E7ACC27F1F43349B748EDEA0BFBC0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A593D3F-E28C-48F4-95C5-4DF1A5989B2E}"/>
      </w:docPartPr>
      <w:docPartBody>
        <w:p w:rsidR="00B70E93" w:rsidRDefault="00262F7B" w:rsidP="00262F7B">
          <w:pPr>
            <w:pStyle w:val="D3E7ACC27F1F43349B748EDEA0BFBC04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43B8BAC58554017B829BFA9B33EA4B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DF21E3D-0A92-4D57-8321-0DF824FDD522}"/>
      </w:docPartPr>
      <w:docPartBody>
        <w:p w:rsidR="00B70E93" w:rsidRDefault="00262F7B" w:rsidP="00262F7B">
          <w:pPr>
            <w:pStyle w:val="943B8BAC58554017B829BFA9B33EA4BF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351AE2B28CC4BF693509E043315480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A776CBE-C1ED-493A-B547-6D6305ADB048}"/>
      </w:docPartPr>
      <w:docPartBody>
        <w:p w:rsidR="00B70E93" w:rsidRDefault="00262F7B" w:rsidP="00262F7B">
          <w:pPr>
            <w:pStyle w:val="F351AE2B28CC4BF693509E0433154807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240F0701FB549DDB661EA9E7F93927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D179D2C-6E91-48E1-B930-5C32060074EA}"/>
      </w:docPartPr>
      <w:docPartBody>
        <w:p w:rsidR="00B70E93" w:rsidRDefault="00262F7B" w:rsidP="00262F7B">
          <w:pPr>
            <w:pStyle w:val="4240F0701FB549DDB661EA9E7F939274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809A4B60EE2476E94F1DBF7243464F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62F79-4041-4D73-AE14-AC69081A2682}"/>
      </w:docPartPr>
      <w:docPartBody>
        <w:p w:rsidR="00B70E93" w:rsidRDefault="00262F7B" w:rsidP="00262F7B">
          <w:pPr>
            <w:pStyle w:val="9809A4B60EE2476E94F1DBF7243464F5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F2EC464E4DC44B084BD51FDED25CE0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2C117EE-B90B-4909-AF6C-B2A3E6501B7A}"/>
      </w:docPartPr>
      <w:docPartBody>
        <w:p w:rsidR="00B70E93" w:rsidRDefault="00262F7B" w:rsidP="00262F7B">
          <w:pPr>
            <w:pStyle w:val="4F2EC464E4DC44B084BD51FDED25CE00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F97180D72D0415FB2007519BD86D67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1674628-0910-4F87-B99F-DBFC23C6B686}"/>
      </w:docPartPr>
      <w:docPartBody>
        <w:p w:rsidR="00B70E93" w:rsidRDefault="00262F7B" w:rsidP="00262F7B">
          <w:pPr>
            <w:pStyle w:val="CF97180D72D0415FB2007519BD86D67F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CD85941364648BF855EE461BAA154F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765724C-F515-4FA1-99C1-D62BD361997A}"/>
      </w:docPartPr>
      <w:docPartBody>
        <w:p w:rsidR="00B70E93" w:rsidRDefault="00262F7B" w:rsidP="00262F7B">
          <w:pPr>
            <w:pStyle w:val="0CD85941364648BF855EE461BAA154FB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C245D81A43C4CF399943509C033E97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787D556-5CBF-48EE-83EB-D1279FB075EA}"/>
      </w:docPartPr>
      <w:docPartBody>
        <w:p w:rsidR="00B70E93" w:rsidRDefault="00262F7B" w:rsidP="00262F7B">
          <w:pPr>
            <w:pStyle w:val="AC245D81A43C4CF399943509C033E977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A495D15D1BD48FAADF749EA21E6131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73F7C18-5A95-429A-81E4-CB682621B381}"/>
      </w:docPartPr>
      <w:docPartBody>
        <w:p w:rsidR="00B70E93" w:rsidRDefault="00262F7B" w:rsidP="00262F7B">
          <w:pPr>
            <w:pStyle w:val="7A495D15D1BD48FAADF749EA21E61315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6E5605F3FD54AC88B13579DA8DB660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FBD1EE5-37DE-4C33-A85A-0287FBC91E5D}"/>
      </w:docPartPr>
      <w:docPartBody>
        <w:p w:rsidR="00B70E93" w:rsidRDefault="00262F7B" w:rsidP="00262F7B">
          <w:pPr>
            <w:pStyle w:val="D6E5605F3FD54AC88B13579DA8DB660D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DEE9B757A49C4866810DE898C7D8641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4E141C9-8101-4A1F-80D9-DEA56215092B}"/>
      </w:docPartPr>
      <w:docPartBody>
        <w:p w:rsidR="00B70E93" w:rsidRDefault="00262F7B" w:rsidP="00262F7B">
          <w:pPr>
            <w:pStyle w:val="DEE9B757A49C4866810DE898C7D8641F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F993B202234C483F9B1A9ED9DAEB64A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45254E9-EFA1-4AF6-901F-0C72E8C265E1}"/>
      </w:docPartPr>
      <w:docPartBody>
        <w:p w:rsidR="00B70E93" w:rsidRDefault="00262F7B" w:rsidP="00262F7B">
          <w:pPr>
            <w:pStyle w:val="F993B202234C483F9B1A9ED9DAEB64AC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990BE359CB6A477887A1916AE4A0AD0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B532092-2979-476B-A20A-D8143F901EBD}"/>
      </w:docPartPr>
      <w:docPartBody>
        <w:p w:rsidR="00B70E93" w:rsidRDefault="00262F7B" w:rsidP="00262F7B">
          <w:pPr>
            <w:pStyle w:val="990BE359CB6A477887A1916AE4A0AD02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030BE3855FD642F98CAE6A956CB880E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DE70FFA-FA5E-46F5-B906-3B35EAE1AB91}"/>
      </w:docPartPr>
      <w:docPartBody>
        <w:p w:rsidR="00B70E93" w:rsidRDefault="00262F7B" w:rsidP="00262F7B">
          <w:pPr>
            <w:pStyle w:val="030BE3855FD642F98CAE6A956CB880EF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2747ACA0F854DAEA25E1B7353E9B3B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910044A-943D-4EC4-960D-4576EC31AA61}"/>
      </w:docPartPr>
      <w:docPartBody>
        <w:p w:rsidR="00B70E93" w:rsidRDefault="00262F7B" w:rsidP="00262F7B">
          <w:pPr>
            <w:pStyle w:val="02747ACA0F854DAEA25E1B7353E9B3B8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8A0C7E53BE54334AC6E5CF1D5AEFFA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839C3FF-775F-426B-B1C5-7CBB3D27EE2B}"/>
      </w:docPartPr>
      <w:docPartBody>
        <w:p w:rsidR="00B70E93" w:rsidRDefault="00262F7B" w:rsidP="00262F7B">
          <w:pPr>
            <w:pStyle w:val="78A0C7E53BE54334AC6E5CF1D5AEFFA9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B12839975A2481984C731BD9F91853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8140EC-3F59-42B4-9950-F9A7DC2CB685}"/>
      </w:docPartPr>
      <w:docPartBody>
        <w:p w:rsidR="00B70E93" w:rsidRDefault="00262F7B" w:rsidP="00262F7B">
          <w:pPr>
            <w:pStyle w:val="3B12839975A2481984C731BD9F918534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692BFF0D5EE4004840D8E414A90F0D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511F86F-B118-4BCE-B344-41AE4284AE11}"/>
      </w:docPartPr>
      <w:docPartBody>
        <w:p w:rsidR="00B70E93" w:rsidRDefault="00262F7B" w:rsidP="00262F7B">
          <w:pPr>
            <w:pStyle w:val="C692BFF0D5EE4004840D8E414A90F0D7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1CA8444F9C74851A7B436F274630C6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A28314A-FF27-4D2C-8AD5-7B1720046E93}"/>
      </w:docPartPr>
      <w:docPartBody>
        <w:p w:rsidR="00B70E93" w:rsidRDefault="00262F7B" w:rsidP="00262F7B">
          <w:pPr>
            <w:pStyle w:val="41CA8444F9C74851A7B436F274630C6C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A6BBFF9F43847BBB734C55133CC64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EB6EFE0-D1B5-4FD3-B3FC-291525D07228}"/>
      </w:docPartPr>
      <w:docPartBody>
        <w:p w:rsidR="00B70E93" w:rsidRDefault="00262F7B" w:rsidP="00262F7B">
          <w:pPr>
            <w:pStyle w:val="1A6BBFF9F43847BBB734C55133CC6443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7F1FC5A-1E0C-4C87-9019-C003AFFFBAB1}"/>
      </w:docPartPr>
      <w:docPartBody>
        <w:p w:rsidR="008871D7" w:rsidRDefault="00BA0A53">
          <w:r w:rsidRPr="005C03D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7BDABD81C89475A9559009BBAE2574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3643457-A532-46EC-BA23-74C43C676F43}"/>
      </w:docPartPr>
      <w:docPartBody>
        <w:p w:rsidR="008871D7" w:rsidRDefault="00BA0A53" w:rsidP="00BA0A53">
          <w:pPr>
            <w:pStyle w:val="47BDABD81C89475A9559009BBAE25746"/>
          </w:pPr>
          <w:r w:rsidRPr="005C03D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A3E31A163FF4B7B9D94DBF86117890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4712C6B-A0E8-49E7-8A5B-36491F3D4920}"/>
      </w:docPartPr>
      <w:docPartBody>
        <w:p w:rsidR="008871D7" w:rsidRDefault="00BA0A53" w:rsidP="00BA0A53">
          <w:pPr>
            <w:pStyle w:val="7A3E31A163FF4B7B9D94DBF861178907"/>
          </w:pPr>
          <w:r w:rsidRPr="005C03DD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6A9"/>
    <w:rsid w:val="00025DB2"/>
    <w:rsid w:val="000C221A"/>
    <w:rsid w:val="001B1D80"/>
    <w:rsid w:val="00257B6F"/>
    <w:rsid w:val="00262F7B"/>
    <w:rsid w:val="002B22DB"/>
    <w:rsid w:val="00316164"/>
    <w:rsid w:val="0037525D"/>
    <w:rsid w:val="003833EF"/>
    <w:rsid w:val="003D5996"/>
    <w:rsid w:val="004E1991"/>
    <w:rsid w:val="00583018"/>
    <w:rsid w:val="006252A3"/>
    <w:rsid w:val="006B4CB4"/>
    <w:rsid w:val="006D1EAB"/>
    <w:rsid w:val="00773FC8"/>
    <w:rsid w:val="007868D2"/>
    <w:rsid w:val="007962FE"/>
    <w:rsid w:val="0081300B"/>
    <w:rsid w:val="00825C05"/>
    <w:rsid w:val="008871D7"/>
    <w:rsid w:val="008F2027"/>
    <w:rsid w:val="009626A9"/>
    <w:rsid w:val="009957AA"/>
    <w:rsid w:val="00A05E17"/>
    <w:rsid w:val="00A135B7"/>
    <w:rsid w:val="00AC4111"/>
    <w:rsid w:val="00AE3804"/>
    <w:rsid w:val="00B70E93"/>
    <w:rsid w:val="00BA0A53"/>
    <w:rsid w:val="00C577F2"/>
    <w:rsid w:val="00C63B62"/>
    <w:rsid w:val="00CE0B6F"/>
    <w:rsid w:val="00D115A4"/>
    <w:rsid w:val="00D27BA5"/>
    <w:rsid w:val="00D507FA"/>
    <w:rsid w:val="00E14EA9"/>
    <w:rsid w:val="00E21B0F"/>
    <w:rsid w:val="00E41479"/>
    <w:rsid w:val="00E444B9"/>
    <w:rsid w:val="00ED3A4B"/>
    <w:rsid w:val="00EF7069"/>
    <w:rsid w:val="00FE4BC4"/>
    <w:rsid w:val="00FE556C"/>
    <w:rsid w:val="00FF6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BA0A53"/>
    <w:rPr>
      <w:color w:val="808080"/>
    </w:rPr>
  </w:style>
  <w:style w:type="paragraph" w:customStyle="1" w:styleId="8AE4134E382045A0A5E93F21E3182BD5">
    <w:name w:val="8AE4134E382045A0A5E93F21E3182BD5"/>
  </w:style>
  <w:style w:type="paragraph" w:customStyle="1" w:styleId="A67324E0884E4294B0572D8719FCD11E">
    <w:name w:val="A67324E0884E4294B0572D8719FCD11E"/>
  </w:style>
  <w:style w:type="paragraph" w:customStyle="1" w:styleId="13A3759BFE164D528DE7E7D33931C4A3">
    <w:name w:val="13A3759BFE164D528DE7E7D33931C4A3"/>
  </w:style>
  <w:style w:type="paragraph" w:customStyle="1" w:styleId="09D6E5955B0E42FEBA4C95EDA90F5F95">
    <w:name w:val="09D6E5955B0E42FEBA4C95EDA90F5F95"/>
  </w:style>
  <w:style w:type="paragraph" w:customStyle="1" w:styleId="25728DA75BA94E5D983C694337DAC4A3">
    <w:name w:val="25728DA75BA94E5D983C694337DAC4A3"/>
  </w:style>
  <w:style w:type="paragraph" w:customStyle="1" w:styleId="8A09F1F06098453D92ED478A31A5FEB2">
    <w:name w:val="8A09F1F06098453D92ED478A31A5FEB2"/>
  </w:style>
  <w:style w:type="paragraph" w:customStyle="1" w:styleId="D99A77519A2D4B839B75A5764B2D0D0A">
    <w:name w:val="D99A77519A2D4B839B75A5764B2D0D0A"/>
  </w:style>
  <w:style w:type="paragraph" w:customStyle="1" w:styleId="3E9CAB9F92694935B6BB37FF0C81C209">
    <w:name w:val="3E9CAB9F92694935B6BB37FF0C81C209"/>
  </w:style>
  <w:style w:type="paragraph" w:customStyle="1" w:styleId="AB2AA1ACD7CB49A6BC955C7D19CB76F6">
    <w:name w:val="AB2AA1ACD7CB49A6BC955C7D19CB76F6"/>
  </w:style>
  <w:style w:type="paragraph" w:customStyle="1" w:styleId="A1C21A367A274F6EB02F93C43240904F">
    <w:name w:val="A1C21A367A274F6EB02F93C43240904F"/>
  </w:style>
  <w:style w:type="paragraph" w:customStyle="1" w:styleId="BCC4232903414FC5B88E7B262ED33D71">
    <w:name w:val="BCC4232903414FC5B88E7B262ED33D71"/>
  </w:style>
  <w:style w:type="paragraph" w:customStyle="1" w:styleId="9BBF4D3AC3394CCCA3FF6E7520B0363C">
    <w:name w:val="9BBF4D3AC3394CCCA3FF6E7520B0363C"/>
  </w:style>
  <w:style w:type="paragraph" w:customStyle="1" w:styleId="14F24177F6864A6AAC4CB3ABC3DDDBCD">
    <w:name w:val="14F24177F6864A6AAC4CB3ABC3DDDBCD"/>
  </w:style>
  <w:style w:type="paragraph" w:customStyle="1" w:styleId="75B8C5511E6C4ABAADA70CC385D1A210">
    <w:name w:val="75B8C5511E6C4ABAADA70CC385D1A210"/>
  </w:style>
  <w:style w:type="paragraph" w:customStyle="1" w:styleId="540D0A0F2ABB4A8DA379215358E93976">
    <w:name w:val="540D0A0F2ABB4A8DA379215358E93976"/>
  </w:style>
  <w:style w:type="paragraph" w:customStyle="1" w:styleId="C41B78E931E746038D12BB8821B9D4CC">
    <w:name w:val="C41B78E931E746038D12BB8821B9D4CC"/>
  </w:style>
  <w:style w:type="paragraph" w:customStyle="1" w:styleId="08F8E81B913D46E593CFB9609B45D6D0">
    <w:name w:val="08F8E81B913D46E593CFB9609B45D6D0"/>
  </w:style>
  <w:style w:type="paragraph" w:customStyle="1" w:styleId="FD87107874ED4067BF426A77E303B796">
    <w:name w:val="FD87107874ED4067BF426A77E303B796"/>
  </w:style>
  <w:style w:type="paragraph" w:customStyle="1" w:styleId="C8C8D97516FA482590741C93F89BAF81">
    <w:name w:val="C8C8D97516FA482590741C93F89BAF81"/>
  </w:style>
  <w:style w:type="paragraph" w:customStyle="1" w:styleId="11D94B041B314C3BB8B9C7DCEFD92E59">
    <w:name w:val="11D94B041B314C3BB8B9C7DCEFD92E59"/>
  </w:style>
  <w:style w:type="paragraph" w:customStyle="1" w:styleId="62BE9580027B4C56A9793E9549375514">
    <w:name w:val="62BE9580027B4C56A9793E9549375514"/>
  </w:style>
  <w:style w:type="paragraph" w:customStyle="1" w:styleId="236DB795A29A4B7C8FE6BF040D305636">
    <w:name w:val="236DB795A29A4B7C8FE6BF040D305636"/>
  </w:style>
  <w:style w:type="paragraph" w:customStyle="1" w:styleId="E568C8BA71514EABB129F6A6C46D7F05">
    <w:name w:val="E568C8BA71514EABB129F6A6C46D7F05"/>
  </w:style>
  <w:style w:type="paragraph" w:customStyle="1" w:styleId="0E41D1BF7B7A4DBD9F365F19B42FC204">
    <w:name w:val="0E41D1BF7B7A4DBD9F365F19B42FC204"/>
  </w:style>
  <w:style w:type="paragraph" w:customStyle="1" w:styleId="39781277E65541EC8CB04D62DA51D5F6">
    <w:name w:val="39781277E65541EC8CB04D62DA51D5F6"/>
  </w:style>
  <w:style w:type="paragraph" w:customStyle="1" w:styleId="227194452C634AD1995B0210E1415209">
    <w:name w:val="227194452C634AD1995B0210E1415209"/>
  </w:style>
  <w:style w:type="paragraph" w:customStyle="1" w:styleId="CC43A4A7E7B24D3C899256238D1F4C07">
    <w:name w:val="CC43A4A7E7B24D3C899256238D1F4C07"/>
    <w:rsid w:val="009626A9"/>
  </w:style>
  <w:style w:type="paragraph" w:customStyle="1" w:styleId="8A65845633E648FF9655A39827736D0D">
    <w:name w:val="8A65845633E648FF9655A39827736D0D"/>
    <w:rsid w:val="009626A9"/>
  </w:style>
  <w:style w:type="paragraph" w:customStyle="1" w:styleId="BBB93F16C4A9476AA82A2C29229FE19D">
    <w:name w:val="BBB93F16C4A9476AA82A2C29229FE19D"/>
    <w:rsid w:val="009626A9"/>
  </w:style>
  <w:style w:type="paragraph" w:customStyle="1" w:styleId="120445C40F3D4D97BD309B8B43C2D85F">
    <w:name w:val="120445C40F3D4D97BD309B8B43C2D85F"/>
    <w:rsid w:val="009626A9"/>
  </w:style>
  <w:style w:type="paragraph" w:customStyle="1" w:styleId="71D06FCA08D441A49C6E80F5161DA983">
    <w:name w:val="71D06FCA08D441A49C6E80F5161DA983"/>
    <w:rsid w:val="009626A9"/>
  </w:style>
  <w:style w:type="paragraph" w:customStyle="1" w:styleId="D02C3E956E904EBA8F77DDB607EA0CB2">
    <w:name w:val="D02C3E956E904EBA8F77DDB607EA0CB2"/>
    <w:rsid w:val="009626A9"/>
  </w:style>
  <w:style w:type="paragraph" w:customStyle="1" w:styleId="7F213882C96643D9B55B25F468BFB551">
    <w:name w:val="7F213882C96643D9B55B25F468BFB551"/>
    <w:rsid w:val="009626A9"/>
  </w:style>
  <w:style w:type="paragraph" w:customStyle="1" w:styleId="72B468C8B8434069AA07ACBE63C66F5C">
    <w:name w:val="72B468C8B8434069AA07ACBE63C66F5C"/>
    <w:rsid w:val="009626A9"/>
  </w:style>
  <w:style w:type="paragraph" w:customStyle="1" w:styleId="7060AB5FDDAB4C9AA6D67CD6ACDD4A02">
    <w:name w:val="7060AB5FDDAB4C9AA6D67CD6ACDD4A02"/>
    <w:rsid w:val="009626A9"/>
  </w:style>
  <w:style w:type="paragraph" w:customStyle="1" w:styleId="163E3D01375D497382ED64BD8B0A884C">
    <w:name w:val="163E3D01375D497382ED64BD8B0A884C"/>
    <w:rsid w:val="009626A9"/>
  </w:style>
  <w:style w:type="paragraph" w:customStyle="1" w:styleId="8300AA62CA2B407D8B0A175BEA90F8CF">
    <w:name w:val="8300AA62CA2B407D8B0A175BEA90F8CF"/>
    <w:rsid w:val="009626A9"/>
  </w:style>
  <w:style w:type="paragraph" w:customStyle="1" w:styleId="91592E16ECB6409C826B9377641E3565">
    <w:name w:val="91592E16ECB6409C826B9377641E3565"/>
    <w:rsid w:val="009626A9"/>
  </w:style>
  <w:style w:type="paragraph" w:customStyle="1" w:styleId="F91A6D6F6E2E47FD8B367A350CD0A6F2">
    <w:name w:val="F91A6D6F6E2E47FD8B367A350CD0A6F2"/>
    <w:rsid w:val="009626A9"/>
  </w:style>
  <w:style w:type="paragraph" w:customStyle="1" w:styleId="CA0A0BF9FF1D4FFFBD7FBDEC7D20439A">
    <w:name w:val="CA0A0BF9FF1D4FFFBD7FBDEC7D20439A"/>
    <w:rsid w:val="009626A9"/>
  </w:style>
  <w:style w:type="paragraph" w:customStyle="1" w:styleId="4B46645F1E344634B9C507A77BC9A279">
    <w:name w:val="4B46645F1E344634B9C507A77BC9A279"/>
    <w:rsid w:val="009626A9"/>
  </w:style>
  <w:style w:type="paragraph" w:customStyle="1" w:styleId="38936D18142C4667B46F68B14A6CE05D">
    <w:name w:val="38936D18142C4667B46F68B14A6CE05D"/>
    <w:rsid w:val="009626A9"/>
  </w:style>
  <w:style w:type="paragraph" w:customStyle="1" w:styleId="A831BAD2DBD44D3DAF12E5C86A323194">
    <w:name w:val="A831BAD2DBD44D3DAF12E5C86A323194"/>
    <w:rsid w:val="009626A9"/>
  </w:style>
  <w:style w:type="paragraph" w:customStyle="1" w:styleId="22E7EA013A1E466386087632DCBFA4E2">
    <w:name w:val="22E7EA013A1E466386087632DCBFA4E2"/>
    <w:rsid w:val="009626A9"/>
  </w:style>
  <w:style w:type="paragraph" w:customStyle="1" w:styleId="0009CCCA2C134F0BB703A3DE51D3D27B">
    <w:name w:val="0009CCCA2C134F0BB703A3DE51D3D27B"/>
    <w:rsid w:val="009626A9"/>
  </w:style>
  <w:style w:type="paragraph" w:customStyle="1" w:styleId="78B5277236C141B6B240F1B5BD616224">
    <w:name w:val="78B5277236C141B6B240F1B5BD616224"/>
    <w:rsid w:val="009626A9"/>
  </w:style>
  <w:style w:type="paragraph" w:customStyle="1" w:styleId="7DDFA765A6A948AF8712ABDB07ECF8F7">
    <w:name w:val="7DDFA765A6A948AF8712ABDB07ECF8F7"/>
    <w:rsid w:val="009626A9"/>
  </w:style>
  <w:style w:type="paragraph" w:customStyle="1" w:styleId="775A3CD58B2E4BA5A6DE3D8321FDD56A">
    <w:name w:val="775A3CD58B2E4BA5A6DE3D8321FDD56A"/>
    <w:rsid w:val="009626A9"/>
  </w:style>
  <w:style w:type="paragraph" w:customStyle="1" w:styleId="35C07A015A784E0D8A43181E7FF4A82F">
    <w:name w:val="35C07A015A784E0D8A43181E7FF4A82F"/>
    <w:rsid w:val="009626A9"/>
  </w:style>
  <w:style w:type="paragraph" w:customStyle="1" w:styleId="FA745FB3B289455EBFF0DEEF66E76C34">
    <w:name w:val="FA745FB3B289455EBFF0DEEF66E76C34"/>
    <w:rsid w:val="009626A9"/>
  </w:style>
  <w:style w:type="paragraph" w:customStyle="1" w:styleId="9330C44B5F664BD1833424C9D07BB92D">
    <w:name w:val="9330C44B5F664BD1833424C9D07BB92D"/>
    <w:rsid w:val="009626A9"/>
  </w:style>
  <w:style w:type="paragraph" w:customStyle="1" w:styleId="42B0E4FA744C493B965D969DD524E5C9">
    <w:name w:val="42B0E4FA744C493B965D969DD524E5C9"/>
    <w:rsid w:val="009626A9"/>
  </w:style>
  <w:style w:type="paragraph" w:customStyle="1" w:styleId="DE3E0942EFD043A5A7F3B45088622A0C">
    <w:name w:val="DE3E0942EFD043A5A7F3B45088622A0C"/>
    <w:rsid w:val="009626A9"/>
  </w:style>
  <w:style w:type="paragraph" w:customStyle="1" w:styleId="63B24B264BBB4146AD142DE3877FE919">
    <w:name w:val="63B24B264BBB4146AD142DE3877FE919"/>
    <w:rsid w:val="009626A9"/>
  </w:style>
  <w:style w:type="paragraph" w:customStyle="1" w:styleId="7A010CBE8BD2427FB85F4749CA96ABFE">
    <w:name w:val="7A010CBE8BD2427FB85F4749CA96ABFE"/>
    <w:rsid w:val="009626A9"/>
  </w:style>
  <w:style w:type="paragraph" w:customStyle="1" w:styleId="E0C80A55BEBF4C71B30622E049C50A51">
    <w:name w:val="E0C80A55BEBF4C71B30622E049C50A51"/>
    <w:rsid w:val="009626A9"/>
  </w:style>
  <w:style w:type="paragraph" w:customStyle="1" w:styleId="DD30E2EAA995477DB61B8B26185D04ED">
    <w:name w:val="DD30E2EAA995477DB61B8B26185D04ED"/>
    <w:rsid w:val="009626A9"/>
  </w:style>
  <w:style w:type="paragraph" w:customStyle="1" w:styleId="D8376D8D427B47CE89DDF907639EDDAD">
    <w:name w:val="D8376D8D427B47CE89DDF907639EDDAD"/>
    <w:rsid w:val="009626A9"/>
  </w:style>
  <w:style w:type="paragraph" w:customStyle="1" w:styleId="550E7EE0B9F14E3893678A36AEECFC0B">
    <w:name w:val="550E7EE0B9F14E3893678A36AEECFC0B"/>
    <w:rsid w:val="009626A9"/>
  </w:style>
  <w:style w:type="paragraph" w:customStyle="1" w:styleId="D339DA28FBD746C2A2A1349426683B63">
    <w:name w:val="D339DA28FBD746C2A2A1349426683B63"/>
    <w:rsid w:val="009626A9"/>
  </w:style>
  <w:style w:type="paragraph" w:customStyle="1" w:styleId="E1556AF068D34344A16CDA8DD81DCE20">
    <w:name w:val="E1556AF068D34344A16CDA8DD81DCE20"/>
    <w:rsid w:val="009626A9"/>
  </w:style>
  <w:style w:type="paragraph" w:customStyle="1" w:styleId="9564A140F71140139136233AB57E2E98">
    <w:name w:val="9564A140F71140139136233AB57E2E98"/>
    <w:rsid w:val="009626A9"/>
  </w:style>
  <w:style w:type="paragraph" w:customStyle="1" w:styleId="CA7D37715B30443B8DD8E9A18A012875">
    <w:name w:val="CA7D37715B30443B8DD8E9A18A012875"/>
    <w:rsid w:val="009626A9"/>
  </w:style>
  <w:style w:type="paragraph" w:customStyle="1" w:styleId="1D7D02C26E444328B0B84E4C8FDF00EF">
    <w:name w:val="1D7D02C26E444328B0B84E4C8FDF00EF"/>
    <w:rsid w:val="009626A9"/>
  </w:style>
  <w:style w:type="paragraph" w:customStyle="1" w:styleId="4A98C7E858C04581AC3F97FDB2066E8F">
    <w:name w:val="4A98C7E858C04581AC3F97FDB2066E8F"/>
    <w:rsid w:val="009626A9"/>
  </w:style>
  <w:style w:type="paragraph" w:customStyle="1" w:styleId="63F32748866C4626871698796B133F40">
    <w:name w:val="63F32748866C4626871698796B133F40"/>
    <w:rsid w:val="009626A9"/>
  </w:style>
  <w:style w:type="paragraph" w:customStyle="1" w:styleId="D1AEFBE6B06D412C94271D55BA6F3DE2">
    <w:name w:val="D1AEFBE6B06D412C94271D55BA6F3DE2"/>
    <w:rsid w:val="009626A9"/>
  </w:style>
  <w:style w:type="paragraph" w:customStyle="1" w:styleId="8AE1E830DAB949F0B21AC7098C1B1572">
    <w:name w:val="8AE1E830DAB949F0B21AC7098C1B1572"/>
    <w:rsid w:val="009626A9"/>
  </w:style>
  <w:style w:type="paragraph" w:customStyle="1" w:styleId="A6DE784B8DF041298A16D16438FCB29B">
    <w:name w:val="A6DE784B8DF041298A16D16438FCB29B"/>
    <w:rsid w:val="009626A9"/>
  </w:style>
  <w:style w:type="paragraph" w:customStyle="1" w:styleId="2DFC6DB07C834BC385B0DDEF2B86AD7B">
    <w:name w:val="2DFC6DB07C834BC385B0DDEF2B86AD7B"/>
    <w:rsid w:val="009626A9"/>
  </w:style>
  <w:style w:type="paragraph" w:customStyle="1" w:styleId="24E3E5AB9B1942DCB441CAE3539BBC29">
    <w:name w:val="24E3E5AB9B1942DCB441CAE3539BBC29"/>
    <w:rsid w:val="009626A9"/>
  </w:style>
  <w:style w:type="paragraph" w:customStyle="1" w:styleId="F3D50C949074466FADAA7A4CC3592373">
    <w:name w:val="F3D50C949074466FADAA7A4CC3592373"/>
    <w:rsid w:val="009626A9"/>
  </w:style>
  <w:style w:type="paragraph" w:customStyle="1" w:styleId="477883932230492FAE6B2EBBDDB89390">
    <w:name w:val="477883932230492FAE6B2EBBDDB89390"/>
    <w:rsid w:val="009626A9"/>
  </w:style>
  <w:style w:type="paragraph" w:customStyle="1" w:styleId="0E1F43D01E67427F9E0233E9059CDE3B">
    <w:name w:val="0E1F43D01E67427F9E0233E9059CDE3B"/>
    <w:rsid w:val="009626A9"/>
  </w:style>
  <w:style w:type="paragraph" w:customStyle="1" w:styleId="656BB5D10BAE4CF18BEB5DE47FCC89A4">
    <w:name w:val="656BB5D10BAE4CF18BEB5DE47FCC89A4"/>
    <w:rsid w:val="009626A9"/>
  </w:style>
  <w:style w:type="paragraph" w:customStyle="1" w:styleId="FD8B2C1CCD934A01A19317A3119EA958">
    <w:name w:val="FD8B2C1CCD934A01A19317A3119EA958"/>
    <w:rsid w:val="009626A9"/>
  </w:style>
  <w:style w:type="paragraph" w:customStyle="1" w:styleId="B47852628CE9451D85EF3BB4B69AAA97">
    <w:name w:val="B47852628CE9451D85EF3BB4B69AAA97"/>
    <w:rsid w:val="009626A9"/>
  </w:style>
  <w:style w:type="paragraph" w:customStyle="1" w:styleId="901EC46F414F40F7B9CF8712F5428D29">
    <w:name w:val="901EC46F414F40F7B9CF8712F5428D29"/>
    <w:rsid w:val="009626A9"/>
  </w:style>
  <w:style w:type="paragraph" w:customStyle="1" w:styleId="2928C68135F641C3AE75875353796919">
    <w:name w:val="2928C68135F641C3AE75875353796919"/>
    <w:rsid w:val="009626A9"/>
  </w:style>
  <w:style w:type="paragraph" w:customStyle="1" w:styleId="655E74F9E9FE402AA9A44C7924B418DE">
    <w:name w:val="655E74F9E9FE402AA9A44C7924B418DE"/>
    <w:rsid w:val="009626A9"/>
  </w:style>
  <w:style w:type="paragraph" w:customStyle="1" w:styleId="9C4DF65C31EF4D928672B8C04A10037E">
    <w:name w:val="9C4DF65C31EF4D928672B8C04A10037E"/>
    <w:rsid w:val="009626A9"/>
  </w:style>
  <w:style w:type="paragraph" w:customStyle="1" w:styleId="10FABAEBAF044557BEF5D94E29DDE382">
    <w:name w:val="10FABAEBAF044557BEF5D94E29DDE382"/>
    <w:rsid w:val="009626A9"/>
  </w:style>
  <w:style w:type="paragraph" w:customStyle="1" w:styleId="61D3474EEAE64732A420CBB408E9C046">
    <w:name w:val="61D3474EEAE64732A420CBB408E9C046"/>
    <w:rsid w:val="009626A9"/>
  </w:style>
  <w:style w:type="paragraph" w:customStyle="1" w:styleId="3E7B371FA3704416B319A0C3E586B024">
    <w:name w:val="3E7B371FA3704416B319A0C3E586B024"/>
    <w:rsid w:val="009626A9"/>
  </w:style>
  <w:style w:type="paragraph" w:customStyle="1" w:styleId="6BAA5603AF2A4E268BFD3BC591120B8B">
    <w:name w:val="6BAA5603AF2A4E268BFD3BC591120B8B"/>
    <w:rsid w:val="009626A9"/>
  </w:style>
  <w:style w:type="paragraph" w:customStyle="1" w:styleId="5378A029028A49A2AC6A61EAF4CCB8AC">
    <w:name w:val="5378A029028A49A2AC6A61EAF4CCB8AC"/>
    <w:rsid w:val="009626A9"/>
  </w:style>
  <w:style w:type="paragraph" w:customStyle="1" w:styleId="173854CDAC894085BB1A07A2255A0C83">
    <w:name w:val="173854CDAC894085BB1A07A2255A0C83"/>
    <w:rsid w:val="009626A9"/>
  </w:style>
  <w:style w:type="paragraph" w:customStyle="1" w:styleId="8B1CCEBF17364E80BD4F1ABF8E6377CE">
    <w:name w:val="8B1CCEBF17364E80BD4F1ABF8E6377CE"/>
    <w:rsid w:val="009626A9"/>
  </w:style>
  <w:style w:type="paragraph" w:customStyle="1" w:styleId="692312E4DB90462BB4100472BAB792F6">
    <w:name w:val="692312E4DB90462BB4100472BAB792F6"/>
    <w:rsid w:val="009626A9"/>
  </w:style>
  <w:style w:type="paragraph" w:customStyle="1" w:styleId="DB41CB6C997C4784A2C7BCEE6B61B3E0">
    <w:name w:val="DB41CB6C997C4784A2C7BCEE6B61B3E0"/>
    <w:rsid w:val="009626A9"/>
  </w:style>
  <w:style w:type="paragraph" w:customStyle="1" w:styleId="89B2015949C046739B70D220EBACF988">
    <w:name w:val="89B2015949C046739B70D220EBACF988"/>
    <w:rsid w:val="009626A9"/>
  </w:style>
  <w:style w:type="paragraph" w:customStyle="1" w:styleId="BEF7D938157F43A49DC3E024D48605C8">
    <w:name w:val="BEF7D938157F43A49DC3E024D48605C8"/>
    <w:rsid w:val="009626A9"/>
  </w:style>
  <w:style w:type="paragraph" w:customStyle="1" w:styleId="C1639C492C114DCB9608A2A3943F9FD8">
    <w:name w:val="C1639C492C114DCB9608A2A3943F9FD8"/>
    <w:rsid w:val="009626A9"/>
  </w:style>
  <w:style w:type="paragraph" w:customStyle="1" w:styleId="8CEFCD265D714EB79F0AAD6888F746C4">
    <w:name w:val="8CEFCD265D714EB79F0AAD6888F746C4"/>
    <w:rsid w:val="009626A9"/>
  </w:style>
  <w:style w:type="paragraph" w:customStyle="1" w:styleId="8579AF86B2424B21BEB87C5AEA19B0E3">
    <w:name w:val="8579AF86B2424B21BEB87C5AEA19B0E3"/>
    <w:rsid w:val="009626A9"/>
  </w:style>
  <w:style w:type="paragraph" w:customStyle="1" w:styleId="6DB554CDBA0D4C1399FE47EEC254064A">
    <w:name w:val="6DB554CDBA0D4C1399FE47EEC254064A"/>
    <w:rsid w:val="009626A9"/>
  </w:style>
  <w:style w:type="paragraph" w:customStyle="1" w:styleId="2711638CD66547C4A364161EE2B69EE3">
    <w:name w:val="2711638CD66547C4A364161EE2B69EE3"/>
    <w:rsid w:val="009626A9"/>
  </w:style>
  <w:style w:type="paragraph" w:customStyle="1" w:styleId="8AE4134E382045A0A5E93F21E3182BD51">
    <w:name w:val="8AE4134E382045A0A5E93F21E3182BD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">
    <w:name w:val="A67324E0884E4294B0572D8719FCD11E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">
    <w:name w:val="13A3759BFE164D528DE7E7D33931C4A3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">
    <w:name w:val="09D6E5955B0E42FEBA4C95EDA90F5F9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">
    <w:name w:val="25728DA75BA94E5D983C694337DAC4A3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">
    <w:name w:val="8A09F1F06098453D92ED478A31A5FEB2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">
    <w:name w:val="D99A77519A2D4B839B75A5764B2D0D0A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">
    <w:name w:val="3E9CAB9F92694935B6BB37FF0C81C209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">
    <w:name w:val="AB2AA1ACD7CB49A6BC955C7D19CB76F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">
    <w:name w:val="A1C21A367A274F6EB02F93C43240904F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">
    <w:name w:val="BCC4232903414FC5B88E7B262ED33D7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">
    <w:name w:val="61DDF086F77E438181BF37A9D4BB31B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">
    <w:name w:val="74031B3190E046BCBD94F80F662978E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">
    <w:name w:val="B770163B20024FE6BC0EF5F2E3787EF7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">
    <w:name w:val="9D8C539B4EE7403BAADB04D26968643D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">
    <w:name w:val="FA02227C3B794372B64422ABEB79D280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">
    <w:name w:val="2DFC6DB07C834BC385B0DDEF2B86AD7B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">
    <w:name w:val="226E2CB25F4E4F8DBE327E52B73BA63E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">
    <w:name w:val="3AC73506D8314EDD9DB7B7F761CBF138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">
    <w:name w:val="30FC91136EC441878C84A2255E41F3F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1">
    <w:name w:val="75B8C5511E6C4ABAADA70CC385D1A21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1">
    <w:name w:val="540D0A0F2ABB4A8DA379215358E9397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1">
    <w:name w:val="C41B78E931E746038D12BB8821B9D4CC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1">
    <w:name w:val="08F8E81B913D46E593CFB9609B45D6D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1">
    <w:name w:val="FD87107874ED4067BF426A77E303B79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1">
    <w:name w:val="C8C8D97516FA482590741C93F89BAF8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1">
    <w:name w:val="11D94B041B314C3BB8B9C7DCEFD92E59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1">
    <w:name w:val="62BE9580027B4C56A9793E954937551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1">
    <w:name w:val="236DB795A29A4B7C8FE6BF040D30563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1">
    <w:name w:val="E568C8BA71514EABB129F6A6C46D7F0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1">
    <w:name w:val="0E41D1BF7B7A4DBD9F365F19B42FC20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1">
    <w:name w:val="39781277E65541EC8CB04D62DA51D5F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">
    <w:name w:val="8AE4134E382045A0A5E93F21E3182BD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">
    <w:name w:val="A67324E0884E4294B0572D8719FCD11E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">
    <w:name w:val="13A3759BFE164D528DE7E7D33931C4A3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">
    <w:name w:val="09D6E5955B0E42FEBA4C95EDA90F5F9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">
    <w:name w:val="25728DA75BA94E5D983C694337DAC4A3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">
    <w:name w:val="8A09F1F06098453D92ED478A31A5FEB2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">
    <w:name w:val="D99A77519A2D4B839B75A5764B2D0D0A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">
    <w:name w:val="3E9CAB9F92694935B6BB37FF0C81C209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">
    <w:name w:val="AB2AA1ACD7CB49A6BC955C7D19CB76F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">
    <w:name w:val="A1C21A367A274F6EB02F93C43240904F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">
    <w:name w:val="BCC4232903414FC5B88E7B262ED33D7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">
    <w:name w:val="61DDF086F77E438181BF37A9D4BB31B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">
    <w:name w:val="74031B3190E046BCBD94F80F662978E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">
    <w:name w:val="B770163B20024FE6BC0EF5F2E3787EF7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">
    <w:name w:val="9D8C539B4EE7403BAADB04D26968643D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">
    <w:name w:val="FA02227C3B794372B64422ABEB79D28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">
    <w:name w:val="2DFC6DB07C834BC385B0DDEF2B86AD7B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">
    <w:name w:val="226E2CB25F4E4F8DBE327E52B73BA63E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">
    <w:name w:val="3AC73506D8314EDD9DB7B7F761CBF138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">
    <w:name w:val="30FC91136EC441878C84A2255E41F3F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2">
    <w:name w:val="75B8C5511E6C4ABAADA70CC385D1A21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2">
    <w:name w:val="540D0A0F2ABB4A8DA379215358E9397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2">
    <w:name w:val="C41B78E931E746038D12BB8821B9D4CC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2">
    <w:name w:val="08F8E81B913D46E593CFB9609B45D6D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2">
    <w:name w:val="FD87107874ED4067BF426A77E303B79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2">
    <w:name w:val="C8C8D97516FA482590741C93F89BAF8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2">
    <w:name w:val="11D94B041B314C3BB8B9C7DCEFD92E59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2">
    <w:name w:val="62BE9580027B4C56A9793E954937551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2">
    <w:name w:val="236DB795A29A4B7C8FE6BF040D30563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2">
    <w:name w:val="E568C8BA71514EABB129F6A6C46D7F0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2">
    <w:name w:val="0E41D1BF7B7A4DBD9F365F19B42FC20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2">
    <w:name w:val="39781277E65541EC8CB04D62DA51D5F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">
    <w:name w:val="8AE4134E382045A0A5E93F21E3182BD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">
    <w:name w:val="A67324E0884E4294B0572D8719FCD11E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">
    <w:name w:val="13A3759BFE164D528DE7E7D33931C4A3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">
    <w:name w:val="09D6E5955B0E42FEBA4C95EDA90F5F9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">
    <w:name w:val="25728DA75BA94E5D983C694337DAC4A3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">
    <w:name w:val="8A09F1F06098453D92ED478A31A5FEB2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">
    <w:name w:val="D99A77519A2D4B839B75A5764B2D0D0A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">
    <w:name w:val="3E9CAB9F92694935B6BB37FF0C81C209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">
    <w:name w:val="AB2AA1ACD7CB49A6BC955C7D19CB76F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">
    <w:name w:val="A1C21A367A274F6EB02F93C43240904F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">
    <w:name w:val="BCC4232903414FC5B88E7B262ED33D7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">
    <w:name w:val="61DDF086F77E438181BF37A9D4BB31B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">
    <w:name w:val="74031B3190E046BCBD94F80F662978E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">
    <w:name w:val="B770163B20024FE6BC0EF5F2E3787EF7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">
    <w:name w:val="9D8C539B4EE7403BAADB04D26968643D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">
    <w:name w:val="FA02227C3B794372B64422ABEB79D28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">
    <w:name w:val="2DFC6DB07C834BC385B0DDEF2B86AD7B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">
    <w:name w:val="226E2CB25F4E4F8DBE327E52B73BA63E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">
    <w:name w:val="3AC73506D8314EDD9DB7B7F761CBF138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">
    <w:name w:val="30FC91136EC441878C84A2255E41F3F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3">
    <w:name w:val="75B8C5511E6C4ABAADA70CC385D1A21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3">
    <w:name w:val="540D0A0F2ABB4A8DA379215358E9397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3">
    <w:name w:val="C41B78E931E746038D12BB8821B9D4CC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3">
    <w:name w:val="08F8E81B913D46E593CFB9609B45D6D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3">
    <w:name w:val="FD87107874ED4067BF426A77E303B79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3">
    <w:name w:val="C8C8D97516FA482590741C93F89BAF8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3">
    <w:name w:val="11D94B041B314C3BB8B9C7DCEFD92E59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3">
    <w:name w:val="62BE9580027B4C56A9793E954937551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3">
    <w:name w:val="236DB795A29A4B7C8FE6BF040D30563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3">
    <w:name w:val="E568C8BA71514EABB129F6A6C46D7F0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3">
    <w:name w:val="0E41D1BF7B7A4DBD9F365F19B42FC20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3">
    <w:name w:val="39781277E65541EC8CB04D62DA51D5F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4">
    <w:name w:val="8AE4134E382045A0A5E93F21E3182BD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4">
    <w:name w:val="A67324E0884E4294B0572D8719FCD11E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4">
    <w:name w:val="13A3759BFE164D528DE7E7D33931C4A3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4">
    <w:name w:val="09D6E5955B0E42FEBA4C95EDA90F5F9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4">
    <w:name w:val="25728DA75BA94E5D983C694337DAC4A3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4">
    <w:name w:val="8A09F1F06098453D92ED478A31A5FEB2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4">
    <w:name w:val="D99A77519A2D4B839B75A5764B2D0D0A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4">
    <w:name w:val="3E9CAB9F92694935B6BB37FF0C81C209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4">
    <w:name w:val="AB2AA1ACD7CB49A6BC955C7D19CB76F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4">
    <w:name w:val="A1C21A367A274F6EB02F93C43240904F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4">
    <w:name w:val="BCC4232903414FC5B88E7B262ED33D7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">
    <w:name w:val="61DDF086F77E438181BF37A9D4BB31B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">
    <w:name w:val="74031B3190E046BCBD94F80F662978E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">
    <w:name w:val="B770163B20024FE6BC0EF5F2E3787EF7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">
    <w:name w:val="9D8C539B4EE7403BAADB04D26968643D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">
    <w:name w:val="FA02227C3B794372B64422ABEB79D28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4">
    <w:name w:val="2DFC6DB07C834BC385B0DDEF2B86AD7B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">
    <w:name w:val="226E2CB25F4E4F8DBE327E52B73BA63E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">
    <w:name w:val="3AC73506D8314EDD9DB7B7F761CBF138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">
    <w:name w:val="30FC91136EC441878C84A2255E41F3F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65E947DDD354CC3BAF98D76C3BFB6F1">
    <w:name w:val="265E947DDD354CC3BAF98D76C3BFB6F1"/>
    <w:rsid w:val="009626A9"/>
    <w:pPr>
      <w:spacing w:after="0" w:line="200" w:lineRule="exact"/>
    </w:pPr>
    <w:rPr>
      <w:rFonts w:ascii="Verdana" w:hAnsi="Verdana"/>
      <w:sz w:val="13"/>
      <w:szCs w:val="14"/>
    </w:rPr>
  </w:style>
  <w:style w:type="paragraph" w:customStyle="1" w:styleId="75B8C5511E6C4ABAADA70CC385D1A2104">
    <w:name w:val="75B8C5511E6C4ABAADA70CC385D1A21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4">
    <w:name w:val="540D0A0F2ABB4A8DA379215358E9397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4">
    <w:name w:val="C41B78E931E746038D12BB8821B9D4CC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4">
    <w:name w:val="08F8E81B913D46E593CFB9609B45D6D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4">
    <w:name w:val="FD87107874ED4067BF426A77E303B79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4">
    <w:name w:val="C8C8D97516FA482590741C93F89BAF8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4">
    <w:name w:val="11D94B041B314C3BB8B9C7DCEFD92E59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4">
    <w:name w:val="62BE9580027B4C56A9793E954937551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4">
    <w:name w:val="236DB795A29A4B7C8FE6BF040D30563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4">
    <w:name w:val="E568C8BA71514EABB129F6A6C46D7F0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4">
    <w:name w:val="0E41D1BF7B7A4DBD9F365F19B42FC20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4">
    <w:name w:val="39781277E65541EC8CB04D62DA51D5F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5">
    <w:name w:val="8AE4134E382045A0A5E93F21E3182BD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5">
    <w:name w:val="A67324E0884E4294B0572D8719FCD11E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5">
    <w:name w:val="13A3759BFE164D528DE7E7D33931C4A3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5">
    <w:name w:val="09D6E5955B0E42FEBA4C95EDA90F5F9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5">
    <w:name w:val="25728DA75BA94E5D983C694337DAC4A3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5">
    <w:name w:val="8A09F1F06098453D92ED478A31A5FEB2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5">
    <w:name w:val="D99A77519A2D4B839B75A5764B2D0D0A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5">
    <w:name w:val="3E9CAB9F92694935B6BB37FF0C81C209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5">
    <w:name w:val="AB2AA1ACD7CB49A6BC955C7D19CB76F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5">
    <w:name w:val="A1C21A367A274F6EB02F93C43240904F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5">
    <w:name w:val="BCC4232903414FC5B88E7B262ED33D7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4">
    <w:name w:val="61DDF086F77E438181BF37A9D4BB31B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4">
    <w:name w:val="74031B3190E046BCBD94F80F662978E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4">
    <w:name w:val="B770163B20024FE6BC0EF5F2E3787EF7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4">
    <w:name w:val="9D8C539B4EE7403BAADB04D26968643D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4">
    <w:name w:val="FA02227C3B794372B64422ABEB79D28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5">
    <w:name w:val="2DFC6DB07C834BC385B0DDEF2B86AD7B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4">
    <w:name w:val="226E2CB25F4E4F8DBE327E52B73BA63E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4">
    <w:name w:val="3AC73506D8314EDD9DB7B7F761CBF138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4">
    <w:name w:val="30FC91136EC441878C84A2255E41F3F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5">
    <w:name w:val="75B8C5511E6C4ABAADA70CC385D1A21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5">
    <w:name w:val="540D0A0F2ABB4A8DA379215358E9397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5">
    <w:name w:val="C41B78E931E746038D12BB8821B9D4CC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5">
    <w:name w:val="08F8E81B913D46E593CFB9609B45D6D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5">
    <w:name w:val="FD87107874ED4067BF426A77E303B79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5">
    <w:name w:val="C8C8D97516FA482590741C93F89BAF8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5">
    <w:name w:val="11D94B041B314C3BB8B9C7DCEFD92E59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5">
    <w:name w:val="62BE9580027B4C56A9793E954937551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5">
    <w:name w:val="236DB795A29A4B7C8FE6BF040D30563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5">
    <w:name w:val="E568C8BA71514EABB129F6A6C46D7F0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5">
    <w:name w:val="0E41D1BF7B7A4DBD9F365F19B42FC20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5">
    <w:name w:val="39781277E65541EC8CB04D62DA51D5F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6">
    <w:name w:val="8AE4134E382045A0A5E93F21E3182BD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6">
    <w:name w:val="A67324E0884E4294B0572D8719FCD11E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6">
    <w:name w:val="13A3759BFE164D528DE7E7D33931C4A3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6">
    <w:name w:val="09D6E5955B0E42FEBA4C95EDA90F5F9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6">
    <w:name w:val="25728DA75BA94E5D983C694337DAC4A3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6">
    <w:name w:val="8A09F1F06098453D92ED478A31A5FEB2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6">
    <w:name w:val="D99A77519A2D4B839B75A5764B2D0D0A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6">
    <w:name w:val="3E9CAB9F92694935B6BB37FF0C81C209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6">
    <w:name w:val="AB2AA1ACD7CB49A6BC955C7D19CB76F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6">
    <w:name w:val="A1C21A367A274F6EB02F93C43240904F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6">
    <w:name w:val="BCC4232903414FC5B88E7B262ED33D71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5">
    <w:name w:val="61DDF086F77E438181BF37A9D4BB31B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5">
    <w:name w:val="74031B3190E046BCBD94F80F662978E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5">
    <w:name w:val="B770163B20024FE6BC0EF5F2E3787EF7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5">
    <w:name w:val="9D8C539B4EE7403BAADB04D26968643D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5">
    <w:name w:val="FA02227C3B794372B64422ABEB79D28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6">
    <w:name w:val="2DFC6DB07C834BC385B0DDEF2B86AD7B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5">
    <w:name w:val="226E2CB25F4E4F8DBE327E52B73BA63E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5">
    <w:name w:val="3AC73506D8314EDD9DB7B7F761CBF138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5">
    <w:name w:val="30FC91136EC441878C84A2255E41F3F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6">
    <w:name w:val="75B8C5511E6C4ABAADA70CC385D1A210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6">
    <w:name w:val="540D0A0F2ABB4A8DA379215358E9397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6">
    <w:name w:val="C41B78E931E746038D12BB8821B9D4CC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6">
    <w:name w:val="08F8E81B913D46E593CFB9609B45D6D0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6">
    <w:name w:val="FD87107874ED4067BF426A77E303B79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6">
    <w:name w:val="C8C8D97516FA482590741C93F89BAF81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6">
    <w:name w:val="11D94B041B314C3BB8B9C7DCEFD92E59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6">
    <w:name w:val="62BE9580027B4C56A9793E9549375514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6">
    <w:name w:val="236DB795A29A4B7C8FE6BF040D30563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6">
    <w:name w:val="E568C8BA71514EABB129F6A6C46D7F0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6">
    <w:name w:val="0E41D1BF7B7A4DBD9F365F19B42FC204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6">
    <w:name w:val="39781277E65541EC8CB04D62DA51D5F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66BE23293F44AF0A8CD479424EA317E">
    <w:name w:val="066BE23293F44AF0A8CD479424EA317E"/>
    <w:rsid w:val="009626A9"/>
  </w:style>
  <w:style w:type="paragraph" w:customStyle="1" w:styleId="8349D140171242C29133BA5713DAF77F">
    <w:name w:val="8349D140171242C29133BA5713DAF77F"/>
    <w:rsid w:val="009626A9"/>
  </w:style>
  <w:style w:type="paragraph" w:customStyle="1" w:styleId="A2275C859BCA42C5AD114D83949BEB38">
    <w:name w:val="A2275C859BCA42C5AD114D83949BEB38"/>
    <w:rsid w:val="009626A9"/>
  </w:style>
  <w:style w:type="paragraph" w:customStyle="1" w:styleId="FD84C9D0124B4A1F97C3CF440A5A22C4">
    <w:name w:val="FD84C9D0124B4A1F97C3CF440A5A22C4"/>
    <w:rsid w:val="009626A9"/>
  </w:style>
  <w:style w:type="paragraph" w:customStyle="1" w:styleId="A03A84F6AB3E428683857532848F0933">
    <w:name w:val="A03A84F6AB3E428683857532848F0933"/>
    <w:rsid w:val="009626A9"/>
  </w:style>
  <w:style w:type="paragraph" w:customStyle="1" w:styleId="73C3588E450D4B0B848A9F1BCFE54437">
    <w:name w:val="73C3588E450D4B0B848A9F1BCFE54437"/>
    <w:rsid w:val="009626A9"/>
  </w:style>
  <w:style w:type="paragraph" w:customStyle="1" w:styleId="1280A7F3C42E48E499751551F789FED5">
    <w:name w:val="1280A7F3C42E48E499751551F789FED5"/>
    <w:rsid w:val="002B22DB"/>
  </w:style>
  <w:style w:type="paragraph" w:customStyle="1" w:styleId="DD5F10FC27544D3B80FDC06F6824C550">
    <w:name w:val="DD5F10FC27544D3B80FDC06F6824C550"/>
    <w:rsid w:val="002B22DB"/>
  </w:style>
  <w:style w:type="paragraph" w:customStyle="1" w:styleId="1B848358B6B147979A967F2039B10459">
    <w:name w:val="1B848358B6B147979A967F2039B10459"/>
    <w:rsid w:val="002B22DB"/>
  </w:style>
  <w:style w:type="paragraph" w:customStyle="1" w:styleId="C418FA6E5CCE468BA896D0A9B93EE661">
    <w:name w:val="C418FA6E5CCE468BA896D0A9B93EE661"/>
    <w:rsid w:val="002B22DB"/>
  </w:style>
  <w:style w:type="paragraph" w:customStyle="1" w:styleId="F2B1F40AF018426E994A86B3F6AF3B04">
    <w:name w:val="F2B1F40AF018426E994A86B3F6AF3B04"/>
    <w:rsid w:val="002B22DB"/>
  </w:style>
  <w:style w:type="paragraph" w:customStyle="1" w:styleId="14DEA50B85E242A8A634679CC3C77FC1">
    <w:name w:val="14DEA50B85E242A8A634679CC3C77FC1"/>
    <w:rsid w:val="002B22DB"/>
  </w:style>
  <w:style w:type="paragraph" w:customStyle="1" w:styleId="340249EC74E9483CB25F992D2437C2C2">
    <w:name w:val="340249EC74E9483CB25F992D2437C2C2"/>
    <w:rsid w:val="002B22DB"/>
  </w:style>
  <w:style w:type="paragraph" w:customStyle="1" w:styleId="17379DCE40F44267917BEFCEA22FE3DA">
    <w:name w:val="17379DCE40F44267917BEFCEA22FE3DA"/>
    <w:rsid w:val="002B22DB"/>
  </w:style>
  <w:style w:type="paragraph" w:customStyle="1" w:styleId="08B2506F935F409BBEE0DDE6BC87E0BE">
    <w:name w:val="08B2506F935F409BBEE0DDE6BC87E0BE"/>
    <w:rsid w:val="002B22DB"/>
  </w:style>
  <w:style w:type="paragraph" w:customStyle="1" w:styleId="18A7FA61C8E24A0591F6BB63A3080A22">
    <w:name w:val="18A7FA61C8E24A0591F6BB63A3080A22"/>
    <w:rsid w:val="002B22DB"/>
  </w:style>
  <w:style w:type="paragraph" w:customStyle="1" w:styleId="FEA631A0481C4B059F619416898F018C">
    <w:name w:val="FEA631A0481C4B059F619416898F018C"/>
    <w:rsid w:val="002B22DB"/>
  </w:style>
  <w:style w:type="paragraph" w:customStyle="1" w:styleId="DBBD21E826FA4854A49D3F44CDA667C6">
    <w:name w:val="DBBD21E826FA4854A49D3F44CDA667C6"/>
    <w:rsid w:val="002B22DB"/>
  </w:style>
  <w:style w:type="paragraph" w:customStyle="1" w:styleId="3545E8326C674FB69237073A0E081D6D">
    <w:name w:val="3545E8326C674FB69237073A0E081D6D"/>
    <w:rsid w:val="002B22DB"/>
  </w:style>
  <w:style w:type="paragraph" w:customStyle="1" w:styleId="C544F19716CD4B06B47FF185F3C67CA4">
    <w:name w:val="C544F19716CD4B06B47FF185F3C67CA4"/>
    <w:rsid w:val="002B22DB"/>
  </w:style>
  <w:style w:type="paragraph" w:customStyle="1" w:styleId="E86D728F3D1E4E5D929E637506D51F0C">
    <w:name w:val="E86D728F3D1E4E5D929E637506D51F0C"/>
    <w:rsid w:val="002B22DB"/>
  </w:style>
  <w:style w:type="paragraph" w:customStyle="1" w:styleId="9F106A3E8DC0468B84A03F7A7A49FB10">
    <w:name w:val="9F106A3E8DC0468B84A03F7A7A49FB10"/>
    <w:rsid w:val="002B22DB"/>
  </w:style>
  <w:style w:type="paragraph" w:customStyle="1" w:styleId="FE1DE4EA23344F26BC03A865E2A6430A">
    <w:name w:val="FE1DE4EA23344F26BC03A865E2A6430A"/>
    <w:rsid w:val="002B22DB"/>
  </w:style>
  <w:style w:type="paragraph" w:customStyle="1" w:styleId="76F90375910F45368E11BA97E00AD5C3">
    <w:name w:val="76F90375910F45368E11BA97E00AD5C3"/>
    <w:rsid w:val="002B22DB"/>
  </w:style>
  <w:style w:type="paragraph" w:customStyle="1" w:styleId="6AB49CCE8B62419DAC1F545A3D6DFE6C">
    <w:name w:val="6AB49CCE8B62419DAC1F545A3D6DFE6C"/>
    <w:rsid w:val="002B22DB"/>
  </w:style>
  <w:style w:type="paragraph" w:customStyle="1" w:styleId="97D8D28D57DE4A5D87D7AA7145AE6918">
    <w:name w:val="97D8D28D57DE4A5D87D7AA7145AE6918"/>
    <w:rsid w:val="002B22DB"/>
  </w:style>
  <w:style w:type="paragraph" w:customStyle="1" w:styleId="B290F4238AC54341BC19E284E2739AB8">
    <w:name w:val="B290F4238AC54341BC19E284E2739AB8"/>
    <w:rsid w:val="002B22DB"/>
  </w:style>
  <w:style w:type="paragraph" w:customStyle="1" w:styleId="06445C86225B4FBAB76EEF2E55ED538E">
    <w:name w:val="06445C86225B4FBAB76EEF2E55ED538E"/>
    <w:rsid w:val="002B22DB"/>
  </w:style>
  <w:style w:type="paragraph" w:customStyle="1" w:styleId="DCDBB52793CA44D7A237B6D83B3D593A">
    <w:name w:val="DCDBB52793CA44D7A237B6D83B3D593A"/>
    <w:rsid w:val="002B22DB"/>
  </w:style>
  <w:style w:type="paragraph" w:customStyle="1" w:styleId="7F46838F66C4471DB5976C5A3E07CB36">
    <w:name w:val="7F46838F66C4471DB5976C5A3E07CB36"/>
    <w:rsid w:val="002B22DB"/>
  </w:style>
  <w:style w:type="paragraph" w:customStyle="1" w:styleId="B7CEBD4997C94508B4AFC9A867E73168">
    <w:name w:val="B7CEBD4997C94508B4AFC9A867E73168"/>
    <w:rsid w:val="002B22DB"/>
  </w:style>
  <w:style w:type="paragraph" w:customStyle="1" w:styleId="E47491565DE34A38B2476A9D0AC4466E">
    <w:name w:val="E47491565DE34A38B2476A9D0AC4466E"/>
    <w:rsid w:val="002B22DB"/>
  </w:style>
  <w:style w:type="paragraph" w:customStyle="1" w:styleId="6BD50A6246FC43BC94AAF512786B883C">
    <w:name w:val="6BD50A6246FC43BC94AAF512786B883C"/>
    <w:rsid w:val="002B22DB"/>
  </w:style>
  <w:style w:type="paragraph" w:customStyle="1" w:styleId="8AE4134E382045A0A5E93F21E3182BD57">
    <w:name w:val="8AE4134E382045A0A5E93F21E3182BD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7">
    <w:name w:val="A67324E0884E4294B0572D8719FCD11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7">
    <w:name w:val="13A3759BFE164D528DE7E7D33931C4A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7">
    <w:name w:val="09D6E5955B0E42FEBA4C95EDA90F5F9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7">
    <w:name w:val="25728DA75BA94E5D983C694337DAC4A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7">
    <w:name w:val="8A09F1F06098453D92ED478A31A5FEB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7">
    <w:name w:val="D99A77519A2D4B839B75A5764B2D0D0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7">
    <w:name w:val="3E9CAB9F92694935B6BB37FF0C81C20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7">
    <w:name w:val="AB2AA1ACD7CB49A6BC955C7D19CB76F6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7">
    <w:name w:val="A1C21A367A274F6EB02F93C43240904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7">
    <w:name w:val="BCC4232903414FC5B88E7B262ED33D7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6">
    <w:name w:val="61DDF086F77E438181BF37A9D4BB31B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6">
    <w:name w:val="74031B3190E046BCBD94F80F662978E6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6">
    <w:name w:val="B770163B20024FE6BC0EF5F2E3787EF7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6">
    <w:name w:val="9D8C539B4EE7403BAADB04D26968643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6">
    <w:name w:val="FA02227C3B794372B64422ABEB79D280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7">
    <w:name w:val="2DFC6DB07C834BC385B0DDEF2B86AD7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6">
    <w:name w:val="226E2CB25F4E4F8DBE327E52B73BA63E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6">
    <w:name w:val="3AC73506D8314EDD9DB7B7F761CBF138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6">
    <w:name w:val="30FC91136EC441878C84A2255E41F3F4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">
    <w:name w:val="E47491565DE34A38B2476A9D0AC4466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">
    <w:name w:val="6BD50A6246FC43BC94AAF512786B883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64C48A0DAE34E0E94AA852D179426CF">
    <w:name w:val="764C48A0DAE34E0E94AA852D179426CF"/>
    <w:rsid w:val="002B22DB"/>
  </w:style>
  <w:style w:type="paragraph" w:customStyle="1" w:styleId="F09FF56DD3AC4968ADAB9F4570D5477B">
    <w:name w:val="F09FF56DD3AC4968ADAB9F4570D5477B"/>
    <w:rsid w:val="002B22DB"/>
  </w:style>
  <w:style w:type="paragraph" w:customStyle="1" w:styleId="D89B3E324D5C4D92BD34D7169431D357">
    <w:name w:val="D89B3E324D5C4D92BD34D7169431D357"/>
    <w:rsid w:val="002B22DB"/>
  </w:style>
  <w:style w:type="paragraph" w:customStyle="1" w:styleId="019714BA1BB6434EAEE80882E7068E7C">
    <w:name w:val="019714BA1BB6434EAEE80882E7068E7C"/>
    <w:rsid w:val="002B22DB"/>
  </w:style>
  <w:style w:type="paragraph" w:customStyle="1" w:styleId="56E5D8088C344419997327D263FFBC69">
    <w:name w:val="56E5D8088C344419997327D263FFBC69"/>
    <w:rsid w:val="002B22DB"/>
  </w:style>
  <w:style w:type="paragraph" w:customStyle="1" w:styleId="2DEA751C714A4B58A4F196B60158026C">
    <w:name w:val="2DEA751C714A4B58A4F196B60158026C"/>
    <w:rsid w:val="002B22DB"/>
  </w:style>
  <w:style w:type="paragraph" w:customStyle="1" w:styleId="5BD2F7C90649429B842BBD71953B68FC">
    <w:name w:val="5BD2F7C90649429B842BBD71953B68FC"/>
    <w:rsid w:val="002B22DB"/>
  </w:style>
  <w:style w:type="paragraph" w:customStyle="1" w:styleId="07692879E36F47618C0F62A4AC91D90A">
    <w:name w:val="07692879E36F47618C0F62A4AC91D90A"/>
    <w:rsid w:val="002B22DB"/>
  </w:style>
  <w:style w:type="paragraph" w:customStyle="1" w:styleId="5465AA3880454D6084BCFF9C43B4F5E7">
    <w:name w:val="5465AA3880454D6084BCFF9C43B4F5E7"/>
    <w:rsid w:val="002B22DB"/>
  </w:style>
  <w:style w:type="paragraph" w:customStyle="1" w:styleId="9CBF00007D554F8B89E85BA964E1153B">
    <w:name w:val="9CBF00007D554F8B89E85BA964E1153B"/>
    <w:rsid w:val="002B22DB"/>
  </w:style>
  <w:style w:type="paragraph" w:customStyle="1" w:styleId="C6F0692F5D7644B1A966A1CFA1E1C42D">
    <w:name w:val="C6F0692F5D7644B1A966A1CFA1E1C42D"/>
    <w:rsid w:val="002B22DB"/>
  </w:style>
  <w:style w:type="paragraph" w:customStyle="1" w:styleId="B0C57E6FEC6C433EBC9EA5A3DAB66748">
    <w:name w:val="B0C57E6FEC6C433EBC9EA5A3DAB66748"/>
    <w:rsid w:val="002B22DB"/>
  </w:style>
  <w:style w:type="paragraph" w:customStyle="1" w:styleId="8AE4134E382045A0A5E93F21E3182BD58">
    <w:name w:val="8AE4134E382045A0A5E93F21E3182BD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8">
    <w:name w:val="A67324E0884E4294B0572D8719FCD11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8">
    <w:name w:val="13A3759BFE164D528DE7E7D33931C4A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8">
    <w:name w:val="09D6E5955B0E42FEBA4C95EDA90F5F9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8">
    <w:name w:val="25728DA75BA94E5D983C694337DAC4A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8">
    <w:name w:val="8A09F1F06098453D92ED478A31A5FEB2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8">
    <w:name w:val="D99A77519A2D4B839B75A5764B2D0D0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8">
    <w:name w:val="3E9CAB9F92694935B6BB37FF0C81C20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8">
    <w:name w:val="AB2AA1ACD7CB49A6BC955C7D19CB76F6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8">
    <w:name w:val="A1C21A367A274F6EB02F93C43240904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8">
    <w:name w:val="BCC4232903414FC5B88E7B262ED33D7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7">
    <w:name w:val="61DDF086F77E438181BF37A9D4BB31B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7">
    <w:name w:val="74031B3190E046BCBD94F80F662978E6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7">
    <w:name w:val="B770163B20024FE6BC0EF5F2E3787EF7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7">
    <w:name w:val="9D8C539B4EE7403BAADB04D26968643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7">
    <w:name w:val="FA02227C3B794372B64422ABEB79D280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8">
    <w:name w:val="2DFC6DB07C834BC385B0DDEF2B86AD7B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7">
    <w:name w:val="226E2CB25F4E4F8DBE327E52B73BA63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7">
    <w:name w:val="3AC73506D8314EDD9DB7B7F761CBF138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7">
    <w:name w:val="30FC91136EC441878C84A2255E41F3F4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">
    <w:name w:val="E47491565DE34A38B2476A9D0AC4466E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">
    <w:name w:val="6BD50A6246FC43BC94AAF512786B883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">
    <w:name w:val="51DE9C5F01DE42929CB2CCD1C130FA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EA751C714A4B58A4F196B60158026C1">
    <w:name w:val="2DEA751C714A4B58A4F196B60158026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">
    <w:name w:val="C6F0692F5D7644B1A966A1CFA1E1C42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">
    <w:name w:val="B0C57E6FEC6C433EBC9EA5A3DAB66748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9">
    <w:name w:val="8AE4134E382045A0A5E93F21E3182BD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9">
    <w:name w:val="A67324E0884E4294B0572D8719FCD11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9">
    <w:name w:val="13A3759BFE164D528DE7E7D33931C4A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9">
    <w:name w:val="09D6E5955B0E42FEBA4C95EDA90F5F9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9">
    <w:name w:val="25728DA75BA94E5D983C694337DAC4A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9">
    <w:name w:val="8A09F1F06098453D92ED478A31A5FEB2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9">
    <w:name w:val="D99A77519A2D4B839B75A5764B2D0D0A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9">
    <w:name w:val="3E9CAB9F92694935B6BB37FF0C81C209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9">
    <w:name w:val="AB2AA1ACD7CB49A6BC955C7D19CB76F6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9">
    <w:name w:val="A1C21A367A274F6EB02F93C43240904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9">
    <w:name w:val="BCC4232903414FC5B88E7B262ED33D7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8">
    <w:name w:val="61DDF086F77E438181BF37A9D4BB31B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8">
    <w:name w:val="74031B3190E046BCBD94F80F662978E6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8">
    <w:name w:val="B770163B20024FE6BC0EF5F2E3787EF7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8">
    <w:name w:val="9D8C539B4EE7403BAADB04D26968643D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8">
    <w:name w:val="FA02227C3B794372B64422ABEB79D280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9">
    <w:name w:val="2DFC6DB07C834BC385B0DDEF2B86AD7B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8">
    <w:name w:val="226E2CB25F4E4F8DBE327E52B73BA63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8">
    <w:name w:val="3AC73506D8314EDD9DB7B7F761CBF138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8">
    <w:name w:val="30FC91136EC441878C84A2255E41F3F4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3">
    <w:name w:val="E47491565DE34A38B2476A9D0AC4466E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3">
    <w:name w:val="6BD50A6246FC43BC94AAF512786B883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">
    <w:name w:val="51DE9C5F01DE42929CB2CCD1C130FAB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">
    <w:name w:val="C6F0692F5D7644B1A966A1CFA1E1C42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">
    <w:name w:val="B0C57E6FEC6C433EBC9EA5A3DAB66748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">
    <w:name w:val="842EB3722422420B96D3CAEC6D7E5EA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">
    <w:name w:val="F28DAB6CB70C4494B85E5E005B987A1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">
    <w:name w:val="151EDA8B6ABB41CBACDD9930FB46D1D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0">
    <w:name w:val="8AE4134E382045A0A5E93F21E3182BD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0">
    <w:name w:val="A67324E0884E4294B0572D8719FCD11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0">
    <w:name w:val="13A3759BFE164D528DE7E7D33931C4A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0">
    <w:name w:val="09D6E5955B0E42FEBA4C95EDA90F5F9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0">
    <w:name w:val="25728DA75BA94E5D983C694337DAC4A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0">
    <w:name w:val="8A09F1F06098453D92ED478A31A5FEB2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0">
    <w:name w:val="D99A77519A2D4B839B75A5764B2D0D0A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0">
    <w:name w:val="3E9CAB9F92694935B6BB37FF0C81C209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0">
    <w:name w:val="AB2AA1ACD7CB49A6BC955C7D19CB76F6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0">
    <w:name w:val="A1C21A367A274F6EB02F93C43240904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0">
    <w:name w:val="BCC4232903414FC5B88E7B262ED33D71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9">
    <w:name w:val="61DDF086F77E438181BF37A9D4BB31B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9">
    <w:name w:val="74031B3190E046BCBD94F80F662978E6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9">
    <w:name w:val="B770163B20024FE6BC0EF5F2E3787EF7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9">
    <w:name w:val="9D8C539B4EE7403BAADB04D26968643D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9">
    <w:name w:val="FA02227C3B794372B64422ABEB79D280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0">
    <w:name w:val="2DFC6DB07C834BC385B0DDEF2B86AD7B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9">
    <w:name w:val="226E2CB25F4E4F8DBE327E52B73BA63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9">
    <w:name w:val="3AC73506D8314EDD9DB7B7F761CBF13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9">
    <w:name w:val="30FC91136EC441878C84A2255E41F3F4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4">
    <w:name w:val="E47491565DE34A38B2476A9D0AC4466E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4">
    <w:name w:val="6BD50A6246FC43BC94AAF512786B883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">
    <w:name w:val="51DE9C5F01DE42929CB2CCD1C130FAB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3">
    <w:name w:val="C6F0692F5D7644B1A966A1CFA1E1C42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3">
    <w:name w:val="B0C57E6FEC6C433EBC9EA5A3DAB66748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">
    <w:name w:val="842EB3722422420B96D3CAEC6D7E5EA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">
    <w:name w:val="F28DAB6CB70C4494B85E5E005B987A1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">
    <w:name w:val="151EDA8B6ABB41CBACDD9930FB46D1D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1">
    <w:name w:val="8AE4134E382045A0A5E93F21E3182BD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1">
    <w:name w:val="A67324E0884E4294B0572D8719FCD11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1">
    <w:name w:val="13A3759BFE164D528DE7E7D33931C4A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1">
    <w:name w:val="09D6E5955B0E42FEBA4C95EDA90F5F9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1">
    <w:name w:val="25728DA75BA94E5D983C694337DAC4A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1">
    <w:name w:val="8A09F1F06098453D92ED478A31A5FEB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1">
    <w:name w:val="D99A77519A2D4B839B75A5764B2D0D0A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1">
    <w:name w:val="3E9CAB9F92694935B6BB37FF0C81C209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1">
    <w:name w:val="AB2AA1ACD7CB49A6BC955C7D19CB76F6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1">
    <w:name w:val="A1C21A367A274F6EB02F93C43240904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1">
    <w:name w:val="BCC4232903414FC5B88E7B262ED33D71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0">
    <w:name w:val="61DDF086F77E438181BF37A9D4BB31B1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0">
    <w:name w:val="74031B3190E046BCBD94F80F662978E6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0">
    <w:name w:val="B770163B20024FE6BC0EF5F2E3787EF7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0">
    <w:name w:val="9D8C539B4EE7403BAADB04D26968643D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0">
    <w:name w:val="FA02227C3B794372B64422ABEB79D280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1">
    <w:name w:val="2DFC6DB07C834BC385B0DDEF2B86AD7B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0">
    <w:name w:val="226E2CB25F4E4F8DBE327E52B73BA63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0">
    <w:name w:val="3AC73506D8314EDD9DB7B7F761CBF138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0">
    <w:name w:val="30FC91136EC441878C84A2255E41F3F4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5">
    <w:name w:val="E47491565DE34A38B2476A9D0AC4466E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5">
    <w:name w:val="6BD50A6246FC43BC94AAF512786B883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3">
    <w:name w:val="51DE9C5F01DE42929CB2CCD1C130FAB5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4">
    <w:name w:val="C6F0692F5D7644B1A966A1CFA1E1C42D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4">
    <w:name w:val="B0C57E6FEC6C433EBC9EA5A3DAB66748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2">
    <w:name w:val="842EB3722422420B96D3CAEC6D7E5EA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2">
    <w:name w:val="F28DAB6CB70C4494B85E5E005B987A1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2">
    <w:name w:val="151EDA8B6ABB41CBACDD9930FB46D1D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">
    <w:name w:val="F91E4BD576AE4C81BA72C15AF1A5BB9C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DB24CB4FA1A495B9AB64E5F3D500853">
    <w:name w:val="EDB24CB4FA1A495B9AB64E5F3D500853"/>
    <w:rsid w:val="002B22DB"/>
  </w:style>
  <w:style w:type="paragraph" w:customStyle="1" w:styleId="C113A5F6343E42159D6DDEDF527FB5D8">
    <w:name w:val="C113A5F6343E42159D6DDEDF527FB5D8"/>
    <w:rsid w:val="002B22DB"/>
  </w:style>
  <w:style w:type="paragraph" w:customStyle="1" w:styleId="A516124DB2394063B4EED8F603C1564B">
    <w:name w:val="A516124DB2394063B4EED8F603C1564B"/>
    <w:rsid w:val="002B22DB"/>
  </w:style>
  <w:style w:type="paragraph" w:customStyle="1" w:styleId="7CC8FD465FA347A184C886F2CCD2345A">
    <w:name w:val="7CC8FD465FA347A184C886F2CCD2345A"/>
    <w:rsid w:val="002B22DB"/>
  </w:style>
  <w:style w:type="paragraph" w:customStyle="1" w:styleId="99E6DAF0BB114DA9AB95C117A2139C2B">
    <w:name w:val="99E6DAF0BB114DA9AB95C117A2139C2B"/>
    <w:rsid w:val="002B22DB"/>
  </w:style>
  <w:style w:type="paragraph" w:customStyle="1" w:styleId="9D76B0B977874DB68E986C0E61115975">
    <w:name w:val="9D76B0B977874DB68E986C0E61115975"/>
    <w:rsid w:val="002B22DB"/>
  </w:style>
  <w:style w:type="paragraph" w:customStyle="1" w:styleId="744AEE91E6034BD1B2C02ECE8B91D031">
    <w:name w:val="744AEE91E6034BD1B2C02ECE8B91D031"/>
    <w:rsid w:val="002B22DB"/>
  </w:style>
  <w:style w:type="paragraph" w:customStyle="1" w:styleId="FD82B8670AF449D886713AB1ABDEA04A">
    <w:name w:val="FD82B8670AF449D886713AB1ABDEA04A"/>
    <w:rsid w:val="002B22DB"/>
  </w:style>
  <w:style w:type="paragraph" w:customStyle="1" w:styleId="FB513A6A01B54BE2BDD1D94ED32620F6">
    <w:name w:val="FB513A6A01B54BE2BDD1D94ED32620F6"/>
    <w:rsid w:val="002B22DB"/>
  </w:style>
  <w:style w:type="paragraph" w:customStyle="1" w:styleId="8AE4134E382045A0A5E93F21E3182BD512">
    <w:name w:val="8AE4134E382045A0A5E93F21E3182BD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2">
    <w:name w:val="A67324E0884E4294B0572D8719FCD11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2">
    <w:name w:val="13A3759BFE164D528DE7E7D33931C4A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2">
    <w:name w:val="09D6E5955B0E42FEBA4C95EDA90F5F9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2">
    <w:name w:val="25728DA75BA94E5D983C694337DAC4A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2">
    <w:name w:val="8A09F1F06098453D92ED478A31A5FEB2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2">
    <w:name w:val="D99A77519A2D4B839B75A5764B2D0D0A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2">
    <w:name w:val="3E9CAB9F92694935B6BB37FF0C81C209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2">
    <w:name w:val="AB2AA1ACD7CB49A6BC955C7D19CB76F6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2">
    <w:name w:val="A1C21A367A274F6EB02F93C43240904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2">
    <w:name w:val="BCC4232903414FC5B88E7B262ED33D71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1">
    <w:name w:val="61DDF086F77E438181BF37A9D4BB31B1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1">
    <w:name w:val="74031B3190E046BCBD94F80F662978E6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1">
    <w:name w:val="B770163B20024FE6BC0EF5F2E3787EF7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1">
    <w:name w:val="9D8C539B4EE7403BAADB04D26968643D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1">
    <w:name w:val="FA02227C3B794372B64422ABEB79D280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2">
    <w:name w:val="2DFC6DB07C834BC385B0DDEF2B86AD7B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1">
    <w:name w:val="226E2CB25F4E4F8DBE327E52B73BA63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1">
    <w:name w:val="3AC73506D8314EDD9DB7B7F761CBF138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1">
    <w:name w:val="30FC91136EC441878C84A2255E41F3F4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6">
    <w:name w:val="E47491565DE34A38B2476A9D0AC4466E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6">
    <w:name w:val="6BD50A6246FC43BC94AAF512786B883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4">
    <w:name w:val="51DE9C5F01DE42929CB2CCD1C130FAB5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5">
    <w:name w:val="C6F0692F5D7644B1A966A1CFA1E1C42D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5">
    <w:name w:val="B0C57E6FEC6C433EBC9EA5A3DAB66748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3">
    <w:name w:val="842EB3722422420B96D3CAEC6D7E5EA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3">
    <w:name w:val="F28DAB6CB70C4494B85E5E005B987A1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3">
    <w:name w:val="151EDA8B6ABB41CBACDD9930FB46D1D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">
    <w:name w:val="F91E4BD576AE4C81BA72C15AF1A5BB9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">
    <w:name w:val="C3B57163F92D4626BD9D5D28492D996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">
    <w:name w:val="BB9CFA66054546C3B856079D7402DD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3">
    <w:name w:val="8AE4134E382045A0A5E93F21E3182BD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3">
    <w:name w:val="A67324E0884E4294B0572D8719FCD11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3">
    <w:name w:val="13A3759BFE164D528DE7E7D33931C4A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3">
    <w:name w:val="09D6E5955B0E42FEBA4C95EDA90F5F9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3">
    <w:name w:val="25728DA75BA94E5D983C694337DAC4A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3">
    <w:name w:val="8A09F1F06098453D92ED478A31A5FEB2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3">
    <w:name w:val="D99A77519A2D4B839B75A5764B2D0D0A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3">
    <w:name w:val="3E9CAB9F92694935B6BB37FF0C81C209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3">
    <w:name w:val="AB2AA1ACD7CB49A6BC955C7D19CB76F6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3">
    <w:name w:val="A1C21A367A274F6EB02F93C43240904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3">
    <w:name w:val="BCC4232903414FC5B88E7B262ED33D71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2">
    <w:name w:val="61DDF086F77E438181BF37A9D4BB31B1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2">
    <w:name w:val="74031B3190E046BCBD94F80F662978E6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2">
    <w:name w:val="B770163B20024FE6BC0EF5F2E3787EF7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2">
    <w:name w:val="9D8C539B4EE7403BAADB04D26968643D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2">
    <w:name w:val="FA02227C3B794372B64422ABEB79D280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3">
    <w:name w:val="2DFC6DB07C834BC385B0DDEF2B86AD7B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2">
    <w:name w:val="226E2CB25F4E4F8DBE327E52B73BA63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2">
    <w:name w:val="3AC73506D8314EDD9DB7B7F761CBF138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2">
    <w:name w:val="30FC91136EC441878C84A2255E41F3F4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7">
    <w:name w:val="E47491565DE34A38B2476A9D0AC4466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7">
    <w:name w:val="6BD50A6246FC43BC94AAF512786B883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5">
    <w:name w:val="51DE9C5F01DE42929CB2CCD1C130FAB5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6">
    <w:name w:val="C6F0692F5D7644B1A966A1CFA1E1C42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6">
    <w:name w:val="B0C57E6FEC6C433EBC9EA5A3DAB66748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4">
    <w:name w:val="842EB3722422420B96D3CAEC6D7E5EA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4">
    <w:name w:val="F28DAB6CB70C4494B85E5E005B987A1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4">
    <w:name w:val="151EDA8B6ABB41CBACDD9930FB46D1D0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">
    <w:name w:val="F91E4BD576AE4C81BA72C15AF1A5BB9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">
    <w:name w:val="C3B57163F92D4626BD9D5D28492D996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">
    <w:name w:val="BB9CFA66054546C3B856079D7402DDF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4">
    <w:name w:val="8AE4134E382045A0A5E93F21E3182BD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4">
    <w:name w:val="A67324E0884E4294B0572D8719FCD11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4">
    <w:name w:val="13A3759BFE164D528DE7E7D33931C4A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4">
    <w:name w:val="09D6E5955B0E42FEBA4C95EDA90F5F9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4">
    <w:name w:val="25728DA75BA94E5D983C694337DAC4A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4">
    <w:name w:val="8A09F1F06098453D92ED478A31A5FEB2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4">
    <w:name w:val="D99A77519A2D4B839B75A5764B2D0D0A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4">
    <w:name w:val="3E9CAB9F92694935B6BB37FF0C81C209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4">
    <w:name w:val="AB2AA1ACD7CB49A6BC955C7D19CB76F6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4">
    <w:name w:val="A1C21A367A274F6EB02F93C43240904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4">
    <w:name w:val="BCC4232903414FC5B88E7B262ED33D71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3">
    <w:name w:val="61DDF086F77E438181BF37A9D4BB31B1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3">
    <w:name w:val="74031B3190E046BCBD94F80F662978E6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3">
    <w:name w:val="B770163B20024FE6BC0EF5F2E3787EF7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3">
    <w:name w:val="9D8C539B4EE7403BAADB04D26968643D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3">
    <w:name w:val="FA02227C3B794372B64422ABEB79D280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4">
    <w:name w:val="2DFC6DB07C834BC385B0DDEF2B86AD7B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3">
    <w:name w:val="226E2CB25F4E4F8DBE327E52B73BA63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3">
    <w:name w:val="3AC73506D8314EDD9DB7B7F761CBF138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3">
    <w:name w:val="30FC91136EC441878C84A2255E41F3F4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8">
    <w:name w:val="E47491565DE34A38B2476A9D0AC4466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8">
    <w:name w:val="6BD50A6246FC43BC94AAF512786B883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6">
    <w:name w:val="51DE9C5F01DE42929CB2CCD1C130FAB5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7">
    <w:name w:val="C6F0692F5D7644B1A966A1CFA1E1C42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7">
    <w:name w:val="B0C57E6FEC6C433EBC9EA5A3DAB66748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5">
    <w:name w:val="842EB3722422420B96D3CAEC6D7E5EA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5">
    <w:name w:val="F28DAB6CB70C4494B85E5E005B987A1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5">
    <w:name w:val="151EDA8B6ABB41CBACDD9930FB46D1D0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3">
    <w:name w:val="F91E4BD576AE4C81BA72C15AF1A5BB9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">
    <w:name w:val="C3B57163F92D4626BD9D5D28492D996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">
    <w:name w:val="BB9CFA66054546C3B856079D7402DDF3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">
    <w:name w:val="AF51DBFE7D90449C9F150AE649D8D2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">
    <w:name w:val="D39B90B3ABE54D779E688C15B0EB3B8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">
    <w:name w:val="5A54E6C6401A45019D2374D0122C548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">
    <w:name w:val="7788619AC5E04E06B470983C47F5253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5">
    <w:name w:val="8AE4134E382045A0A5E93F21E3182BD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5">
    <w:name w:val="A67324E0884E4294B0572D8719FCD11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5">
    <w:name w:val="13A3759BFE164D528DE7E7D33931C4A3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5">
    <w:name w:val="09D6E5955B0E42FEBA4C95EDA90F5F9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5">
    <w:name w:val="25728DA75BA94E5D983C694337DAC4A3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5">
    <w:name w:val="8A09F1F06098453D92ED478A31A5FEB2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5">
    <w:name w:val="D99A77519A2D4B839B75A5764B2D0D0A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5">
    <w:name w:val="3E9CAB9F92694935B6BB37FF0C81C209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5">
    <w:name w:val="AB2AA1ACD7CB49A6BC955C7D19CB76F6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5">
    <w:name w:val="A1C21A367A274F6EB02F93C43240904F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5">
    <w:name w:val="BCC4232903414FC5B88E7B262ED33D71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4">
    <w:name w:val="61DDF086F77E438181BF37A9D4BB31B1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4">
    <w:name w:val="74031B3190E046BCBD94F80F662978E6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4">
    <w:name w:val="B770163B20024FE6BC0EF5F2E3787EF7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4">
    <w:name w:val="9D8C539B4EE7403BAADB04D26968643D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4">
    <w:name w:val="FA02227C3B794372B64422ABEB79D280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5">
    <w:name w:val="2DFC6DB07C834BC385B0DDEF2B86AD7B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4">
    <w:name w:val="226E2CB25F4E4F8DBE327E52B73BA63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4">
    <w:name w:val="3AC73506D8314EDD9DB7B7F761CBF138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4">
    <w:name w:val="30FC91136EC441878C84A2255E41F3F4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9">
    <w:name w:val="E47491565DE34A38B2476A9D0AC4466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9">
    <w:name w:val="6BD50A6246FC43BC94AAF512786B883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7">
    <w:name w:val="51DE9C5F01DE42929CB2CCD1C130FAB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8">
    <w:name w:val="C6F0692F5D7644B1A966A1CFA1E1C42D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8">
    <w:name w:val="B0C57E6FEC6C433EBC9EA5A3DAB66748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6">
    <w:name w:val="842EB3722422420B96D3CAEC6D7E5EA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6">
    <w:name w:val="F28DAB6CB70C4494B85E5E005B987A1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6">
    <w:name w:val="151EDA8B6ABB41CBACDD9930FB46D1D0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4">
    <w:name w:val="F91E4BD576AE4C81BA72C15AF1A5BB9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3">
    <w:name w:val="C3B57163F92D4626BD9D5D28492D996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3">
    <w:name w:val="BB9CFA66054546C3B856079D7402DDF3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">
    <w:name w:val="AF51DBFE7D90449C9F150AE649D8D289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">
    <w:name w:val="D39B90B3ABE54D779E688C15B0EB3B8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">
    <w:name w:val="5A54E6C6401A45019D2374D0122C548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">
    <w:name w:val="7788619AC5E04E06B470983C47F5253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730E577A6C42059DA3FAE92DFC5471">
    <w:name w:val="79730E577A6C42059DA3FAE92DFC54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6">
    <w:name w:val="8AE4134E382045A0A5E93F21E3182BD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6">
    <w:name w:val="A67324E0884E4294B0572D8719FCD11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6">
    <w:name w:val="13A3759BFE164D528DE7E7D33931C4A3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6">
    <w:name w:val="09D6E5955B0E42FEBA4C95EDA90F5F9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6">
    <w:name w:val="25728DA75BA94E5D983C694337DAC4A3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6">
    <w:name w:val="8A09F1F06098453D92ED478A31A5FEB2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6">
    <w:name w:val="D99A77519A2D4B839B75A5764B2D0D0A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6">
    <w:name w:val="3E9CAB9F92694935B6BB37FF0C81C209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6">
    <w:name w:val="AB2AA1ACD7CB49A6BC955C7D19CB76F6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6">
    <w:name w:val="A1C21A367A274F6EB02F93C43240904F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6">
    <w:name w:val="BCC4232903414FC5B88E7B262ED33D7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5">
    <w:name w:val="61DDF086F77E438181BF37A9D4BB31B1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5">
    <w:name w:val="74031B3190E046BCBD94F80F662978E6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5">
    <w:name w:val="B770163B20024FE6BC0EF5F2E3787EF7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5">
    <w:name w:val="9D8C539B4EE7403BAADB04D26968643D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5">
    <w:name w:val="FA02227C3B794372B64422ABEB79D280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6">
    <w:name w:val="2DFC6DB07C834BC385B0DDEF2B86AD7B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5">
    <w:name w:val="226E2CB25F4E4F8DBE327E52B73BA63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5">
    <w:name w:val="3AC73506D8314EDD9DB7B7F761CBF138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5">
    <w:name w:val="30FC91136EC441878C84A2255E41F3F4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0">
    <w:name w:val="E47491565DE34A38B2476A9D0AC4466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0">
    <w:name w:val="6BD50A6246FC43BC94AAF512786B883C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8">
    <w:name w:val="51DE9C5F01DE42929CB2CCD1C130FAB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9">
    <w:name w:val="C6F0692F5D7644B1A966A1CFA1E1C42D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9">
    <w:name w:val="B0C57E6FEC6C433EBC9EA5A3DAB6674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7">
    <w:name w:val="842EB3722422420B96D3CAEC6D7E5EA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7">
    <w:name w:val="F28DAB6CB70C4494B85E5E005B987A1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7">
    <w:name w:val="151EDA8B6ABB41CBACDD9930FB46D1D0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5">
    <w:name w:val="F91E4BD576AE4C81BA72C15AF1A5BB9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4">
    <w:name w:val="C3B57163F92D4626BD9D5D28492D996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4">
    <w:name w:val="BB9CFA66054546C3B856079D7402DDF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2">
    <w:name w:val="AF51DBFE7D90449C9F150AE649D8D289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2">
    <w:name w:val="D39B90B3ABE54D779E688C15B0EB3B83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2">
    <w:name w:val="5A54E6C6401A45019D2374D0122C548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2">
    <w:name w:val="7788619AC5E04E06B470983C47F5253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">
    <w:name w:val="D9E9FAE467C245C5B523556099FEC22C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7">
    <w:name w:val="8AE4134E382045A0A5E93F21E3182BD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7">
    <w:name w:val="A67324E0884E4294B0572D8719FCD11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7">
    <w:name w:val="13A3759BFE164D528DE7E7D33931C4A3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7">
    <w:name w:val="09D6E5955B0E42FEBA4C95EDA90F5F9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7">
    <w:name w:val="25728DA75BA94E5D983C694337DAC4A3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7">
    <w:name w:val="8A09F1F06098453D92ED478A31A5FEB2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7">
    <w:name w:val="D99A77519A2D4B839B75A5764B2D0D0A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7">
    <w:name w:val="3E9CAB9F92694935B6BB37FF0C81C209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7">
    <w:name w:val="AB2AA1ACD7CB49A6BC955C7D19CB76F6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7">
    <w:name w:val="A1C21A367A274F6EB02F93C43240904F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7">
    <w:name w:val="BCC4232903414FC5B88E7B262ED33D71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6">
    <w:name w:val="61DDF086F77E438181BF37A9D4BB31B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6">
    <w:name w:val="74031B3190E046BCBD94F80F662978E6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6">
    <w:name w:val="B770163B20024FE6BC0EF5F2E3787EF7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6">
    <w:name w:val="9D8C539B4EE7403BAADB04D26968643D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6">
    <w:name w:val="FA02227C3B794372B64422ABEB79D280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7">
    <w:name w:val="2DFC6DB07C834BC385B0DDEF2B86AD7B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6">
    <w:name w:val="226E2CB25F4E4F8DBE327E52B73BA63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6">
    <w:name w:val="3AC73506D8314EDD9DB7B7F761CBF138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6">
    <w:name w:val="30FC91136EC441878C84A2255E41F3F4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1">
    <w:name w:val="E47491565DE34A38B2476A9D0AC4466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1">
    <w:name w:val="6BD50A6246FC43BC94AAF512786B883C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9">
    <w:name w:val="51DE9C5F01DE42929CB2CCD1C130FAB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0">
    <w:name w:val="C6F0692F5D7644B1A966A1CFA1E1C42D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0">
    <w:name w:val="B0C57E6FEC6C433EBC9EA5A3DAB66748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8">
    <w:name w:val="842EB3722422420B96D3CAEC6D7E5EA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8">
    <w:name w:val="F28DAB6CB70C4494B85E5E005B987A1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8">
    <w:name w:val="151EDA8B6ABB41CBACDD9930FB46D1D0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6">
    <w:name w:val="F91E4BD576AE4C81BA72C15AF1A5BB9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5">
    <w:name w:val="C3B57163F92D4626BD9D5D28492D996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5">
    <w:name w:val="BB9CFA66054546C3B856079D7402DDF3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3">
    <w:name w:val="AF51DBFE7D90449C9F150AE649D8D289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3">
    <w:name w:val="D39B90B3ABE54D779E688C15B0EB3B83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3">
    <w:name w:val="5A54E6C6401A45019D2374D0122C548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3">
    <w:name w:val="7788619AC5E04E06B470983C47F5253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">
    <w:name w:val="F8FD752C7B424EB4B62825F08EC7D31B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1">
    <w:name w:val="D9E9FAE467C245C5B523556099FEC22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8">
    <w:name w:val="8AE4134E382045A0A5E93F21E3182BD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8">
    <w:name w:val="A67324E0884E4294B0572D8719FCD11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8">
    <w:name w:val="13A3759BFE164D528DE7E7D33931C4A3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8">
    <w:name w:val="09D6E5955B0E42FEBA4C95EDA90F5F9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8">
    <w:name w:val="25728DA75BA94E5D983C694337DAC4A3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8">
    <w:name w:val="8A09F1F06098453D92ED478A31A5FEB2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8">
    <w:name w:val="D99A77519A2D4B839B75A5764B2D0D0A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8">
    <w:name w:val="3E9CAB9F92694935B6BB37FF0C81C209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8">
    <w:name w:val="AB2AA1ACD7CB49A6BC955C7D19CB76F6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8">
    <w:name w:val="A1C21A367A274F6EB02F93C43240904F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8">
    <w:name w:val="BCC4232903414FC5B88E7B262ED33D71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7">
    <w:name w:val="61DDF086F77E438181BF37A9D4BB31B1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7">
    <w:name w:val="74031B3190E046BCBD94F80F662978E6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7">
    <w:name w:val="B770163B20024FE6BC0EF5F2E3787EF7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7">
    <w:name w:val="9D8C539B4EE7403BAADB04D26968643D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7">
    <w:name w:val="FA02227C3B794372B64422ABEB79D280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8">
    <w:name w:val="2DFC6DB07C834BC385B0DDEF2B86AD7B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7">
    <w:name w:val="226E2CB25F4E4F8DBE327E52B73BA63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7">
    <w:name w:val="3AC73506D8314EDD9DB7B7F761CBF138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7">
    <w:name w:val="30FC91136EC441878C84A2255E41F3F4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2">
    <w:name w:val="E47491565DE34A38B2476A9D0AC4466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2">
    <w:name w:val="6BD50A6246FC43BC94AAF512786B883C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0">
    <w:name w:val="51DE9C5F01DE42929CB2CCD1C130FAB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1">
    <w:name w:val="C6F0692F5D7644B1A966A1CFA1E1C42D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1">
    <w:name w:val="B0C57E6FEC6C433EBC9EA5A3DAB66748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9">
    <w:name w:val="842EB3722422420B96D3CAEC6D7E5EAA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9">
    <w:name w:val="F28DAB6CB70C4494B85E5E005B987A1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9">
    <w:name w:val="151EDA8B6ABB41CBACDD9930FB46D1D0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7">
    <w:name w:val="F91E4BD576AE4C81BA72C15AF1A5BB9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6">
    <w:name w:val="C3B57163F92D4626BD9D5D28492D996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6">
    <w:name w:val="BB9CFA66054546C3B856079D7402DDF3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4">
    <w:name w:val="AF51DBFE7D90449C9F150AE649D8D289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4">
    <w:name w:val="D39B90B3ABE54D779E688C15B0EB3B8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4">
    <w:name w:val="5A54E6C6401A45019D2374D0122C548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4">
    <w:name w:val="7788619AC5E04E06B470983C47F5253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1">
    <w:name w:val="F8FD752C7B424EB4B62825F08EC7D31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2">
    <w:name w:val="D9E9FAE467C245C5B523556099FEC22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">
    <w:name w:val="155BB0E2308A45AC9A8513EC074CC07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">
    <w:name w:val="FE6EE077C5064374BA40C84E9D8A9AB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">
    <w:name w:val="9E8E726576A04F81A2C87FA2E0B643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">
    <w:name w:val="737765C56A7A4EB5BEBEEDD603BC7CF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0F77BD36C5E4F169561597483343DD6">
    <w:name w:val="10F77BD36C5E4F169561597483343DD6"/>
    <w:rsid w:val="002B22DB"/>
  </w:style>
  <w:style w:type="paragraph" w:customStyle="1" w:styleId="717FB940417F4BD2A9FDC3A0989746A3">
    <w:name w:val="717FB940417F4BD2A9FDC3A0989746A3"/>
    <w:rsid w:val="002B22DB"/>
  </w:style>
  <w:style w:type="paragraph" w:customStyle="1" w:styleId="A31BFB6C09A94C7FA295217B0BA9FCC1">
    <w:name w:val="A31BFB6C09A94C7FA295217B0BA9FCC1"/>
    <w:rsid w:val="002B22DB"/>
  </w:style>
  <w:style w:type="paragraph" w:customStyle="1" w:styleId="8B2DB45A6E7E42C1B0C12B3772228FE7">
    <w:name w:val="8B2DB45A6E7E42C1B0C12B3772228FE7"/>
    <w:rsid w:val="002B22DB"/>
  </w:style>
  <w:style w:type="paragraph" w:customStyle="1" w:styleId="CB99720531CD48E69804F1BDF2B81A65">
    <w:name w:val="CB99720531CD48E69804F1BDF2B81A65"/>
    <w:rsid w:val="002B22DB"/>
  </w:style>
  <w:style w:type="paragraph" w:customStyle="1" w:styleId="7529A1DE2BA44B5480CDD27D5237ADC4">
    <w:name w:val="7529A1DE2BA44B5480CDD27D5237ADC4"/>
    <w:rsid w:val="002B22DB"/>
  </w:style>
  <w:style w:type="paragraph" w:customStyle="1" w:styleId="8AE4134E382045A0A5E93F21E3182BD519">
    <w:name w:val="8AE4134E382045A0A5E93F21E3182BD5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9">
    <w:name w:val="A67324E0884E4294B0572D8719FCD11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9">
    <w:name w:val="13A3759BFE164D528DE7E7D33931C4A3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9">
    <w:name w:val="09D6E5955B0E42FEBA4C95EDA90F5F95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9">
    <w:name w:val="25728DA75BA94E5D983C694337DAC4A3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9">
    <w:name w:val="8A09F1F06098453D92ED478A31A5FEB2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9">
    <w:name w:val="D99A77519A2D4B839B75A5764B2D0D0A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9">
    <w:name w:val="3E9CAB9F92694935B6BB37FF0C81C209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9">
    <w:name w:val="AB2AA1ACD7CB49A6BC955C7D19CB76F6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9">
    <w:name w:val="A1C21A367A274F6EB02F93C43240904F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9">
    <w:name w:val="BCC4232903414FC5B88E7B262ED33D71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8">
    <w:name w:val="61DDF086F77E438181BF37A9D4BB31B1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8">
    <w:name w:val="74031B3190E046BCBD94F80F662978E6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8">
    <w:name w:val="B770163B20024FE6BC0EF5F2E3787EF7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8">
    <w:name w:val="9D8C539B4EE7403BAADB04D26968643D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8">
    <w:name w:val="FA02227C3B794372B64422ABEB79D280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9">
    <w:name w:val="2DFC6DB07C834BC385B0DDEF2B86AD7B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8">
    <w:name w:val="226E2CB25F4E4F8DBE327E52B73BA63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8">
    <w:name w:val="3AC73506D8314EDD9DB7B7F761CBF138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8">
    <w:name w:val="30FC91136EC441878C84A2255E41F3F4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3">
    <w:name w:val="E47491565DE34A38B2476A9D0AC4466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3">
    <w:name w:val="6BD50A6246FC43BC94AAF512786B883C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1">
    <w:name w:val="51DE9C5F01DE42929CB2CCD1C130FAB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2">
    <w:name w:val="C6F0692F5D7644B1A966A1CFA1E1C42D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2">
    <w:name w:val="B0C57E6FEC6C433EBC9EA5A3DAB66748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0">
    <w:name w:val="842EB3722422420B96D3CAEC6D7E5EAA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0">
    <w:name w:val="F28DAB6CB70C4494B85E5E005B987A1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0">
    <w:name w:val="151EDA8B6ABB41CBACDD9930FB46D1D0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8">
    <w:name w:val="F91E4BD576AE4C81BA72C15AF1A5BB9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7">
    <w:name w:val="C3B57163F92D4626BD9D5D28492D996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7">
    <w:name w:val="BB9CFA66054546C3B856079D7402DDF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5">
    <w:name w:val="AF51DBFE7D90449C9F150AE649D8D289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5">
    <w:name w:val="D39B90B3ABE54D779E688C15B0EB3B83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5">
    <w:name w:val="5A54E6C6401A45019D2374D0122C548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5">
    <w:name w:val="7788619AC5E04E06B470983C47F5253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2">
    <w:name w:val="F8FD752C7B424EB4B62825F08EC7D31B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3">
    <w:name w:val="D9E9FAE467C245C5B523556099FEC22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">
    <w:name w:val="155BB0E2308A45AC9A8513EC074CC07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">
    <w:name w:val="FE6EE077C5064374BA40C84E9D8A9AB9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">
    <w:name w:val="9E8E726576A04F81A2C87FA2E0B64334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">
    <w:name w:val="737765C56A7A4EB5BEBEEDD603BC7CF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">
    <w:name w:val="E480CDFB3DA4431B969C85C371EF4A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">
    <w:name w:val="3DD95755100849DCB421037D4DAFD5AB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">
    <w:name w:val="17B35D3FBDF84871AB41D1E66D32D5BD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0CBD16347AC46C28C8A9FC4A9972ADC">
    <w:name w:val="00CBD16347AC46C28C8A9FC4A9972ADC"/>
    <w:rsid w:val="002B22DB"/>
  </w:style>
  <w:style w:type="paragraph" w:customStyle="1" w:styleId="9D93873BB1DF48D9818F6710370E9BF3">
    <w:name w:val="9D93873BB1DF48D9818F6710370E9BF3"/>
    <w:rsid w:val="002B22DB"/>
  </w:style>
  <w:style w:type="paragraph" w:customStyle="1" w:styleId="CC949141BEFE4AEEB57CBFBF172281B3">
    <w:name w:val="CC949141BEFE4AEEB57CBFBF172281B3"/>
    <w:rsid w:val="002B22DB"/>
  </w:style>
  <w:style w:type="paragraph" w:customStyle="1" w:styleId="8AE4134E382045A0A5E93F21E3182BD520">
    <w:name w:val="8AE4134E382045A0A5E93F21E3182BD5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0">
    <w:name w:val="A67324E0884E4294B0572D8719FCD11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0">
    <w:name w:val="13A3759BFE164D528DE7E7D33931C4A3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0">
    <w:name w:val="09D6E5955B0E42FEBA4C95EDA90F5F95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0">
    <w:name w:val="25728DA75BA94E5D983C694337DAC4A3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0">
    <w:name w:val="8A09F1F06098453D92ED478A31A5FEB2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0">
    <w:name w:val="D99A77519A2D4B839B75A5764B2D0D0A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0">
    <w:name w:val="3E9CAB9F92694935B6BB37FF0C81C209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0">
    <w:name w:val="AB2AA1ACD7CB49A6BC955C7D19CB76F6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0">
    <w:name w:val="A1C21A367A274F6EB02F93C43240904F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0">
    <w:name w:val="BCC4232903414FC5B88E7B262ED33D71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9">
    <w:name w:val="61DDF086F77E438181BF37A9D4BB31B1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9">
    <w:name w:val="74031B3190E046BCBD94F80F662978E6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9">
    <w:name w:val="B770163B20024FE6BC0EF5F2E3787EF7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9">
    <w:name w:val="9D8C539B4EE7403BAADB04D26968643D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9">
    <w:name w:val="FA02227C3B794372B64422ABEB79D280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0">
    <w:name w:val="2DFC6DB07C834BC385B0DDEF2B86AD7B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9">
    <w:name w:val="226E2CB25F4E4F8DBE327E52B73BA63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9">
    <w:name w:val="3AC73506D8314EDD9DB7B7F761CBF138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9">
    <w:name w:val="30FC91136EC441878C84A2255E41F3F4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4">
    <w:name w:val="E47491565DE34A38B2476A9D0AC4466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4">
    <w:name w:val="6BD50A6246FC43BC94AAF512786B883C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2">
    <w:name w:val="51DE9C5F01DE42929CB2CCD1C130FAB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3">
    <w:name w:val="C6F0692F5D7644B1A966A1CFA1E1C42D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3">
    <w:name w:val="B0C57E6FEC6C433EBC9EA5A3DAB66748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1">
    <w:name w:val="842EB3722422420B96D3CAEC6D7E5EAA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1">
    <w:name w:val="F28DAB6CB70C4494B85E5E005B987A1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1">
    <w:name w:val="151EDA8B6ABB41CBACDD9930FB46D1D0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9">
    <w:name w:val="F91E4BD576AE4C81BA72C15AF1A5BB9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8">
    <w:name w:val="C3B57163F92D4626BD9D5D28492D996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8">
    <w:name w:val="BB9CFA66054546C3B856079D7402DDF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6">
    <w:name w:val="AF51DBFE7D90449C9F150AE649D8D289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6">
    <w:name w:val="D39B90B3ABE54D779E688C15B0EB3B83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6">
    <w:name w:val="5A54E6C6401A45019D2374D0122C548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6">
    <w:name w:val="7788619AC5E04E06B470983C47F5253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3">
    <w:name w:val="F8FD752C7B424EB4B62825F08EC7D31B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4">
    <w:name w:val="D9E9FAE467C245C5B523556099FEC22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2">
    <w:name w:val="155BB0E2308A45AC9A8513EC074CC07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2">
    <w:name w:val="FE6EE077C5064374BA40C84E9D8A9AB9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2">
    <w:name w:val="9E8E726576A04F81A2C87FA2E0B64334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2">
    <w:name w:val="737765C56A7A4EB5BEBEEDD603BC7CF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">
    <w:name w:val="E480CDFB3DA4431B969C85C371EF4A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">
    <w:name w:val="3DD95755100849DCB421037D4DAFD5A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">
    <w:name w:val="17B35D3FBDF84871AB41D1E66D32D5B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">
    <w:name w:val="F4B088B3EAAE425985FC45036FC1A81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06477401B5243D1A6394AAE0BFD71F7">
    <w:name w:val="906477401B5243D1A6394AAE0BFD71F7"/>
    <w:rsid w:val="002B22DB"/>
  </w:style>
  <w:style w:type="paragraph" w:customStyle="1" w:styleId="8AE4134E382045A0A5E93F21E3182BD521">
    <w:name w:val="8AE4134E382045A0A5E93F21E3182BD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1">
    <w:name w:val="A67324E0884E4294B0572D8719FCD11E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1">
    <w:name w:val="13A3759BFE164D528DE7E7D33931C4A3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1">
    <w:name w:val="09D6E5955B0E42FEBA4C95EDA90F5F9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1">
    <w:name w:val="25728DA75BA94E5D983C694337DAC4A3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1">
    <w:name w:val="8A09F1F06098453D92ED478A31A5FEB2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1">
    <w:name w:val="D99A77519A2D4B839B75A5764B2D0D0A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1">
    <w:name w:val="3E9CAB9F92694935B6BB37FF0C81C209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1">
    <w:name w:val="AB2AA1ACD7CB49A6BC955C7D19CB76F6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1">
    <w:name w:val="A1C21A367A274F6EB02F93C43240904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1">
    <w:name w:val="BCC4232903414FC5B88E7B262ED33D71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0">
    <w:name w:val="61DDF086F77E438181BF37A9D4BB31B1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0">
    <w:name w:val="74031B3190E046BCBD94F80F662978E6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0">
    <w:name w:val="B770163B20024FE6BC0EF5F2E3787EF7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0">
    <w:name w:val="9D8C539B4EE7403BAADB04D26968643D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0">
    <w:name w:val="FA02227C3B794372B64422ABEB79D280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1">
    <w:name w:val="2DFC6DB07C834BC385B0DDEF2B86AD7B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0">
    <w:name w:val="226E2CB25F4E4F8DBE327E52B73BA63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0">
    <w:name w:val="3AC73506D8314EDD9DB7B7F761CBF138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0">
    <w:name w:val="30FC91136EC441878C84A2255E41F3F4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5">
    <w:name w:val="E47491565DE34A38B2476A9D0AC4466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5">
    <w:name w:val="6BD50A6246FC43BC94AAF512786B883C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3">
    <w:name w:val="51DE9C5F01DE42929CB2CCD1C130FAB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4">
    <w:name w:val="C6F0692F5D7644B1A966A1CFA1E1C42D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4">
    <w:name w:val="B0C57E6FEC6C433EBC9EA5A3DAB66748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2">
    <w:name w:val="842EB3722422420B96D3CAEC6D7E5EAA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2">
    <w:name w:val="F28DAB6CB70C4494B85E5E005B987A1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2">
    <w:name w:val="151EDA8B6ABB41CBACDD9930FB46D1D0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0">
    <w:name w:val="F91E4BD576AE4C81BA72C15AF1A5BB9C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9">
    <w:name w:val="C3B57163F92D4626BD9D5D28492D996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9">
    <w:name w:val="BB9CFA66054546C3B856079D7402DDF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7">
    <w:name w:val="AF51DBFE7D90449C9F150AE649D8D28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7">
    <w:name w:val="D39B90B3ABE54D779E688C15B0EB3B8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7">
    <w:name w:val="5A54E6C6401A45019D2374D0122C548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7">
    <w:name w:val="7788619AC5E04E06B470983C47F5253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4">
    <w:name w:val="F8FD752C7B424EB4B62825F08EC7D31B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5">
    <w:name w:val="D9E9FAE467C245C5B523556099FEC22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3">
    <w:name w:val="155BB0E2308A45AC9A8513EC074CC07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3">
    <w:name w:val="FE6EE077C5064374BA40C84E9D8A9AB9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3">
    <w:name w:val="9E8E726576A04F81A2C87FA2E0B64334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3">
    <w:name w:val="737765C56A7A4EB5BEBEEDD603BC7CF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2">
    <w:name w:val="E480CDFB3DA4431B969C85C371EF4AF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2">
    <w:name w:val="3DD95755100849DCB421037D4DAFD5AB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2">
    <w:name w:val="17B35D3FBDF84871AB41D1E66D32D5B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">
    <w:name w:val="F4B088B3EAAE425985FC45036FC1A81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">
    <w:name w:val="A1E85DA11B5F41729ABF3562C62097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C114533AD43474F817CDE2E1800EA6E">
    <w:name w:val="FC114533AD43474F817CDE2E1800EA6E"/>
    <w:rsid w:val="002B22DB"/>
  </w:style>
  <w:style w:type="paragraph" w:customStyle="1" w:styleId="CFFBE4AB9D5A49A8B86EEE34D99620F4">
    <w:name w:val="CFFBE4AB9D5A49A8B86EEE34D99620F4"/>
    <w:rsid w:val="002B22DB"/>
  </w:style>
  <w:style w:type="paragraph" w:customStyle="1" w:styleId="D57888BA838948C1A76EACAF20738CF5">
    <w:name w:val="D57888BA838948C1A76EACAF20738CF5"/>
    <w:rsid w:val="002B22DB"/>
  </w:style>
  <w:style w:type="paragraph" w:customStyle="1" w:styleId="FD7EDF7EEE9A43388AC7FACC1FE20E21">
    <w:name w:val="FD7EDF7EEE9A43388AC7FACC1FE20E21"/>
    <w:rsid w:val="002B22DB"/>
  </w:style>
  <w:style w:type="paragraph" w:customStyle="1" w:styleId="0ED92C6262DF42B2BB9EF830C8970F2B">
    <w:name w:val="0ED92C6262DF42B2BB9EF830C8970F2B"/>
    <w:rsid w:val="002B22DB"/>
  </w:style>
  <w:style w:type="paragraph" w:customStyle="1" w:styleId="8AE4134E382045A0A5E93F21E3182BD522">
    <w:name w:val="8AE4134E382045A0A5E93F21E3182BD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2">
    <w:name w:val="A67324E0884E4294B0572D8719FCD11E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2">
    <w:name w:val="13A3759BFE164D528DE7E7D33931C4A3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2">
    <w:name w:val="09D6E5955B0E42FEBA4C95EDA90F5F9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2">
    <w:name w:val="25728DA75BA94E5D983C694337DAC4A3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2">
    <w:name w:val="8A09F1F06098453D92ED478A31A5FEB2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2">
    <w:name w:val="D99A77519A2D4B839B75A5764B2D0D0A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2">
    <w:name w:val="3E9CAB9F92694935B6BB37FF0C81C209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2">
    <w:name w:val="AB2AA1ACD7CB49A6BC955C7D19CB76F6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2">
    <w:name w:val="A1C21A367A274F6EB02F93C43240904F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2">
    <w:name w:val="BCC4232903414FC5B88E7B262ED33D71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1">
    <w:name w:val="61DDF086F77E438181BF37A9D4BB31B1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1">
    <w:name w:val="74031B3190E046BCBD94F80F662978E6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1">
    <w:name w:val="B770163B20024FE6BC0EF5F2E3787EF7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1">
    <w:name w:val="9D8C539B4EE7403BAADB04D26968643D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1">
    <w:name w:val="FA02227C3B794372B64422ABEB79D280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2">
    <w:name w:val="2DFC6DB07C834BC385B0DDEF2B86AD7B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1">
    <w:name w:val="226E2CB25F4E4F8DBE327E52B73BA63E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1">
    <w:name w:val="3AC73506D8314EDD9DB7B7F761CBF138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1">
    <w:name w:val="30FC91136EC441878C84A2255E41F3F4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6">
    <w:name w:val="E47491565DE34A38B2476A9D0AC4466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6">
    <w:name w:val="6BD50A6246FC43BC94AAF512786B883C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4">
    <w:name w:val="51DE9C5F01DE42929CB2CCD1C130FAB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5">
    <w:name w:val="C6F0692F5D7644B1A966A1CFA1E1C42D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5">
    <w:name w:val="B0C57E6FEC6C433EBC9EA5A3DAB66748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3">
    <w:name w:val="842EB3722422420B96D3CAEC6D7E5EAA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3">
    <w:name w:val="F28DAB6CB70C4494B85E5E005B987A1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3">
    <w:name w:val="151EDA8B6ABB41CBACDD9930FB46D1D0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1">
    <w:name w:val="F91E4BD576AE4C81BA72C15AF1A5BB9C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0">
    <w:name w:val="C3B57163F92D4626BD9D5D28492D996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0">
    <w:name w:val="BB9CFA66054546C3B856079D7402DDF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8">
    <w:name w:val="AF51DBFE7D90449C9F150AE649D8D28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8">
    <w:name w:val="D39B90B3ABE54D779E688C15B0EB3B8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8">
    <w:name w:val="5A54E6C6401A45019D2374D0122C5482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8">
    <w:name w:val="7788619AC5E04E06B470983C47F5253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5">
    <w:name w:val="F8FD752C7B424EB4B62825F08EC7D31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6">
    <w:name w:val="D9E9FAE467C245C5B523556099FEC22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4">
    <w:name w:val="155BB0E2308A45AC9A8513EC074CC07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4">
    <w:name w:val="FE6EE077C5064374BA40C84E9D8A9AB9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4">
    <w:name w:val="9E8E726576A04F81A2C87FA2E0B64334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4">
    <w:name w:val="737765C56A7A4EB5BEBEEDD603BC7CF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3">
    <w:name w:val="E480CDFB3DA4431B969C85C371EF4AF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3">
    <w:name w:val="3DD95755100849DCB421037D4DAFD5AB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3">
    <w:name w:val="17B35D3FBDF84871AB41D1E66D32D5B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2">
    <w:name w:val="F4B088B3EAAE425985FC45036FC1A81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">
    <w:name w:val="A1E85DA11B5F41729ABF3562C62097F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">
    <w:name w:val="6D841515F69A454BBFF70597CE4760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">
    <w:name w:val="629C5EB9C118463A960136CF2FB91C1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">
    <w:name w:val="0EDE0EEE3BF84FFFB0D203E4862ED4E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">
    <w:name w:val="1B9F6AD667D64A3AA514B339167FC2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1">
    <w:name w:val="D57888BA838948C1A76EACAF20738CF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">
    <w:name w:val="8616FB10E3B84839A8469EC57886C07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">
    <w:name w:val="13B48D729ED44716ABA3B0631F7BCD4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7EDF7EEE9A43388AC7FACC1FE20E211">
    <w:name w:val="FD7EDF7EEE9A43388AC7FACC1FE20E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92C6262DF42B2BB9EF830C8970F2B1">
    <w:name w:val="0ED92C6262DF42B2BB9EF830C8970F2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22ABCD4BB654EDC97B8176BAE647669">
    <w:name w:val="322ABCD4BB654EDC97B8176BAE647669"/>
    <w:rsid w:val="002B22DB"/>
  </w:style>
  <w:style w:type="paragraph" w:customStyle="1" w:styleId="39C0F9F79EFF407BA5A136463D781C44">
    <w:name w:val="39C0F9F79EFF407BA5A136463D781C44"/>
    <w:rsid w:val="002B22DB"/>
  </w:style>
  <w:style w:type="paragraph" w:customStyle="1" w:styleId="974B73C291CF46D182C4BAD9B54BD397">
    <w:name w:val="974B73C291CF46D182C4BAD9B54BD397"/>
    <w:rsid w:val="002B22DB"/>
  </w:style>
  <w:style w:type="paragraph" w:customStyle="1" w:styleId="B657D892EE104824980F8E75B653DC73">
    <w:name w:val="B657D892EE104824980F8E75B653DC73"/>
    <w:rsid w:val="002B22DB"/>
  </w:style>
  <w:style w:type="paragraph" w:customStyle="1" w:styleId="3F57F7790DEE4125A72F145715007A0A">
    <w:name w:val="3F57F7790DEE4125A72F145715007A0A"/>
    <w:rsid w:val="002B22DB"/>
  </w:style>
  <w:style w:type="paragraph" w:customStyle="1" w:styleId="2A2852A508604A329691EE15602A65E2">
    <w:name w:val="2A2852A508604A329691EE15602A65E2"/>
    <w:rsid w:val="002B22DB"/>
  </w:style>
  <w:style w:type="paragraph" w:customStyle="1" w:styleId="773A47C7EDE0426D808C7F1097047A62">
    <w:name w:val="773A47C7EDE0426D808C7F1097047A62"/>
    <w:rsid w:val="002B22DB"/>
  </w:style>
  <w:style w:type="paragraph" w:customStyle="1" w:styleId="F1218C93000D4DF6B20A39419D1AC04B">
    <w:name w:val="F1218C93000D4DF6B20A39419D1AC04B"/>
    <w:rsid w:val="002B22DB"/>
  </w:style>
  <w:style w:type="paragraph" w:customStyle="1" w:styleId="67C9D5194E76493FB601D794714C64AF">
    <w:name w:val="67C9D5194E76493FB601D794714C64AF"/>
    <w:rsid w:val="002B22DB"/>
  </w:style>
  <w:style w:type="paragraph" w:customStyle="1" w:styleId="D7E6B0956EF14885B387A3EADDB60107">
    <w:name w:val="D7E6B0956EF14885B387A3EADDB60107"/>
    <w:rsid w:val="002B22DB"/>
  </w:style>
  <w:style w:type="paragraph" w:customStyle="1" w:styleId="79B6A1A066AA4167B65034255F1E508E">
    <w:name w:val="79B6A1A066AA4167B65034255F1E508E"/>
    <w:rsid w:val="002B22DB"/>
  </w:style>
  <w:style w:type="paragraph" w:customStyle="1" w:styleId="A4973C012C0E47058D9DBC906B5396AB">
    <w:name w:val="A4973C012C0E47058D9DBC906B5396AB"/>
    <w:rsid w:val="002B22DB"/>
  </w:style>
  <w:style w:type="paragraph" w:customStyle="1" w:styleId="992CD3DE96114C5F9F405345E42211B2">
    <w:name w:val="992CD3DE96114C5F9F405345E42211B2"/>
    <w:rsid w:val="002B22DB"/>
  </w:style>
  <w:style w:type="paragraph" w:customStyle="1" w:styleId="35F8359FA0414662B029D6EB70890002">
    <w:name w:val="35F8359FA0414662B029D6EB70890002"/>
    <w:rsid w:val="002B22DB"/>
  </w:style>
  <w:style w:type="paragraph" w:customStyle="1" w:styleId="1F370A25C8114AA3BA713E91BF6A9C48">
    <w:name w:val="1F370A25C8114AA3BA713E91BF6A9C48"/>
    <w:rsid w:val="002B22DB"/>
  </w:style>
  <w:style w:type="paragraph" w:customStyle="1" w:styleId="49EC915483BB4EC0AB76514217531FA9">
    <w:name w:val="49EC915483BB4EC0AB76514217531FA9"/>
    <w:rsid w:val="002B22DB"/>
  </w:style>
  <w:style w:type="paragraph" w:customStyle="1" w:styleId="C0A5B8405E0A4758A68DB0A3A79B1EE5">
    <w:name w:val="C0A5B8405E0A4758A68DB0A3A79B1EE5"/>
    <w:rsid w:val="002B22DB"/>
  </w:style>
  <w:style w:type="paragraph" w:customStyle="1" w:styleId="8AE4134E382045A0A5E93F21E3182BD523">
    <w:name w:val="8AE4134E382045A0A5E93F21E3182BD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3">
    <w:name w:val="A67324E0884E4294B0572D8719FCD11E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3">
    <w:name w:val="13A3759BFE164D528DE7E7D33931C4A3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3">
    <w:name w:val="09D6E5955B0E42FEBA4C95EDA90F5F9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3">
    <w:name w:val="25728DA75BA94E5D983C694337DAC4A3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3">
    <w:name w:val="8A09F1F06098453D92ED478A31A5FEB2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3">
    <w:name w:val="D99A77519A2D4B839B75A5764B2D0D0A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3">
    <w:name w:val="3E9CAB9F92694935B6BB37FF0C81C209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3">
    <w:name w:val="AB2AA1ACD7CB49A6BC955C7D19CB76F6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3">
    <w:name w:val="A1C21A367A274F6EB02F93C43240904F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3">
    <w:name w:val="BCC4232903414FC5B88E7B262ED33D71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2">
    <w:name w:val="61DDF086F77E438181BF37A9D4BB31B1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2">
    <w:name w:val="74031B3190E046BCBD94F80F662978E6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2">
    <w:name w:val="B770163B20024FE6BC0EF5F2E3787EF7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2">
    <w:name w:val="9D8C539B4EE7403BAADB04D26968643D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2">
    <w:name w:val="FA02227C3B794372B64422ABEB79D280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3">
    <w:name w:val="2DFC6DB07C834BC385B0DDEF2B86AD7B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2">
    <w:name w:val="226E2CB25F4E4F8DBE327E52B73BA63E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2">
    <w:name w:val="3AC73506D8314EDD9DB7B7F761CBF138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2">
    <w:name w:val="30FC91136EC441878C84A2255E41F3F4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7">
    <w:name w:val="E47491565DE34A38B2476A9D0AC4466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7">
    <w:name w:val="6BD50A6246FC43BC94AAF512786B883C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5">
    <w:name w:val="51DE9C5F01DE42929CB2CCD1C130FAB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6">
    <w:name w:val="C6F0692F5D7644B1A966A1CFA1E1C42D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6">
    <w:name w:val="B0C57E6FEC6C433EBC9EA5A3DAB66748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4">
    <w:name w:val="842EB3722422420B96D3CAEC6D7E5EAA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4">
    <w:name w:val="F28DAB6CB70C4494B85E5E005B987A1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4">
    <w:name w:val="151EDA8B6ABB41CBACDD9930FB46D1D0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2">
    <w:name w:val="F91E4BD576AE4C81BA72C15AF1A5BB9C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1">
    <w:name w:val="C3B57163F92D4626BD9D5D28492D996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1">
    <w:name w:val="BB9CFA66054546C3B856079D7402DDF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9">
    <w:name w:val="AF51DBFE7D90449C9F150AE649D8D289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9">
    <w:name w:val="D39B90B3ABE54D779E688C15B0EB3B8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9">
    <w:name w:val="5A54E6C6401A45019D2374D0122C5482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9">
    <w:name w:val="7788619AC5E04E06B470983C47F5253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6">
    <w:name w:val="F8FD752C7B424EB4B62825F08EC7D31B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7">
    <w:name w:val="D9E9FAE467C245C5B523556099FEC22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5">
    <w:name w:val="155BB0E2308A45AC9A8513EC074CC07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5">
    <w:name w:val="FE6EE077C5064374BA40C84E9D8A9AB9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5">
    <w:name w:val="9E8E726576A04F81A2C87FA2E0B64334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5">
    <w:name w:val="737765C56A7A4EB5BEBEEDD603BC7CF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4">
    <w:name w:val="E480CDFB3DA4431B969C85C371EF4AF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4">
    <w:name w:val="3DD95755100849DCB421037D4DAFD5AB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4">
    <w:name w:val="17B35D3FBDF84871AB41D1E66D32D5BD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3">
    <w:name w:val="F4B088B3EAAE425985FC45036FC1A81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2">
    <w:name w:val="A1E85DA11B5F41729ABF3562C62097F7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1">
    <w:name w:val="6D841515F69A454BBFF70597CE47602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1">
    <w:name w:val="629C5EB9C118463A960136CF2FB91C1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1">
    <w:name w:val="0EDE0EEE3BF84FFFB0D203E4862ED4E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1">
    <w:name w:val="1B9F6AD667D64A3AA514B339167FC2B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2">
    <w:name w:val="D57888BA838948C1A76EACAF20738CF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1">
    <w:name w:val="8616FB10E3B84839A8469EC57886C074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1">
    <w:name w:val="13B48D729ED44716ABA3B0631F7BCD4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">
    <w:name w:val="79C05AE8DD904FCBB5C0B4672FF29B4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">
    <w:name w:val="39C5859873CB45AE8CDD8F96F800ACED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">
    <w:name w:val="34A85DD1D95B4B2F92BECDA1672A587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">
    <w:name w:val="3460A08094024FB6A95165CDFD744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">
    <w:name w:val="3C5FD3D89C7A4E93A005E4AEEA780E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6192913F7754D619CEC48282D122164">
    <w:name w:val="B6192913F7754D619CEC48282D122164"/>
    <w:rsid w:val="002B22DB"/>
  </w:style>
  <w:style w:type="paragraph" w:customStyle="1" w:styleId="DCDAB40883D94EC39BED2FCFF2507832">
    <w:name w:val="DCDAB40883D94EC39BED2FCFF2507832"/>
    <w:rsid w:val="002B22DB"/>
  </w:style>
  <w:style w:type="paragraph" w:customStyle="1" w:styleId="27BB2988EF9F494C816447990CDD551F">
    <w:name w:val="27BB2988EF9F494C816447990CDD551F"/>
    <w:rsid w:val="002B22DB"/>
  </w:style>
  <w:style w:type="paragraph" w:customStyle="1" w:styleId="6125F9A638AB4AC2BBAC62CD13966A26">
    <w:name w:val="6125F9A638AB4AC2BBAC62CD13966A26"/>
    <w:rsid w:val="002B22DB"/>
  </w:style>
  <w:style w:type="paragraph" w:customStyle="1" w:styleId="5FCD3BB303DF4AA293A5111D975C1B19">
    <w:name w:val="5FCD3BB303DF4AA293A5111D975C1B19"/>
    <w:rsid w:val="002B22DB"/>
  </w:style>
  <w:style w:type="paragraph" w:customStyle="1" w:styleId="E9B9549CCBE24D718962439D0BAF735C">
    <w:name w:val="E9B9549CCBE24D718962439D0BAF735C"/>
    <w:rsid w:val="002B22DB"/>
  </w:style>
  <w:style w:type="paragraph" w:customStyle="1" w:styleId="8AE4134E382045A0A5E93F21E3182BD524">
    <w:name w:val="8AE4134E382045A0A5E93F21E3182BD5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4">
    <w:name w:val="A67324E0884E4294B0572D8719FCD11E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4">
    <w:name w:val="13A3759BFE164D528DE7E7D33931C4A3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4">
    <w:name w:val="09D6E5955B0E42FEBA4C95EDA90F5F95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4">
    <w:name w:val="25728DA75BA94E5D983C694337DAC4A3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4">
    <w:name w:val="8A09F1F06098453D92ED478A31A5FEB2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4">
    <w:name w:val="D99A77519A2D4B839B75A5764B2D0D0A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4">
    <w:name w:val="3E9CAB9F92694935B6BB37FF0C81C209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4">
    <w:name w:val="AB2AA1ACD7CB49A6BC955C7D19CB76F6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4">
    <w:name w:val="A1C21A367A274F6EB02F93C43240904F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4">
    <w:name w:val="BCC4232903414FC5B88E7B262ED33D71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3">
    <w:name w:val="61DDF086F77E438181BF37A9D4BB31B1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3">
    <w:name w:val="74031B3190E046BCBD94F80F662978E6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3">
    <w:name w:val="B770163B20024FE6BC0EF5F2E3787EF7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3">
    <w:name w:val="9D8C539B4EE7403BAADB04D26968643D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3">
    <w:name w:val="FA02227C3B794372B64422ABEB79D280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4">
    <w:name w:val="2DFC6DB07C834BC385B0DDEF2B86AD7B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3">
    <w:name w:val="226E2CB25F4E4F8DBE327E52B73BA63E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3">
    <w:name w:val="3AC73506D8314EDD9DB7B7F761CBF138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3">
    <w:name w:val="30FC91136EC441878C84A2255E41F3F4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8">
    <w:name w:val="E47491565DE34A38B2476A9D0AC4466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8">
    <w:name w:val="6BD50A6246FC43BC94AAF512786B883C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6">
    <w:name w:val="51DE9C5F01DE42929CB2CCD1C130FAB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7">
    <w:name w:val="C6F0692F5D7644B1A966A1CFA1E1C42D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7">
    <w:name w:val="B0C57E6FEC6C433EBC9EA5A3DAB66748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5">
    <w:name w:val="842EB3722422420B96D3CAEC6D7E5EAA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5">
    <w:name w:val="F28DAB6CB70C4494B85E5E005B987A1F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5">
    <w:name w:val="151EDA8B6ABB41CBACDD9930FB46D1D0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3">
    <w:name w:val="F91E4BD576AE4C81BA72C15AF1A5BB9C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2">
    <w:name w:val="C3B57163F92D4626BD9D5D28492D996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2">
    <w:name w:val="BB9CFA66054546C3B856079D7402DDF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0">
    <w:name w:val="AF51DBFE7D90449C9F150AE649D8D289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0">
    <w:name w:val="D39B90B3ABE54D779E688C15B0EB3B8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0">
    <w:name w:val="5A54E6C6401A45019D2374D0122C5482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0">
    <w:name w:val="7788619AC5E04E06B470983C47F5253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7">
    <w:name w:val="F8FD752C7B424EB4B62825F08EC7D31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8">
    <w:name w:val="D9E9FAE467C245C5B523556099FEC22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6">
    <w:name w:val="155BB0E2308A45AC9A8513EC074CC07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6">
    <w:name w:val="FE6EE077C5064374BA40C84E9D8A9AB9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6">
    <w:name w:val="9E8E726576A04F81A2C87FA2E0B64334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6">
    <w:name w:val="737765C56A7A4EB5BEBEEDD603BC7CF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5">
    <w:name w:val="E480CDFB3DA4431B969C85C371EF4AF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5">
    <w:name w:val="3DD95755100849DCB421037D4DAFD5A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5">
    <w:name w:val="17B35D3FBDF84871AB41D1E66D32D5BD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4">
    <w:name w:val="F4B088B3EAAE425985FC45036FC1A81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3">
    <w:name w:val="A1E85DA11B5F41729ABF3562C62097F7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2">
    <w:name w:val="6D841515F69A454BBFF70597CE476026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2">
    <w:name w:val="629C5EB9C118463A960136CF2FB91C1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2">
    <w:name w:val="0EDE0EEE3BF84FFFB0D203E4862ED4E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2">
    <w:name w:val="1B9F6AD667D64A3AA514B339167FC2B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3">
    <w:name w:val="D57888BA838948C1A76EACAF20738CF5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2">
    <w:name w:val="8616FB10E3B84839A8469EC57886C074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2">
    <w:name w:val="13B48D729ED44716ABA3B0631F7BCD4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">
    <w:name w:val="79C05AE8DD904FCBB5C0B4672FF29B4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">
    <w:name w:val="39C5859873CB45AE8CDD8F96F800ACE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">
    <w:name w:val="34A85DD1D95B4B2F92BECDA1672A587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">
    <w:name w:val="3460A08094024FB6A95165CDFD74411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">
    <w:name w:val="3C5FD3D89C7A4E93A005E4AEEA780E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">
    <w:name w:val="E9B9549CCBE24D718962439D0BAF735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CD9475C2004CD89B402BAED235DA6D">
    <w:name w:val="6BCD9475C2004CD89B402BAED235DA6D"/>
    <w:rsid w:val="002B22DB"/>
  </w:style>
  <w:style w:type="paragraph" w:customStyle="1" w:styleId="07824A5AFCBD418BB910598279919996">
    <w:name w:val="07824A5AFCBD418BB910598279919996"/>
    <w:rsid w:val="002B22DB"/>
  </w:style>
  <w:style w:type="paragraph" w:customStyle="1" w:styleId="00804B34EAB449048E01C2434C556465">
    <w:name w:val="00804B34EAB449048E01C2434C556465"/>
    <w:rsid w:val="002B22DB"/>
  </w:style>
  <w:style w:type="paragraph" w:customStyle="1" w:styleId="22BE6142CD704C0FB6AE81D532167C8F">
    <w:name w:val="22BE6142CD704C0FB6AE81D532167C8F"/>
    <w:rsid w:val="002B22DB"/>
  </w:style>
  <w:style w:type="paragraph" w:customStyle="1" w:styleId="FD1C405D1DB7415DA76F81F14F873880">
    <w:name w:val="FD1C405D1DB7415DA76F81F14F873880"/>
    <w:rsid w:val="002B22DB"/>
  </w:style>
  <w:style w:type="paragraph" w:customStyle="1" w:styleId="984C58392C534F00A4F064C6B8A8E252">
    <w:name w:val="984C58392C534F00A4F064C6B8A8E252"/>
    <w:rsid w:val="002B22DB"/>
  </w:style>
  <w:style w:type="paragraph" w:customStyle="1" w:styleId="1AC4411F12FB438AA9FEB0F59600A250">
    <w:name w:val="1AC4411F12FB438AA9FEB0F59600A250"/>
    <w:rsid w:val="002B22DB"/>
  </w:style>
  <w:style w:type="paragraph" w:customStyle="1" w:styleId="5A14E0868E544543A9168C6AB77C9E5B">
    <w:name w:val="5A14E0868E544543A9168C6AB77C9E5B"/>
    <w:rsid w:val="002B22DB"/>
  </w:style>
  <w:style w:type="paragraph" w:customStyle="1" w:styleId="8AE4134E382045A0A5E93F21E3182BD525">
    <w:name w:val="8AE4134E382045A0A5E93F21E3182BD5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5">
    <w:name w:val="A67324E0884E4294B0572D8719FCD11E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5">
    <w:name w:val="13A3759BFE164D528DE7E7D33931C4A3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5">
    <w:name w:val="09D6E5955B0E42FEBA4C95EDA90F5F95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5">
    <w:name w:val="25728DA75BA94E5D983C694337DAC4A3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5">
    <w:name w:val="8A09F1F06098453D92ED478A31A5FEB2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5">
    <w:name w:val="D99A77519A2D4B839B75A5764B2D0D0A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5">
    <w:name w:val="3E9CAB9F92694935B6BB37FF0C81C209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5">
    <w:name w:val="AB2AA1ACD7CB49A6BC955C7D19CB76F6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5">
    <w:name w:val="A1C21A367A274F6EB02F93C43240904F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5">
    <w:name w:val="BCC4232903414FC5B88E7B262ED33D71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4">
    <w:name w:val="61DDF086F77E438181BF37A9D4BB31B1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4">
    <w:name w:val="74031B3190E046BCBD94F80F662978E6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4">
    <w:name w:val="B770163B20024FE6BC0EF5F2E3787EF7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4">
    <w:name w:val="9D8C539B4EE7403BAADB04D26968643D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4">
    <w:name w:val="FA02227C3B794372B64422ABEB79D280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5">
    <w:name w:val="2DFC6DB07C834BC385B0DDEF2B86AD7B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4">
    <w:name w:val="226E2CB25F4E4F8DBE327E52B73BA63E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4">
    <w:name w:val="3AC73506D8314EDD9DB7B7F761CBF138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4">
    <w:name w:val="30FC91136EC441878C84A2255E41F3F4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9">
    <w:name w:val="E47491565DE34A38B2476A9D0AC4466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9">
    <w:name w:val="6BD50A6246FC43BC94AAF512786B883C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7">
    <w:name w:val="51DE9C5F01DE42929CB2CCD1C130FAB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8">
    <w:name w:val="C6F0692F5D7644B1A966A1CFA1E1C42D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8">
    <w:name w:val="B0C57E6FEC6C433EBC9EA5A3DAB66748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1">
    <w:name w:val="1AC4411F12FB438AA9FEB0F59600A25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14E0868E544543A9168C6AB77C9E5B1">
    <w:name w:val="5A14E0868E544543A9168C6AB77C9E5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4">
    <w:name w:val="F91E4BD576AE4C81BA72C15AF1A5BB9C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3">
    <w:name w:val="C3B57163F92D4626BD9D5D28492D996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3">
    <w:name w:val="BB9CFA66054546C3B856079D7402DDF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1">
    <w:name w:val="AF51DBFE7D90449C9F150AE649D8D289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1">
    <w:name w:val="D39B90B3ABE54D779E688C15B0EB3B8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1">
    <w:name w:val="5A54E6C6401A45019D2374D0122C548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1">
    <w:name w:val="7788619AC5E04E06B470983C47F5253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8">
    <w:name w:val="F8FD752C7B424EB4B62825F08EC7D31B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9">
    <w:name w:val="D9E9FAE467C245C5B523556099FEC22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7">
    <w:name w:val="155BB0E2308A45AC9A8513EC074CC07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7">
    <w:name w:val="FE6EE077C5064374BA40C84E9D8A9AB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7">
    <w:name w:val="9E8E726576A04F81A2C87FA2E0B64334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7">
    <w:name w:val="737765C56A7A4EB5BEBEEDD603BC7CF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6">
    <w:name w:val="E480CDFB3DA4431B969C85C371EF4AF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6">
    <w:name w:val="3DD95755100849DCB421037D4DAFD5AB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6">
    <w:name w:val="17B35D3FBDF84871AB41D1E66D32D5B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5">
    <w:name w:val="F4B088B3EAAE425985FC45036FC1A81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4">
    <w:name w:val="A1E85DA11B5F41729ABF3562C62097F7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3">
    <w:name w:val="6D841515F69A454BBFF70597CE476026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3">
    <w:name w:val="629C5EB9C118463A960136CF2FB91C1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3">
    <w:name w:val="0EDE0EEE3BF84FFFB0D203E4862ED4E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3">
    <w:name w:val="1B9F6AD667D64A3AA514B339167FC2B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4">
    <w:name w:val="D57888BA838948C1A76EACAF20738CF5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3">
    <w:name w:val="8616FB10E3B84839A8469EC57886C074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3">
    <w:name w:val="13B48D729ED44716ABA3B0631F7BCD4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2">
    <w:name w:val="79C05AE8DD904FCBB5C0B4672FF29B4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2">
    <w:name w:val="39C5859873CB45AE8CDD8F96F800ACE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2">
    <w:name w:val="34A85DD1D95B4B2F92BECDA1672A5877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2">
    <w:name w:val="3460A08094024FB6A95165CDFD744116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2">
    <w:name w:val="3C5FD3D89C7A4E93A005E4AEEA780E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2">
    <w:name w:val="E9B9549CCBE24D718962439D0BAF735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354F6D9904EBEB9669DDA34788FB3">
    <w:name w:val="75B354F6D9904EBEB9669DDA34788FB3"/>
    <w:rsid w:val="002B22DB"/>
  </w:style>
  <w:style w:type="paragraph" w:customStyle="1" w:styleId="2FF63AA421214DC8A25C83C18E0B80CC">
    <w:name w:val="2FF63AA421214DC8A25C83C18E0B80CC"/>
    <w:rsid w:val="002B22DB"/>
  </w:style>
  <w:style w:type="paragraph" w:customStyle="1" w:styleId="6EB4E3CC822A4EE297E1DA36D8B24500">
    <w:name w:val="6EB4E3CC822A4EE297E1DA36D8B24500"/>
    <w:rsid w:val="002B22DB"/>
  </w:style>
  <w:style w:type="paragraph" w:customStyle="1" w:styleId="9F5BEDBC6DF54823B121FD19FE57DFBD">
    <w:name w:val="9F5BEDBC6DF54823B121FD19FE57DFBD"/>
    <w:rsid w:val="002B22DB"/>
  </w:style>
  <w:style w:type="paragraph" w:customStyle="1" w:styleId="15A65A791B4D4167AC6CAA2148BDA569">
    <w:name w:val="15A65A791B4D4167AC6CAA2148BDA569"/>
    <w:rsid w:val="002B22DB"/>
  </w:style>
  <w:style w:type="paragraph" w:customStyle="1" w:styleId="CBE561C1873C4D6DA2E6D0AEE8D9E02B">
    <w:name w:val="CBE561C1873C4D6DA2E6D0AEE8D9E02B"/>
    <w:rsid w:val="002B22DB"/>
  </w:style>
  <w:style w:type="paragraph" w:customStyle="1" w:styleId="154BAC4D32E1487A9577AF589D440C85">
    <w:name w:val="154BAC4D32E1487A9577AF589D440C85"/>
    <w:rsid w:val="002B22DB"/>
  </w:style>
  <w:style w:type="paragraph" w:customStyle="1" w:styleId="F68E18B105B549DDACE8F4A9A05531F3">
    <w:name w:val="F68E18B105B549DDACE8F4A9A05531F3"/>
    <w:rsid w:val="002B22DB"/>
  </w:style>
  <w:style w:type="paragraph" w:customStyle="1" w:styleId="AB3FE5481BE045ABBE0A44CBF825E872">
    <w:name w:val="AB3FE5481BE045ABBE0A44CBF825E872"/>
    <w:rsid w:val="002B22DB"/>
  </w:style>
  <w:style w:type="paragraph" w:customStyle="1" w:styleId="144F6A54E8664C2B969EED9ADD368200">
    <w:name w:val="144F6A54E8664C2B969EED9ADD368200"/>
    <w:rsid w:val="002B22DB"/>
  </w:style>
  <w:style w:type="paragraph" w:customStyle="1" w:styleId="9E5C6C5FAAFB4C9D9136354365DF6AA8">
    <w:name w:val="9E5C6C5FAAFB4C9D9136354365DF6AA8"/>
    <w:rsid w:val="002B22DB"/>
  </w:style>
  <w:style w:type="paragraph" w:customStyle="1" w:styleId="99189DACEAC54578A4FB6305608EE394">
    <w:name w:val="99189DACEAC54578A4FB6305608EE394"/>
    <w:rsid w:val="002B22DB"/>
  </w:style>
  <w:style w:type="paragraph" w:customStyle="1" w:styleId="FA8B10DE39484C1D9CF1CD427E0E7F27">
    <w:name w:val="FA8B10DE39484C1D9CF1CD427E0E7F27"/>
    <w:rsid w:val="002B22DB"/>
  </w:style>
  <w:style w:type="paragraph" w:customStyle="1" w:styleId="B8C968DA5B304866A0E98A00F4CCD52D">
    <w:name w:val="B8C968DA5B304866A0E98A00F4CCD52D"/>
    <w:rsid w:val="002B22DB"/>
  </w:style>
  <w:style w:type="paragraph" w:customStyle="1" w:styleId="98374E0415CC4E02AA4EE2B37FB98B0D">
    <w:name w:val="98374E0415CC4E02AA4EE2B37FB98B0D"/>
    <w:rsid w:val="002B22DB"/>
  </w:style>
  <w:style w:type="paragraph" w:customStyle="1" w:styleId="4C6D9C09DEAC44C9AE9EA3726FE97CA0">
    <w:name w:val="4C6D9C09DEAC44C9AE9EA3726FE97CA0"/>
    <w:rsid w:val="002B22DB"/>
  </w:style>
  <w:style w:type="paragraph" w:customStyle="1" w:styleId="39636E1AA75C4D25ADF6FD938A14E660">
    <w:name w:val="39636E1AA75C4D25ADF6FD938A14E660"/>
    <w:rsid w:val="002B22DB"/>
  </w:style>
  <w:style w:type="paragraph" w:customStyle="1" w:styleId="1FD4B7237C7D4A0BACE624B4D8DA05E2">
    <w:name w:val="1FD4B7237C7D4A0BACE624B4D8DA05E2"/>
    <w:rsid w:val="002B22DB"/>
  </w:style>
  <w:style w:type="paragraph" w:customStyle="1" w:styleId="225CC91612AA4DA6AFCE90E403FF36BC">
    <w:name w:val="225CC91612AA4DA6AFCE90E403FF36BC"/>
    <w:rsid w:val="002B22DB"/>
  </w:style>
  <w:style w:type="paragraph" w:customStyle="1" w:styleId="8345E2C508A749E881CDA8B6365384ED">
    <w:name w:val="8345E2C508A749E881CDA8B6365384ED"/>
    <w:rsid w:val="002B22DB"/>
  </w:style>
  <w:style w:type="paragraph" w:customStyle="1" w:styleId="2767223E2992480D9055AD2F6E44B069">
    <w:name w:val="2767223E2992480D9055AD2F6E44B069"/>
    <w:rsid w:val="002B22DB"/>
  </w:style>
  <w:style w:type="paragraph" w:customStyle="1" w:styleId="5F4BA2788A7241CB89F846E6D4EF6E18">
    <w:name w:val="5F4BA2788A7241CB89F846E6D4EF6E18"/>
    <w:rsid w:val="002B22DB"/>
  </w:style>
  <w:style w:type="paragraph" w:customStyle="1" w:styleId="9C55AB2F00664C389E07E5D480177108">
    <w:name w:val="9C55AB2F00664C389E07E5D480177108"/>
    <w:rsid w:val="002B22DB"/>
  </w:style>
  <w:style w:type="paragraph" w:customStyle="1" w:styleId="60DD98B49B824D93820C8C0A676D6022">
    <w:name w:val="60DD98B49B824D93820C8C0A676D6022"/>
    <w:rsid w:val="002B22DB"/>
  </w:style>
  <w:style w:type="paragraph" w:customStyle="1" w:styleId="F5B0997C785C4DC2B5C00075068E330E">
    <w:name w:val="F5B0997C785C4DC2B5C00075068E330E"/>
    <w:rsid w:val="002B22DB"/>
  </w:style>
  <w:style w:type="paragraph" w:customStyle="1" w:styleId="2E2329EACCA945789C8D3C3A7F367064">
    <w:name w:val="2E2329EACCA945789C8D3C3A7F367064"/>
    <w:rsid w:val="002B22DB"/>
  </w:style>
  <w:style w:type="paragraph" w:customStyle="1" w:styleId="FEA57F5460984F8FABB7EC042C37A588">
    <w:name w:val="FEA57F5460984F8FABB7EC042C37A588"/>
    <w:rsid w:val="002B22DB"/>
  </w:style>
  <w:style w:type="paragraph" w:customStyle="1" w:styleId="A97B8B0B00274C6ABFC9A32726446ABC">
    <w:name w:val="A97B8B0B00274C6ABFC9A32726446ABC"/>
    <w:rsid w:val="002B22DB"/>
  </w:style>
  <w:style w:type="paragraph" w:customStyle="1" w:styleId="48EB2DEF44104501BB7CD6AED7DD35DB">
    <w:name w:val="48EB2DEF44104501BB7CD6AED7DD35DB"/>
    <w:rsid w:val="002B22DB"/>
  </w:style>
  <w:style w:type="paragraph" w:customStyle="1" w:styleId="3FC28C1F0A424DBFAAEA543CDFE98E56">
    <w:name w:val="3FC28C1F0A424DBFAAEA543CDFE98E56"/>
    <w:rsid w:val="002B22DB"/>
  </w:style>
  <w:style w:type="paragraph" w:customStyle="1" w:styleId="B00C72B1BB8C4F5CA0B2D9FE5929041E">
    <w:name w:val="B00C72B1BB8C4F5CA0B2D9FE5929041E"/>
    <w:rsid w:val="002B22DB"/>
  </w:style>
  <w:style w:type="paragraph" w:customStyle="1" w:styleId="EABAA6777D5747A18817E218E47E4AA7">
    <w:name w:val="EABAA6777D5747A18817E218E47E4AA7"/>
    <w:rsid w:val="002B22DB"/>
  </w:style>
  <w:style w:type="paragraph" w:customStyle="1" w:styleId="0969785627994DDA82C4C5042C3C5B7F">
    <w:name w:val="0969785627994DDA82C4C5042C3C5B7F"/>
    <w:rsid w:val="002B22DB"/>
  </w:style>
  <w:style w:type="paragraph" w:customStyle="1" w:styleId="17815A71B18547B3BA4C0782E6420589">
    <w:name w:val="17815A71B18547B3BA4C0782E6420589"/>
    <w:rsid w:val="002B22DB"/>
  </w:style>
  <w:style w:type="paragraph" w:customStyle="1" w:styleId="75214C3674624870998699B3CD1DB178">
    <w:name w:val="75214C3674624870998699B3CD1DB178"/>
    <w:rsid w:val="002B22DB"/>
  </w:style>
  <w:style w:type="paragraph" w:customStyle="1" w:styleId="836E17A76CEF4B8BBE5A1DDBE7077D67">
    <w:name w:val="836E17A76CEF4B8BBE5A1DDBE7077D67"/>
    <w:rsid w:val="002B22DB"/>
  </w:style>
  <w:style w:type="paragraph" w:customStyle="1" w:styleId="F39DE62D42534E22B052948B81E48C29">
    <w:name w:val="F39DE62D42534E22B052948B81E48C29"/>
    <w:rsid w:val="002B22DB"/>
  </w:style>
  <w:style w:type="paragraph" w:customStyle="1" w:styleId="88228F95A9354AE6A576EA20ED32FA6D">
    <w:name w:val="88228F95A9354AE6A576EA20ED32FA6D"/>
    <w:rsid w:val="002B22DB"/>
  </w:style>
  <w:style w:type="paragraph" w:customStyle="1" w:styleId="65A19F2E27FE42B684AC7F84621433EE">
    <w:name w:val="65A19F2E27FE42B684AC7F84621433EE"/>
    <w:rsid w:val="002B22DB"/>
  </w:style>
  <w:style w:type="paragraph" w:customStyle="1" w:styleId="21168232FB6442B0BC4635BBBDFAD885">
    <w:name w:val="21168232FB6442B0BC4635BBBDFAD885"/>
    <w:rsid w:val="002B22DB"/>
  </w:style>
  <w:style w:type="paragraph" w:customStyle="1" w:styleId="65BF853CD7154C948A69EA9F451EEEF2">
    <w:name w:val="65BF853CD7154C948A69EA9F451EEEF2"/>
    <w:rsid w:val="002B22DB"/>
  </w:style>
  <w:style w:type="paragraph" w:customStyle="1" w:styleId="7BBAC9FA9BF0428083C88785268631BE">
    <w:name w:val="7BBAC9FA9BF0428083C88785268631BE"/>
    <w:rsid w:val="002B22DB"/>
  </w:style>
  <w:style w:type="paragraph" w:customStyle="1" w:styleId="8AE4134E382045A0A5E93F21E3182BD526">
    <w:name w:val="8AE4134E382045A0A5E93F21E3182BD5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6">
    <w:name w:val="A67324E0884E4294B0572D8719FCD11E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6">
    <w:name w:val="13A3759BFE164D528DE7E7D33931C4A3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6">
    <w:name w:val="09D6E5955B0E42FEBA4C95EDA90F5F95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6">
    <w:name w:val="25728DA75BA94E5D983C694337DAC4A3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6">
    <w:name w:val="8A09F1F06098453D92ED478A31A5FEB2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6">
    <w:name w:val="D99A77519A2D4B839B75A5764B2D0D0A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6">
    <w:name w:val="3E9CAB9F92694935B6BB37FF0C81C209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6">
    <w:name w:val="AB2AA1ACD7CB49A6BC955C7D19CB76F6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6">
    <w:name w:val="A1C21A367A274F6EB02F93C43240904F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6">
    <w:name w:val="BCC4232903414FC5B88E7B262ED33D71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5">
    <w:name w:val="61DDF086F77E438181BF37A9D4BB31B1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5">
    <w:name w:val="74031B3190E046BCBD94F80F662978E6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5">
    <w:name w:val="B770163B20024FE6BC0EF5F2E3787EF7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5">
    <w:name w:val="9D8C539B4EE7403BAADB04D26968643D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5">
    <w:name w:val="FA02227C3B794372B64422ABEB79D280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6">
    <w:name w:val="2DFC6DB07C834BC385B0DDEF2B86AD7B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5">
    <w:name w:val="226E2CB25F4E4F8DBE327E52B73BA63E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5">
    <w:name w:val="3AC73506D8314EDD9DB7B7F761CBF138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5">
    <w:name w:val="30FC91136EC441878C84A2255E41F3F4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0">
    <w:name w:val="E47491565DE34A38B2476A9D0AC4466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0">
    <w:name w:val="6BD50A6246FC43BC94AAF512786B883C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8">
    <w:name w:val="51DE9C5F01DE42929CB2CCD1C130FAB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9">
    <w:name w:val="C6F0692F5D7644B1A966A1CFA1E1C42D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9">
    <w:name w:val="B0C57E6FEC6C433EBC9EA5A3DAB66748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2">
    <w:name w:val="1AC4411F12FB438AA9FEB0F59600A25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1">
    <w:name w:val="6EB4E3CC822A4EE297E1DA36D8B2450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1">
    <w:name w:val="9F5BEDBC6DF54823B121FD19FE57DFB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5">
    <w:name w:val="F91E4BD576AE4C81BA72C15AF1A5BB9C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4">
    <w:name w:val="C3B57163F92D4626BD9D5D28492D996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4">
    <w:name w:val="BB9CFA66054546C3B856079D7402DDF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2">
    <w:name w:val="AF51DBFE7D90449C9F150AE649D8D289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2">
    <w:name w:val="D39B90B3ABE54D779E688C15B0EB3B8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2">
    <w:name w:val="5A54E6C6401A45019D2374D0122C5482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2">
    <w:name w:val="7788619AC5E04E06B470983C47F5253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1">
    <w:name w:val="F68E18B105B549DDACE8F4A9A05531F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1">
    <w:name w:val="AB3FE5481BE045ABBE0A44CBF825E87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8">
    <w:name w:val="155BB0E2308A45AC9A8513EC074CC07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8">
    <w:name w:val="FE6EE077C5064374BA40C84E9D8A9AB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8">
    <w:name w:val="9E8E726576A04F81A2C87FA2E0B64334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8">
    <w:name w:val="737765C56A7A4EB5BEBEEDD603BC7CF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7">
    <w:name w:val="E480CDFB3DA4431B969C85C371EF4AF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7">
    <w:name w:val="3DD95755100849DCB421037D4DAFD5A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7">
    <w:name w:val="17B35D3FBDF84871AB41D1E66D32D5B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6">
    <w:name w:val="F4B088B3EAAE425985FC45036FC1A81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5">
    <w:name w:val="A1E85DA11B5F41729ABF3562C62097F7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1">
    <w:name w:val="A97B8B0B00274C6ABFC9A32726446AB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1">
    <w:name w:val="48EB2DEF44104501BB7CD6AED7DD35D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1">
    <w:name w:val="3FC28C1F0A424DBFAAEA543CDFE98E5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1">
    <w:name w:val="B00C72B1BB8C4F5CA0B2D9FE5929041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1">
    <w:name w:val="21168232FB6442B0BC4635BBBDFAD88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1">
    <w:name w:val="65BF853CD7154C948A69EA9F451EEE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1">
    <w:name w:val="7BBAC9FA9BF0428083C88785268631B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1">
    <w:name w:val="75214C3674624870998699B3CD1DB178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1">
    <w:name w:val="836E17A76CEF4B8BBE5A1DDBE7077D6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3">
    <w:name w:val="79C05AE8DD904FCBB5C0B4672FF29B4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3">
    <w:name w:val="39C5859873CB45AE8CDD8F96F800ACE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3">
    <w:name w:val="34A85DD1D95B4B2F92BECDA1672A5877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3">
    <w:name w:val="3460A08094024FB6A95165CDFD744116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3">
    <w:name w:val="3C5FD3D89C7A4E93A005E4AEEA780E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3">
    <w:name w:val="E9B9549CCBE24D718962439D0BAF735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7D8C37C5064BB580E7F2F7EA6C7EE8">
    <w:name w:val="747D8C37C5064BB580E7F2F7EA6C7EE8"/>
    <w:rsid w:val="006D1EAB"/>
  </w:style>
  <w:style w:type="paragraph" w:customStyle="1" w:styleId="B46AB21FE6E248889FB8C0C51EFD1A97">
    <w:name w:val="B46AB21FE6E248889FB8C0C51EFD1A97"/>
    <w:rsid w:val="006D1EAB"/>
  </w:style>
  <w:style w:type="paragraph" w:customStyle="1" w:styleId="AC5CB355760641B482B646B1C7107D66">
    <w:name w:val="AC5CB355760641B482B646B1C7107D66"/>
    <w:rsid w:val="006D1EAB"/>
  </w:style>
  <w:style w:type="paragraph" w:customStyle="1" w:styleId="343D808CA73F4992ABB8341985751CBF">
    <w:name w:val="343D808CA73F4992ABB8341985751CBF"/>
    <w:rsid w:val="006D1EAB"/>
  </w:style>
  <w:style w:type="paragraph" w:customStyle="1" w:styleId="0E94ECA706CB47C38E3BC5F24C2CC9D9">
    <w:name w:val="0E94ECA706CB47C38E3BC5F24C2CC9D9"/>
    <w:rsid w:val="006D1EAB"/>
  </w:style>
  <w:style w:type="paragraph" w:customStyle="1" w:styleId="7571BC09BF2441439F09EB2C3699E380">
    <w:name w:val="7571BC09BF2441439F09EB2C3699E380"/>
    <w:rsid w:val="006D1EAB"/>
  </w:style>
  <w:style w:type="paragraph" w:customStyle="1" w:styleId="99CEFB85BA434204BF6461ABE8C443C4">
    <w:name w:val="99CEFB85BA434204BF6461ABE8C443C4"/>
    <w:rsid w:val="006D1EAB"/>
  </w:style>
  <w:style w:type="paragraph" w:customStyle="1" w:styleId="34ED3A12E4F34B4792F98B78B3FB1AB4">
    <w:name w:val="34ED3A12E4F34B4792F98B78B3FB1AB4"/>
    <w:rsid w:val="006D1EAB"/>
  </w:style>
  <w:style w:type="paragraph" w:customStyle="1" w:styleId="1D33AB3D09D247339FE6BEAE4C6973D2">
    <w:name w:val="1D33AB3D09D247339FE6BEAE4C6973D2"/>
    <w:rsid w:val="006D1EAB"/>
  </w:style>
  <w:style w:type="paragraph" w:customStyle="1" w:styleId="CF2410B71D1D41F0A45FE77A0B05F86C">
    <w:name w:val="CF2410B71D1D41F0A45FE77A0B05F86C"/>
    <w:rsid w:val="006D1EAB"/>
  </w:style>
  <w:style w:type="paragraph" w:customStyle="1" w:styleId="BDCB647D5EA4438D9F7F045EEA6A0985">
    <w:name w:val="BDCB647D5EA4438D9F7F045EEA6A0985"/>
    <w:rsid w:val="006D1EAB"/>
  </w:style>
  <w:style w:type="paragraph" w:customStyle="1" w:styleId="4FAB75FD3D2449A0961C630B309B9BBD">
    <w:name w:val="4FAB75FD3D2449A0961C630B309B9BBD"/>
    <w:rsid w:val="006D1EAB"/>
  </w:style>
  <w:style w:type="paragraph" w:customStyle="1" w:styleId="D87ECEF92F0B4C7A9656451385B5FC29">
    <w:name w:val="D87ECEF92F0B4C7A9656451385B5FC29"/>
    <w:rsid w:val="006D1EAB"/>
  </w:style>
  <w:style w:type="paragraph" w:customStyle="1" w:styleId="16B1DEBAEB4742528184F433E6E280BF">
    <w:name w:val="16B1DEBAEB4742528184F433E6E280BF"/>
    <w:rsid w:val="006D1EAB"/>
  </w:style>
  <w:style w:type="paragraph" w:customStyle="1" w:styleId="8C020D9B7A2F41F28907B64559F77299">
    <w:name w:val="8C020D9B7A2F41F28907B64559F77299"/>
    <w:rsid w:val="006D1EAB"/>
  </w:style>
  <w:style w:type="paragraph" w:customStyle="1" w:styleId="8388D04FCD8F4245B9D0561ABF517828">
    <w:name w:val="8388D04FCD8F4245B9D0561ABF517828"/>
    <w:rsid w:val="006D1EAB"/>
  </w:style>
  <w:style w:type="paragraph" w:customStyle="1" w:styleId="A42119792BC5466FB23713BE829FE0C7">
    <w:name w:val="A42119792BC5466FB23713BE829FE0C7"/>
    <w:rsid w:val="006D1EAB"/>
  </w:style>
  <w:style w:type="paragraph" w:customStyle="1" w:styleId="E3FD65FFA3834E45A8AAAB88F5ADD5B6">
    <w:name w:val="E3FD65FFA3834E45A8AAAB88F5ADD5B6"/>
    <w:rsid w:val="006D1EAB"/>
  </w:style>
  <w:style w:type="paragraph" w:customStyle="1" w:styleId="EF5A9721E2F145D38394A0204B600978">
    <w:name w:val="EF5A9721E2F145D38394A0204B600978"/>
    <w:rsid w:val="006D1EAB"/>
  </w:style>
  <w:style w:type="paragraph" w:customStyle="1" w:styleId="B394F4B8495143848F2341C118E7453F">
    <w:name w:val="B394F4B8495143848F2341C118E7453F"/>
    <w:rsid w:val="006D1EAB"/>
  </w:style>
  <w:style w:type="paragraph" w:customStyle="1" w:styleId="76179513A48A471195FF88B5F1F0D265">
    <w:name w:val="76179513A48A471195FF88B5F1F0D265"/>
    <w:rsid w:val="006D1EAB"/>
  </w:style>
  <w:style w:type="paragraph" w:customStyle="1" w:styleId="63552C8BB93C461A907AEA270AF777A7">
    <w:name w:val="63552C8BB93C461A907AEA270AF777A7"/>
    <w:rsid w:val="006D1EAB"/>
  </w:style>
  <w:style w:type="paragraph" w:customStyle="1" w:styleId="BCF2906A952242129BA9E89939DF5E55">
    <w:name w:val="BCF2906A952242129BA9E89939DF5E55"/>
    <w:rsid w:val="006D1EAB"/>
  </w:style>
  <w:style w:type="paragraph" w:customStyle="1" w:styleId="B7FEC069069F4BAA9268DC56DBAB6534">
    <w:name w:val="B7FEC069069F4BAA9268DC56DBAB6534"/>
    <w:rsid w:val="006D1EAB"/>
  </w:style>
  <w:style w:type="paragraph" w:customStyle="1" w:styleId="FF36FE65B93F43C5B7583B5BC7CAFCE7">
    <w:name w:val="FF36FE65B93F43C5B7583B5BC7CAFCE7"/>
    <w:rsid w:val="006D1EAB"/>
  </w:style>
  <w:style w:type="paragraph" w:customStyle="1" w:styleId="9713A1E96DD34543A91C1D4859F994BA">
    <w:name w:val="9713A1E96DD34543A91C1D4859F994BA"/>
    <w:rsid w:val="006D1EAB"/>
  </w:style>
  <w:style w:type="paragraph" w:customStyle="1" w:styleId="C0AFE432CD6148728B4BA7F5EFA91041">
    <w:name w:val="C0AFE432CD6148728B4BA7F5EFA91041"/>
    <w:rsid w:val="006D1EAB"/>
  </w:style>
  <w:style w:type="paragraph" w:customStyle="1" w:styleId="1D938B81C64C47ABAF06F36265A8F5E6">
    <w:name w:val="1D938B81C64C47ABAF06F36265A8F5E6"/>
    <w:rsid w:val="006D1EAB"/>
  </w:style>
  <w:style w:type="paragraph" w:customStyle="1" w:styleId="A4E2927FE2A44CB39270911F989B650A">
    <w:name w:val="A4E2927FE2A44CB39270911F989B650A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7">
    <w:name w:val="8AE4134E382045A0A5E93F21E3182BD5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7">
    <w:name w:val="A67324E0884E4294B0572D8719FCD11E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7">
    <w:name w:val="13A3759BFE164D528DE7E7D33931C4A3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7">
    <w:name w:val="09D6E5955B0E42FEBA4C95EDA90F5F95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7">
    <w:name w:val="25728DA75BA94E5D983C694337DAC4A3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7">
    <w:name w:val="8A09F1F06098453D92ED478A31A5FEB2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7">
    <w:name w:val="D99A77519A2D4B839B75A5764B2D0D0A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7">
    <w:name w:val="3E9CAB9F92694935B6BB37FF0C81C209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7">
    <w:name w:val="AB2AA1ACD7CB49A6BC955C7D19CB76F6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7">
    <w:name w:val="A1C21A367A274F6EB02F93C43240904F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7">
    <w:name w:val="BCC4232903414FC5B88E7B262ED33D71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6">
    <w:name w:val="61DDF086F77E438181BF37A9D4BB31B1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6">
    <w:name w:val="74031B3190E046BCBD94F80F662978E6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6">
    <w:name w:val="B770163B20024FE6BC0EF5F2E3787EF7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6">
    <w:name w:val="9D8C539B4EE7403BAADB04D26968643D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6">
    <w:name w:val="FA02227C3B794372B64422ABEB79D280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7">
    <w:name w:val="2DFC6DB07C834BC385B0DDEF2B86AD7B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6">
    <w:name w:val="226E2CB25F4E4F8DBE327E52B73BA63E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6">
    <w:name w:val="3AC73506D8314EDD9DB7B7F761CBF138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6">
    <w:name w:val="30FC91136EC441878C84A2255E41F3F4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1">
    <w:name w:val="E47491565DE34A38B2476A9D0AC4466E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1">
    <w:name w:val="6BD50A6246FC43BC94AAF512786B883C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9">
    <w:name w:val="51DE9C5F01DE42929CB2CCD1C130FAB51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0">
    <w:name w:val="C6F0692F5D7644B1A966A1CFA1E1C42D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0">
    <w:name w:val="B0C57E6FEC6C433EBC9EA5A3DAB66748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3">
    <w:name w:val="1AC4411F12FB438AA9FEB0F59600A250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2">
    <w:name w:val="6EB4E3CC822A4EE297E1DA36D8B24500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2">
    <w:name w:val="9F5BEDBC6DF54823B121FD19FE57DFBD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6">
    <w:name w:val="F91E4BD576AE4C81BA72C15AF1A5BB9C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5">
    <w:name w:val="C3B57163F92D4626BD9D5D28492D996F1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5">
    <w:name w:val="BB9CFA66054546C3B856079D7402DDF31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3">
    <w:name w:val="AF51DBFE7D90449C9F150AE649D8D289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3">
    <w:name w:val="D39B90B3ABE54D779E688C15B0EB3B83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3">
    <w:name w:val="5A54E6C6401A45019D2374D0122C5482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3">
    <w:name w:val="7788619AC5E04E06B470983C47F5253F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2">
    <w:name w:val="F68E18B105B549DDACE8F4A9A05531F3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2">
    <w:name w:val="AB3FE5481BE045ABBE0A44CBF825E87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9">
    <w:name w:val="155BB0E2308A45AC9A8513EC074CC07F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9">
    <w:name w:val="FE6EE077C5064374BA40C84E9D8A9AB9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9">
    <w:name w:val="9E8E726576A04F81A2C87FA2E0B64334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9">
    <w:name w:val="737765C56A7A4EB5BEBEEDD603BC7CFA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8">
    <w:name w:val="E480CDFB3DA4431B969C85C371EF4AF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8">
    <w:name w:val="3DD95755100849DCB421037D4DAFD5AB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8">
    <w:name w:val="17B35D3FBDF84871AB41D1E66D32D5BD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7">
    <w:name w:val="F4B088B3EAAE425985FC45036FC1A81A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6">
    <w:name w:val="A1E85DA11B5F41729ABF3562C62097F7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2">
    <w:name w:val="A97B8B0B00274C6ABFC9A32726446ABC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2">
    <w:name w:val="48EB2DEF44104501BB7CD6AED7DD35DB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2">
    <w:name w:val="3FC28C1F0A424DBFAAEA543CDFE98E56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2">
    <w:name w:val="B00C72B1BB8C4F5CA0B2D9FE5929041E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2">
    <w:name w:val="21168232FB6442B0BC4635BBBDFAD885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2">
    <w:name w:val="65BF853CD7154C948A69EA9F451EEEF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2">
    <w:name w:val="7BBAC9FA9BF0428083C88785268631BE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2">
    <w:name w:val="75214C3674624870998699B3CD1DB178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2">
    <w:name w:val="836E17A76CEF4B8BBE5A1DDBE7077D67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4">
    <w:name w:val="79C05AE8DD904FCBB5C0B4672FF29B40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4">
    <w:name w:val="39C5859873CB45AE8CDD8F96F800ACED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4">
    <w:name w:val="34A85DD1D95B4B2F92BECDA1672A5877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4">
    <w:name w:val="3460A08094024FB6A95165CDFD744116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4">
    <w:name w:val="3C5FD3D89C7A4E93A005E4AEEA780E52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4">
    <w:name w:val="E9B9549CCBE24D718962439D0BAF735C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8">
    <w:name w:val="8AE4134E382045A0A5E93F21E3182BD5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8">
    <w:name w:val="A67324E0884E4294B0572D8719FCD11E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8">
    <w:name w:val="13A3759BFE164D528DE7E7D33931C4A3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8">
    <w:name w:val="09D6E5955B0E42FEBA4C95EDA90F5F95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8">
    <w:name w:val="25728DA75BA94E5D983C694337DAC4A3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8">
    <w:name w:val="8A09F1F06098453D92ED478A31A5FEB2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8">
    <w:name w:val="D99A77519A2D4B839B75A5764B2D0D0A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8">
    <w:name w:val="3E9CAB9F92694935B6BB37FF0C81C209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8">
    <w:name w:val="AB2AA1ACD7CB49A6BC955C7D19CB76F6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8">
    <w:name w:val="A1C21A367A274F6EB02F93C43240904F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8">
    <w:name w:val="BCC4232903414FC5B88E7B262ED33D71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7">
    <w:name w:val="61DDF086F77E438181BF37A9D4BB31B1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7">
    <w:name w:val="74031B3190E046BCBD94F80F662978E6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7">
    <w:name w:val="B770163B20024FE6BC0EF5F2E3787EF7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7">
    <w:name w:val="9D8C539B4EE7403BAADB04D26968643D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7">
    <w:name w:val="FA02227C3B794372B64422ABEB79D280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8">
    <w:name w:val="2DFC6DB07C834BC385B0DDEF2B86AD7B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7">
    <w:name w:val="226E2CB25F4E4F8DBE327E52B73BA63E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7">
    <w:name w:val="3AC73506D8314EDD9DB7B7F761CBF138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7">
    <w:name w:val="30FC91136EC441878C84A2255E41F3F4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2">
    <w:name w:val="E47491565DE34A38B2476A9D0AC4466E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2">
    <w:name w:val="6BD50A6246FC43BC94AAF512786B883C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0">
    <w:name w:val="51DE9C5F01DE42929CB2CCD1C130FAB5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1">
    <w:name w:val="C6F0692F5D7644B1A966A1CFA1E1C42D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1">
    <w:name w:val="B0C57E6FEC6C433EBC9EA5A3DAB66748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4">
    <w:name w:val="1AC4411F12FB438AA9FEB0F59600A250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3">
    <w:name w:val="6EB4E3CC822A4EE297E1DA36D8B24500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3">
    <w:name w:val="9F5BEDBC6DF54823B121FD19FE57DFBD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7">
    <w:name w:val="F91E4BD576AE4C81BA72C15AF1A5BB9C1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6">
    <w:name w:val="C3B57163F92D4626BD9D5D28492D996F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6">
    <w:name w:val="BB9CFA66054546C3B856079D7402DDF3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4">
    <w:name w:val="AF51DBFE7D90449C9F150AE649D8D289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4">
    <w:name w:val="D39B90B3ABE54D779E688C15B0EB3B83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4">
    <w:name w:val="5A54E6C6401A45019D2374D0122C5482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4">
    <w:name w:val="7788619AC5E04E06B470983C47F5253F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3">
    <w:name w:val="F68E18B105B549DDACE8F4A9A05531F3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3">
    <w:name w:val="AB3FE5481BE045ABBE0A44CBF825E872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0">
    <w:name w:val="155BB0E2308A45AC9A8513EC074CC07F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0">
    <w:name w:val="FE6EE077C5064374BA40C84E9D8A9AB9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0">
    <w:name w:val="9E8E726576A04F81A2C87FA2E0B64334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0">
    <w:name w:val="737765C56A7A4EB5BEBEEDD603BC7CFA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9">
    <w:name w:val="E480CDFB3DA4431B969C85C371EF4AF2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9">
    <w:name w:val="3DD95755100849DCB421037D4DAFD5AB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9">
    <w:name w:val="17B35D3FBDF84871AB41D1E66D32D5BD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8">
    <w:name w:val="F4B088B3EAAE425985FC45036FC1A81A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7">
    <w:name w:val="A1E85DA11B5F41729ABF3562C62097F7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3">
    <w:name w:val="A97B8B0B00274C6ABFC9A32726446ABC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3">
    <w:name w:val="48EB2DEF44104501BB7CD6AED7DD35DB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3">
    <w:name w:val="3FC28C1F0A424DBFAAEA543CDFE98E56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3">
    <w:name w:val="B00C72B1BB8C4F5CA0B2D9FE5929041E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3">
    <w:name w:val="21168232FB6442B0BC4635BBBDFAD885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3">
    <w:name w:val="65BF853CD7154C948A69EA9F451EEEF2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3">
    <w:name w:val="7BBAC9FA9BF0428083C88785268631BE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3">
    <w:name w:val="75214C3674624870998699B3CD1DB178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3">
    <w:name w:val="836E17A76CEF4B8BBE5A1DDBE7077D67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5">
    <w:name w:val="79C05AE8DD904FCBB5C0B4672FF29B40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5">
    <w:name w:val="39C5859873CB45AE8CDD8F96F800ACED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5">
    <w:name w:val="34A85DD1D95B4B2F92BECDA1672A5877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5">
    <w:name w:val="3460A08094024FB6A95165CDFD744116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5">
    <w:name w:val="3C5FD3D89C7A4E93A005E4AEEA780E52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5">
    <w:name w:val="E9B9549CCBE24D718962439D0BAF735C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A92601542494023A4557391FEC4BA2B">
    <w:name w:val="9A92601542494023A4557391FEC4BA2B"/>
    <w:rsid w:val="006D1EAB"/>
  </w:style>
  <w:style w:type="paragraph" w:customStyle="1" w:styleId="B3311F6A33844A66AE4E2500119B1A89">
    <w:name w:val="B3311F6A33844A66AE4E2500119B1A89"/>
    <w:rsid w:val="006D1EAB"/>
  </w:style>
  <w:style w:type="paragraph" w:customStyle="1" w:styleId="BFC359C79B594151B4EB2134A631EAAA">
    <w:name w:val="BFC359C79B594151B4EB2134A631EAAA"/>
    <w:rsid w:val="006D1EAB"/>
  </w:style>
  <w:style w:type="paragraph" w:customStyle="1" w:styleId="BD6DED6B283D44E28864C1E5D470C214">
    <w:name w:val="BD6DED6B283D44E28864C1E5D470C214"/>
    <w:rsid w:val="006D1EAB"/>
  </w:style>
  <w:style w:type="paragraph" w:customStyle="1" w:styleId="3AE8F828FAE740608A1E9BAC0AC008F7">
    <w:name w:val="3AE8F828FAE740608A1E9BAC0AC008F7"/>
    <w:rsid w:val="006D1EAB"/>
  </w:style>
  <w:style w:type="paragraph" w:customStyle="1" w:styleId="2C38013720B04F19A55142DB20A97390">
    <w:name w:val="2C38013720B04F19A55142DB20A97390"/>
    <w:rsid w:val="006D1EAB"/>
  </w:style>
  <w:style w:type="paragraph" w:customStyle="1" w:styleId="DB44F6D93E784B5FBD25E2EA2E788E9C">
    <w:name w:val="DB44F6D93E784B5FBD25E2EA2E788E9C"/>
    <w:rsid w:val="006D1EAB"/>
  </w:style>
  <w:style w:type="paragraph" w:customStyle="1" w:styleId="B83E9959018042B7830FCB8F0842CB32">
    <w:name w:val="B83E9959018042B7830FCB8F0842CB32"/>
    <w:rsid w:val="006D1EAB"/>
  </w:style>
  <w:style w:type="paragraph" w:customStyle="1" w:styleId="1DC7B88F16834A7FA4A76A45AA024E98">
    <w:name w:val="1DC7B88F16834A7FA4A76A45AA024E98"/>
    <w:rsid w:val="006D1EAB"/>
  </w:style>
  <w:style w:type="paragraph" w:customStyle="1" w:styleId="9817088CBC0349118A160002EE27B7E8">
    <w:name w:val="9817088CBC0349118A160002EE27B7E8"/>
    <w:rsid w:val="006D1EAB"/>
  </w:style>
  <w:style w:type="paragraph" w:customStyle="1" w:styleId="B61ABA02CC6D4DF6B9373715E3CFF059">
    <w:name w:val="B61ABA02CC6D4DF6B9373715E3CFF059"/>
    <w:rsid w:val="006D1EAB"/>
  </w:style>
  <w:style w:type="paragraph" w:customStyle="1" w:styleId="CF95D36670B044CEAD7C1959C708844C">
    <w:name w:val="CF95D36670B044CEAD7C1959C708844C"/>
    <w:rsid w:val="006D1EAB"/>
  </w:style>
  <w:style w:type="paragraph" w:customStyle="1" w:styleId="FAC43E9FAA2D4D3C93074C6838BDD613">
    <w:name w:val="FAC43E9FAA2D4D3C93074C6838BDD613"/>
    <w:rsid w:val="006D1EAB"/>
  </w:style>
  <w:style w:type="paragraph" w:customStyle="1" w:styleId="D751D0DE7C93403F959DEA2CAA0E0A9D">
    <w:name w:val="D751D0DE7C93403F959DEA2CAA0E0A9D"/>
    <w:rsid w:val="006D1EAB"/>
  </w:style>
  <w:style w:type="paragraph" w:customStyle="1" w:styleId="6EEA3AB9DDE84193A005969A4FECD11B">
    <w:name w:val="6EEA3AB9DDE84193A005969A4FECD11B"/>
    <w:rsid w:val="006D1EAB"/>
  </w:style>
  <w:style w:type="paragraph" w:customStyle="1" w:styleId="2EED5B78DD7B4872ABBB5F020B47ADDB">
    <w:name w:val="2EED5B78DD7B4872ABBB5F020B47ADDB"/>
    <w:rsid w:val="006D1EAB"/>
  </w:style>
  <w:style w:type="paragraph" w:customStyle="1" w:styleId="05F6AF89947648CCA17611B0898A2096">
    <w:name w:val="05F6AF89947648CCA17611B0898A2096"/>
    <w:rsid w:val="006D1EAB"/>
  </w:style>
  <w:style w:type="paragraph" w:customStyle="1" w:styleId="40D11A9EB445419DA330073086582B36">
    <w:name w:val="40D11A9EB445419DA330073086582B36"/>
    <w:rsid w:val="006D1EAB"/>
  </w:style>
  <w:style w:type="paragraph" w:customStyle="1" w:styleId="4A098C53A16344D2AD5E38E0FF540EDB">
    <w:name w:val="4A098C53A16344D2AD5E38E0FF540EDB"/>
    <w:rsid w:val="006D1EAB"/>
  </w:style>
  <w:style w:type="paragraph" w:customStyle="1" w:styleId="5B54BAA695294F1E8FA6393CC779D1CB">
    <w:name w:val="5B54BAA695294F1E8FA6393CC779D1CB"/>
    <w:rsid w:val="006D1EAB"/>
  </w:style>
  <w:style w:type="paragraph" w:customStyle="1" w:styleId="8AE4134E382045A0A5E93F21E3182BD529">
    <w:name w:val="8AE4134E382045A0A5E93F21E3182BD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9">
    <w:name w:val="A67324E0884E4294B0572D8719FCD11E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9">
    <w:name w:val="13A3759BFE164D528DE7E7D33931C4A3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9">
    <w:name w:val="09D6E5955B0E42FEBA4C95EDA90F5F9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9">
    <w:name w:val="25728DA75BA94E5D983C694337DAC4A3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9">
    <w:name w:val="8A09F1F06098453D92ED478A31A5FEB2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9">
    <w:name w:val="D99A77519A2D4B839B75A5764B2D0D0A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9">
    <w:name w:val="3E9CAB9F92694935B6BB37FF0C81C209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9">
    <w:name w:val="AB2AA1ACD7CB49A6BC955C7D19CB76F6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9">
    <w:name w:val="A1C21A367A274F6EB02F93C43240904F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9">
    <w:name w:val="BCC4232903414FC5B88E7B262ED33D71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8">
    <w:name w:val="61DDF086F77E438181BF37A9D4BB31B1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8">
    <w:name w:val="74031B3190E046BCBD94F80F662978E6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8">
    <w:name w:val="B770163B20024FE6BC0EF5F2E3787EF7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8">
    <w:name w:val="9D8C539B4EE7403BAADB04D26968643D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8">
    <w:name w:val="FA02227C3B794372B64422ABEB79D280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9">
    <w:name w:val="2DFC6DB07C834BC385B0DDEF2B86AD7B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8">
    <w:name w:val="226E2CB25F4E4F8DBE327E52B73BA63E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8">
    <w:name w:val="3AC73506D8314EDD9DB7B7F761CBF138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8">
    <w:name w:val="30FC91136EC441878C84A2255E41F3F4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3">
    <w:name w:val="E47491565DE34A38B2476A9D0AC4466E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3">
    <w:name w:val="6BD50A6246FC43BC94AAF512786B883C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1">
    <w:name w:val="51DE9C5F01DE42929CB2CCD1C130FAB5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2">
    <w:name w:val="C6F0692F5D7644B1A966A1CFA1E1C42D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2">
    <w:name w:val="B0C57E6FEC6C433EBC9EA5A3DAB66748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5">
    <w:name w:val="1AC4411F12FB438AA9FEB0F59600A250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4">
    <w:name w:val="6EB4E3CC822A4EE297E1DA36D8B24500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4">
    <w:name w:val="9F5BEDBC6DF54823B121FD19FE57DFBD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8">
    <w:name w:val="F91E4BD576AE4C81BA72C15AF1A5BB9C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7">
    <w:name w:val="C3B57163F92D4626BD9D5D28492D996F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7">
    <w:name w:val="BB9CFA66054546C3B856079D7402DDF3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5">
    <w:name w:val="AF51DBFE7D90449C9F150AE649D8D289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5">
    <w:name w:val="D39B90B3ABE54D779E688C15B0EB3B83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5">
    <w:name w:val="5A54E6C6401A45019D2374D0122C5482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5">
    <w:name w:val="7788619AC5E04E06B470983C47F5253F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4">
    <w:name w:val="F68E18B105B549DDACE8F4A9A05531F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4">
    <w:name w:val="AB3FE5481BE045ABBE0A44CBF825E87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1">
    <w:name w:val="155BB0E2308A45AC9A8513EC074CC07F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1">
    <w:name w:val="FE6EE077C5064374BA40C84E9D8A9AB9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1">
    <w:name w:val="9E8E726576A04F81A2C87FA2E0B64334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1">
    <w:name w:val="737765C56A7A4EB5BEBEEDD603BC7CFA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0">
    <w:name w:val="E480CDFB3DA4431B969C85C371EF4AF2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0">
    <w:name w:val="3DD95755100849DCB421037D4DAFD5AB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0">
    <w:name w:val="17B35D3FBDF84871AB41D1E66D32D5BD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9">
    <w:name w:val="F4B088B3EAAE425985FC45036FC1A81A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8">
    <w:name w:val="A1E85DA11B5F41729ABF3562C62097F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4">
    <w:name w:val="A97B8B0B00274C6ABFC9A32726446ABC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4">
    <w:name w:val="48EB2DEF44104501BB7CD6AED7DD35DB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4">
    <w:name w:val="3FC28C1F0A424DBFAAEA543CDFE98E56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4">
    <w:name w:val="B00C72B1BB8C4F5CA0B2D9FE5929041E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4">
    <w:name w:val="21168232FB6442B0BC4635BBBDFAD885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4">
    <w:name w:val="65BF853CD7154C948A69EA9F451EEEF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4">
    <w:name w:val="7BBAC9FA9BF0428083C88785268631BE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4">
    <w:name w:val="75214C3674624870998699B3CD1DB178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4">
    <w:name w:val="836E17A76CEF4B8BBE5A1DDBE7077D67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6">
    <w:name w:val="79C05AE8DD904FCBB5C0B4672FF29B4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6">
    <w:name w:val="39C5859873CB45AE8CDD8F96F800ACED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6">
    <w:name w:val="34A85DD1D95B4B2F92BECDA1672A5877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6">
    <w:name w:val="3460A08094024FB6A95165CDFD744116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6">
    <w:name w:val="3C5FD3D89C7A4E93A005E4AEEA780E5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6">
    <w:name w:val="E9B9549CCBE24D718962439D0BAF735C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048A0A375ED4EF3AAA8100D4DDCF93F">
    <w:name w:val="1048A0A375ED4EF3AAA8100D4DDCF93F"/>
    <w:rsid w:val="001B1D80"/>
  </w:style>
  <w:style w:type="paragraph" w:customStyle="1" w:styleId="47844F073C0A41F8986811134EEAEA02">
    <w:name w:val="47844F073C0A41F8986811134EEAEA02"/>
    <w:rsid w:val="001B1D80"/>
  </w:style>
  <w:style w:type="paragraph" w:customStyle="1" w:styleId="8AE4134E382045A0A5E93F21E3182BD530">
    <w:name w:val="8AE4134E382045A0A5E93F21E3182BD5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0">
    <w:name w:val="A67324E0884E4294B0572D8719FCD11E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0">
    <w:name w:val="13A3759BFE164D528DE7E7D33931C4A3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0">
    <w:name w:val="09D6E5955B0E42FEBA4C95EDA90F5F95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0">
    <w:name w:val="25728DA75BA94E5D983C694337DAC4A3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0">
    <w:name w:val="8A09F1F06098453D92ED478A31A5FEB2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0">
    <w:name w:val="D99A77519A2D4B839B75A5764B2D0D0A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0">
    <w:name w:val="3E9CAB9F92694935B6BB37FF0C81C209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0">
    <w:name w:val="AB2AA1ACD7CB49A6BC955C7D19CB76F6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0">
    <w:name w:val="A1C21A367A274F6EB02F93C43240904F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0">
    <w:name w:val="BCC4232903414FC5B88E7B262ED33D71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9">
    <w:name w:val="61DDF086F77E438181BF37A9D4BB31B1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9">
    <w:name w:val="74031B3190E046BCBD94F80F662978E6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9">
    <w:name w:val="B770163B20024FE6BC0EF5F2E3787EF7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9">
    <w:name w:val="9D8C539B4EE7403BAADB04D26968643D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9">
    <w:name w:val="FA02227C3B794372B64422ABEB79D280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0">
    <w:name w:val="2DFC6DB07C834BC385B0DDEF2B86AD7B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9">
    <w:name w:val="226E2CB25F4E4F8DBE327E52B73BA63E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9">
    <w:name w:val="3AC73506D8314EDD9DB7B7F761CBF138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9">
    <w:name w:val="30FC91136EC441878C84A2255E41F3F4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4">
    <w:name w:val="E47491565DE34A38B2476A9D0AC4466E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4">
    <w:name w:val="6BD50A6246FC43BC94AAF512786B883C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2">
    <w:name w:val="51DE9C5F01DE42929CB2CCD1C130FAB5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3">
    <w:name w:val="C6F0692F5D7644B1A966A1CFA1E1C42D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3">
    <w:name w:val="B0C57E6FEC6C433EBC9EA5A3DAB66748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6">
    <w:name w:val="1AC4411F12FB438AA9FEB0F59600A25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5">
    <w:name w:val="6EB4E3CC822A4EE297E1DA36D8B24500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5">
    <w:name w:val="9F5BEDBC6DF54823B121FD19FE57DFBD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9">
    <w:name w:val="F91E4BD576AE4C81BA72C15AF1A5BB9C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8">
    <w:name w:val="C3B57163F92D4626BD9D5D28492D996F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8">
    <w:name w:val="BB9CFA66054546C3B856079D7402DDF3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6">
    <w:name w:val="AF51DBFE7D90449C9F150AE649D8D289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6">
    <w:name w:val="D39B90B3ABE54D779E688C15B0EB3B83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6">
    <w:name w:val="5A54E6C6401A45019D2374D0122C5482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6">
    <w:name w:val="7788619AC5E04E06B470983C47F5253F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5">
    <w:name w:val="F68E18B105B549DDACE8F4A9A05531F3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5">
    <w:name w:val="AB3FE5481BE045ABBE0A44CBF825E87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2">
    <w:name w:val="155BB0E2308A45AC9A8513EC074CC07F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2">
    <w:name w:val="FE6EE077C5064374BA40C84E9D8A9AB9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2">
    <w:name w:val="9E8E726576A04F81A2C87FA2E0B64334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2">
    <w:name w:val="737765C56A7A4EB5BEBEEDD603BC7CFA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1">
    <w:name w:val="E480CDFB3DA4431B969C85C371EF4AF2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1">
    <w:name w:val="3DD95755100849DCB421037D4DAFD5AB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1">
    <w:name w:val="17B35D3FBDF84871AB41D1E66D32D5BD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0">
    <w:name w:val="F4B088B3EAAE425985FC45036FC1A81A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9">
    <w:name w:val="A1E85DA11B5F41729ABF3562C62097F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5">
    <w:name w:val="A97B8B0B00274C6ABFC9A32726446ABC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5">
    <w:name w:val="48EB2DEF44104501BB7CD6AED7DD35DB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5">
    <w:name w:val="3FC28C1F0A424DBFAAEA543CDFE98E56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5">
    <w:name w:val="B00C72B1BB8C4F5CA0B2D9FE5929041E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5">
    <w:name w:val="21168232FB6442B0BC4635BBBDFAD885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5">
    <w:name w:val="65BF853CD7154C948A69EA9F451EEEF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5">
    <w:name w:val="7BBAC9FA9BF0428083C88785268631BE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5">
    <w:name w:val="75214C3674624870998699B3CD1DB178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5">
    <w:name w:val="836E17A76CEF4B8BBE5A1DDBE7077D67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7">
    <w:name w:val="79C05AE8DD904FCBB5C0B4672FF29B4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7">
    <w:name w:val="39C5859873CB45AE8CDD8F96F800ACED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7">
    <w:name w:val="34A85DD1D95B4B2F92BECDA1672A5877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7">
    <w:name w:val="3460A08094024FB6A95165CDFD744116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7">
    <w:name w:val="3C5FD3D89C7A4E93A005E4AEEA780E5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7">
    <w:name w:val="E9B9549CCBE24D718962439D0BAF735C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1">
    <w:name w:val="8AE4134E382045A0A5E93F21E3182BD5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1">
    <w:name w:val="A67324E0884E4294B0572D8719FCD11E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1">
    <w:name w:val="13A3759BFE164D528DE7E7D33931C4A3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1">
    <w:name w:val="09D6E5955B0E42FEBA4C95EDA90F5F95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1">
    <w:name w:val="25728DA75BA94E5D983C694337DAC4A3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1">
    <w:name w:val="8A09F1F06098453D92ED478A31A5FEB2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1">
    <w:name w:val="D99A77519A2D4B839B75A5764B2D0D0A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1">
    <w:name w:val="3E9CAB9F92694935B6BB37FF0C81C209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1">
    <w:name w:val="AB2AA1ACD7CB49A6BC955C7D19CB76F6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1">
    <w:name w:val="A1C21A367A274F6EB02F93C43240904F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1">
    <w:name w:val="BCC4232903414FC5B88E7B262ED33D71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0">
    <w:name w:val="61DDF086F77E438181BF37A9D4BB31B1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0">
    <w:name w:val="74031B3190E046BCBD94F80F662978E6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0">
    <w:name w:val="B770163B20024FE6BC0EF5F2E3787EF7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0">
    <w:name w:val="9D8C539B4EE7403BAADB04D26968643D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0">
    <w:name w:val="FA02227C3B794372B64422ABEB79D280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1">
    <w:name w:val="2DFC6DB07C834BC385B0DDEF2B86AD7B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0">
    <w:name w:val="226E2CB25F4E4F8DBE327E52B73BA63E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0">
    <w:name w:val="3AC73506D8314EDD9DB7B7F761CBF138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0">
    <w:name w:val="30FC91136EC441878C84A2255E41F3F4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5">
    <w:name w:val="E47491565DE34A38B2476A9D0AC4466E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5">
    <w:name w:val="6BD50A6246FC43BC94AAF512786B883C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3">
    <w:name w:val="51DE9C5F01DE42929CB2CCD1C130FAB5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4">
    <w:name w:val="C6F0692F5D7644B1A966A1CFA1E1C42D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4">
    <w:name w:val="B0C57E6FEC6C433EBC9EA5A3DAB66748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7">
    <w:name w:val="1AC4411F12FB438AA9FEB0F59600A25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6">
    <w:name w:val="6EB4E3CC822A4EE297E1DA36D8B2450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6">
    <w:name w:val="9F5BEDBC6DF54823B121FD19FE57DFBD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0">
    <w:name w:val="F91E4BD576AE4C81BA72C15AF1A5BB9C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9">
    <w:name w:val="C3B57163F92D4626BD9D5D28492D996F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9">
    <w:name w:val="BB9CFA66054546C3B856079D7402DDF3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7">
    <w:name w:val="AF51DBFE7D90449C9F150AE649D8D289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7">
    <w:name w:val="D39B90B3ABE54D779E688C15B0EB3B83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7">
    <w:name w:val="5A54E6C6401A45019D2374D0122C5482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7">
    <w:name w:val="7788619AC5E04E06B470983C47F5253F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6">
    <w:name w:val="F68E18B105B549DDACE8F4A9A05531F3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6">
    <w:name w:val="AB3FE5481BE045ABBE0A44CBF825E87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3">
    <w:name w:val="155BB0E2308A45AC9A8513EC074CC07F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3">
    <w:name w:val="FE6EE077C5064374BA40C84E9D8A9AB9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3">
    <w:name w:val="9E8E726576A04F81A2C87FA2E0B64334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3">
    <w:name w:val="737765C56A7A4EB5BEBEEDD603BC7CFA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2">
    <w:name w:val="E480CDFB3DA4431B969C85C371EF4AF2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2">
    <w:name w:val="3DD95755100849DCB421037D4DAFD5AB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2">
    <w:name w:val="17B35D3FBDF84871AB41D1E66D32D5BD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1">
    <w:name w:val="F4B088B3EAAE425985FC45036FC1A81A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0">
    <w:name w:val="A1E85DA11B5F41729ABF3562C62097F7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6">
    <w:name w:val="A97B8B0B00274C6ABFC9A32726446ABC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6">
    <w:name w:val="48EB2DEF44104501BB7CD6AED7DD35DB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6">
    <w:name w:val="3FC28C1F0A424DBFAAEA543CDFE98E56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6">
    <w:name w:val="B00C72B1BB8C4F5CA0B2D9FE5929041E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6">
    <w:name w:val="21168232FB6442B0BC4635BBBDFAD885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6">
    <w:name w:val="65BF853CD7154C948A69EA9F451EEEF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6">
    <w:name w:val="7BBAC9FA9BF0428083C88785268631BE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6">
    <w:name w:val="75214C3674624870998699B3CD1DB178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6">
    <w:name w:val="836E17A76CEF4B8BBE5A1DDBE7077D67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8">
    <w:name w:val="79C05AE8DD904FCBB5C0B4672FF29B4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8">
    <w:name w:val="39C5859873CB45AE8CDD8F96F800ACED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8">
    <w:name w:val="34A85DD1D95B4B2F92BECDA1672A587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8">
    <w:name w:val="3460A08094024FB6A95165CDFD744116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8">
    <w:name w:val="3C5FD3D89C7A4E93A005E4AEEA780E5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8">
    <w:name w:val="E9B9549CCBE24D718962439D0BAF735C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DA74DC9D920475BBDBDB37BB1FFF87D">
    <w:name w:val="ADA74DC9D920475BBDBDB37BB1FFF87D"/>
    <w:rsid w:val="001B1D80"/>
  </w:style>
  <w:style w:type="paragraph" w:customStyle="1" w:styleId="06709726C13B4B71809CBBC7F69EE40C">
    <w:name w:val="06709726C13B4B71809CBBC7F69EE40C"/>
    <w:rsid w:val="001B1D80"/>
  </w:style>
  <w:style w:type="paragraph" w:customStyle="1" w:styleId="8AE4134E382045A0A5E93F21E3182BD532">
    <w:name w:val="8AE4134E382045A0A5E93F21E3182BD5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2">
    <w:name w:val="A67324E0884E4294B0572D8719FCD11E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2">
    <w:name w:val="13A3759BFE164D528DE7E7D33931C4A3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2">
    <w:name w:val="09D6E5955B0E42FEBA4C95EDA90F5F95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2">
    <w:name w:val="25728DA75BA94E5D983C694337DAC4A3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2">
    <w:name w:val="8A09F1F06098453D92ED478A31A5FEB2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2">
    <w:name w:val="D99A77519A2D4B839B75A5764B2D0D0A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2">
    <w:name w:val="3E9CAB9F92694935B6BB37FF0C81C209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2">
    <w:name w:val="AB2AA1ACD7CB49A6BC955C7D19CB76F6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2">
    <w:name w:val="A1C21A367A274F6EB02F93C43240904F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2">
    <w:name w:val="BCC4232903414FC5B88E7B262ED33D71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1">
    <w:name w:val="61DDF086F77E438181BF37A9D4BB31B1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1">
    <w:name w:val="74031B3190E046BCBD94F80F662978E6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1">
    <w:name w:val="B770163B20024FE6BC0EF5F2E3787EF7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1">
    <w:name w:val="9D8C539B4EE7403BAADB04D26968643D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1">
    <w:name w:val="FA02227C3B794372B64422ABEB79D280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2">
    <w:name w:val="2DFC6DB07C834BC385B0DDEF2B86AD7B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1">
    <w:name w:val="226E2CB25F4E4F8DBE327E52B73BA63E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1">
    <w:name w:val="3AC73506D8314EDD9DB7B7F761CBF138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1">
    <w:name w:val="30FC91136EC441878C84A2255E41F3F4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6">
    <w:name w:val="E47491565DE34A38B2476A9D0AC4466E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6">
    <w:name w:val="6BD50A6246FC43BC94AAF512786B883C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4">
    <w:name w:val="51DE9C5F01DE42929CB2CCD1C130FAB5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5">
    <w:name w:val="C6F0692F5D7644B1A966A1CFA1E1C42D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5">
    <w:name w:val="B0C57E6FEC6C433EBC9EA5A3DAB66748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8">
    <w:name w:val="1AC4411F12FB438AA9FEB0F59600A25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7">
    <w:name w:val="6EB4E3CC822A4EE297E1DA36D8B2450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7">
    <w:name w:val="9F5BEDBC6DF54823B121FD19FE57DFBD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1">
    <w:name w:val="F91E4BD576AE4C81BA72C15AF1A5BB9C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0">
    <w:name w:val="C3B57163F92D4626BD9D5D28492D996F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0">
    <w:name w:val="BB9CFA66054546C3B856079D7402DDF3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8">
    <w:name w:val="AF51DBFE7D90449C9F150AE649D8D289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8">
    <w:name w:val="D39B90B3ABE54D779E688C15B0EB3B83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8">
    <w:name w:val="5A54E6C6401A45019D2374D0122C5482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8">
    <w:name w:val="7788619AC5E04E06B470983C47F5253F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7">
    <w:name w:val="F68E18B105B549DDACE8F4A9A05531F3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7">
    <w:name w:val="AB3FE5481BE045ABBE0A44CBF825E87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4">
    <w:name w:val="155BB0E2308A45AC9A8513EC074CC07F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4">
    <w:name w:val="FE6EE077C5064374BA40C84E9D8A9AB9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4">
    <w:name w:val="9E8E726576A04F81A2C87FA2E0B64334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4">
    <w:name w:val="737765C56A7A4EB5BEBEEDD603BC7CFA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3">
    <w:name w:val="E480CDFB3DA4431B969C85C371EF4AF2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3">
    <w:name w:val="3DD95755100849DCB421037D4DAFD5AB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3">
    <w:name w:val="17B35D3FBDF84871AB41D1E66D32D5BD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2">
    <w:name w:val="F4B088B3EAAE425985FC45036FC1A81A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1">
    <w:name w:val="A1E85DA11B5F41729ABF3562C62097F7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7">
    <w:name w:val="A97B8B0B00274C6ABFC9A32726446ABC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7">
    <w:name w:val="48EB2DEF44104501BB7CD6AED7DD35DB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7">
    <w:name w:val="3FC28C1F0A424DBFAAEA543CDFE98E56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7">
    <w:name w:val="B00C72B1BB8C4F5CA0B2D9FE5929041E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7">
    <w:name w:val="21168232FB6442B0BC4635BBBDFAD885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7">
    <w:name w:val="65BF853CD7154C948A69EA9F451EEEF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7">
    <w:name w:val="7BBAC9FA9BF0428083C88785268631BE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7">
    <w:name w:val="75214C3674624870998699B3CD1DB178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7">
    <w:name w:val="836E17A76CEF4B8BBE5A1DDBE7077D67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9">
    <w:name w:val="79C05AE8DD904FCBB5C0B4672FF29B4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9">
    <w:name w:val="39C5859873CB45AE8CDD8F96F800ACED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9">
    <w:name w:val="34A85DD1D95B4B2F92BECDA1672A587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9">
    <w:name w:val="3460A08094024FB6A95165CDFD744116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9">
    <w:name w:val="3C5FD3D89C7A4E93A005E4AEEA780E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9">
    <w:name w:val="E9B9549CCBE24D718962439D0BAF735C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3">
    <w:name w:val="8AE4134E382045A0A5E93F21E3182BD5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3">
    <w:name w:val="A67324E0884E4294B0572D8719FCD11E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3">
    <w:name w:val="13A3759BFE164D528DE7E7D33931C4A3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3">
    <w:name w:val="09D6E5955B0E42FEBA4C95EDA90F5F95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3">
    <w:name w:val="25728DA75BA94E5D983C694337DAC4A3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3">
    <w:name w:val="8A09F1F06098453D92ED478A31A5FEB2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3">
    <w:name w:val="D99A77519A2D4B839B75A5764B2D0D0A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3">
    <w:name w:val="3E9CAB9F92694935B6BB37FF0C81C209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3">
    <w:name w:val="AB2AA1ACD7CB49A6BC955C7D19CB76F6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3">
    <w:name w:val="A1C21A367A274F6EB02F93C43240904F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3">
    <w:name w:val="BCC4232903414FC5B88E7B262ED33D71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2">
    <w:name w:val="61DDF086F77E438181BF37A9D4BB31B1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2">
    <w:name w:val="74031B3190E046BCBD94F80F662978E6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2">
    <w:name w:val="B770163B20024FE6BC0EF5F2E3787EF7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2">
    <w:name w:val="9D8C539B4EE7403BAADB04D26968643D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2">
    <w:name w:val="FA02227C3B794372B64422ABEB79D280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3">
    <w:name w:val="2DFC6DB07C834BC385B0DDEF2B86AD7B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2">
    <w:name w:val="226E2CB25F4E4F8DBE327E52B73BA63E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2">
    <w:name w:val="3AC73506D8314EDD9DB7B7F761CBF138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2">
    <w:name w:val="30FC91136EC441878C84A2255E41F3F4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7">
    <w:name w:val="E47491565DE34A38B2476A9D0AC4466E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7">
    <w:name w:val="6BD50A6246FC43BC94AAF512786B883C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5">
    <w:name w:val="51DE9C5F01DE42929CB2CCD1C130FAB5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6">
    <w:name w:val="C6F0692F5D7644B1A966A1CFA1E1C42D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6">
    <w:name w:val="B0C57E6FEC6C433EBC9EA5A3DAB66748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9">
    <w:name w:val="1AC4411F12FB438AA9FEB0F59600A25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8">
    <w:name w:val="6EB4E3CC822A4EE297E1DA36D8B2450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8">
    <w:name w:val="9F5BEDBC6DF54823B121FD19FE57DFBD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2">
    <w:name w:val="F91E4BD576AE4C81BA72C15AF1A5BB9C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1">
    <w:name w:val="C3B57163F92D4626BD9D5D28492D996F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1">
    <w:name w:val="BB9CFA66054546C3B856079D7402DDF3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9">
    <w:name w:val="AF51DBFE7D90449C9F150AE649D8D289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9">
    <w:name w:val="D39B90B3ABE54D779E688C15B0EB3B83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9">
    <w:name w:val="5A54E6C6401A45019D2374D0122C5482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9">
    <w:name w:val="7788619AC5E04E06B470983C47F5253F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8">
    <w:name w:val="F68E18B105B549DDACE8F4A9A05531F3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8">
    <w:name w:val="AB3FE5481BE045ABBE0A44CBF825E87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5">
    <w:name w:val="155BB0E2308A45AC9A8513EC074CC07F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5">
    <w:name w:val="FE6EE077C5064374BA40C84E9D8A9AB9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5">
    <w:name w:val="9E8E726576A04F81A2C87FA2E0B64334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5">
    <w:name w:val="737765C56A7A4EB5BEBEEDD603BC7CFA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4">
    <w:name w:val="E480CDFB3DA4431B969C85C371EF4AF2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4">
    <w:name w:val="3DD95755100849DCB421037D4DAFD5AB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4">
    <w:name w:val="17B35D3FBDF84871AB41D1E66D32D5BD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3">
    <w:name w:val="F4B088B3EAAE425985FC45036FC1A81A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2">
    <w:name w:val="A1E85DA11B5F41729ABF3562C62097F7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8">
    <w:name w:val="A97B8B0B00274C6ABFC9A32726446ABC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8">
    <w:name w:val="48EB2DEF44104501BB7CD6AED7DD35DB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8">
    <w:name w:val="3FC28C1F0A424DBFAAEA543CDFE98E56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8">
    <w:name w:val="B00C72B1BB8C4F5CA0B2D9FE5929041E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8">
    <w:name w:val="21168232FB6442B0BC4635BBBDFAD885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8">
    <w:name w:val="65BF853CD7154C948A69EA9F451EEEF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8">
    <w:name w:val="7BBAC9FA9BF0428083C88785268631BE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8">
    <w:name w:val="75214C3674624870998699B3CD1DB178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8">
    <w:name w:val="836E17A76CEF4B8BBE5A1DDBE7077D6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0">
    <w:name w:val="79C05AE8DD904FCBB5C0B4672FF29B40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0">
    <w:name w:val="39C5859873CB45AE8CDD8F96F800ACED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0">
    <w:name w:val="34A85DD1D95B4B2F92BECDA1672A5877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0">
    <w:name w:val="3460A08094024FB6A95165CDFD744116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0">
    <w:name w:val="3C5FD3D89C7A4E93A005E4AEEA780E52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0">
    <w:name w:val="E9B9549CCBE24D718962439D0BAF735C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4">
    <w:name w:val="8AE4134E382045A0A5E93F21E3182BD5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4">
    <w:name w:val="A67324E0884E4294B0572D8719FCD11E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4">
    <w:name w:val="13A3759BFE164D528DE7E7D33931C4A3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4">
    <w:name w:val="09D6E5955B0E42FEBA4C95EDA90F5F95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4">
    <w:name w:val="25728DA75BA94E5D983C694337DAC4A3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4">
    <w:name w:val="8A09F1F06098453D92ED478A31A5FEB2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4">
    <w:name w:val="D99A77519A2D4B839B75A5764B2D0D0A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4">
    <w:name w:val="3E9CAB9F92694935B6BB37FF0C81C209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4">
    <w:name w:val="AB2AA1ACD7CB49A6BC955C7D19CB76F6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4">
    <w:name w:val="A1C21A367A274F6EB02F93C43240904F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4">
    <w:name w:val="BCC4232903414FC5B88E7B262ED33D71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3">
    <w:name w:val="61DDF086F77E438181BF37A9D4BB31B1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3">
    <w:name w:val="74031B3190E046BCBD94F80F662978E6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3">
    <w:name w:val="B770163B20024FE6BC0EF5F2E3787EF7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3">
    <w:name w:val="9D8C539B4EE7403BAADB04D26968643D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3">
    <w:name w:val="FA02227C3B794372B64422ABEB79D280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4">
    <w:name w:val="2DFC6DB07C834BC385B0DDEF2B86AD7B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3">
    <w:name w:val="226E2CB25F4E4F8DBE327E52B73BA63E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3">
    <w:name w:val="3AC73506D8314EDD9DB7B7F761CBF138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3">
    <w:name w:val="30FC91136EC441878C84A2255E41F3F4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8">
    <w:name w:val="E47491565DE34A38B2476A9D0AC4466E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8">
    <w:name w:val="6BD50A6246FC43BC94AAF512786B883C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6">
    <w:name w:val="51DE9C5F01DE42929CB2CCD1C130FAB5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7">
    <w:name w:val="C6F0692F5D7644B1A966A1CFA1E1C42D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7">
    <w:name w:val="B0C57E6FEC6C433EBC9EA5A3DAB66748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10">
    <w:name w:val="1AC4411F12FB438AA9FEB0F59600A250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9">
    <w:name w:val="6EB4E3CC822A4EE297E1DA36D8B2450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9">
    <w:name w:val="9F5BEDBC6DF54823B121FD19FE57DFBD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3">
    <w:name w:val="F91E4BD576AE4C81BA72C15AF1A5BB9C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2">
    <w:name w:val="C3B57163F92D4626BD9D5D28492D996F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2">
    <w:name w:val="BB9CFA66054546C3B856079D7402DDF3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20">
    <w:name w:val="AF51DBFE7D90449C9F150AE649D8D289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20">
    <w:name w:val="D39B90B3ABE54D779E688C15B0EB3B83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20">
    <w:name w:val="5A54E6C6401A45019D2374D0122C5482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20">
    <w:name w:val="7788619AC5E04E06B470983C47F5253F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9">
    <w:name w:val="F68E18B105B549DDACE8F4A9A05531F3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9">
    <w:name w:val="AB3FE5481BE045ABBE0A44CBF825E87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6">
    <w:name w:val="155BB0E2308A45AC9A8513EC074CC07F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6">
    <w:name w:val="FE6EE077C5064374BA40C84E9D8A9AB9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6">
    <w:name w:val="9E8E726576A04F81A2C87FA2E0B64334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6">
    <w:name w:val="737765C56A7A4EB5BEBEEDD603BC7CFA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5">
    <w:name w:val="E480CDFB3DA4431B969C85C371EF4AF2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5">
    <w:name w:val="3DD95755100849DCB421037D4DAFD5AB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5">
    <w:name w:val="17B35D3FBDF84871AB41D1E66D32D5BD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4">
    <w:name w:val="F4B088B3EAAE425985FC45036FC1A81A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3">
    <w:name w:val="A1E85DA11B5F41729ABF3562C62097F7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9">
    <w:name w:val="A97B8B0B00274C6ABFC9A32726446ABC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9">
    <w:name w:val="48EB2DEF44104501BB7CD6AED7DD35DB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9">
    <w:name w:val="3FC28C1F0A424DBFAAEA543CDFE98E56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9">
    <w:name w:val="B00C72B1BB8C4F5CA0B2D9FE5929041E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9">
    <w:name w:val="21168232FB6442B0BC4635BBBDFAD885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9">
    <w:name w:val="65BF853CD7154C948A69EA9F451EEEF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9">
    <w:name w:val="7BBAC9FA9BF0428083C88785268631BE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9">
    <w:name w:val="75214C3674624870998699B3CD1DB178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9">
    <w:name w:val="836E17A76CEF4B8BBE5A1DDBE7077D6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1">
    <w:name w:val="79C05AE8DD904FCBB5C0B4672FF29B40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1">
    <w:name w:val="39C5859873CB45AE8CDD8F96F800ACED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1">
    <w:name w:val="34A85DD1D95B4B2F92BECDA1672A5877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1">
    <w:name w:val="3460A08094024FB6A95165CDFD744116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1">
    <w:name w:val="3C5FD3D89C7A4E93A005E4AEEA780E52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1">
    <w:name w:val="E9B9549CCBE24D718962439D0BAF735C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6DBE9BC6FA441F9E20AE8497738E55">
    <w:name w:val="516DBE9BC6FA441F9E20AE8497738E55"/>
    <w:rsid w:val="001B1D80"/>
  </w:style>
  <w:style w:type="paragraph" w:customStyle="1" w:styleId="5EC89886006E4045B64046F88BF04824">
    <w:name w:val="5EC89886006E4045B64046F88BF04824"/>
    <w:rsid w:val="001B1D80"/>
  </w:style>
  <w:style w:type="paragraph" w:customStyle="1" w:styleId="E319B65C70FB4B65A7982C4390B89972">
    <w:name w:val="E319B65C70FB4B65A7982C4390B89972"/>
    <w:rsid w:val="001B1D80"/>
  </w:style>
  <w:style w:type="paragraph" w:customStyle="1" w:styleId="D2F3E3A35E8C4EECBE427256B1720F2A">
    <w:name w:val="D2F3E3A35E8C4EECBE427256B1720F2A"/>
    <w:rsid w:val="001B1D80"/>
  </w:style>
  <w:style w:type="paragraph" w:customStyle="1" w:styleId="208801021D5747B899D8672CA95D7FE1">
    <w:name w:val="208801021D5747B899D8672CA95D7FE1"/>
    <w:rsid w:val="001B1D80"/>
  </w:style>
  <w:style w:type="paragraph" w:customStyle="1" w:styleId="372646E9BD004C8783C68CFF049158C2">
    <w:name w:val="372646E9BD004C8783C68CFF049158C2"/>
    <w:rsid w:val="001B1D80"/>
  </w:style>
  <w:style w:type="paragraph" w:customStyle="1" w:styleId="4822E314A70340ADBDC2EECA735E401F">
    <w:name w:val="4822E314A70340ADBDC2EECA735E401F"/>
    <w:rsid w:val="001B1D80"/>
  </w:style>
  <w:style w:type="paragraph" w:customStyle="1" w:styleId="780B06B5F56B4AFBAE767080AB842BE0">
    <w:name w:val="780B06B5F56B4AFBAE767080AB842BE0"/>
    <w:rsid w:val="001B1D80"/>
  </w:style>
  <w:style w:type="paragraph" w:customStyle="1" w:styleId="C6F42D1DCA8F400089DA7C0711F0A268">
    <w:name w:val="C6F42D1DCA8F400089DA7C0711F0A268"/>
    <w:rsid w:val="001B1D80"/>
  </w:style>
  <w:style w:type="paragraph" w:customStyle="1" w:styleId="202CAF7BC9844E5B81E79F08A51DF216">
    <w:name w:val="202CAF7BC9844E5B81E79F08A51DF216"/>
    <w:rsid w:val="001B1D80"/>
  </w:style>
  <w:style w:type="paragraph" w:customStyle="1" w:styleId="9419F2972E4C42B79D49C90215531ED7">
    <w:name w:val="9419F2972E4C42B79D49C90215531ED7"/>
    <w:rsid w:val="001B1D80"/>
  </w:style>
  <w:style w:type="paragraph" w:customStyle="1" w:styleId="F4F7F709C47240FA9714A6CFAA64D4FA">
    <w:name w:val="F4F7F709C47240FA9714A6CFAA64D4FA"/>
    <w:rsid w:val="001B1D80"/>
  </w:style>
  <w:style w:type="paragraph" w:customStyle="1" w:styleId="99AB9799F38640B88358B5EA740A782E">
    <w:name w:val="99AB9799F38640B88358B5EA740A782E"/>
    <w:rsid w:val="001B1D80"/>
  </w:style>
  <w:style w:type="paragraph" w:customStyle="1" w:styleId="8F0AE52CB4CB434FB44232076881D916">
    <w:name w:val="8F0AE52CB4CB434FB44232076881D916"/>
    <w:rsid w:val="001B1D80"/>
  </w:style>
  <w:style w:type="paragraph" w:customStyle="1" w:styleId="CB61D7651E9748C59C3EB25BA5C4477A">
    <w:name w:val="CB61D7651E9748C59C3EB25BA5C4477A"/>
    <w:rsid w:val="001B1D80"/>
  </w:style>
  <w:style w:type="paragraph" w:customStyle="1" w:styleId="94C8FB06EE8641BF9107BE2E275E3140">
    <w:name w:val="94C8FB06EE8641BF9107BE2E275E3140"/>
    <w:rsid w:val="001B1D80"/>
  </w:style>
  <w:style w:type="paragraph" w:customStyle="1" w:styleId="4DF08F153C904F3A9DA3F5E7BF376D93">
    <w:name w:val="4DF08F153C904F3A9DA3F5E7BF376D93"/>
    <w:rsid w:val="001B1D80"/>
  </w:style>
  <w:style w:type="paragraph" w:customStyle="1" w:styleId="83EFE0F130DD47419A781FB5C00EFAA6">
    <w:name w:val="83EFE0F130DD47419A781FB5C00EFAA6"/>
    <w:rsid w:val="001B1D80"/>
  </w:style>
  <w:style w:type="paragraph" w:customStyle="1" w:styleId="8B1150A836AC421E83DCBFFDD306A9D8">
    <w:name w:val="8B1150A836AC421E83DCBFFDD306A9D8"/>
    <w:rsid w:val="001B1D80"/>
  </w:style>
  <w:style w:type="paragraph" w:customStyle="1" w:styleId="1AFB46878C3548429CB3F7A8F5F84417">
    <w:name w:val="1AFB46878C3548429CB3F7A8F5F84417"/>
    <w:rsid w:val="001B1D80"/>
  </w:style>
  <w:style w:type="paragraph" w:customStyle="1" w:styleId="4A40E1880775452396341143ADF3A045">
    <w:name w:val="4A40E1880775452396341143ADF3A045"/>
    <w:rsid w:val="001B1D80"/>
  </w:style>
  <w:style w:type="paragraph" w:customStyle="1" w:styleId="C103DD0D667B4B19A6CBD6A54A5C2C4B">
    <w:name w:val="C103DD0D667B4B19A6CBD6A54A5C2C4B"/>
    <w:rsid w:val="001B1D80"/>
  </w:style>
  <w:style w:type="paragraph" w:customStyle="1" w:styleId="A5200E0FB75E418185637C77102515A9">
    <w:name w:val="A5200E0FB75E418185637C77102515A9"/>
    <w:rsid w:val="001B1D80"/>
  </w:style>
  <w:style w:type="paragraph" w:customStyle="1" w:styleId="CD32C200EE8448DCA1DB31709C9D5F3E">
    <w:name w:val="CD32C200EE8448DCA1DB31709C9D5F3E"/>
    <w:rsid w:val="001B1D80"/>
  </w:style>
  <w:style w:type="paragraph" w:customStyle="1" w:styleId="6B33997306464D55AB1BCB9B55ACA17B">
    <w:name w:val="6B33997306464D55AB1BCB9B55ACA17B"/>
    <w:rsid w:val="001B1D80"/>
  </w:style>
  <w:style w:type="paragraph" w:customStyle="1" w:styleId="EA52FCEB391D47C29D1F873EF9838EBF">
    <w:name w:val="EA52FCEB391D47C29D1F873EF9838EBF"/>
    <w:rsid w:val="001B1D80"/>
  </w:style>
  <w:style w:type="paragraph" w:customStyle="1" w:styleId="B2E758237CAE4B06B8F32DCBA162D3BD">
    <w:name w:val="B2E758237CAE4B06B8F32DCBA162D3BD"/>
    <w:rsid w:val="001B1D80"/>
  </w:style>
  <w:style w:type="paragraph" w:customStyle="1" w:styleId="119050438AFF472F8E258ADD1F725C5C">
    <w:name w:val="119050438AFF472F8E258ADD1F725C5C"/>
    <w:rsid w:val="001B1D80"/>
  </w:style>
  <w:style w:type="paragraph" w:customStyle="1" w:styleId="72B26BDE71414AC49AA4BB69204EE594">
    <w:name w:val="72B26BDE71414AC49AA4BB69204EE594"/>
    <w:rsid w:val="001B1D80"/>
  </w:style>
  <w:style w:type="paragraph" w:customStyle="1" w:styleId="C0E2EA69315B47E193E754DF8BB0DB2B">
    <w:name w:val="C0E2EA69315B47E193E754DF8BB0DB2B"/>
    <w:rsid w:val="001B1D80"/>
  </w:style>
  <w:style w:type="paragraph" w:customStyle="1" w:styleId="56B7E300390143D8AABEF0242F68DF78">
    <w:name w:val="56B7E300390143D8AABEF0242F68DF78"/>
    <w:rsid w:val="001B1D80"/>
  </w:style>
  <w:style w:type="paragraph" w:customStyle="1" w:styleId="68EA6BF80A68416CB81B922C343436F3">
    <w:name w:val="68EA6BF80A68416CB81B922C343436F3"/>
    <w:rsid w:val="001B1D80"/>
  </w:style>
  <w:style w:type="paragraph" w:customStyle="1" w:styleId="7FA5126E77AA4B518B8DB6EDB6ABC67C">
    <w:name w:val="7FA5126E77AA4B518B8DB6EDB6ABC67C"/>
    <w:rsid w:val="001B1D80"/>
  </w:style>
  <w:style w:type="paragraph" w:customStyle="1" w:styleId="1C43403B04F1456EB08139D3EB682439">
    <w:name w:val="1C43403B04F1456EB08139D3EB682439"/>
    <w:rsid w:val="001B1D80"/>
  </w:style>
  <w:style w:type="paragraph" w:customStyle="1" w:styleId="1922ADACDA7E48F98FC70040B48BAB1B">
    <w:name w:val="1922ADACDA7E48F98FC70040B48BAB1B"/>
    <w:rsid w:val="001B1D80"/>
  </w:style>
  <w:style w:type="paragraph" w:customStyle="1" w:styleId="599608F1986B4C9BBAAEB8D6D3EF49A7">
    <w:name w:val="599608F1986B4C9BBAAEB8D6D3EF49A7"/>
    <w:rsid w:val="001B1D80"/>
  </w:style>
  <w:style w:type="paragraph" w:customStyle="1" w:styleId="267DF5BA64E949CFB96A9E5D4DDBEBE0">
    <w:name w:val="267DF5BA64E949CFB96A9E5D4DDBEBE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001C8B2F6A64BEFA255BDC9E9EA1E0A">
    <w:name w:val="E001C8B2F6A64BEFA255BDC9E9EA1E0A"/>
    <w:rsid w:val="004E1991"/>
  </w:style>
  <w:style w:type="paragraph" w:customStyle="1" w:styleId="7B0270DA9AC14DBF9760339E958343D7">
    <w:name w:val="7B0270DA9AC14DBF9760339E958343D7"/>
    <w:rsid w:val="004E1991"/>
  </w:style>
  <w:style w:type="paragraph" w:customStyle="1" w:styleId="67D979177BB74CDF909BC62B22F5B2E4">
    <w:name w:val="67D979177BB74CDF909BC62B22F5B2E4"/>
    <w:rsid w:val="004E1991"/>
  </w:style>
  <w:style w:type="paragraph" w:customStyle="1" w:styleId="429ABF1FFAE342A39176CE6E5A18CCBF">
    <w:name w:val="429ABF1FFAE342A39176CE6E5A18CCBF"/>
    <w:rsid w:val="004E1991"/>
  </w:style>
  <w:style w:type="paragraph" w:customStyle="1" w:styleId="D139B6CEB989421F9AB76E9D4054D4A5">
    <w:name w:val="D139B6CEB989421F9AB76E9D4054D4A5"/>
    <w:rsid w:val="004E1991"/>
  </w:style>
  <w:style w:type="paragraph" w:customStyle="1" w:styleId="193D56A3F8AC4B32A055772735783767">
    <w:name w:val="193D56A3F8AC4B32A055772735783767"/>
    <w:rsid w:val="004E1991"/>
  </w:style>
  <w:style w:type="paragraph" w:customStyle="1" w:styleId="94CAE8065B4A4FE9B3878821308463B5">
    <w:name w:val="94CAE8065B4A4FE9B3878821308463B5"/>
    <w:rsid w:val="004E1991"/>
  </w:style>
  <w:style w:type="paragraph" w:customStyle="1" w:styleId="57ECC0139DED4B08A6C6DE73C58BC956">
    <w:name w:val="57ECC0139DED4B08A6C6DE73C58BC956"/>
    <w:rsid w:val="004E1991"/>
  </w:style>
  <w:style w:type="paragraph" w:customStyle="1" w:styleId="24A0D7195F74407F82517B9E5E7846E1">
    <w:name w:val="24A0D7195F74407F82517B9E5E7846E1"/>
    <w:rsid w:val="004E1991"/>
  </w:style>
  <w:style w:type="paragraph" w:customStyle="1" w:styleId="466E565D6F274619982AA1AFD19B6F2A">
    <w:name w:val="466E565D6F274619982AA1AFD19B6F2A"/>
    <w:rsid w:val="004E1991"/>
  </w:style>
  <w:style w:type="paragraph" w:customStyle="1" w:styleId="79930D61A6BF49EAAC9A29B4366F0DC6">
    <w:name w:val="79930D61A6BF49EAAC9A29B4366F0DC6"/>
    <w:rsid w:val="004E1991"/>
  </w:style>
  <w:style w:type="paragraph" w:customStyle="1" w:styleId="78F1B12E46414F72A27E8E3080DC3E44">
    <w:name w:val="78F1B12E46414F72A27E8E3080DC3E44"/>
    <w:rsid w:val="004E1991"/>
  </w:style>
  <w:style w:type="paragraph" w:customStyle="1" w:styleId="6CB70CE664924C2780D135070328D3B6">
    <w:name w:val="6CB70CE664924C2780D135070328D3B6"/>
    <w:rsid w:val="004E1991"/>
  </w:style>
  <w:style w:type="paragraph" w:customStyle="1" w:styleId="05CD7C36C4A4447BAE824597C2BD4031">
    <w:name w:val="05CD7C36C4A4447BAE824597C2BD4031"/>
    <w:rsid w:val="004E1991"/>
  </w:style>
  <w:style w:type="paragraph" w:customStyle="1" w:styleId="D182400562E14D2396C542747A68250E">
    <w:name w:val="D182400562E14D2396C542747A68250E"/>
    <w:rsid w:val="004E1991"/>
  </w:style>
  <w:style w:type="paragraph" w:customStyle="1" w:styleId="46D7BB28AEF04FA9BDA20DDCBE53B6C6">
    <w:name w:val="46D7BB28AEF04FA9BDA20DDCBE53B6C6"/>
    <w:rsid w:val="004E1991"/>
  </w:style>
  <w:style w:type="paragraph" w:customStyle="1" w:styleId="6402E651ABE2457CA237377B94BD126F">
    <w:name w:val="6402E651ABE2457CA237377B94BD126F"/>
    <w:rsid w:val="004E1991"/>
  </w:style>
  <w:style w:type="paragraph" w:customStyle="1" w:styleId="CD25765696E1468E99EAD14D7E4A558D">
    <w:name w:val="CD25765696E1468E99EAD14D7E4A558D"/>
    <w:rsid w:val="004E1991"/>
  </w:style>
  <w:style w:type="paragraph" w:customStyle="1" w:styleId="83362A0DE0E743CCBFE51BF7850BE7E1">
    <w:name w:val="83362A0DE0E743CCBFE51BF7850BE7E1"/>
    <w:rsid w:val="004E1991"/>
  </w:style>
  <w:style w:type="paragraph" w:customStyle="1" w:styleId="3B9FB8E855034F749D50E3F5D7CBD4E7">
    <w:name w:val="3B9FB8E855034F749D50E3F5D7CBD4E7"/>
    <w:rsid w:val="004E1991"/>
  </w:style>
  <w:style w:type="paragraph" w:customStyle="1" w:styleId="EDA2A49B9EA141B09597EC130485D929">
    <w:name w:val="EDA2A49B9EA141B09597EC130485D929"/>
    <w:rsid w:val="004E1991"/>
  </w:style>
  <w:style w:type="paragraph" w:customStyle="1" w:styleId="BFBAC5F46E3C49EAAD3522CF830056DC">
    <w:name w:val="BFBAC5F46E3C49EAAD3522CF830056DC"/>
    <w:rsid w:val="004E1991"/>
  </w:style>
  <w:style w:type="paragraph" w:customStyle="1" w:styleId="8F9B3CBA980B4E7FAF8C860FEA3C2A72">
    <w:name w:val="8F9B3CBA980B4E7FAF8C860FEA3C2A72"/>
    <w:rsid w:val="004E1991"/>
  </w:style>
  <w:style w:type="paragraph" w:customStyle="1" w:styleId="8628A50142104391817694616C6EC02F">
    <w:name w:val="8628A50142104391817694616C6EC02F"/>
    <w:rsid w:val="004E1991"/>
  </w:style>
  <w:style w:type="paragraph" w:customStyle="1" w:styleId="BB8C6C9F4988433FB17EBBB18B48D91F">
    <w:name w:val="BB8C6C9F4988433FB17EBBB18B48D91F"/>
    <w:rsid w:val="004E1991"/>
  </w:style>
  <w:style w:type="paragraph" w:customStyle="1" w:styleId="2139E02D18F844FA9D829CC673F1CAA3">
    <w:name w:val="2139E02D18F844FA9D829CC673F1CAA3"/>
    <w:rsid w:val="004E1991"/>
  </w:style>
  <w:style w:type="paragraph" w:customStyle="1" w:styleId="DBE4DE85199D46EDBDAED99DEBC65764">
    <w:name w:val="DBE4DE85199D46EDBDAED99DEBC65764"/>
    <w:rsid w:val="004E1991"/>
  </w:style>
  <w:style w:type="paragraph" w:customStyle="1" w:styleId="8ECBA7B6904D4B67B0EC919765D4BE71">
    <w:name w:val="8ECBA7B6904D4B67B0EC919765D4BE71"/>
    <w:rsid w:val="004E1991"/>
  </w:style>
  <w:style w:type="paragraph" w:customStyle="1" w:styleId="FF9A69CEA2DD4A6E885433E24FBE25BB">
    <w:name w:val="FF9A69CEA2DD4A6E885433E24FBE25BB"/>
    <w:rsid w:val="004E1991"/>
  </w:style>
  <w:style w:type="paragraph" w:customStyle="1" w:styleId="2DB060BCF2E94E89ABA0CAB82E5EF861">
    <w:name w:val="2DB060BCF2E94E89ABA0CAB82E5EF861"/>
    <w:rsid w:val="004E1991"/>
  </w:style>
  <w:style w:type="paragraph" w:customStyle="1" w:styleId="6D57AB7C6A624E8AB265B798FF9DB577">
    <w:name w:val="6D57AB7C6A624E8AB265B798FF9DB577"/>
    <w:rsid w:val="004E1991"/>
  </w:style>
  <w:style w:type="paragraph" w:customStyle="1" w:styleId="07DFA9518C5E47C988A9BEA8AA6D0BBD">
    <w:name w:val="07DFA9518C5E47C988A9BEA8AA6D0BBD"/>
    <w:rsid w:val="004E1991"/>
  </w:style>
  <w:style w:type="paragraph" w:customStyle="1" w:styleId="B67FB701A56040E09EF733EB88C54C0B">
    <w:name w:val="B67FB701A56040E09EF733EB88C54C0B"/>
    <w:rsid w:val="004E1991"/>
  </w:style>
  <w:style w:type="paragraph" w:customStyle="1" w:styleId="44E82FC8AB434D16B6F46AD61EA6FB5B">
    <w:name w:val="44E82FC8AB434D16B6F46AD61EA6FB5B"/>
    <w:rsid w:val="004E1991"/>
  </w:style>
  <w:style w:type="paragraph" w:customStyle="1" w:styleId="2AB903DB8440457FA6FB8A505A7FC24A">
    <w:name w:val="2AB903DB8440457FA6FB8A505A7FC24A"/>
    <w:rsid w:val="004E1991"/>
  </w:style>
  <w:style w:type="paragraph" w:customStyle="1" w:styleId="CA2C4FED6DF342F6BA850C002C92AEED">
    <w:name w:val="CA2C4FED6DF342F6BA850C002C92AEED"/>
    <w:rsid w:val="004E1991"/>
  </w:style>
  <w:style w:type="paragraph" w:customStyle="1" w:styleId="979359C27C17450E9CE03DC21651686B">
    <w:name w:val="979359C27C17450E9CE03DC21651686B"/>
    <w:rsid w:val="004E1991"/>
  </w:style>
  <w:style w:type="paragraph" w:customStyle="1" w:styleId="88B3FAE0174C4810BD9DB8F81246F391">
    <w:name w:val="88B3FAE0174C4810BD9DB8F81246F391"/>
    <w:rsid w:val="004E1991"/>
  </w:style>
  <w:style w:type="paragraph" w:customStyle="1" w:styleId="6A8F0F3462DC480E9941945E885D50AC">
    <w:name w:val="6A8F0F3462DC480E9941945E885D50AC"/>
    <w:rsid w:val="004E1991"/>
  </w:style>
  <w:style w:type="paragraph" w:customStyle="1" w:styleId="99F2A323E6F74BE2AC4A4C9F516DF0A0">
    <w:name w:val="99F2A323E6F74BE2AC4A4C9F516DF0A0"/>
    <w:rsid w:val="004E1991"/>
  </w:style>
  <w:style w:type="paragraph" w:customStyle="1" w:styleId="C3697500DC244C159E98E81C2C38757F">
    <w:name w:val="C3697500DC244C159E98E81C2C38757F"/>
    <w:rsid w:val="004E1991"/>
  </w:style>
  <w:style w:type="paragraph" w:customStyle="1" w:styleId="F3C07A22E3914F859AB099F7860F7964">
    <w:name w:val="F3C07A22E3914F859AB099F7860F7964"/>
    <w:rsid w:val="004E1991"/>
  </w:style>
  <w:style w:type="paragraph" w:customStyle="1" w:styleId="831112DCAD4D4482A860B167C98491E6">
    <w:name w:val="831112DCAD4D4482A860B167C98491E6"/>
    <w:rsid w:val="004E1991"/>
  </w:style>
  <w:style w:type="paragraph" w:customStyle="1" w:styleId="CEC49A96FD454653AA1ED2FA82FCB304">
    <w:name w:val="CEC49A96FD454653AA1ED2FA82FCB304"/>
    <w:rsid w:val="004E1991"/>
  </w:style>
  <w:style w:type="paragraph" w:customStyle="1" w:styleId="35F48CD640594DB0B81F9923B3ACFB06">
    <w:name w:val="35F48CD640594DB0B81F9923B3ACFB06"/>
    <w:rsid w:val="004E1991"/>
  </w:style>
  <w:style w:type="paragraph" w:customStyle="1" w:styleId="8FC883EE322145B88CF7B0A9EBA50E3E">
    <w:name w:val="8FC883EE322145B88CF7B0A9EBA50E3E"/>
    <w:rsid w:val="004E1991"/>
  </w:style>
  <w:style w:type="paragraph" w:customStyle="1" w:styleId="C20F22D8AF6F4E46B4B960B11D0BF276">
    <w:name w:val="C20F22D8AF6F4E46B4B960B11D0BF276"/>
    <w:rsid w:val="004E1991"/>
  </w:style>
  <w:style w:type="paragraph" w:customStyle="1" w:styleId="F47BA2755F714C95AD24CC0059AF7C46">
    <w:name w:val="F47BA2755F714C95AD24CC0059AF7C46"/>
    <w:rsid w:val="004E1991"/>
  </w:style>
  <w:style w:type="paragraph" w:customStyle="1" w:styleId="533B965FA23A42B2A564CE60EA367787">
    <w:name w:val="533B965FA23A42B2A564CE60EA367787"/>
    <w:rsid w:val="004E1991"/>
  </w:style>
  <w:style w:type="paragraph" w:customStyle="1" w:styleId="8F109ED3EB074B28A7B36251C25849A0">
    <w:name w:val="8F109ED3EB074B28A7B36251C25849A0"/>
    <w:rsid w:val="004E1991"/>
  </w:style>
  <w:style w:type="paragraph" w:customStyle="1" w:styleId="BB0F697C818F4413A4C0ED7D915CCD8E">
    <w:name w:val="BB0F697C818F4413A4C0ED7D915CCD8E"/>
    <w:rsid w:val="004E1991"/>
  </w:style>
  <w:style w:type="paragraph" w:customStyle="1" w:styleId="1E306F4F54F14A39B8154EDC2FB7BB4B">
    <w:name w:val="1E306F4F54F14A39B8154EDC2FB7BB4B"/>
    <w:rsid w:val="004E1991"/>
  </w:style>
  <w:style w:type="paragraph" w:customStyle="1" w:styleId="2863410C7E264A4FBFE7A26BA423D42D">
    <w:name w:val="2863410C7E264A4FBFE7A26BA423D42D"/>
    <w:rsid w:val="004E1991"/>
  </w:style>
  <w:style w:type="paragraph" w:customStyle="1" w:styleId="B06F0813199140CEB731C7CCCF70519D">
    <w:name w:val="B06F0813199140CEB731C7CCCF70519D"/>
    <w:rsid w:val="004E1991"/>
  </w:style>
  <w:style w:type="paragraph" w:customStyle="1" w:styleId="D49739ABEC714DE0969DBB766A084868">
    <w:name w:val="D49739ABEC714DE0969DBB766A084868"/>
    <w:rsid w:val="004E1991"/>
  </w:style>
  <w:style w:type="paragraph" w:customStyle="1" w:styleId="A44A657CB1FC48C58CFCDC3FA4E81B85">
    <w:name w:val="A44A657CB1FC48C58CFCDC3FA4E81B85"/>
    <w:rsid w:val="004E1991"/>
  </w:style>
  <w:style w:type="paragraph" w:customStyle="1" w:styleId="CC1A282E34F740169F7FAE6A25C66AB1">
    <w:name w:val="CC1A282E34F740169F7FAE6A25C66AB1"/>
    <w:rsid w:val="004E1991"/>
  </w:style>
  <w:style w:type="paragraph" w:customStyle="1" w:styleId="07E6A6712514484EACC2881BE787F00E">
    <w:name w:val="07E6A6712514484EACC2881BE787F00E"/>
    <w:rsid w:val="004E1991"/>
  </w:style>
  <w:style w:type="paragraph" w:customStyle="1" w:styleId="1AEDBFB9A91149B9B0AC21510360626D">
    <w:name w:val="1AEDBFB9A91149B9B0AC21510360626D"/>
    <w:rsid w:val="004E1991"/>
  </w:style>
  <w:style w:type="paragraph" w:customStyle="1" w:styleId="0F35012FEE6E4FC1B8A66B5F1C8870CF">
    <w:name w:val="0F35012FEE6E4FC1B8A66B5F1C8870CF"/>
    <w:rsid w:val="004E1991"/>
  </w:style>
  <w:style w:type="paragraph" w:customStyle="1" w:styleId="B3F8EDFB09B2475392E97B9731A0DBC5">
    <w:name w:val="B3F8EDFB09B2475392E97B9731A0DBC5"/>
    <w:rsid w:val="004E1991"/>
  </w:style>
  <w:style w:type="paragraph" w:customStyle="1" w:styleId="CAEEBD1D2E90413D81FB05C582F06744">
    <w:name w:val="CAEEBD1D2E90413D81FB05C582F06744"/>
    <w:rsid w:val="004E1991"/>
  </w:style>
  <w:style w:type="paragraph" w:customStyle="1" w:styleId="1130CD1D7C9F46498A92AD41EB2CCCC4">
    <w:name w:val="1130CD1D7C9F46498A92AD41EB2CCCC4"/>
    <w:rsid w:val="004E1991"/>
  </w:style>
  <w:style w:type="paragraph" w:customStyle="1" w:styleId="40903DD4001C469BB07B969FBBF6AD07">
    <w:name w:val="40903DD4001C469BB07B969FBBF6AD07"/>
    <w:rsid w:val="004E1991"/>
  </w:style>
  <w:style w:type="paragraph" w:customStyle="1" w:styleId="2238241BD67B474787419F147F78DA4E">
    <w:name w:val="2238241BD67B474787419F147F78DA4E"/>
    <w:rsid w:val="004E1991"/>
  </w:style>
  <w:style w:type="paragraph" w:customStyle="1" w:styleId="00DB5931DCB14AB2998BA32FA44AAC4F">
    <w:name w:val="00DB5931DCB14AB2998BA32FA44AAC4F"/>
    <w:rsid w:val="004E1991"/>
  </w:style>
  <w:style w:type="paragraph" w:customStyle="1" w:styleId="E49BD5462C1D4DFBB6CCEF3104AEBD8B">
    <w:name w:val="E49BD5462C1D4DFBB6CCEF3104AEBD8B"/>
    <w:rsid w:val="004E1991"/>
  </w:style>
  <w:style w:type="paragraph" w:customStyle="1" w:styleId="D4C7B8BDA5334965808242696782AF8B">
    <w:name w:val="D4C7B8BDA5334965808242696782AF8B"/>
    <w:rsid w:val="004E1991"/>
  </w:style>
  <w:style w:type="paragraph" w:customStyle="1" w:styleId="3C4EE926E4984347B5159E66CC199700">
    <w:name w:val="3C4EE926E4984347B5159E66CC199700"/>
    <w:rsid w:val="004E1991"/>
  </w:style>
  <w:style w:type="paragraph" w:customStyle="1" w:styleId="E9710E2B45A846A5A46C6A125059570C">
    <w:name w:val="E9710E2B45A846A5A46C6A125059570C"/>
    <w:rsid w:val="004E1991"/>
  </w:style>
  <w:style w:type="paragraph" w:customStyle="1" w:styleId="ECDA701B21F94A2C94BE6905FA0ECFE9">
    <w:name w:val="ECDA701B21F94A2C94BE6905FA0ECFE9"/>
    <w:rsid w:val="004E1991"/>
  </w:style>
  <w:style w:type="paragraph" w:customStyle="1" w:styleId="E75201475F6D44B892EDE05F60D415F8">
    <w:name w:val="E75201475F6D44B892EDE05F60D415F8"/>
    <w:rsid w:val="004E1991"/>
  </w:style>
  <w:style w:type="paragraph" w:customStyle="1" w:styleId="5C4A558AB8624EDA913329831FA391D1">
    <w:name w:val="5C4A558AB8624EDA913329831FA391D1"/>
    <w:rsid w:val="004E1991"/>
  </w:style>
  <w:style w:type="paragraph" w:customStyle="1" w:styleId="CCED88D60026400DB12EF9CE71C23B9C">
    <w:name w:val="CCED88D60026400DB12EF9CE71C23B9C"/>
    <w:rsid w:val="004E1991"/>
  </w:style>
  <w:style w:type="paragraph" w:customStyle="1" w:styleId="7558E930F9D3495990EC0783BD27C7A5">
    <w:name w:val="7558E930F9D3495990EC0783BD27C7A5"/>
    <w:rsid w:val="004E1991"/>
  </w:style>
  <w:style w:type="paragraph" w:customStyle="1" w:styleId="89459B8B8D2F4A68A64FEED33E23DEDD">
    <w:name w:val="89459B8B8D2F4A68A64FEED33E23DEDD"/>
    <w:rsid w:val="004E1991"/>
  </w:style>
  <w:style w:type="paragraph" w:customStyle="1" w:styleId="185B4572F7F14F6A9794914B708AB623">
    <w:name w:val="185B4572F7F14F6A9794914B708AB623"/>
    <w:rsid w:val="004E1991"/>
  </w:style>
  <w:style w:type="paragraph" w:customStyle="1" w:styleId="022B006103CB4E5FB22C8625446A87B7">
    <w:name w:val="022B006103CB4E5FB22C8625446A87B7"/>
    <w:rsid w:val="004E1991"/>
  </w:style>
  <w:style w:type="paragraph" w:customStyle="1" w:styleId="C47FF48D46704DCB8656391C21BC7EBD">
    <w:name w:val="C47FF48D46704DCB8656391C21BC7EBD"/>
    <w:rsid w:val="004E1991"/>
  </w:style>
  <w:style w:type="paragraph" w:customStyle="1" w:styleId="F244389B2606417EB56B4AE08A8E3B9F">
    <w:name w:val="F244389B2606417EB56B4AE08A8E3B9F"/>
    <w:rsid w:val="004E1991"/>
  </w:style>
  <w:style w:type="paragraph" w:customStyle="1" w:styleId="5D89D5A421784543BE95CFCF838D80C7">
    <w:name w:val="5D89D5A421784543BE95CFCF838D80C7"/>
    <w:rsid w:val="004E1991"/>
  </w:style>
  <w:style w:type="paragraph" w:customStyle="1" w:styleId="BE056EBF0F1E41AD8F84B16A53AA4F07">
    <w:name w:val="BE056EBF0F1E41AD8F84B16A53AA4F07"/>
    <w:rsid w:val="004E1991"/>
  </w:style>
  <w:style w:type="paragraph" w:customStyle="1" w:styleId="FC26F623657942B3BA85D3E2BC27F98A">
    <w:name w:val="FC26F623657942B3BA85D3E2BC27F98A"/>
    <w:rsid w:val="004E1991"/>
  </w:style>
  <w:style w:type="paragraph" w:customStyle="1" w:styleId="0F8D048B73FD4DE3AF1BBCB421636A18">
    <w:name w:val="0F8D048B73FD4DE3AF1BBCB421636A18"/>
    <w:rsid w:val="004E1991"/>
  </w:style>
  <w:style w:type="paragraph" w:customStyle="1" w:styleId="38A2760C580C44B39454D3672047BC0E">
    <w:name w:val="38A2760C580C44B39454D3672047BC0E"/>
    <w:rsid w:val="004E1991"/>
  </w:style>
  <w:style w:type="paragraph" w:customStyle="1" w:styleId="374F1F7AAD614BA9992147F7FCD883E3">
    <w:name w:val="374F1F7AAD614BA9992147F7FCD883E3"/>
    <w:rsid w:val="004E1991"/>
  </w:style>
  <w:style w:type="paragraph" w:customStyle="1" w:styleId="457EEC516B464C30B97E5CF443731E06">
    <w:name w:val="457EEC516B464C30B97E5CF443731E06"/>
    <w:rsid w:val="004E1991"/>
  </w:style>
  <w:style w:type="paragraph" w:customStyle="1" w:styleId="0DCB5D885D2D4D3981BE7B9F89AB8AE0">
    <w:name w:val="0DCB5D885D2D4D3981BE7B9F89AB8AE0"/>
    <w:rsid w:val="004E1991"/>
  </w:style>
  <w:style w:type="paragraph" w:customStyle="1" w:styleId="BE3F7E151D384D039805655C20BD58D4">
    <w:name w:val="BE3F7E151D384D039805655C20BD58D4"/>
    <w:rsid w:val="004E1991"/>
  </w:style>
  <w:style w:type="paragraph" w:customStyle="1" w:styleId="FE9B7A5D26B0465AA95700F529CF008A">
    <w:name w:val="FE9B7A5D26B0465AA95700F529CF008A"/>
    <w:rsid w:val="0037525D"/>
  </w:style>
  <w:style w:type="paragraph" w:customStyle="1" w:styleId="92BEF29E1174453699A664A148FB51C9">
    <w:name w:val="92BEF29E1174453699A664A148FB51C9"/>
    <w:rsid w:val="0037525D"/>
  </w:style>
  <w:style w:type="paragraph" w:customStyle="1" w:styleId="ACBB5225C0E04C2096C7F05A7818352E">
    <w:name w:val="ACBB5225C0E04C2096C7F05A7818352E"/>
    <w:rsid w:val="0037525D"/>
  </w:style>
  <w:style w:type="paragraph" w:customStyle="1" w:styleId="82A043E24F654DCEB794D4B7635ADD80">
    <w:name w:val="82A043E24F654DCEB794D4B7635ADD80"/>
    <w:rsid w:val="0037525D"/>
  </w:style>
  <w:style w:type="paragraph" w:customStyle="1" w:styleId="25269D34F1B14B9A8B4AB314A02FA388">
    <w:name w:val="25269D34F1B14B9A8B4AB314A02FA388"/>
    <w:rsid w:val="0037525D"/>
  </w:style>
  <w:style w:type="paragraph" w:customStyle="1" w:styleId="7F9A879056E6428C80B0FECE083AAECA">
    <w:name w:val="7F9A879056E6428C80B0FECE083AAECA"/>
    <w:rsid w:val="0037525D"/>
  </w:style>
  <w:style w:type="paragraph" w:customStyle="1" w:styleId="A9A7C395736E48938D33AB6D37E9A396">
    <w:name w:val="A9A7C395736E48938D33AB6D37E9A396"/>
    <w:rsid w:val="0037525D"/>
  </w:style>
  <w:style w:type="paragraph" w:customStyle="1" w:styleId="45DE54DDBFCF460482892D971A9E2E47">
    <w:name w:val="45DE54DDBFCF460482892D971A9E2E47"/>
    <w:rsid w:val="0037525D"/>
  </w:style>
  <w:style w:type="paragraph" w:customStyle="1" w:styleId="C3D77DF745C040E98DAF8143E4556F6E">
    <w:name w:val="C3D77DF745C040E98DAF8143E4556F6E"/>
    <w:rsid w:val="0037525D"/>
  </w:style>
  <w:style w:type="paragraph" w:customStyle="1" w:styleId="20D120DF6E8640718C894F01CB677A13">
    <w:name w:val="20D120DF6E8640718C894F01CB677A13"/>
    <w:rsid w:val="0037525D"/>
  </w:style>
  <w:style w:type="paragraph" w:customStyle="1" w:styleId="BD939C5474E74F2CB4646C4C85FD76E8">
    <w:name w:val="BD939C5474E74F2CB4646C4C85FD76E8"/>
    <w:rsid w:val="0037525D"/>
  </w:style>
  <w:style w:type="paragraph" w:customStyle="1" w:styleId="51E93E46E99241DB89890CEE89C9C761">
    <w:name w:val="51E93E46E99241DB89890CEE89C9C761"/>
    <w:rsid w:val="0037525D"/>
  </w:style>
  <w:style w:type="paragraph" w:customStyle="1" w:styleId="79C90DE0FB03439F94B70915E2982334">
    <w:name w:val="79C90DE0FB03439F94B70915E2982334"/>
    <w:rsid w:val="0037525D"/>
  </w:style>
  <w:style w:type="paragraph" w:customStyle="1" w:styleId="02189C69CEBF42A29CE55C99BF06DCEB">
    <w:name w:val="02189C69CEBF42A29CE55C99BF06DCEB"/>
    <w:rsid w:val="0037525D"/>
  </w:style>
  <w:style w:type="paragraph" w:customStyle="1" w:styleId="ECA60F89577E4B948D1F6165D09A966F">
    <w:name w:val="ECA60F89577E4B948D1F6165D09A966F"/>
    <w:rsid w:val="0037525D"/>
  </w:style>
  <w:style w:type="paragraph" w:customStyle="1" w:styleId="8811D77703A24D10A2004972948CC459">
    <w:name w:val="8811D77703A24D10A2004972948CC459"/>
    <w:rsid w:val="0037525D"/>
  </w:style>
  <w:style w:type="paragraph" w:customStyle="1" w:styleId="F2AD7F2635F64052A8A1370DE70A4DA6">
    <w:name w:val="F2AD7F2635F64052A8A1370DE70A4DA6"/>
    <w:rsid w:val="0037525D"/>
  </w:style>
  <w:style w:type="paragraph" w:customStyle="1" w:styleId="6012BCB8C5974CF79C4D9386D191A5FB">
    <w:name w:val="6012BCB8C5974CF79C4D9386D191A5FB"/>
    <w:rsid w:val="0037525D"/>
  </w:style>
  <w:style w:type="paragraph" w:customStyle="1" w:styleId="29A61452118A4FF9B2BFE70F6C6AA66E">
    <w:name w:val="29A61452118A4FF9B2BFE70F6C6AA66E"/>
    <w:rsid w:val="0037525D"/>
  </w:style>
  <w:style w:type="paragraph" w:customStyle="1" w:styleId="EB16EA3F172D4E22B76EBE2DE5459B1A">
    <w:name w:val="EB16EA3F172D4E22B76EBE2DE5459B1A"/>
    <w:rsid w:val="0037525D"/>
  </w:style>
  <w:style w:type="paragraph" w:customStyle="1" w:styleId="39B71282AC464FC8B616B700A2FAA1BB">
    <w:name w:val="39B71282AC464FC8B616B700A2FAA1BB"/>
    <w:rsid w:val="0037525D"/>
  </w:style>
  <w:style w:type="paragraph" w:customStyle="1" w:styleId="21C16FB95EBE4448B75C3DD954BAAD48">
    <w:name w:val="21C16FB95EBE4448B75C3DD954BAAD48"/>
    <w:rsid w:val="0037525D"/>
  </w:style>
  <w:style w:type="paragraph" w:customStyle="1" w:styleId="73AC829BDD004D4ABEFFE384A75D5ED2">
    <w:name w:val="73AC829BDD004D4ABEFFE384A75D5ED2"/>
    <w:rsid w:val="0037525D"/>
  </w:style>
  <w:style w:type="paragraph" w:customStyle="1" w:styleId="165FB598E4AE439298F661FAAEE532EB">
    <w:name w:val="165FB598E4AE439298F661FAAEE532EB"/>
    <w:rsid w:val="0037525D"/>
  </w:style>
  <w:style w:type="paragraph" w:customStyle="1" w:styleId="D3CC948F29FC46C694C932897AC1E314">
    <w:name w:val="D3CC948F29FC46C694C932897AC1E314"/>
    <w:rsid w:val="0037525D"/>
  </w:style>
  <w:style w:type="paragraph" w:customStyle="1" w:styleId="5213D4BC84B043BC9A882A56104E0C7C">
    <w:name w:val="5213D4BC84B043BC9A882A56104E0C7C"/>
    <w:rsid w:val="0037525D"/>
  </w:style>
  <w:style w:type="paragraph" w:customStyle="1" w:styleId="8A12E9EFA53B48149640CF08CFB2D63B">
    <w:name w:val="8A12E9EFA53B48149640CF08CFB2D63B"/>
    <w:rsid w:val="0037525D"/>
  </w:style>
  <w:style w:type="paragraph" w:customStyle="1" w:styleId="1E3A49D2796743A192942EE31152DD49">
    <w:name w:val="1E3A49D2796743A192942EE31152DD49"/>
    <w:rsid w:val="0037525D"/>
  </w:style>
  <w:style w:type="paragraph" w:customStyle="1" w:styleId="4C4F1FF60E864CC78DD89969C168A70D">
    <w:name w:val="4C4F1FF60E864CC78DD89969C168A70D"/>
    <w:rsid w:val="0037525D"/>
  </w:style>
  <w:style w:type="paragraph" w:customStyle="1" w:styleId="8F6BE75547B34117B7EA761DCF3CEF90">
    <w:name w:val="8F6BE75547B34117B7EA761DCF3CEF90"/>
    <w:rsid w:val="0037525D"/>
  </w:style>
  <w:style w:type="paragraph" w:customStyle="1" w:styleId="1AAB90300E524FC28B43C27DC3743864">
    <w:name w:val="1AAB90300E524FC28B43C27DC3743864"/>
    <w:rsid w:val="0037525D"/>
  </w:style>
  <w:style w:type="paragraph" w:customStyle="1" w:styleId="76C8E79DB1A14BE1B2998D69164CF7B1">
    <w:name w:val="76C8E79DB1A14BE1B2998D69164CF7B1"/>
    <w:rsid w:val="0037525D"/>
  </w:style>
  <w:style w:type="paragraph" w:customStyle="1" w:styleId="9D11706C231A43EFBF8BB40F343A05A5">
    <w:name w:val="9D11706C231A43EFBF8BB40F343A05A5"/>
    <w:rsid w:val="0037525D"/>
  </w:style>
  <w:style w:type="paragraph" w:customStyle="1" w:styleId="439CE5E90B8D46AD9BF5415D6D15D4E8">
    <w:name w:val="439CE5E90B8D46AD9BF5415D6D15D4E8"/>
    <w:rsid w:val="0037525D"/>
  </w:style>
  <w:style w:type="paragraph" w:customStyle="1" w:styleId="68F05AF2DFC74D6583F9AFA047CD3DB7">
    <w:name w:val="68F05AF2DFC74D6583F9AFA047CD3DB7"/>
    <w:rsid w:val="0037525D"/>
  </w:style>
  <w:style w:type="paragraph" w:customStyle="1" w:styleId="8473FA5F0D8242439B34488E55445B39">
    <w:name w:val="8473FA5F0D8242439B34488E55445B39"/>
    <w:rsid w:val="0037525D"/>
  </w:style>
  <w:style w:type="paragraph" w:customStyle="1" w:styleId="C7E865ECB5994D2DB48704BABDE37653">
    <w:name w:val="C7E865ECB5994D2DB48704BABDE37653"/>
    <w:rsid w:val="0037525D"/>
  </w:style>
  <w:style w:type="paragraph" w:customStyle="1" w:styleId="125B5EF41CF74091AE4AD548D624C947">
    <w:name w:val="125B5EF41CF74091AE4AD548D624C947"/>
    <w:rsid w:val="0037525D"/>
  </w:style>
  <w:style w:type="paragraph" w:customStyle="1" w:styleId="2D960164275940CC869963E745AC7425">
    <w:name w:val="2D960164275940CC869963E745AC7425"/>
    <w:rsid w:val="0037525D"/>
  </w:style>
  <w:style w:type="paragraph" w:customStyle="1" w:styleId="087E6DAE3D754440AB2045B2ACA2FB50">
    <w:name w:val="087E6DAE3D754440AB2045B2ACA2FB50"/>
    <w:rsid w:val="0037525D"/>
  </w:style>
  <w:style w:type="paragraph" w:customStyle="1" w:styleId="2427FC6ED12148249660918F8168872F">
    <w:name w:val="2427FC6ED12148249660918F8168872F"/>
    <w:rsid w:val="0037525D"/>
  </w:style>
  <w:style w:type="paragraph" w:customStyle="1" w:styleId="0A16A6DC118444B58BC6AB8BAE5BA1D4">
    <w:name w:val="0A16A6DC118444B58BC6AB8BAE5BA1D4"/>
    <w:rsid w:val="0037525D"/>
  </w:style>
  <w:style w:type="paragraph" w:customStyle="1" w:styleId="F73750703A73415A9BD0C17A61348A7F">
    <w:name w:val="F73750703A73415A9BD0C17A61348A7F"/>
    <w:rsid w:val="0037525D"/>
  </w:style>
  <w:style w:type="paragraph" w:customStyle="1" w:styleId="4EAF4B3AAC1645A4918F679C1BB22C98">
    <w:name w:val="4EAF4B3AAC1645A4918F679C1BB22C98"/>
    <w:rsid w:val="0037525D"/>
  </w:style>
  <w:style w:type="paragraph" w:customStyle="1" w:styleId="A80435C6904A4AE29A3F7F5C89C7FA1A">
    <w:name w:val="A80435C6904A4AE29A3F7F5C89C7FA1A"/>
    <w:rsid w:val="0037525D"/>
  </w:style>
  <w:style w:type="paragraph" w:customStyle="1" w:styleId="4FCC685813064564AC2624CCDC982615">
    <w:name w:val="4FCC685813064564AC2624CCDC982615"/>
    <w:rsid w:val="0037525D"/>
  </w:style>
  <w:style w:type="paragraph" w:customStyle="1" w:styleId="B49CD955D0FB4488AEDBF9A65192CC34">
    <w:name w:val="B49CD955D0FB4488AEDBF9A65192CC34"/>
    <w:rsid w:val="0037525D"/>
  </w:style>
  <w:style w:type="paragraph" w:customStyle="1" w:styleId="C56A249B68AF4F35AE0957D1DB6C1921">
    <w:name w:val="C56A249B68AF4F35AE0957D1DB6C1921"/>
    <w:rsid w:val="0037525D"/>
  </w:style>
  <w:style w:type="paragraph" w:customStyle="1" w:styleId="7514F9902EE44A209C46BBC3918BADE4">
    <w:name w:val="7514F9902EE44A209C46BBC3918BADE4"/>
    <w:rsid w:val="0037525D"/>
  </w:style>
  <w:style w:type="paragraph" w:customStyle="1" w:styleId="1A5E122632864078901EC79E3F3EE571">
    <w:name w:val="1A5E122632864078901EC79E3F3EE571"/>
    <w:rsid w:val="0037525D"/>
  </w:style>
  <w:style w:type="paragraph" w:customStyle="1" w:styleId="CA82AAA8C81C4C3FBFFEB91BC2E9371B">
    <w:name w:val="CA82AAA8C81C4C3FBFFEB91BC2E9371B"/>
    <w:rsid w:val="0037525D"/>
  </w:style>
  <w:style w:type="paragraph" w:customStyle="1" w:styleId="5B51EA61E621499CBE81DAFBB7255963">
    <w:name w:val="5B51EA61E621499CBE81DAFBB7255963"/>
    <w:rsid w:val="0037525D"/>
  </w:style>
  <w:style w:type="paragraph" w:customStyle="1" w:styleId="79C9C322EBC2407A90F19056ACB7B731">
    <w:name w:val="79C9C322EBC2407A90F19056ACB7B731"/>
    <w:rsid w:val="0037525D"/>
  </w:style>
  <w:style w:type="paragraph" w:customStyle="1" w:styleId="1F3AB36BBECF4A5C9CE2BF6E956B424C">
    <w:name w:val="1F3AB36BBECF4A5C9CE2BF6E956B424C"/>
    <w:rsid w:val="0037525D"/>
  </w:style>
  <w:style w:type="paragraph" w:customStyle="1" w:styleId="81E1D780BF9741BC9FABBC365A696258">
    <w:name w:val="81E1D780BF9741BC9FABBC365A696258"/>
    <w:rsid w:val="0037525D"/>
  </w:style>
  <w:style w:type="paragraph" w:customStyle="1" w:styleId="00E6099465804279AF52DB931389B027">
    <w:name w:val="00E6099465804279AF52DB931389B027"/>
    <w:rsid w:val="0037525D"/>
  </w:style>
  <w:style w:type="paragraph" w:customStyle="1" w:styleId="2222E334E39B43CF895C3CC783A1CAA5">
    <w:name w:val="2222E334E39B43CF895C3CC783A1CAA5"/>
    <w:rsid w:val="0037525D"/>
  </w:style>
  <w:style w:type="paragraph" w:customStyle="1" w:styleId="4A2C5237E9A449F29BB674F9EB3539CD">
    <w:name w:val="4A2C5237E9A449F29BB674F9EB3539CD"/>
    <w:rsid w:val="0037525D"/>
  </w:style>
  <w:style w:type="paragraph" w:customStyle="1" w:styleId="18D62D03095447A892F85867E6292EF9">
    <w:name w:val="18D62D03095447A892F85867E6292EF9"/>
    <w:rsid w:val="0037525D"/>
  </w:style>
  <w:style w:type="paragraph" w:customStyle="1" w:styleId="4F80462A1ED94D64AFA22A0781E4DE69">
    <w:name w:val="4F80462A1ED94D64AFA22A0781E4DE69"/>
    <w:rsid w:val="0037525D"/>
  </w:style>
  <w:style w:type="paragraph" w:customStyle="1" w:styleId="64C5B8398BDB4289B737E153BB60C70F">
    <w:name w:val="64C5B8398BDB4289B737E153BB60C70F"/>
    <w:rsid w:val="0037525D"/>
  </w:style>
  <w:style w:type="paragraph" w:customStyle="1" w:styleId="38E8F38C80AB418CA98BD9FE34B1C265">
    <w:name w:val="38E8F38C80AB418CA98BD9FE34B1C265"/>
    <w:rsid w:val="0037525D"/>
  </w:style>
  <w:style w:type="paragraph" w:customStyle="1" w:styleId="26D3AA0103CB4BA9B62B331B8FD574A3">
    <w:name w:val="26D3AA0103CB4BA9B62B331B8FD574A3"/>
    <w:rsid w:val="0037525D"/>
  </w:style>
  <w:style w:type="paragraph" w:customStyle="1" w:styleId="F9434B0FD35440C9BA819BFE388FF79B">
    <w:name w:val="F9434B0FD35440C9BA819BFE388FF79B"/>
    <w:rsid w:val="0037525D"/>
  </w:style>
  <w:style w:type="paragraph" w:customStyle="1" w:styleId="EDDF415E7B4740AD87F0CD290A5168DB">
    <w:name w:val="EDDF415E7B4740AD87F0CD290A5168DB"/>
    <w:rsid w:val="0037525D"/>
  </w:style>
  <w:style w:type="paragraph" w:customStyle="1" w:styleId="0387C52E868846A1B238838162DBF063">
    <w:name w:val="0387C52E868846A1B238838162DBF063"/>
    <w:rsid w:val="0037525D"/>
  </w:style>
  <w:style w:type="paragraph" w:customStyle="1" w:styleId="BB6C8F20B0A4419382ACD71A6B909AA7">
    <w:name w:val="BB6C8F20B0A4419382ACD71A6B909AA7"/>
    <w:rsid w:val="0037525D"/>
  </w:style>
  <w:style w:type="paragraph" w:customStyle="1" w:styleId="0C7AEC5335A34BBC8C1035306BF94E8B">
    <w:name w:val="0C7AEC5335A34BBC8C1035306BF94E8B"/>
    <w:rsid w:val="0037525D"/>
  </w:style>
  <w:style w:type="paragraph" w:customStyle="1" w:styleId="DC9F99571E7347449207B519AF7E057F">
    <w:name w:val="DC9F99571E7347449207B519AF7E057F"/>
    <w:rsid w:val="0037525D"/>
  </w:style>
  <w:style w:type="paragraph" w:customStyle="1" w:styleId="F683D70898934B7CAF686FB9A9948935">
    <w:name w:val="F683D70898934B7CAF686FB9A9948935"/>
    <w:rsid w:val="0037525D"/>
  </w:style>
  <w:style w:type="paragraph" w:customStyle="1" w:styleId="6C59967B2CD449718B66533053F47A18">
    <w:name w:val="6C59967B2CD449718B66533053F47A18"/>
    <w:rsid w:val="0037525D"/>
  </w:style>
  <w:style w:type="paragraph" w:customStyle="1" w:styleId="61CF8BDA679548F58EE4302A2AB70D5E">
    <w:name w:val="61CF8BDA679548F58EE4302A2AB70D5E"/>
    <w:rsid w:val="0037525D"/>
  </w:style>
  <w:style w:type="paragraph" w:customStyle="1" w:styleId="63CEDAF5614E4377AFA1E682AE232AD3">
    <w:name w:val="63CEDAF5614E4377AFA1E682AE232AD3"/>
    <w:rsid w:val="0037525D"/>
  </w:style>
  <w:style w:type="paragraph" w:customStyle="1" w:styleId="701443EBF99D4118A7C49B21BAE5C822">
    <w:name w:val="701443EBF99D4118A7C49B21BAE5C822"/>
    <w:rsid w:val="0037525D"/>
  </w:style>
  <w:style w:type="paragraph" w:customStyle="1" w:styleId="41A18963052243C295980D283E943A32">
    <w:name w:val="41A18963052243C295980D283E943A32"/>
    <w:rsid w:val="0037525D"/>
  </w:style>
  <w:style w:type="paragraph" w:customStyle="1" w:styleId="8D00F0A5E83B4207BE74624A4370F437">
    <w:name w:val="8D00F0A5E83B4207BE74624A4370F437"/>
    <w:rsid w:val="0037525D"/>
  </w:style>
  <w:style w:type="paragraph" w:customStyle="1" w:styleId="D097EE6B69704C79BD5E9441362221A4">
    <w:name w:val="D097EE6B69704C79BD5E9441362221A4"/>
    <w:rsid w:val="0037525D"/>
  </w:style>
  <w:style w:type="paragraph" w:customStyle="1" w:styleId="3956921C2A9C478598EE5E21DCDE58AE">
    <w:name w:val="3956921C2A9C478598EE5E21DCDE58AE"/>
    <w:rsid w:val="0037525D"/>
  </w:style>
  <w:style w:type="paragraph" w:customStyle="1" w:styleId="D109A863884642D19C0DDF24EBB8BB06">
    <w:name w:val="D109A863884642D19C0DDF24EBB8BB06"/>
    <w:rsid w:val="0037525D"/>
  </w:style>
  <w:style w:type="paragraph" w:customStyle="1" w:styleId="6C22B913A9C34C6389EB503BE3F5385A">
    <w:name w:val="6C22B913A9C34C6389EB503BE3F5385A"/>
    <w:rsid w:val="0037525D"/>
  </w:style>
  <w:style w:type="paragraph" w:customStyle="1" w:styleId="C30B67858263402C9F53BE037C91F406">
    <w:name w:val="C30B67858263402C9F53BE037C91F406"/>
    <w:rsid w:val="0037525D"/>
  </w:style>
  <w:style w:type="paragraph" w:customStyle="1" w:styleId="4363629F3D1348CDB9990BD38FFCC0A4">
    <w:name w:val="4363629F3D1348CDB9990BD38FFCC0A4"/>
    <w:rsid w:val="0037525D"/>
  </w:style>
  <w:style w:type="paragraph" w:customStyle="1" w:styleId="331731CBD6FC4E91A8F34991C7C7D399">
    <w:name w:val="331731CBD6FC4E91A8F34991C7C7D399"/>
    <w:rsid w:val="0037525D"/>
  </w:style>
  <w:style w:type="paragraph" w:customStyle="1" w:styleId="2A4ADEE8713A4FFFA7513BAA2E17729C">
    <w:name w:val="2A4ADEE8713A4FFFA7513BAA2E17729C"/>
    <w:rsid w:val="0037525D"/>
  </w:style>
  <w:style w:type="paragraph" w:customStyle="1" w:styleId="41F57AE28FD2473C842CD279912705AB">
    <w:name w:val="41F57AE28FD2473C842CD279912705AB"/>
    <w:rsid w:val="0037525D"/>
  </w:style>
  <w:style w:type="paragraph" w:customStyle="1" w:styleId="36CFD966137B441C87C78F7CAD8ACC27">
    <w:name w:val="36CFD966137B441C87C78F7CAD8ACC27"/>
    <w:rsid w:val="0037525D"/>
  </w:style>
  <w:style w:type="paragraph" w:customStyle="1" w:styleId="BCC15F113E2C47B999554D5D9D9C8338">
    <w:name w:val="BCC15F113E2C47B999554D5D9D9C8338"/>
    <w:rsid w:val="0037525D"/>
  </w:style>
  <w:style w:type="paragraph" w:customStyle="1" w:styleId="2BFF25685AD6489EAEEECA351D268E83">
    <w:name w:val="2BFF25685AD6489EAEEECA351D268E83"/>
    <w:rsid w:val="0037525D"/>
  </w:style>
  <w:style w:type="paragraph" w:customStyle="1" w:styleId="61F1DEEC1BE7447CBA3A1E40BD56D7C1">
    <w:name w:val="61F1DEEC1BE7447CBA3A1E40BD56D7C1"/>
    <w:rsid w:val="0037525D"/>
  </w:style>
  <w:style w:type="paragraph" w:customStyle="1" w:styleId="C6C160ACFBEA4129AFA5AB508B4E69FF">
    <w:name w:val="C6C160ACFBEA4129AFA5AB508B4E69FF"/>
    <w:rsid w:val="0037525D"/>
  </w:style>
  <w:style w:type="paragraph" w:customStyle="1" w:styleId="60D59B7A3B354673B2EE282AEA05BBAF">
    <w:name w:val="60D59B7A3B354673B2EE282AEA05BBAF"/>
    <w:rsid w:val="0037525D"/>
  </w:style>
  <w:style w:type="paragraph" w:customStyle="1" w:styleId="59DD20BC1F50474F926F51E8CCE17C52">
    <w:name w:val="59DD20BC1F50474F926F51E8CCE17C52"/>
    <w:rsid w:val="00257B6F"/>
  </w:style>
  <w:style w:type="paragraph" w:customStyle="1" w:styleId="266FC41D9ECD420A9BF6A0350FF0EEBB">
    <w:name w:val="266FC41D9ECD420A9BF6A0350FF0EEBB"/>
    <w:rsid w:val="00257B6F"/>
  </w:style>
  <w:style w:type="paragraph" w:customStyle="1" w:styleId="1FE1591CDDB64D4EA069107CB6FF520C">
    <w:name w:val="1FE1591CDDB64D4EA069107CB6FF520C"/>
    <w:rsid w:val="00257B6F"/>
  </w:style>
  <w:style w:type="paragraph" w:customStyle="1" w:styleId="8F9BF52B115C415EBF7DC7444A7191F1">
    <w:name w:val="8F9BF52B115C415EBF7DC7444A7191F1"/>
    <w:rsid w:val="00257B6F"/>
  </w:style>
  <w:style w:type="paragraph" w:customStyle="1" w:styleId="66F6E0F0D1FB405AA3E194FBD62D07EE">
    <w:name w:val="66F6E0F0D1FB405AA3E194FBD62D07EE"/>
    <w:rsid w:val="00257B6F"/>
  </w:style>
  <w:style w:type="paragraph" w:customStyle="1" w:styleId="EADAC93EED104DB0A3435B8B329269FA">
    <w:name w:val="EADAC93EED104DB0A3435B8B329269FA"/>
    <w:rsid w:val="00257B6F"/>
  </w:style>
  <w:style w:type="paragraph" w:customStyle="1" w:styleId="127F71E83BCC4FCF8AEA3A6FD5DD3E3F">
    <w:name w:val="127F71E83BCC4FCF8AEA3A6FD5DD3E3F"/>
    <w:rsid w:val="00257B6F"/>
  </w:style>
  <w:style w:type="paragraph" w:customStyle="1" w:styleId="D184A0175AE34F19A41537F91CAFDAFD">
    <w:name w:val="D184A0175AE34F19A41537F91CAFDAFD"/>
    <w:rsid w:val="00257B6F"/>
  </w:style>
  <w:style w:type="paragraph" w:customStyle="1" w:styleId="0C780E6E6C5A4A25B53D70D4C21BCA31">
    <w:name w:val="0C780E6E6C5A4A25B53D70D4C21BCA31"/>
    <w:rsid w:val="00D507FA"/>
  </w:style>
  <w:style w:type="paragraph" w:customStyle="1" w:styleId="0E73709DCC6B42949F15D45932F3F917">
    <w:name w:val="0E73709DCC6B42949F15D45932F3F917"/>
    <w:rsid w:val="006B4CB4"/>
  </w:style>
  <w:style w:type="paragraph" w:customStyle="1" w:styleId="305A4725D2F843268961FEF064E37DB5">
    <w:name w:val="305A4725D2F843268961FEF064E37DB5"/>
    <w:rsid w:val="00AE3804"/>
  </w:style>
  <w:style w:type="paragraph" w:customStyle="1" w:styleId="4C9DCFADD1F34BD49CD3BEE0436A0E28">
    <w:name w:val="4C9DCFADD1F34BD49CD3BEE0436A0E28"/>
    <w:rsid w:val="00AE3804"/>
  </w:style>
  <w:style w:type="paragraph" w:customStyle="1" w:styleId="74A57E5858F048BD8E357E6F7964ADD0">
    <w:name w:val="74A57E5858F048BD8E357E6F7964ADD0"/>
    <w:rsid w:val="00AE3804"/>
  </w:style>
  <w:style w:type="paragraph" w:customStyle="1" w:styleId="218BAFB26D714BC889144CB79706F980">
    <w:name w:val="218BAFB26D714BC889144CB79706F980"/>
    <w:rsid w:val="00AE3804"/>
  </w:style>
  <w:style w:type="paragraph" w:customStyle="1" w:styleId="0658C130473F4DF192319A682F610679">
    <w:name w:val="0658C130473F4DF192319A682F610679"/>
    <w:rsid w:val="00AE3804"/>
  </w:style>
  <w:style w:type="paragraph" w:customStyle="1" w:styleId="1D50D906E5E04756B8276CE607D2F324">
    <w:name w:val="1D50D906E5E04756B8276CE607D2F324"/>
    <w:rsid w:val="00AE3804"/>
  </w:style>
  <w:style w:type="paragraph" w:customStyle="1" w:styleId="AE7867225D8C4EA4A00686BA4371DFD7">
    <w:name w:val="AE7867225D8C4EA4A00686BA4371DFD7"/>
    <w:rsid w:val="00AE3804"/>
  </w:style>
  <w:style w:type="paragraph" w:customStyle="1" w:styleId="C6691471D23E4F1F9CEE8526772C2537">
    <w:name w:val="C6691471D23E4F1F9CEE8526772C2537"/>
    <w:rsid w:val="00AE3804"/>
  </w:style>
  <w:style w:type="paragraph" w:customStyle="1" w:styleId="4E9A4DDECBFC4887ADE83BF3A3601E2B">
    <w:name w:val="4E9A4DDECBFC4887ADE83BF3A3601E2B"/>
    <w:rsid w:val="00AE3804"/>
  </w:style>
  <w:style w:type="paragraph" w:customStyle="1" w:styleId="8E3553407B874FA8AD29C12FCF67AF5A">
    <w:name w:val="8E3553407B874FA8AD29C12FCF67AF5A"/>
    <w:rsid w:val="00AE3804"/>
  </w:style>
  <w:style w:type="paragraph" w:customStyle="1" w:styleId="3A1DF431425D4376B031907840DC10CD">
    <w:name w:val="3A1DF431425D4376B031907840DC10CD"/>
    <w:rsid w:val="00AE3804"/>
  </w:style>
  <w:style w:type="paragraph" w:customStyle="1" w:styleId="CB6DDC39A2FC4CE4A5AE8BE29BA37C46">
    <w:name w:val="CB6DDC39A2FC4CE4A5AE8BE29BA37C46"/>
    <w:rsid w:val="007868D2"/>
  </w:style>
  <w:style w:type="paragraph" w:customStyle="1" w:styleId="323E6FF35594428694AFDCA36252A790">
    <w:name w:val="323E6FF35594428694AFDCA36252A790"/>
    <w:rsid w:val="007868D2"/>
  </w:style>
  <w:style w:type="paragraph" w:customStyle="1" w:styleId="1D4FE294AB164911B2761DEE36460908">
    <w:name w:val="1D4FE294AB164911B2761DEE36460908"/>
    <w:rsid w:val="007868D2"/>
  </w:style>
  <w:style w:type="paragraph" w:customStyle="1" w:styleId="78E8C256734E4FBFA568BDC419B188CE">
    <w:name w:val="78E8C256734E4FBFA568BDC419B188CE"/>
    <w:rsid w:val="007868D2"/>
  </w:style>
  <w:style w:type="paragraph" w:customStyle="1" w:styleId="24810F5B83F84CB193E7F1B1C9C738CF">
    <w:name w:val="24810F5B83F84CB193E7F1B1C9C738CF"/>
    <w:rsid w:val="007868D2"/>
  </w:style>
  <w:style w:type="paragraph" w:customStyle="1" w:styleId="76E6E7710AE4474D812EE84DD21CC7D2">
    <w:name w:val="76E6E7710AE4474D812EE84DD21CC7D2"/>
    <w:rsid w:val="007868D2"/>
  </w:style>
  <w:style w:type="paragraph" w:customStyle="1" w:styleId="999414C53FC14BE1B5BE9F81DB1F187E">
    <w:name w:val="999414C53FC14BE1B5BE9F81DB1F187E"/>
    <w:rsid w:val="007868D2"/>
  </w:style>
  <w:style w:type="paragraph" w:customStyle="1" w:styleId="D6C9EEDC70364D608CB51D0A21579C51">
    <w:name w:val="D6C9EEDC70364D608CB51D0A21579C51"/>
    <w:rsid w:val="007868D2"/>
  </w:style>
  <w:style w:type="paragraph" w:customStyle="1" w:styleId="5538B9580ABD4E708E1A282D1A93A4B0">
    <w:name w:val="5538B9580ABD4E708E1A282D1A93A4B0"/>
    <w:rsid w:val="007868D2"/>
  </w:style>
  <w:style w:type="paragraph" w:customStyle="1" w:styleId="F38C4F5C30744BDA9DA8D50D258ABF6D">
    <w:name w:val="F38C4F5C30744BDA9DA8D50D258ABF6D"/>
    <w:rsid w:val="007868D2"/>
  </w:style>
  <w:style w:type="paragraph" w:customStyle="1" w:styleId="DFEE2659D522419E916418B577AB76D5">
    <w:name w:val="DFEE2659D522419E916418B577AB76D5"/>
    <w:rsid w:val="007868D2"/>
  </w:style>
  <w:style w:type="paragraph" w:customStyle="1" w:styleId="C7A6B87653084AD2A53E61E706F550B4">
    <w:name w:val="C7A6B87653084AD2A53E61E706F550B4"/>
    <w:rsid w:val="007868D2"/>
  </w:style>
  <w:style w:type="paragraph" w:customStyle="1" w:styleId="FFD816BFC47740938D98BD9691513A7F">
    <w:name w:val="FFD816BFC47740938D98BD9691513A7F"/>
    <w:rsid w:val="007868D2"/>
  </w:style>
  <w:style w:type="paragraph" w:customStyle="1" w:styleId="660CA75D85354B048B297B3374A67FC8">
    <w:name w:val="660CA75D85354B048B297B3374A67FC8"/>
    <w:rsid w:val="007868D2"/>
  </w:style>
  <w:style w:type="paragraph" w:customStyle="1" w:styleId="B52CD966CE9A4EBBB60F8E37B72D75D6">
    <w:name w:val="B52CD966CE9A4EBBB60F8E37B72D75D6"/>
    <w:rsid w:val="007868D2"/>
  </w:style>
  <w:style w:type="paragraph" w:customStyle="1" w:styleId="50129F8147DD49DAB4B28676FA3E40F2">
    <w:name w:val="50129F8147DD49DAB4B28676FA3E40F2"/>
    <w:rsid w:val="007868D2"/>
  </w:style>
  <w:style w:type="paragraph" w:customStyle="1" w:styleId="214CBCFD82F747718B1F8C0FDA3862C2">
    <w:name w:val="214CBCFD82F747718B1F8C0FDA3862C2"/>
    <w:rsid w:val="007868D2"/>
  </w:style>
  <w:style w:type="paragraph" w:customStyle="1" w:styleId="32BFBF3BD1A54CB7AE03FCABD1C590F3">
    <w:name w:val="32BFBF3BD1A54CB7AE03FCABD1C590F3"/>
    <w:rsid w:val="007868D2"/>
  </w:style>
  <w:style w:type="paragraph" w:customStyle="1" w:styleId="D6820B99C3CC41ED83FFB1E9623EA94B">
    <w:name w:val="D6820B99C3CC41ED83FFB1E9623EA94B"/>
    <w:rsid w:val="007868D2"/>
  </w:style>
  <w:style w:type="paragraph" w:customStyle="1" w:styleId="55F0B2C3C9714D679C74C52FC6351313">
    <w:name w:val="55F0B2C3C9714D679C74C52FC6351313"/>
    <w:rsid w:val="007868D2"/>
  </w:style>
  <w:style w:type="paragraph" w:customStyle="1" w:styleId="170F94DB61F5470380AFF9684DF850EF">
    <w:name w:val="170F94DB61F5470380AFF9684DF850EF"/>
    <w:rsid w:val="007868D2"/>
  </w:style>
  <w:style w:type="paragraph" w:customStyle="1" w:styleId="17DB46286F1C4DBDA67B32A53427200B">
    <w:name w:val="17DB46286F1C4DBDA67B32A53427200B"/>
    <w:rsid w:val="007868D2"/>
  </w:style>
  <w:style w:type="paragraph" w:customStyle="1" w:styleId="D7A6B03021AB4B6AB3DE1ACD2A423722">
    <w:name w:val="D7A6B03021AB4B6AB3DE1ACD2A423722"/>
    <w:rsid w:val="007868D2"/>
  </w:style>
  <w:style w:type="paragraph" w:customStyle="1" w:styleId="30205E70BEA24360801CA9FD6F48F432">
    <w:name w:val="30205E70BEA24360801CA9FD6F48F432"/>
    <w:rsid w:val="007868D2"/>
  </w:style>
  <w:style w:type="paragraph" w:customStyle="1" w:styleId="DA24952DC1434954A347AEE1927B5405">
    <w:name w:val="DA24952DC1434954A347AEE1927B5405"/>
    <w:rsid w:val="007868D2"/>
  </w:style>
  <w:style w:type="paragraph" w:customStyle="1" w:styleId="C1BE962D14A54F28AE47DBFC0151C1A1">
    <w:name w:val="C1BE962D14A54F28AE47DBFC0151C1A1"/>
    <w:rsid w:val="007868D2"/>
  </w:style>
  <w:style w:type="paragraph" w:customStyle="1" w:styleId="5B29907F43E043E8BF8947707B3A5BDF">
    <w:name w:val="5B29907F43E043E8BF8947707B3A5BDF"/>
    <w:rsid w:val="007868D2"/>
  </w:style>
  <w:style w:type="paragraph" w:customStyle="1" w:styleId="FB3EC1BAB5C04F739FDF04E8BA31BB4F">
    <w:name w:val="FB3EC1BAB5C04F739FDF04E8BA31BB4F"/>
    <w:rsid w:val="007868D2"/>
  </w:style>
  <w:style w:type="paragraph" w:customStyle="1" w:styleId="6F3052F2AC80473CA8AD09069F907E60">
    <w:name w:val="6F3052F2AC80473CA8AD09069F907E60"/>
    <w:rsid w:val="007868D2"/>
  </w:style>
  <w:style w:type="paragraph" w:customStyle="1" w:styleId="16F4182FCE4A40A1B388232F39070371">
    <w:name w:val="16F4182FCE4A40A1B388232F39070371"/>
    <w:rsid w:val="007868D2"/>
  </w:style>
  <w:style w:type="paragraph" w:customStyle="1" w:styleId="43800891431D436AB639882EDAF8361D">
    <w:name w:val="43800891431D436AB639882EDAF8361D"/>
    <w:rsid w:val="007868D2"/>
  </w:style>
  <w:style w:type="paragraph" w:customStyle="1" w:styleId="92DA88874D5B46FAA6661C75A02B29B4">
    <w:name w:val="92DA88874D5B46FAA6661C75A02B29B4"/>
    <w:rsid w:val="007868D2"/>
  </w:style>
  <w:style w:type="paragraph" w:customStyle="1" w:styleId="553D08E732F34B46B0F1B884B1097AC1">
    <w:name w:val="553D08E732F34B46B0F1B884B1097AC1"/>
    <w:rsid w:val="007868D2"/>
  </w:style>
  <w:style w:type="paragraph" w:customStyle="1" w:styleId="AFDDB973CCA542D1B2A6B6B0649A95CC">
    <w:name w:val="AFDDB973CCA542D1B2A6B6B0649A95CC"/>
    <w:rsid w:val="007868D2"/>
  </w:style>
  <w:style w:type="paragraph" w:customStyle="1" w:styleId="B956A1B94C034C4E9C0044DEF0100126">
    <w:name w:val="B956A1B94C034C4E9C0044DEF0100126"/>
    <w:rsid w:val="007868D2"/>
  </w:style>
  <w:style w:type="paragraph" w:customStyle="1" w:styleId="15875C19EBAA4BF6AD61A7C5BE6272B4">
    <w:name w:val="15875C19EBAA4BF6AD61A7C5BE6272B4"/>
    <w:rsid w:val="007868D2"/>
  </w:style>
  <w:style w:type="paragraph" w:customStyle="1" w:styleId="D13A882D93434F7F957B880C12521FDC">
    <w:name w:val="D13A882D93434F7F957B880C12521FDC"/>
    <w:rsid w:val="007868D2"/>
  </w:style>
  <w:style w:type="paragraph" w:customStyle="1" w:styleId="9A4E4C6548334FDEAB05218B8C3778C1">
    <w:name w:val="9A4E4C6548334FDEAB05218B8C3778C1"/>
    <w:rsid w:val="007868D2"/>
  </w:style>
  <w:style w:type="paragraph" w:customStyle="1" w:styleId="6FD8863B09D846A391B6BCB327F79A62">
    <w:name w:val="6FD8863B09D846A391B6BCB327F79A62"/>
    <w:rsid w:val="007868D2"/>
  </w:style>
  <w:style w:type="paragraph" w:customStyle="1" w:styleId="BF5CF105F09D4B27A17429A874D240A5">
    <w:name w:val="BF5CF105F09D4B27A17429A874D240A5"/>
    <w:rsid w:val="007868D2"/>
  </w:style>
  <w:style w:type="paragraph" w:customStyle="1" w:styleId="C2CED1270E7C4F6CBCC8BA47B526C95B">
    <w:name w:val="C2CED1270E7C4F6CBCC8BA47B526C95B"/>
    <w:rsid w:val="007868D2"/>
  </w:style>
  <w:style w:type="paragraph" w:customStyle="1" w:styleId="CB25B6A8924944D1B80D8C22302ABA9A">
    <w:name w:val="CB25B6A8924944D1B80D8C22302ABA9A"/>
    <w:rsid w:val="007868D2"/>
  </w:style>
  <w:style w:type="paragraph" w:customStyle="1" w:styleId="9927C8E6DD4547EA857238855F5FA571">
    <w:name w:val="9927C8E6DD4547EA857238855F5FA571"/>
    <w:rsid w:val="007868D2"/>
  </w:style>
  <w:style w:type="paragraph" w:customStyle="1" w:styleId="5C05F46F586445708805993781EBA469">
    <w:name w:val="5C05F46F586445708805993781EBA469"/>
    <w:rsid w:val="007868D2"/>
  </w:style>
  <w:style w:type="paragraph" w:customStyle="1" w:styleId="158F4F5BC6654C868705E498C3C27FB6">
    <w:name w:val="158F4F5BC6654C868705E498C3C27FB6"/>
    <w:rsid w:val="007868D2"/>
  </w:style>
  <w:style w:type="paragraph" w:customStyle="1" w:styleId="6F6CC0DF9B0242A3B4C1E18B836F35BD">
    <w:name w:val="6F6CC0DF9B0242A3B4C1E18B836F35BD"/>
    <w:rsid w:val="007868D2"/>
  </w:style>
  <w:style w:type="paragraph" w:customStyle="1" w:styleId="FA134512CBD24934A654C17F5ABA3E7D">
    <w:name w:val="FA134512CBD24934A654C17F5ABA3E7D"/>
    <w:rsid w:val="007868D2"/>
  </w:style>
  <w:style w:type="paragraph" w:customStyle="1" w:styleId="C4E07354760C4CD48CF291C09362DDEE">
    <w:name w:val="C4E07354760C4CD48CF291C09362DDEE"/>
    <w:rsid w:val="007868D2"/>
  </w:style>
  <w:style w:type="paragraph" w:customStyle="1" w:styleId="99BCBFEAAF664E618E0A0D563D48B1A9">
    <w:name w:val="99BCBFEAAF664E618E0A0D563D48B1A9"/>
    <w:rsid w:val="007868D2"/>
  </w:style>
  <w:style w:type="paragraph" w:customStyle="1" w:styleId="1107BF4B81E6450F9401C6678141F1B5">
    <w:name w:val="1107BF4B81E6450F9401C6678141F1B5"/>
    <w:rsid w:val="007868D2"/>
  </w:style>
  <w:style w:type="paragraph" w:customStyle="1" w:styleId="457D493B71CA41A48CE431D72F57F4B4">
    <w:name w:val="457D493B71CA41A48CE431D72F57F4B4"/>
    <w:rsid w:val="007868D2"/>
  </w:style>
  <w:style w:type="paragraph" w:customStyle="1" w:styleId="490A069DB6C04F4B8E9499ED1DD44619">
    <w:name w:val="490A069DB6C04F4B8E9499ED1DD44619"/>
    <w:rsid w:val="007868D2"/>
  </w:style>
  <w:style w:type="paragraph" w:customStyle="1" w:styleId="F42A974F865145C3B83B4300EB211396">
    <w:name w:val="F42A974F865145C3B83B4300EB211396"/>
    <w:rsid w:val="007868D2"/>
  </w:style>
  <w:style w:type="paragraph" w:customStyle="1" w:styleId="E177FA6AE48B41D5B88877A35EC11C91">
    <w:name w:val="E177FA6AE48B41D5B88877A35EC11C91"/>
    <w:rsid w:val="007868D2"/>
  </w:style>
  <w:style w:type="paragraph" w:customStyle="1" w:styleId="651C66A7897746428DC7DD18685BFE93">
    <w:name w:val="651C66A7897746428DC7DD18685BFE93"/>
    <w:rsid w:val="007868D2"/>
  </w:style>
  <w:style w:type="paragraph" w:customStyle="1" w:styleId="C5DB34A977B04BC2BD8CB25043CD8CE8">
    <w:name w:val="C5DB34A977B04BC2BD8CB25043CD8CE8"/>
    <w:rsid w:val="007868D2"/>
  </w:style>
  <w:style w:type="paragraph" w:customStyle="1" w:styleId="67F0F1AA86814F61B3EB4322779581CB">
    <w:name w:val="67F0F1AA86814F61B3EB4322779581CB"/>
    <w:rsid w:val="007868D2"/>
  </w:style>
  <w:style w:type="paragraph" w:customStyle="1" w:styleId="F358F9A6C61841AAAEFC5F38620E2809">
    <w:name w:val="F358F9A6C61841AAAEFC5F38620E2809"/>
    <w:rsid w:val="007868D2"/>
  </w:style>
  <w:style w:type="paragraph" w:customStyle="1" w:styleId="A8BB4E419A8246158594B66C2D74ED14">
    <w:name w:val="A8BB4E419A8246158594B66C2D74ED14"/>
    <w:rsid w:val="007868D2"/>
  </w:style>
  <w:style w:type="paragraph" w:customStyle="1" w:styleId="3394118339D543D9A524E9FD31245802">
    <w:name w:val="3394118339D543D9A524E9FD31245802"/>
    <w:rsid w:val="007868D2"/>
  </w:style>
  <w:style w:type="paragraph" w:customStyle="1" w:styleId="4751A44471D144FF82432A5EB4384432">
    <w:name w:val="4751A44471D144FF82432A5EB4384432"/>
    <w:rsid w:val="007868D2"/>
  </w:style>
  <w:style w:type="paragraph" w:customStyle="1" w:styleId="D50F5123C7B840E7AAE2F9001DA6644D">
    <w:name w:val="D50F5123C7B840E7AAE2F9001DA6644D"/>
    <w:rsid w:val="007868D2"/>
  </w:style>
  <w:style w:type="paragraph" w:customStyle="1" w:styleId="4873C4CB00FF4A2AAB67781F4560E1B7">
    <w:name w:val="4873C4CB00FF4A2AAB67781F4560E1B7"/>
    <w:rsid w:val="007868D2"/>
  </w:style>
  <w:style w:type="paragraph" w:customStyle="1" w:styleId="F44FAC1E8E554C0ABD2A7B414673A82F">
    <w:name w:val="F44FAC1E8E554C0ABD2A7B414673A82F"/>
    <w:rsid w:val="007868D2"/>
  </w:style>
  <w:style w:type="paragraph" w:customStyle="1" w:styleId="CD83EE492D1243EA9A592572CC843404">
    <w:name w:val="CD83EE492D1243EA9A592572CC843404"/>
    <w:rsid w:val="007868D2"/>
  </w:style>
  <w:style w:type="paragraph" w:customStyle="1" w:styleId="AFBF4C8D2FCA4CDC92FC241F86F46FF0">
    <w:name w:val="AFBF4C8D2FCA4CDC92FC241F86F46FF0"/>
    <w:rsid w:val="007868D2"/>
  </w:style>
  <w:style w:type="paragraph" w:customStyle="1" w:styleId="4A11B57D3F954CCD8210D353B91696D2">
    <w:name w:val="4A11B57D3F954CCD8210D353B91696D2"/>
    <w:rsid w:val="007868D2"/>
  </w:style>
  <w:style w:type="paragraph" w:customStyle="1" w:styleId="C72D5501726A41139BA60A5843E4851F">
    <w:name w:val="C72D5501726A41139BA60A5843E4851F"/>
    <w:rsid w:val="007868D2"/>
  </w:style>
  <w:style w:type="paragraph" w:customStyle="1" w:styleId="36D6E501B921476C84F69953F72C753E">
    <w:name w:val="36D6E501B921476C84F69953F72C753E"/>
    <w:rsid w:val="007868D2"/>
  </w:style>
  <w:style w:type="paragraph" w:customStyle="1" w:styleId="01442586D5DA4338A154F55981A60B02">
    <w:name w:val="01442586D5DA4338A154F55981A60B02"/>
    <w:rsid w:val="007868D2"/>
  </w:style>
  <w:style w:type="paragraph" w:customStyle="1" w:styleId="C150E56153CD4C32B81B3274E76F95F0">
    <w:name w:val="C150E56153CD4C32B81B3274E76F95F0"/>
    <w:rsid w:val="007868D2"/>
  </w:style>
  <w:style w:type="paragraph" w:customStyle="1" w:styleId="7F7319D85502470C8349783599BB01D1">
    <w:name w:val="7F7319D85502470C8349783599BB01D1"/>
    <w:rsid w:val="007868D2"/>
  </w:style>
  <w:style w:type="paragraph" w:customStyle="1" w:styleId="6792E96DE5ED4290868F6231FE66CF48">
    <w:name w:val="6792E96DE5ED4290868F6231FE66CF48"/>
    <w:rsid w:val="007868D2"/>
  </w:style>
  <w:style w:type="paragraph" w:customStyle="1" w:styleId="F568E1B0888F421CB115753865DD394F">
    <w:name w:val="F568E1B0888F421CB115753865DD394F"/>
    <w:rsid w:val="007868D2"/>
  </w:style>
  <w:style w:type="paragraph" w:customStyle="1" w:styleId="13152E491AFD48138368909C071BFD57">
    <w:name w:val="13152E491AFD48138368909C071BFD57"/>
    <w:rsid w:val="007868D2"/>
  </w:style>
  <w:style w:type="paragraph" w:customStyle="1" w:styleId="E2C0E9F6F87A4794873F6FAD71C95BFB">
    <w:name w:val="E2C0E9F6F87A4794873F6FAD71C95BFB"/>
    <w:rsid w:val="007868D2"/>
  </w:style>
  <w:style w:type="paragraph" w:customStyle="1" w:styleId="521BF895079548F388C17212D83CDFBE">
    <w:name w:val="521BF895079548F388C17212D83CDFBE"/>
    <w:rsid w:val="007868D2"/>
  </w:style>
  <w:style w:type="paragraph" w:customStyle="1" w:styleId="3DD6DAD9ED7B4480A4C4CC58401ED51B">
    <w:name w:val="3DD6DAD9ED7B4480A4C4CC58401ED51B"/>
    <w:rsid w:val="007868D2"/>
  </w:style>
  <w:style w:type="paragraph" w:customStyle="1" w:styleId="0F85BD00D7F942A5824D5B94B88ADE27">
    <w:name w:val="0F85BD00D7F942A5824D5B94B88ADE27"/>
    <w:rsid w:val="007868D2"/>
  </w:style>
  <w:style w:type="paragraph" w:customStyle="1" w:styleId="6F7761AD179A4F0DBA1D5F1D41A36592">
    <w:name w:val="6F7761AD179A4F0DBA1D5F1D41A36592"/>
    <w:rsid w:val="007868D2"/>
  </w:style>
  <w:style w:type="paragraph" w:customStyle="1" w:styleId="9131E9FAC25147ADA9CAA516113B4D3F">
    <w:name w:val="9131E9FAC25147ADA9CAA516113B4D3F"/>
    <w:rsid w:val="007868D2"/>
  </w:style>
  <w:style w:type="paragraph" w:customStyle="1" w:styleId="41762C83DC8942DD9B2B1BF56639E427">
    <w:name w:val="41762C83DC8942DD9B2B1BF56639E427"/>
    <w:rsid w:val="007868D2"/>
  </w:style>
  <w:style w:type="paragraph" w:customStyle="1" w:styleId="40093957F03A4922A3BA6F702C5C610D">
    <w:name w:val="40093957F03A4922A3BA6F702C5C610D"/>
    <w:rsid w:val="007868D2"/>
  </w:style>
  <w:style w:type="paragraph" w:customStyle="1" w:styleId="981C001FEB2D4E869EDEB748F84F2003">
    <w:name w:val="981C001FEB2D4E869EDEB748F84F2003"/>
    <w:rsid w:val="007868D2"/>
  </w:style>
  <w:style w:type="paragraph" w:customStyle="1" w:styleId="B8EB1DF110574355AC72B71C1C48B247">
    <w:name w:val="B8EB1DF110574355AC72B71C1C48B247"/>
    <w:rsid w:val="007868D2"/>
  </w:style>
  <w:style w:type="paragraph" w:customStyle="1" w:styleId="8E8D169BBC934D3D93A1BA2776D21264">
    <w:name w:val="8E8D169BBC934D3D93A1BA2776D21264"/>
    <w:rsid w:val="007868D2"/>
  </w:style>
  <w:style w:type="paragraph" w:customStyle="1" w:styleId="FEF2E5AE3A0A4CD3A61552C502EA6575">
    <w:name w:val="FEF2E5AE3A0A4CD3A61552C502EA6575"/>
    <w:rsid w:val="007868D2"/>
  </w:style>
  <w:style w:type="paragraph" w:customStyle="1" w:styleId="82135862C1D84F56B9D04876C54A6F10">
    <w:name w:val="82135862C1D84F56B9D04876C54A6F10"/>
    <w:rsid w:val="007868D2"/>
  </w:style>
  <w:style w:type="paragraph" w:customStyle="1" w:styleId="DF37C0FD80094841813EA45BED156C3F">
    <w:name w:val="DF37C0FD80094841813EA45BED156C3F"/>
    <w:rsid w:val="007868D2"/>
  </w:style>
  <w:style w:type="paragraph" w:customStyle="1" w:styleId="83E10FE43C6A4827959621AC14879B12">
    <w:name w:val="83E10FE43C6A4827959621AC14879B12"/>
    <w:rsid w:val="007868D2"/>
  </w:style>
  <w:style w:type="paragraph" w:customStyle="1" w:styleId="5DC1D4165BF149E29BBDE91A3342592C">
    <w:name w:val="5DC1D4165BF149E29BBDE91A3342592C"/>
    <w:rsid w:val="007868D2"/>
  </w:style>
  <w:style w:type="paragraph" w:customStyle="1" w:styleId="AB10EA74886043E79B2A376C46A9AA59">
    <w:name w:val="AB10EA74886043E79B2A376C46A9AA59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2B84F250B954CDCB520B11081EF9AAF">
    <w:name w:val="32B84F250B954CDCB520B11081EF9AA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2815D070E57488192A7EA34AC2744DF">
    <w:name w:val="12815D070E57488192A7EA34AC2744D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0602F239B16499D83ACCA85D3FE5A8A">
    <w:name w:val="F0602F239B16499D83ACCA85D3FE5A8A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A5AE59A6AB94E57A3C04A83C8F4F72F">
    <w:name w:val="7A5AE59A6AB94E57A3C04A83C8F4F72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7FEA26449D546BFA47AB0C53F9856E2">
    <w:name w:val="67FEA26449D546BFA47AB0C53F9856E2"/>
    <w:rsid w:val="00E444B9"/>
  </w:style>
  <w:style w:type="paragraph" w:customStyle="1" w:styleId="9C0E6EC0226E4A3CB237F4CD6BAFAA7D">
    <w:name w:val="9C0E6EC0226E4A3CB237F4CD6BAFAA7D"/>
    <w:rsid w:val="00E444B9"/>
  </w:style>
  <w:style w:type="paragraph" w:customStyle="1" w:styleId="870CAC1BF7F24F6BA4627B6BD8774500">
    <w:name w:val="870CAC1BF7F24F6BA4627B6BD8774500"/>
    <w:rsid w:val="00E444B9"/>
  </w:style>
  <w:style w:type="paragraph" w:customStyle="1" w:styleId="ED954FE2F4E64D4389458F598502D883">
    <w:name w:val="ED954FE2F4E64D4389458F598502D883"/>
    <w:rsid w:val="00E444B9"/>
  </w:style>
  <w:style w:type="paragraph" w:customStyle="1" w:styleId="6231F9B841EF427192C7A3CF392B76A9">
    <w:name w:val="6231F9B841EF427192C7A3CF392B76A9"/>
    <w:rsid w:val="00E444B9"/>
  </w:style>
  <w:style w:type="paragraph" w:customStyle="1" w:styleId="14DD7A6F62884E3BBA86331BDCB045BB">
    <w:name w:val="14DD7A6F62884E3BBA86331BDCB045BB"/>
    <w:rsid w:val="00E444B9"/>
  </w:style>
  <w:style w:type="paragraph" w:customStyle="1" w:styleId="B4BEF183094A431F9AE2D745C13FBFEC">
    <w:name w:val="B4BEF183094A431F9AE2D745C13FBFEC"/>
    <w:rsid w:val="00E444B9"/>
  </w:style>
  <w:style w:type="paragraph" w:customStyle="1" w:styleId="BEE67D502D024F599A8B6675DC1578E1">
    <w:name w:val="BEE67D502D024F599A8B6675DC1578E1"/>
    <w:rsid w:val="00E444B9"/>
  </w:style>
  <w:style w:type="paragraph" w:customStyle="1" w:styleId="0D305FF0A7AF4DCBAE06DA97734E89A9">
    <w:name w:val="0D305FF0A7AF4DCBAE06DA97734E89A9"/>
    <w:rsid w:val="00E444B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FC33D267BA4EA588B73CAC73EA2D81">
    <w:name w:val="FDFC33D267BA4EA588B73CAC73EA2D81"/>
    <w:rsid w:val="00E444B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41989EE28DD41F08EDF881D8B629AAB">
    <w:name w:val="641989EE28DD41F08EDF881D8B629AAB"/>
    <w:rsid w:val="0081300B"/>
  </w:style>
  <w:style w:type="paragraph" w:customStyle="1" w:styleId="EF17290860EA40789E655C7F7D6B47FD">
    <w:name w:val="EF17290860EA40789E655C7F7D6B47FD"/>
    <w:rsid w:val="0081300B"/>
  </w:style>
  <w:style w:type="paragraph" w:customStyle="1" w:styleId="3671087419D64AA2B389576971F0B275">
    <w:name w:val="3671087419D64AA2B389576971F0B275"/>
    <w:rsid w:val="0081300B"/>
  </w:style>
  <w:style w:type="paragraph" w:customStyle="1" w:styleId="550DED7F769D49BFA94027D2D45B0B9F">
    <w:name w:val="550DED7F769D49BFA94027D2D45B0B9F"/>
    <w:rsid w:val="0081300B"/>
  </w:style>
  <w:style w:type="paragraph" w:customStyle="1" w:styleId="CFEBDD2112B4439D8A7E828E0D85E30B">
    <w:name w:val="CFEBDD2112B4439D8A7E828E0D85E30B"/>
    <w:rsid w:val="0081300B"/>
  </w:style>
  <w:style w:type="paragraph" w:customStyle="1" w:styleId="07E04E96EA524C9D94CED8B694F94F64">
    <w:name w:val="07E04E96EA524C9D94CED8B694F94F64"/>
    <w:rsid w:val="0081300B"/>
  </w:style>
  <w:style w:type="paragraph" w:customStyle="1" w:styleId="B2B8D549B56044759F1FD1EF77DE603F">
    <w:name w:val="B2B8D549B56044759F1FD1EF77DE603F"/>
    <w:rsid w:val="0081300B"/>
  </w:style>
  <w:style w:type="paragraph" w:customStyle="1" w:styleId="98C9CF2437554D4A9C9850203CB8875C">
    <w:name w:val="98C9CF2437554D4A9C9850203CB8875C"/>
    <w:rsid w:val="0081300B"/>
  </w:style>
  <w:style w:type="paragraph" w:customStyle="1" w:styleId="B1492A790A9B464BBA2E12CE7B90656C">
    <w:name w:val="B1492A790A9B464BBA2E12CE7B90656C"/>
    <w:rsid w:val="0081300B"/>
  </w:style>
  <w:style w:type="paragraph" w:customStyle="1" w:styleId="9970BD59AE7F4B8A98AB8ED01059E3FE">
    <w:name w:val="9970BD59AE7F4B8A98AB8ED01059E3FE"/>
    <w:rsid w:val="0081300B"/>
  </w:style>
  <w:style w:type="paragraph" w:customStyle="1" w:styleId="85FFDD35A2FB4C7BA2A928C9BD210ADB">
    <w:name w:val="85FFDD35A2FB4C7BA2A928C9BD210ADB"/>
    <w:rsid w:val="0081300B"/>
  </w:style>
  <w:style w:type="paragraph" w:customStyle="1" w:styleId="78DF7EE05B7E4C55BCD4A9E1B10D8988">
    <w:name w:val="78DF7EE05B7E4C55BCD4A9E1B10D8988"/>
    <w:rsid w:val="0081300B"/>
  </w:style>
  <w:style w:type="paragraph" w:customStyle="1" w:styleId="8C61F9625C834ECCA8F428BECC01A264">
    <w:name w:val="8C61F9625C834ECCA8F428BECC01A264"/>
    <w:rsid w:val="0081300B"/>
  </w:style>
  <w:style w:type="paragraph" w:customStyle="1" w:styleId="FF8C01FF003C4DAF9AB6F35A0988572E">
    <w:name w:val="FF8C01FF003C4DAF9AB6F35A0988572E"/>
    <w:rsid w:val="0081300B"/>
  </w:style>
  <w:style w:type="paragraph" w:customStyle="1" w:styleId="1B832236F46E43E89C43FD25A40E8124">
    <w:name w:val="1B832236F46E43E89C43FD25A40E8124"/>
    <w:rsid w:val="0081300B"/>
  </w:style>
  <w:style w:type="paragraph" w:customStyle="1" w:styleId="490E5C5016A14F7180A0BDBC63D8F82C">
    <w:name w:val="490E5C5016A14F7180A0BDBC63D8F82C"/>
    <w:rsid w:val="0081300B"/>
  </w:style>
  <w:style w:type="paragraph" w:customStyle="1" w:styleId="9DC0CF6144AC4EBFA8553EDE71541B0B">
    <w:name w:val="9DC0CF6144AC4EBFA8553EDE71541B0B"/>
    <w:rsid w:val="0081300B"/>
  </w:style>
  <w:style w:type="paragraph" w:customStyle="1" w:styleId="3504BCDA8D764D0B9FD528BF8258BBC3">
    <w:name w:val="3504BCDA8D764D0B9FD528BF8258BBC3"/>
    <w:rsid w:val="0081300B"/>
  </w:style>
  <w:style w:type="paragraph" w:customStyle="1" w:styleId="873CB5F3047547CF9199A5BDF2EE0B28">
    <w:name w:val="873CB5F3047547CF9199A5BDF2EE0B28"/>
    <w:rsid w:val="0081300B"/>
  </w:style>
  <w:style w:type="paragraph" w:customStyle="1" w:styleId="E1ACBA33473C40E8A617477EC7723D57">
    <w:name w:val="E1ACBA33473C40E8A617477EC7723D57"/>
    <w:rsid w:val="0081300B"/>
  </w:style>
  <w:style w:type="paragraph" w:customStyle="1" w:styleId="D66F0FFBF5E04A83B5A6C9A2A65E40B5">
    <w:name w:val="D66F0FFBF5E04A83B5A6C9A2A65E40B5"/>
    <w:rsid w:val="0081300B"/>
  </w:style>
  <w:style w:type="paragraph" w:customStyle="1" w:styleId="E12D3D38C88B4E9AA1068FD3A0E83480">
    <w:name w:val="E12D3D38C88B4E9AA1068FD3A0E83480"/>
    <w:rsid w:val="0081300B"/>
  </w:style>
  <w:style w:type="paragraph" w:customStyle="1" w:styleId="21D42AE610C046EF999B767E799148E8">
    <w:name w:val="21D42AE610C046EF999B767E799148E8"/>
    <w:rsid w:val="0081300B"/>
  </w:style>
  <w:style w:type="paragraph" w:customStyle="1" w:styleId="5F32B4FD7D154E4892D122869BA4C1DA">
    <w:name w:val="5F32B4FD7D154E4892D122869BA4C1DA"/>
    <w:rsid w:val="0081300B"/>
  </w:style>
  <w:style w:type="paragraph" w:customStyle="1" w:styleId="AF1FA95F946446FEBBB5DCE35DDEED09">
    <w:name w:val="AF1FA95F946446FEBBB5DCE35DDEED09"/>
    <w:rsid w:val="0081300B"/>
  </w:style>
  <w:style w:type="paragraph" w:customStyle="1" w:styleId="7310D6000A9E42C59E1A13EC612CDD9D">
    <w:name w:val="7310D6000A9E42C59E1A13EC612CDD9D"/>
    <w:rsid w:val="0081300B"/>
  </w:style>
  <w:style w:type="paragraph" w:customStyle="1" w:styleId="0D305FF0A7AF4DCBAE06DA97734E89A91">
    <w:name w:val="0D305FF0A7AF4DCBAE06DA97734E89A91"/>
    <w:rsid w:val="0081300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FC33D267BA4EA588B73CAC73EA2D811">
    <w:name w:val="FDFC33D267BA4EA588B73CAC73EA2D811"/>
    <w:rsid w:val="0081300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51028E9B5CE4D6CBB5136615275DCCF">
    <w:name w:val="051028E9B5CE4D6CBB5136615275DCCF"/>
    <w:rsid w:val="0081300B"/>
  </w:style>
  <w:style w:type="paragraph" w:customStyle="1" w:styleId="0A8B82FA88424692A4DCC3710DD558B3">
    <w:name w:val="0A8B82FA88424692A4DCC3710DD558B3"/>
    <w:rsid w:val="0081300B"/>
  </w:style>
  <w:style w:type="paragraph" w:customStyle="1" w:styleId="9DC06504B352498091B6C60065D116A6">
    <w:name w:val="9DC06504B352498091B6C60065D116A6"/>
    <w:rsid w:val="0081300B"/>
  </w:style>
  <w:style w:type="paragraph" w:customStyle="1" w:styleId="6C647341191444BB9EE81D1762B7F45F">
    <w:name w:val="6C647341191444BB9EE81D1762B7F45F"/>
    <w:rsid w:val="0081300B"/>
  </w:style>
  <w:style w:type="paragraph" w:customStyle="1" w:styleId="908368752C7F4D2C8FDB7EE15C03B5B3">
    <w:name w:val="908368752C7F4D2C8FDB7EE15C03B5B3"/>
    <w:rsid w:val="0081300B"/>
  </w:style>
  <w:style w:type="paragraph" w:customStyle="1" w:styleId="3CFA20B7DCA44ABF96B039F3C7287E1E">
    <w:name w:val="3CFA20B7DCA44ABF96B039F3C7287E1E"/>
    <w:rsid w:val="0081300B"/>
  </w:style>
  <w:style w:type="paragraph" w:customStyle="1" w:styleId="98FE38D11B6E4D49B53940ABF2EF9ED9">
    <w:name w:val="98FE38D11B6E4D49B53940ABF2EF9ED9"/>
    <w:rsid w:val="0081300B"/>
  </w:style>
  <w:style w:type="paragraph" w:customStyle="1" w:styleId="08BAA5F786194CB78CF23AFC91A31BF4">
    <w:name w:val="08BAA5F786194CB78CF23AFC91A31BF4"/>
    <w:rsid w:val="00FE4BC4"/>
  </w:style>
  <w:style w:type="paragraph" w:customStyle="1" w:styleId="ACC08803385B4E0FAC17878F82D9FF5A">
    <w:name w:val="ACC08803385B4E0FAC17878F82D9FF5A"/>
    <w:rsid w:val="00FE4BC4"/>
  </w:style>
  <w:style w:type="paragraph" w:customStyle="1" w:styleId="B8D9B71328174982BA018AF26ADAE09D">
    <w:name w:val="B8D9B71328174982BA018AF26ADAE09D"/>
    <w:rsid w:val="00FE4BC4"/>
  </w:style>
  <w:style w:type="paragraph" w:customStyle="1" w:styleId="9AE551EFB2B94AF68849B2E94BA27E9E">
    <w:name w:val="9AE551EFB2B94AF68849B2E94BA27E9E"/>
    <w:rsid w:val="00FE4BC4"/>
  </w:style>
  <w:style w:type="paragraph" w:customStyle="1" w:styleId="67ED39785CB942E691E25EA659220CC2">
    <w:name w:val="67ED39785CB942E691E25EA659220CC2"/>
    <w:rsid w:val="00FE4BC4"/>
  </w:style>
  <w:style w:type="paragraph" w:customStyle="1" w:styleId="BEA86FC139AA4335BB29A32F9610117B">
    <w:name w:val="BEA86FC139AA4335BB29A32F9610117B"/>
    <w:rsid w:val="00FE4BC4"/>
  </w:style>
  <w:style w:type="paragraph" w:customStyle="1" w:styleId="E91345B224364084A9E3A43A7B03B8C9">
    <w:name w:val="E91345B224364084A9E3A43A7B03B8C9"/>
    <w:rsid w:val="00FE4BC4"/>
  </w:style>
  <w:style w:type="paragraph" w:customStyle="1" w:styleId="D697925F73D14BA094D11D8D9578E286">
    <w:name w:val="D697925F73D14BA094D11D8D9578E286"/>
    <w:rsid w:val="00FE4BC4"/>
  </w:style>
  <w:style w:type="paragraph" w:customStyle="1" w:styleId="3140C818E8504DAD973E1732E4260FE2">
    <w:name w:val="3140C818E8504DAD973E1732E4260FE2"/>
    <w:rsid w:val="00FE4BC4"/>
  </w:style>
  <w:style w:type="paragraph" w:customStyle="1" w:styleId="858F06B3768F4C018101B4CBA96A2B2E">
    <w:name w:val="858F06B3768F4C018101B4CBA96A2B2E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8F06B3768F4C018101B4CBA96A2B2E1">
    <w:name w:val="858F06B3768F4C018101B4CBA96A2B2E1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8F06B3768F4C018101B4CBA96A2B2E2">
    <w:name w:val="858F06B3768F4C018101B4CBA96A2B2E2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CA71023EB9B4F8183FD81C9E431CB1E">
    <w:name w:val="FCA71023EB9B4F8183FD81C9E431CB1E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34EA5D57F8C41D59AFC14F687EF5AA9">
    <w:name w:val="934EA5D57F8C41D59AFC14F687EF5AA9"/>
    <w:rsid w:val="009957AA"/>
  </w:style>
  <w:style w:type="paragraph" w:customStyle="1" w:styleId="DDEF0A11F74242C1986DDBFA20CE21B3">
    <w:name w:val="DDEF0A11F74242C1986DDBFA20CE21B3"/>
    <w:rsid w:val="009957AA"/>
  </w:style>
  <w:style w:type="paragraph" w:customStyle="1" w:styleId="7471E764347F444E8F33C88BE704E5A2">
    <w:name w:val="7471E764347F444E8F33C88BE704E5A2"/>
    <w:rsid w:val="009957AA"/>
  </w:style>
  <w:style w:type="paragraph" w:customStyle="1" w:styleId="D33CD0F53E2B47FCA74833E188E715A0">
    <w:name w:val="D33CD0F53E2B47FCA74833E188E715A0"/>
    <w:rsid w:val="009957AA"/>
  </w:style>
  <w:style w:type="paragraph" w:customStyle="1" w:styleId="7FF627E8752D447884993C9CB067CC5E">
    <w:name w:val="7FF627E8752D447884993C9CB067CC5E"/>
    <w:rsid w:val="009957AA"/>
  </w:style>
  <w:style w:type="paragraph" w:customStyle="1" w:styleId="F3B3E0167CE942FE942D85A8A55F152A">
    <w:name w:val="F3B3E0167CE942FE942D85A8A55F152A"/>
    <w:rsid w:val="009957AA"/>
  </w:style>
  <w:style w:type="paragraph" w:customStyle="1" w:styleId="E795B223FF4A4114B452DE6D61E52A9B">
    <w:name w:val="E795B223FF4A4114B452DE6D61E52A9B"/>
    <w:rsid w:val="009957AA"/>
  </w:style>
  <w:style w:type="paragraph" w:customStyle="1" w:styleId="FB051BAA07644C4687D5F87D7D9A66DE">
    <w:name w:val="FB051BAA07644C4687D5F87D7D9A66DE"/>
    <w:rsid w:val="009957AA"/>
  </w:style>
  <w:style w:type="paragraph" w:customStyle="1" w:styleId="2994E925E88048D796FAC76D06158636">
    <w:name w:val="2994E925E88048D796FAC76D06158636"/>
    <w:rsid w:val="009957AA"/>
  </w:style>
  <w:style w:type="paragraph" w:customStyle="1" w:styleId="EF4359CEC3B3487B9A393D0C059A743D">
    <w:name w:val="EF4359CEC3B3487B9A393D0C059A743D"/>
    <w:rsid w:val="009957AA"/>
  </w:style>
  <w:style w:type="paragraph" w:customStyle="1" w:styleId="A432B92D035D4D51BB6A9633313C5157">
    <w:name w:val="A432B92D035D4D51BB6A9633313C5157"/>
    <w:rsid w:val="009957AA"/>
  </w:style>
  <w:style w:type="paragraph" w:customStyle="1" w:styleId="94BE009E74DE4D9198AC3EE64954266E">
    <w:name w:val="94BE009E74DE4D9198AC3EE64954266E"/>
    <w:rsid w:val="009957AA"/>
  </w:style>
  <w:style w:type="paragraph" w:customStyle="1" w:styleId="7A074E73B75E49E1B4EF6CC5CD29A763">
    <w:name w:val="7A074E73B75E49E1B4EF6CC5CD29A763"/>
    <w:rsid w:val="009957AA"/>
  </w:style>
  <w:style w:type="paragraph" w:customStyle="1" w:styleId="0EFE3AB55C664F8EBEDC8D6D3B3E3546">
    <w:name w:val="0EFE3AB55C664F8EBEDC8D6D3B3E3546"/>
    <w:rsid w:val="009957AA"/>
  </w:style>
  <w:style w:type="paragraph" w:customStyle="1" w:styleId="B1AF53E1A7504AFFBB1886CF676C5722">
    <w:name w:val="B1AF53E1A7504AFFBB1886CF676C5722"/>
    <w:rsid w:val="009957AA"/>
  </w:style>
  <w:style w:type="paragraph" w:customStyle="1" w:styleId="3928A401625E49F09849B705DAD38D3A">
    <w:name w:val="3928A401625E49F09849B705DAD38D3A"/>
    <w:rsid w:val="009957AA"/>
  </w:style>
  <w:style w:type="paragraph" w:customStyle="1" w:styleId="18A359E5FC0043338B39D8654FD6DCBF">
    <w:name w:val="18A359E5FC0043338B39D8654FD6DCBF"/>
    <w:rsid w:val="009957AA"/>
  </w:style>
  <w:style w:type="paragraph" w:customStyle="1" w:styleId="C9AB6C32AFD44AF68C0A05EF09314481">
    <w:name w:val="C9AB6C32AFD44AF68C0A05EF09314481"/>
    <w:rsid w:val="009957AA"/>
  </w:style>
  <w:style w:type="paragraph" w:customStyle="1" w:styleId="8191D944D408465386719DA85FA339F8">
    <w:name w:val="8191D944D408465386719DA85FA339F8"/>
    <w:rsid w:val="009957AA"/>
  </w:style>
  <w:style w:type="paragraph" w:customStyle="1" w:styleId="BC4BDA7D37A94A5989BF4F0D534BD067">
    <w:name w:val="BC4BDA7D37A94A5989BF4F0D534BD067"/>
    <w:rsid w:val="009957AA"/>
  </w:style>
  <w:style w:type="paragraph" w:customStyle="1" w:styleId="297A24456F5948DCA33EDA0B6EB87D58">
    <w:name w:val="297A24456F5948DCA33EDA0B6EB87D58"/>
    <w:rsid w:val="009957AA"/>
  </w:style>
  <w:style w:type="paragraph" w:customStyle="1" w:styleId="B9EF6459132D4BC587B846D60979D3E2">
    <w:name w:val="B9EF6459132D4BC587B846D60979D3E2"/>
    <w:rsid w:val="009957AA"/>
  </w:style>
  <w:style w:type="paragraph" w:customStyle="1" w:styleId="F021EAE4AD964318AB06372F4BA01B6D">
    <w:name w:val="F021EAE4AD964318AB06372F4BA01B6D"/>
    <w:rsid w:val="009957AA"/>
  </w:style>
  <w:style w:type="paragraph" w:customStyle="1" w:styleId="B9C3DAB0D07B42EB8FF2B7DB40B94CEB">
    <w:name w:val="B9C3DAB0D07B42EB8FF2B7DB40B94CEB"/>
    <w:rsid w:val="009957AA"/>
  </w:style>
  <w:style w:type="paragraph" w:customStyle="1" w:styleId="B3D5B41B7E764BAD887272257854C3E7">
    <w:name w:val="B3D5B41B7E764BAD887272257854C3E7"/>
    <w:rsid w:val="009957AA"/>
  </w:style>
  <w:style w:type="paragraph" w:customStyle="1" w:styleId="AFA10D82675D4072811E58A134CF768E">
    <w:name w:val="AFA10D82675D4072811E58A134CF768E"/>
    <w:rsid w:val="009957AA"/>
  </w:style>
  <w:style w:type="paragraph" w:customStyle="1" w:styleId="8D7B662886844577A7731EF77C13BDBA">
    <w:name w:val="8D7B662886844577A7731EF77C13BDBA"/>
    <w:rsid w:val="009957AA"/>
  </w:style>
  <w:style w:type="paragraph" w:customStyle="1" w:styleId="2B3D03C08D5E4A899230718402DEA68F">
    <w:name w:val="2B3D03C08D5E4A899230718402DEA68F"/>
    <w:rsid w:val="009957AA"/>
  </w:style>
  <w:style w:type="paragraph" w:customStyle="1" w:styleId="2FF54C556C3147798384BFFCD8F909A3">
    <w:name w:val="2FF54C556C3147798384BFFCD8F909A3"/>
    <w:rsid w:val="009957AA"/>
  </w:style>
  <w:style w:type="paragraph" w:customStyle="1" w:styleId="8A5300DFE4ED4D209E3E6966D58B4D97">
    <w:name w:val="8A5300DFE4ED4D209E3E6966D58B4D97"/>
    <w:rsid w:val="009957AA"/>
  </w:style>
  <w:style w:type="paragraph" w:customStyle="1" w:styleId="66AC666166EF4B0B981CC32DF35931A0">
    <w:name w:val="66AC666166EF4B0B981CC32DF35931A0"/>
    <w:rsid w:val="009957AA"/>
  </w:style>
  <w:style w:type="paragraph" w:customStyle="1" w:styleId="A846C583EF704308BC2B01B40D1E68E0">
    <w:name w:val="A846C583EF704308BC2B01B40D1E68E0"/>
    <w:rsid w:val="009957AA"/>
  </w:style>
  <w:style w:type="paragraph" w:customStyle="1" w:styleId="E175E431239A4518B2188050DAB74301">
    <w:name w:val="E175E431239A4518B2188050DAB74301"/>
    <w:rsid w:val="009957AA"/>
  </w:style>
  <w:style w:type="paragraph" w:customStyle="1" w:styleId="2FE14586581A498EBABB69E415A95B7A">
    <w:name w:val="2FE14586581A498EBABB69E415A95B7A"/>
    <w:rsid w:val="009957AA"/>
  </w:style>
  <w:style w:type="paragraph" w:customStyle="1" w:styleId="EB989FF804764B4F904E7BA58688810C">
    <w:name w:val="EB989FF804764B4F904E7BA58688810C"/>
    <w:rsid w:val="009957AA"/>
  </w:style>
  <w:style w:type="paragraph" w:customStyle="1" w:styleId="9AAA76BFAC2E48AE950DFBD786736DB4">
    <w:name w:val="9AAA76BFAC2E48AE950DFBD786736DB4"/>
    <w:rsid w:val="009957AA"/>
  </w:style>
  <w:style w:type="paragraph" w:customStyle="1" w:styleId="DB96C5E77A414D9DBA870A25A3831A42">
    <w:name w:val="DB96C5E77A414D9DBA870A25A3831A42"/>
    <w:rsid w:val="009957AA"/>
  </w:style>
  <w:style w:type="paragraph" w:customStyle="1" w:styleId="C4F989F4FB584E32A807089A6D419A71">
    <w:name w:val="C4F989F4FB584E32A807089A6D419A71"/>
    <w:rsid w:val="009957AA"/>
  </w:style>
  <w:style w:type="paragraph" w:customStyle="1" w:styleId="B1785F7AF5B147BBA0A0C863D4E5D80E">
    <w:name w:val="B1785F7AF5B147BBA0A0C863D4E5D80E"/>
    <w:rsid w:val="009957AA"/>
  </w:style>
  <w:style w:type="paragraph" w:customStyle="1" w:styleId="018E725333764A6195343E5D65DCA66B">
    <w:name w:val="018E725333764A6195343E5D65DCA66B"/>
    <w:rsid w:val="009957AA"/>
  </w:style>
  <w:style w:type="paragraph" w:customStyle="1" w:styleId="844E9A686F714E5E983E42930852372F">
    <w:name w:val="844E9A686F714E5E983E42930852372F"/>
    <w:rsid w:val="009957AA"/>
  </w:style>
  <w:style w:type="paragraph" w:customStyle="1" w:styleId="4EC2D883A1804BC99C68BB5050928D1D">
    <w:name w:val="4EC2D883A1804BC99C68BB5050928D1D"/>
    <w:rsid w:val="009957AA"/>
  </w:style>
  <w:style w:type="paragraph" w:customStyle="1" w:styleId="14A3CF8E0FCB4346B138E855F2C2AD32">
    <w:name w:val="14A3CF8E0FCB4346B138E855F2C2AD32"/>
    <w:rsid w:val="009957AA"/>
  </w:style>
  <w:style w:type="paragraph" w:customStyle="1" w:styleId="D31C4892F6864942BBB1E4167ABEBA95">
    <w:name w:val="D31C4892F6864942BBB1E4167ABEBA95"/>
    <w:rsid w:val="009957AA"/>
  </w:style>
  <w:style w:type="paragraph" w:customStyle="1" w:styleId="48E1046FD99A4F0E933617626D1E0B2F">
    <w:name w:val="48E1046FD99A4F0E933617626D1E0B2F"/>
    <w:rsid w:val="009957AA"/>
  </w:style>
  <w:style w:type="paragraph" w:customStyle="1" w:styleId="798817A9983A4A8C9DFBC1180F794BE4">
    <w:name w:val="798817A9983A4A8C9DFBC1180F794BE4"/>
    <w:rsid w:val="009957AA"/>
  </w:style>
  <w:style w:type="paragraph" w:customStyle="1" w:styleId="18B5DB145E964F18AD5116CC0F6436EF">
    <w:name w:val="18B5DB145E964F18AD5116CC0F6436EF"/>
    <w:rsid w:val="009957AA"/>
  </w:style>
  <w:style w:type="paragraph" w:customStyle="1" w:styleId="268847E185A44CB2A5279202469E2BF1">
    <w:name w:val="268847E185A44CB2A5279202469E2BF1"/>
    <w:rsid w:val="009957AA"/>
  </w:style>
  <w:style w:type="paragraph" w:customStyle="1" w:styleId="977D634DD4B94ABF962E59FA04B9BA57">
    <w:name w:val="977D634DD4B94ABF962E59FA04B9BA57"/>
    <w:rsid w:val="009957AA"/>
  </w:style>
  <w:style w:type="paragraph" w:customStyle="1" w:styleId="BBEA567C912A4854BE6F7C1099660A74">
    <w:name w:val="BBEA567C912A4854BE6F7C1099660A74"/>
    <w:rsid w:val="009957AA"/>
  </w:style>
  <w:style w:type="paragraph" w:customStyle="1" w:styleId="AEC1ED506C8246C59755CA7DC54F8781">
    <w:name w:val="AEC1ED506C8246C59755CA7DC54F8781"/>
    <w:rsid w:val="009957AA"/>
  </w:style>
  <w:style w:type="paragraph" w:customStyle="1" w:styleId="E709A3B4FF234D319BCC2BB22AFBD4F9">
    <w:name w:val="E709A3B4FF234D319BCC2BB22AFBD4F9"/>
    <w:rsid w:val="009957AA"/>
  </w:style>
  <w:style w:type="paragraph" w:customStyle="1" w:styleId="5B76A187F71945DAA9343E45FC1FD0D1">
    <w:name w:val="5B76A187F71945DAA9343E45FC1FD0D1"/>
    <w:rsid w:val="009957AA"/>
  </w:style>
  <w:style w:type="paragraph" w:customStyle="1" w:styleId="B5D6B452A0AC459F99C58333CB737525">
    <w:name w:val="B5D6B452A0AC459F99C58333CB737525"/>
    <w:rsid w:val="009957AA"/>
  </w:style>
  <w:style w:type="paragraph" w:customStyle="1" w:styleId="15DF4888E60841EE9E92E1A63201C880">
    <w:name w:val="15DF4888E60841EE9E92E1A63201C880"/>
    <w:rsid w:val="009957AA"/>
  </w:style>
  <w:style w:type="paragraph" w:customStyle="1" w:styleId="10BB94192C0E433D9879CD3C7166D274">
    <w:name w:val="10BB94192C0E433D9879CD3C7166D274"/>
    <w:rsid w:val="009957AA"/>
  </w:style>
  <w:style w:type="paragraph" w:customStyle="1" w:styleId="8FB7E673A01E42D68A169A4E877B9F70">
    <w:name w:val="8FB7E673A01E42D68A169A4E877B9F70"/>
    <w:rsid w:val="009957AA"/>
  </w:style>
  <w:style w:type="paragraph" w:customStyle="1" w:styleId="05E3725FB8294A2EB5A5697652993180">
    <w:name w:val="05E3725FB8294A2EB5A5697652993180"/>
    <w:rsid w:val="009957AA"/>
  </w:style>
  <w:style w:type="paragraph" w:customStyle="1" w:styleId="23CCC6D53F2E4F0983502D1A77263612">
    <w:name w:val="23CCC6D53F2E4F0983502D1A77263612"/>
    <w:rsid w:val="009957AA"/>
  </w:style>
  <w:style w:type="paragraph" w:customStyle="1" w:styleId="8A4410596CD84EB780B22B74E05B523E">
    <w:name w:val="8A4410596CD84EB780B22B74E05B523E"/>
    <w:rsid w:val="009957AA"/>
  </w:style>
  <w:style w:type="paragraph" w:customStyle="1" w:styleId="8F68E581921C40CFA3D3F7C83134E5D4">
    <w:name w:val="8F68E581921C40CFA3D3F7C83134E5D4"/>
    <w:rsid w:val="009957AA"/>
  </w:style>
  <w:style w:type="paragraph" w:customStyle="1" w:styleId="023D69E85890405D8EF672D273913F6F">
    <w:name w:val="023D69E85890405D8EF672D273913F6F"/>
    <w:rsid w:val="009957AA"/>
  </w:style>
  <w:style w:type="paragraph" w:customStyle="1" w:styleId="BABE9B8AF2C04D0698376F517DD6A386">
    <w:name w:val="BABE9B8AF2C04D0698376F517DD6A386"/>
    <w:rsid w:val="009957AA"/>
  </w:style>
  <w:style w:type="paragraph" w:customStyle="1" w:styleId="A9089E7D959B483DB5C34F2D4FB87764">
    <w:name w:val="A9089E7D959B483DB5C34F2D4FB87764"/>
    <w:rsid w:val="009957AA"/>
  </w:style>
  <w:style w:type="paragraph" w:customStyle="1" w:styleId="7F3DE292466D41EC9757D9E404516EC4">
    <w:name w:val="7F3DE292466D41EC9757D9E404516EC4"/>
    <w:rsid w:val="009957AA"/>
  </w:style>
  <w:style w:type="paragraph" w:customStyle="1" w:styleId="91DFDF43281D4B889DE5BE93C62C674C">
    <w:name w:val="91DFDF43281D4B889DE5BE93C62C674C"/>
    <w:rsid w:val="009957AA"/>
  </w:style>
  <w:style w:type="paragraph" w:customStyle="1" w:styleId="C508A2F10114464C8C5AA831680A0D3C">
    <w:name w:val="C508A2F10114464C8C5AA831680A0D3C"/>
    <w:rsid w:val="009957AA"/>
  </w:style>
  <w:style w:type="paragraph" w:customStyle="1" w:styleId="B42C3EFCAC074812BC7A86314C7A8E6B">
    <w:name w:val="B42C3EFCAC074812BC7A86314C7A8E6B"/>
    <w:rsid w:val="009957AA"/>
  </w:style>
  <w:style w:type="paragraph" w:customStyle="1" w:styleId="DA814C5697A745A9AA693271F997193B">
    <w:name w:val="DA814C5697A745A9AA693271F997193B"/>
    <w:rsid w:val="009957AA"/>
  </w:style>
  <w:style w:type="paragraph" w:customStyle="1" w:styleId="1F0D7D98B97441B28E9647548F7072E9">
    <w:name w:val="1F0D7D98B97441B28E9647548F7072E9"/>
    <w:rsid w:val="009957AA"/>
  </w:style>
  <w:style w:type="paragraph" w:customStyle="1" w:styleId="811F124AACF84D048E2220943532162C">
    <w:name w:val="811F124AACF84D048E2220943532162C"/>
    <w:rsid w:val="009957AA"/>
  </w:style>
  <w:style w:type="paragraph" w:customStyle="1" w:styleId="3AE2C244B68B4797BEB1A06EC3B13DE5">
    <w:name w:val="3AE2C244B68B4797BEB1A06EC3B13DE5"/>
    <w:rsid w:val="009957AA"/>
  </w:style>
  <w:style w:type="paragraph" w:customStyle="1" w:styleId="E714ADF9F1DE481B981C5BB820717AA7">
    <w:name w:val="E714ADF9F1DE481B981C5BB820717AA7"/>
    <w:rsid w:val="009957AA"/>
  </w:style>
  <w:style w:type="paragraph" w:customStyle="1" w:styleId="59F3A56CEC144C188604D06E17807646">
    <w:name w:val="59F3A56CEC144C188604D06E17807646"/>
    <w:rsid w:val="009957AA"/>
  </w:style>
  <w:style w:type="paragraph" w:customStyle="1" w:styleId="A90817A1A37546B2BA7FCC3730E33D28">
    <w:name w:val="A90817A1A37546B2BA7FCC3730E33D28"/>
    <w:rsid w:val="009957AA"/>
  </w:style>
  <w:style w:type="paragraph" w:customStyle="1" w:styleId="B7BAD27E598B4790A14D71E34D07B782">
    <w:name w:val="B7BAD27E598B4790A14D71E34D07B782"/>
    <w:rsid w:val="009957AA"/>
  </w:style>
  <w:style w:type="paragraph" w:customStyle="1" w:styleId="054C26C7F461474A9A37021840CEA339">
    <w:name w:val="054C26C7F461474A9A37021840CEA339"/>
    <w:rsid w:val="009957AA"/>
  </w:style>
  <w:style w:type="paragraph" w:customStyle="1" w:styleId="A8B6C83AF71D4B9E88F964979ADECD21">
    <w:name w:val="A8B6C83AF71D4B9E88F964979ADECD21"/>
    <w:rsid w:val="009957AA"/>
  </w:style>
  <w:style w:type="paragraph" w:customStyle="1" w:styleId="1FCC99623FE9417F860AAB3C66BB5AB9">
    <w:name w:val="1FCC99623FE9417F860AAB3C66BB5AB9"/>
    <w:rsid w:val="009957AA"/>
  </w:style>
  <w:style w:type="paragraph" w:customStyle="1" w:styleId="E386763A04ED40E58A0521CA637FF0D0">
    <w:name w:val="E386763A04ED40E58A0521CA637FF0D0"/>
    <w:rsid w:val="009957AA"/>
  </w:style>
  <w:style w:type="paragraph" w:customStyle="1" w:styleId="B2E8482A2907492D8B3ECBC5F685F0D2">
    <w:name w:val="B2E8482A2907492D8B3ECBC5F685F0D2"/>
    <w:rsid w:val="009957AA"/>
  </w:style>
  <w:style w:type="paragraph" w:customStyle="1" w:styleId="A7DBC391AE6242BC812A70A37C926ADC">
    <w:name w:val="A7DBC391AE6242BC812A70A37C926ADC"/>
    <w:rsid w:val="009957AA"/>
  </w:style>
  <w:style w:type="paragraph" w:customStyle="1" w:styleId="3420D1941F1D4952A6890451F8F26FD5">
    <w:name w:val="3420D1941F1D4952A6890451F8F26FD5"/>
    <w:rsid w:val="009957AA"/>
  </w:style>
  <w:style w:type="paragraph" w:customStyle="1" w:styleId="EF433A55C7A74C0A8FE9EDF5E30885A5">
    <w:name w:val="EF433A55C7A74C0A8FE9EDF5E30885A5"/>
    <w:rsid w:val="009957AA"/>
  </w:style>
  <w:style w:type="paragraph" w:customStyle="1" w:styleId="0D7361E8BE514AE8BB0E8F7341F26139">
    <w:name w:val="0D7361E8BE514AE8BB0E8F7341F2613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">
    <w:name w:val="28C9C74DCCEF43B590889D5B6375F2F6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">
    <w:name w:val="80804B4C2F974BE987681379012F113F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">
    <w:name w:val="1F6167D1CA6244D48C3918DB8BDD8F78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">
    <w:name w:val="5BF4294C812F4A3291B3A838AEDC2D3D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">
    <w:name w:val="3CDE4CECA8DB4E29955C9D53A64FFC8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">
    <w:name w:val="B1956E7BC5CC46F892F67C92AAB51F6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">
    <w:name w:val="85E64F2529BB40808F307389789B63FB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">
    <w:name w:val="C09B0CB9CB034284BF627603C1464566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">
    <w:name w:val="A9F18FD8A118407C9BDDB60D87FD52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1">
    <w:name w:val="0D7361E8BE514AE8BB0E8F7341F2613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1">
    <w:name w:val="28C9C74DCCEF43B590889D5B6375F2F6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1">
    <w:name w:val="80804B4C2F974BE987681379012F113F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1">
    <w:name w:val="1F6167D1CA6244D48C3918DB8BDD8F78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1">
    <w:name w:val="5BF4294C812F4A3291B3A838AEDC2D3D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1">
    <w:name w:val="3CDE4CECA8DB4E29955C9D53A64FFC8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1">
    <w:name w:val="B1956E7BC5CC46F892F67C92AAB51F6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1">
    <w:name w:val="85E64F2529BB40808F307389789B63FB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1">
    <w:name w:val="C09B0CB9CB034284BF627603C1464566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1">
    <w:name w:val="A9F18FD8A118407C9BDDB60D87FD5293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2">
    <w:name w:val="0D7361E8BE514AE8BB0E8F7341F2613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2">
    <w:name w:val="28C9C74DCCEF43B590889D5B6375F2F6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2">
    <w:name w:val="80804B4C2F974BE987681379012F113F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2">
    <w:name w:val="1F6167D1CA6244D48C3918DB8BDD8F78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2">
    <w:name w:val="5BF4294C812F4A3291B3A838AEDC2D3D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2">
    <w:name w:val="3CDE4CECA8DB4E29955C9D53A64FFC8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2">
    <w:name w:val="B1956E7BC5CC46F892F67C92AAB51F6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2">
    <w:name w:val="85E64F2529BB40808F307389789B63FB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2">
    <w:name w:val="C09B0CB9CB034284BF627603C1464566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2">
    <w:name w:val="A9F18FD8A118407C9BDDB60D87FD5293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3">
    <w:name w:val="0D7361E8BE514AE8BB0E8F7341F2613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3">
    <w:name w:val="28C9C74DCCEF43B590889D5B6375F2F6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3">
    <w:name w:val="80804B4C2F974BE987681379012F113F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3">
    <w:name w:val="1F6167D1CA6244D48C3918DB8BDD8F78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3">
    <w:name w:val="5BF4294C812F4A3291B3A838AEDC2D3D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3">
    <w:name w:val="3CDE4CECA8DB4E29955C9D53A64FFC8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3">
    <w:name w:val="B1956E7BC5CC46F892F67C92AAB51F6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3">
    <w:name w:val="85E64F2529BB40808F307389789B63FB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3">
    <w:name w:val="C09B0CB9CB034284BF627603C1464566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3">
    <w:name w:val="A9F18FD8A118407C9BDDB60D87FD5293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0007DF8AF6F4A688212264820F04B37">
    <w:name w:val="60007DF8AF6F4A688212264820F04B37"/>
    <w:rsid w:val="00773FC8"/>
  </w:style>
  <w:style w:type="paragraph" w:customStyle="1" w:styleId="9F6816B616F04EBCBF2DFC34649C43A2">
    <w:name w:val="9F6816B616F04EBCBF2DFC34649C43A2"/>
    <w:rsid w:val="00773FC8"/>
  </w:style>
  <w:style w:type="paragraph" w:customStyle="1" w:styleId="6A0BC54A7F0D47569737FB7BB128D64D">
    <w:name w:val="6A0BC54A7F0D47569737FB7BB128D64D"/>
    <w:rsid w:val="00773FC8"/>
  </w:style>
  <w:style w:type="paragraph" w:customStyle="1" w:styleId="3C0DF5F827494190803ADB1C290509B0">
    <w:name w:val="3C0DF5F827494190803ADB1C290509B0"/>
    <w:rsid w:val="00773FC8"/>
  </w:style>
  <w:style w:type="paragraph" w:customStyle="1" w:styleId="0E8A5C600CED45E08440C88BABB16EED">
    <w:name w:val="0E8A5C600CED45E08440C88BABB16EED"/>
    <w:rsid w:val="00773FC8"/>
  </w:style>
  <w:style w:type="paragraph" w:customStyle="1" w:styleId="A323A3C12B25458DBC7A261D3C3B9773">
    <w:name w:val="A323A3C12B25458DBC7A261D3C3B9773"/>
    <w:rsid w:val="00773FC8"/>
  </w:style>
  <w:style w:type="paragraph" w:customStyle="1" w:styleId="01D3F6C245854935BCE0FE80625DB909">
    <w:name w:val="01D3F6C245854935BCE0FE80625DB909"/>
    <w:rsid w:val="00773FC8"/>
  </w:style>
  <w:style w:type="paragraph" w:customStyle="1" w:styleId="F486FFC3912A4A25B5558029EF4A346F">
    <w:name w:val="F486FFC3912A4A25B5558029EF4A346F"/>
    <w:rsid w:val="00773FC8"/>
  </w:style>
  <w:style w:type="paragraph" w:customStyle="1" w:styleId="DDF06F7F5F5D4906BA66A6A6C8D56AFC">
    <w:name w:val="DDF06F7F5F5D4906BA66A6A6C8D56AFC"/>
    <w:rsid w:val="00773FC8"/>
  </w:style>
  <w:style w:type="paragraph" w:customStyle="1" w:styleId="FDDBE16BDCAD43D79F77F11AD9D9FB37">
    <w:name w:val="FDDBE16BDCAD43D79F77F11AD9D9FB37"/>
    <w:rsid w:val="00773FC8"/>
  </w:style>
  <w:style w:type="paragraph" w:customStyle="1" w:styleId="61F52524ADED42028309E8F6BA3E98F9">
    <w:name w:val="61F52524ADED42028309E8F6BA3E98F9"/>
    <w:rsid w:val="00773FC8"/>
  </w:style>
  <w:style w:type="paragraph" w:customStyle="1" w:styleId="8611909324F841A0828FDEADF4FCF1AC">
    <w:name w:val="8611909324F841A0828FDEADF4FCF1AC"/>
    <w:rsid w:val="00773FC8"/>
  </w:style>
  <w:style w:type="paragraph" w:customStyle="1" w:styleId="2D7C3C3576594F3199C37690AA5C0F27">
    <w:name w:val="2D7C3C3576594F3199C37690AA5C0F27"/>
    <w:rsid w:val="00773FC8"/>
  </w:style>
  <w:style w:type="paragraph" w:customStyle="1" w:styleId="BBD7A55A669C4F9091C8FA16C4757062">
    <w:name w:val="BBD7A55A669C4F9091C8FA16C4757062"/>
    <w:rsid w:val="00773FC8"/>
  </w:style>
  <w:style w:type="paragraph" w:customStyle="1" w:styleId="4DD9E4BCBABA421B986BA3CB3873FFF7">
    <w:name w:val="4DD9E4BCBABA421B986BA3CB3873FFF7"/>
    <w:rsid w:val="00773FC8"/>
  </w:style>
  <w:style w:type="paragraph" w:customStyle="1" w:styleId="8D67AD29F6544A8AB502698B7A2F2D10">
    <w:name w:val="8D67AD29F6544A8AB502698B7A2F2D10"/>
    <w:rsid w:val="00773FC8"/>
  </w:style>
  <w:style w:type="paragraph" w:customStyle="1" w:styleId="D57F08D3E0F44A9F888D420A917393D2">
    <w:name w:val="D57F08D3E0F44A9F888D420A917393D2"/>
    <w:rsid w:val="00773FC8"/>
  </w:style>
  <w:style w:type="paragraph" w:customStyle="1" w:styleId="293F51BB4E774AFA9359D5DFE447C844">
    <w:name w:val="293F51BB4E774AFA9359D5DFE447C844"/>
    <w:rsid w:val="00773FC8"/>
  </w:style>
  <w:style w:type="paragraph" w:customStyle="1" w:styleId="514447C08AEC443993B7ABD6A9AED015">
    <w:name w:val="514447C08AEC443993B7ABD6A9AED015"/>
    <w:rsid w:val="00773FC8"/>
  </w:style>
  <w:style w:type="paragraph" w:customStyle="1" w:styleId="BC2885F3FE2D4D42A4F8AD64B70B3E1E">
    <w:name w:val="BC2885F3FE2D4D42A4F8AD64B70B3E1E"/>
    <w:rsid w:val="00773FC8"/>
  </w:style>
  <w:style w:type="paragraph" w:customStyle="1" w:styleId="8ECB63064EB24FB9B68FCBBD588AF5D7">
    <w:name w:val="8ECB63064EB24FB9B68FCBBD588AF5D7"/>
    <w:rsid w:val="00773FC8"/>
  </w:style>
  <w:style w:type="paragraph" w:customStyle="1" w:styleId="1B427C67269E4A96B3B2161AF883290B">
    <w:name w:val="1B427C67269E4A96B3B2161AF883290B"/>
    <w:rsid w:val="00773FC8"/>
  </w:style>
  <w:style w:type="paragraph" w:customStyle="1" w:styleId="333C2DAF9D5D438E96AA6D90077434EF">
    <w:name w:val="333C2DAF9D5D438E96AA6D90077434EF"/>
    <w:rsid w:val="00773FC8"/>
  </w:style>
  <w:style w:type="paragraph" w:customStyle="1" w:styleId="C1D0C5FBE88C4B00BB7B2DC595EA9C3F">
    <w:name w:val="C1D0C5FBE88C4B00BB7B2DC595EA9C3F"/>
    <w:rsid w:val="00773FC8"/>
  </w:style>
  <w:style w:type="paragraph" w:customStyle="1" w:styleId="A9C6D7B6E81D451EB5B531C535F7B65A">
    <w:name w:val="A9C6D7B6E81D451EB5B531C535F7B65A"/>
    <w:rsid w:val="00773FC8"/>
  </w:style>
  <w:style w:type="paragraph" w:customStyle="1" w:styleId="8FFE5BFFBC4941EFB3D3B6107BB03542">
    <w:name w:val="8FFE5BFFBC4941EFB3D3B6107BB03542"/>
    <w:rsid w:val="00773FC8"/>
  </w:style>
  <w:style w:type="paragraph" w:customStyle="1" w:styleId="4BA6B6E1403247E8957DCD656D083AF0">
    <w:name w:val="4BA6B6E1403247E8957DCD656D083AF0"/>
    <w:rsid w:val="00773FC8"/>
  </w:style>
  <w:style w:type="paragraph" w:customStyle="1" w:styleId="4B298026165D408B96773C88BE2E7045">
    <w:name w:val="4B298026165D408B96773C88BE2E7045"/>
    <w:rsid w:val="00773FC8"/>
  </w:style>
  <w:style w:type="paragraph" w:customStyle="1" w:styleId="27F2256EE4204FB9A3AF24BF3D8AF086">
    <w:name w:val="27F2256EE4204FB9A3AF24BF3D8AF086"/>
    <w:rsid w:val="00773FC8"/>
  </w:style>
  <w:style w:type="paragraph" w:customStyle="1" w:styleId="1651E5AAEB344773B2F61C665B9958FD">
    <w:name w:val="1651E5AAEB344773B2F61C665B9958FD"/>
    <w:rsid w:val="00773FC8"/>
  </w:style>
  <w:style w:type="paragraph" w:customStyle="1" w:styleId="4B21526A82C0417492103CF82C8A0669">
    <w:name w:val="4B21526A82C0417492103CF82C8A0669"/>
    <w:rsid w:val="00773FC8"/>
  </w:style>
  <w:style w:type="paragraph" w:customStyle="1" w:styleId="5B2EBB475A894A8BB3FDBC2574C2CC46">
    <w:name w:val="5B2EBB475A894A8BB3FDBC2574C2CC46"/>
    <w:rsid w:val="00773FC8"/>
  </w:style>
  <w:style w:type="paragraph" w:customStyle="1" w:styleId="9E67A78E91A54AF093DC6C0033E3CBFE">
    <w:name w:val="9E67A78E91A54AF093DC6C0033E3CBFE"/>
    <w:rsid w:val="00773FC8"/>
  </w:style>
  <w:style w:type="paragraph" w:customStyle="1" w:styleId="194853898F5D445784E9D196314D92CD">
    <w:name w:val="194853898F5D445784E9D196314D92CD"/>
    <w:rsid w:val="00773FC8"/>
  </w:style>
  <w:style w:type="paragraph" w:customStyle="1" w:styleId="C57169F7392E4E21922C838022A279C8">
    <w:name w:val="C57169F7392E4E21922C838022A279C8"/>
    <w:rsid w:val="00773FC8"/>
  </w:style>
  <w:style w:type="paragraph" w:customStyle="1" w:styleId="FBB4149677B241CC924D618A9E711AC6">
    <w:name w:val="FBB4149677B241CC924D618A9E711AC6"/>
    <w:rsid w:val="00773FC8"/>
  </w:style>
  <w:style w:type="paragraph" w:customStyle="1" w:styleId="D72A4F06622B4EC29322F2699C717314">
    <w:name w:val="D72A4F06622B4EC29322F2699C717314"/>
    <w:rsid w:val="00773FC8"/>
  </w:style>
  <w:style w:type="paragraph" w:customStyle="1" w:styleId="7F2273B8225E4731B6CB6F6D78D4927B">
    <w:name w:val="7F2273B8225E4731B6CB6F6D78D4927B"/>
    <w:rsid w:val="00773FC8"/>
  </w:style>
  <w:style w:type="paragraph" w:customStyle="1" w:styleId="1E9202FB08634EA6B1538048949256B2">
    <w:name w:val="1E9202FB08634EA6B1538048949256B2"/>
    <w:rsid w:val="00773FC8"/>
  </w:style>
  <w:style w:type="paragraph" w:customStyle="1" w:styleId="E74B983A219E447B83FC44102CF972C1">
    <w:name w:val="E74B983A219E447B83FC44102CF972C1"/>
    <w:rsid w:val="00773FC8"/>
  </w:style>
  <w:style w:type="paragraph" w:customStyle="1" w:styleId="E141BF13E20C43C1810DC39B3D369761">
    <w:name w:val="E141BF13E20C43C1810DC39B3D369761"/>
    <w:rsid w:val="00773FC8"/>
  </w:style>
  <w:style w:type="paragraph" w:customStyle="1" w:styleId="ACEC9475E3244BFD88D96011407B02B6">
    <w:name w:val="ACEC9475E3244BFD88D96011407B02B6"/>
    <w:rsid w:val="00773FC8"/>
  </w:style>
  <w:style w:type="paragraph" w:customStyle="1" w:styleId="3EEE823542634E9190E0EE092E5B563B">
    <w:name w:val="3EEE823542634E9190E0EE092E5B563B"/>
    <w:rsid w:val="00773FC8"/>
  </w:style>
  <w:style w:type="paragraph" w:customStyle="1" w:styleId="BE5766D7BD8E4DC6AEF81A2DA412FF61">
    <w:name w:val="BE5766D7BD8E4DC6AEF81A2DA412FF61"/>
    <w:rsid w:val="00773FC8"/>
  </w:style>
  <w:style w:type="paragraph" w:customStyle="1" w:styleId="053A1487D3214970AA9EDD3C8370AC38">
    <w:name w:val="053A1487D3214970AA9EDD3C8370AC38"/>
    <w:rsid w:val="00773FC8"/>
  </w:style>
  <w:style w:type="paragraph" w:customStyle="1" w:styleId="96601B7D22524D66B23183F84E4CB1D5">
    <w:name w:val="96601B7D22524D66B23183F84E4CB1D5"/>
    <w:rsid w:val="00773FC8"/>
  </w:style>
  <w:style w:type="paragraph" w:customStyle="1" w:styleId="41E183AA25344E3DBA38EDF3D6A783E5">
    <w:name w:val="41E183AA25344E3DBA38EDF3D6A783E5"/>
    <w:rsid w:val="00773FC8"/>
  </w:style>
  <w:style w:type="paragraph" w:customStyle="1" w:styleId="A769571D99AE43A6B243F60589131F46">
    <w:name w:val="A769571D99AE43A6B243F60589131F46"/>
    <w:rsid w:val="00773FC8"/>
  </w:style>
  <w:style w:type="paragraph" w:customStyle="1" w:styleId="35A2EDBE52174045860040548AC38203">
    <w:name w:val="35A2EDBE52174045860040548AC38203"/>
    <w:rsid w:val="00773FC8"/>
  </w:style>
  <w:style w:type="paragraph" w:customStyle="1" w:styleId="B0227BEE57BD45A385D25CBDE06EFBB4">
    <w:name w:val="B0227BEE57BD45A385D25CBDE06EFBB4"/>
    <w:rsid w:val="00773FC8"/>
  </w:style>
  <w:style w:type="paragraph" w:customStyle="1" w:styleId="0D798091D77B43CFABD095948EC9A8CF">
    <w:name w:val="0D798091D77B43CFABD095948EC9A8CF"/>
    <w:rsid w:val="00773FC8"/>
  </w:style>
  <w:style w:type="paragraph" w:customStyle="1" w:styleId="84F857C04E21457898D6392301A72ABB">
    <w:name w:val="84F857C04E21457898D6392301A72ABB"/>
    <w:rsid w:val="00773FC8"/>
  </w:style>
  <w:style w:type="paragraph" w:customStyle="1" w:styleId="B8339DA74413485E897F4932682C3305">
    <w:name w:val="B8339DA74413485E897F4932682C3305"/>
    <w:rsid w:val="00025DB2"/>
  </w:style>
  <w:style w:type="paragraph" w:customStyle="1" w:styleId="96B357368FDA437C9189F41D6A6E0A6F">
    <w:name w:val="96B357368FDA437C9189F41D6A6E0A6F"/>
    <w:rsid w:val="00025DB2"/>
  </w:style>
  <w:style w:type="paragraph" w:customStyle="1" w:styleId="B2C6642C75B346C9BB664B212009EB9D">
    <w:name w:val="B2C6642C75B346C9BB664B212009EB9D"/>
    <w:rsid w:val="00025DB2"/>
  </w:style>
  <w:style w:type="paragraph" w:customStyle="1" w:styleId="01351EB387244995AE04BF526489D420">
    <w:name w:val="01351EB387244995AE04BF526489D420"/>
    <w:rsid w:val="00025DB2"/>
  </w:style>
  <w:style w:type="paragraph" w:customStyle="1" w:styleId="9BCCE10F5BCC4F568EA17899967FC858">
    <w:name w:val="9BCCE10F5BCC4F568EA17899967FC858"/>
    <w:rsid w:val="00025DB2"/>
  </w:style>
  <w:style w:type="paragraph" w:customStyle="1" w:styleId="F055B8798D164326A45CA1E44D330BA3">
    <w:name w:val="F055B8798D164326A45CA1E44D330BA3"/>
    <w:rsid w:val="00025DB2"/>
  </w:style>
  <w:style w:type="paragraph" w:customStyle="1" w:styleId="2D54E313E5FB47FBB0A99F6CEB33FF2F">
    <w:name w:val="2D54E313E5FB47FBB0A99F6CEB33FF2F"/>
    <w:rsid w:val="00025DB2"/>
  </w:style>
  <w:style w:type="paragraph" w:customStyle="1" w:styleId="AB1399ED06574ABCA7C16F617E09963F">
    <w:name w:val="AB1399ED06574ABCA7C16F617E09963F"/>
    <w:rsid w:val="00025DB2"/>
  </w:style>
  <w:style w:type="paragraph" w:customStyle="1" w:styleId="CA2E811F0E804BFDACC27C4CCB37119D">
    <w:name w:val="CA2E811F0E804BFDACC27C4CCB37119D"/>
    <w:rsid w:val="00025DB2"/>
  </w:style>
  <w:style w:type="paragraph" w:customStyle="1" w:styleId="B76BB009111D4E43B6483325CEF6CC28">
    <w:name w:val="B76BB009111D4E43B6483325CEF6CC28"/>
    <w:rsid w:val="00025DB2"/>
  </w:style>
  <w:style w:type="paragraph" w:customStyle="1" w:styleId="A9E4B970FB31475D864BE9E8EBF0FBC1">
    <w:name w:val="A9E4B970FB31475D864BE9E8EBF0FBC1"/>
    <w:rsid w:val="00025DB2"/>
  </w:style>
  <w:style w:type="paragraph" w:customStyle="1" w:styleId="D702EFB521104C20A773F54D61B605A7">
    <w:name w:val="D702EFB521104C20A773F54D61B605A7"/>
    <w:rsid w:val="00025DB2"/>
  </w:style>
  <w:style w:type="paragraph" w:customStyle="1" w:styleId="5A7B1AA352694C0DA76DE4B898F2F49B">
    <w:name w:val="5A7B1AA352694C0DA76DE4B898F2F49B"/>
    <w:rsid w:val="00025DB2"/>
  </w:style>
  <w:style w:type="paragraph" w:customStyle="1" w:styleId="D835DCC1A2E64ABE8F56AF71FABCE3F5">
    <w:name w:val="D835DCC1A2E64ABE8F56AF71FABCE3F5"/>
    <w:rsid w:val="00025DB2"/>
  </w:style>
  <w:style w:type="paragraph" w:customStyle="1" w:styleId="D55D33D172F144CEB1533364D5922199">
    <w:name w:val="D55D33D172F144CEB1533364D5922199"/>
    <w:rsid w:val="00025DB2"/>
  </w:style>
  <w:style w:type="paragraph" w:customStyle="1" w:styleId="1ECA4DBEC42549ED9705914AC1BA32C8">
    <w:name w:val="1ECA4DBEC42549ED9705914AC1BA32C8"/>
    <w:rsid w:val="00025DB2"/>
  </w:style>
  <w:style w:type="paragraph" w:customStyle="1" w:styleId="13188F8C88544CE183133851F807926E">
    <w:name w:val="13188F8C88544CE183133851F807926E"/>
    <w:rsid w:val="00025DB2"/>
  </w:style>
  <w:style w:type="paragraph" w:customStyle="1" w:styleId="6F92A2FCF7C04F82B9953299C0D825C5">
    <w:name w:val="6F92A2FCF7C04F82B9953299C0D825C5"/>
    <w:rsid w:val="00025DB2"/>
  </w:style>
  <w:style w:type="paragraph" w:customStyle="1" w:styleId="9281B456F5994B59B69E47A58236F82D">
    <w:name w:val="9281B456F5994B59B69E47A58236F82D"/>
    <w:rsid w:val="00025DB2"/>
  </w:style>
  <w:style w:type="paragraph" w:customStyle="1" w:styleId="0AB90ABECF3841D9B18ECC5EB79C0DBD">
    <w:name w:val="0AB90ABECF3841D9B18ECC5EB79C0DBD"/>
    <w:rsid w:val="00025DB2"/>
  </w:style>
  <w:style w:type="paragraph" w:customStyle="1" w:styleId="A3D35A040B154E8F9A8F791216070274">
    <w:name w:val="A3D35A040B154E8F9A8F791216070274"/>
    <w:rsid w:val="00025DB2"/>
  </w:style>
  <w:style w:type="paragraph" w:customStyle="1" w:styleId="D7D5B75B1FA740BABDEFE1FE6B30E590">
    <w:name w:val="D7D5B75B1FA740BABDEFE1FE6B30E590"/>
    <w:rsid w:val="00025DB2"/>
  </w:style>
  <w:style w:type="paragraph" w:customStyle="1" w:styleId="20772C120C644A5E92E9C104F06A1C93">
    <w:name w:val="20772C120C644A5E92E9C104F06A1C93"/>
    <w:rsid w:val="00025DB2"/>
  </w:style>
  <w:style w:type="paragraph" w:customStyle="1" w:styleId="E611F24D3B80413D8CDD8CDBDB7C74ED">
    <w:name w:val="E611F24D3B80413D8CDD8CDBDB7C74ED"/>
    <w:rsid w:val="00025DB2"/>
  </w:style>
  <w:style w:type="paragraph" w:customStyle="1" w:styleId="8ED998114EBE44A68200B4135A50169F">
    <w:name w:val="8ED998114EBE44A68200B4135A50169F"/>
    <w:rsid w:val="00025DB2"/>
  </w:style>
  <w:style w:type="paragraph" w:customStyle="1" w:styleId="1CAFCC4D222D4BBF97D5EE93E9F824A2">
    <w:name w:val="1CAFCC4D222D4BBF97D5EE93E9F824A2"/>
    <w:rsid w:val="00025DB2"/>
  </w:style>
  <w:style w:type="paragraph" w:customStyle="1" w:styleId="1F6E1906198544A1836D2DCFB021D779">
    <w:name w:val="1F6E1906198544A1836D2DCFB021D779"/>
    <w:rsid w:val="00025DB2"/>
  </w:style>
  <w:style w:type="paragraph" w:customStyle="1" w:styleId="9ABB91E5D1A746D1B9FA0E961A1716AD">
    <w:name w:val="9ABB91E5D1A746D1B9FA0E961A1716AD"/>
    <w:rsid w:val="00025DB2"/>
  </w:style>
  <w:style w:type="paragraph" w:customStyle="1" w:styleId="8489F13FF37243D886349CAEF5F6C79A">
    <w:name w:val="8489F13FF37243D886349CAEF5F6C79A"/>
    <w:rsid w:val="00025DB2"/>
  </w:style>
  <w:style w:type="paragraph" w:customStyle="1" w:styleId="A537F840E3E04FE6ACBC286564E0B11F">
    <w:name w:val="A537F840E3E04FE6ACBC286564E0B11F"/>
    <w:rsid w:val="00025DB2"/>
  </w:style>
  <w:style w:type="paragraph" w:customStyle="1" w:styleId="B7CC1921EA844621849925DDDAC28BD5">
    <w:name w:val="B7CC1921EA844621849925DDDAC28BD5"/>
    <w:rsid w:val="00025DB2"/>
  </w:style>
  <w:style w:type="paragraph" w:customStyle="1" w:styleId="161C81CCBE9E496D897C4C3337EA0328">
    <w:name w:val="161C81CCBE9E496D897C4C3337EA0328"/>
    <w:rsid w:val="00025DB2"/>
  </w:style>
  <w:style w:type="paragraph" w:customStyle="1" w:styleId="99E57921AB6448D3B915A8B3DD901074">
    <w:name w:val="99E57921AB6448D3B915A8B3DD901074"/>
    <w:rsid w:val="00025DB2"/>
  </w:style>
  <w:style w:type="paragraph" w:customStyle="1" w:styleId="FD1C7F7ABF5241C9A8EFC5A74BD2B433">
    <w:name w:val="FD1C7F7ABF5241C9A8EFC5A74BD2B433"/>
    <w:rsid w:val="00025DB2"/>
  </w:style>
  <w:style w:type="paragraph" w:customStyle="1" w:styleId="07A0F4B1C8BC420898535809C1E4A529">
    <w:name w:val="07A0F4B1C8BC420898535809C1E4A529"/>
    <w:rsid w:val="00025DB2"/>
  </w:style>
  <w:style w:type="paragraph" w:customStyle="1" w:styleId="983ACDCB4B134DB981286D7B54A50BB0">
    <w:name w:val="983ACDCB4B134DB981286D7B54A50BB0"/>
    <w:rsid w:val="00025DB2"/>
  </w:style>
  <w:style w:type="paragraph" w:customStyle="1" w:styleId="38DECC04ACF64B74AE9F344FE6E58A3A">
    <w:name w:val="38DECC04ACF64B74AE9F344FE6E58A3A"/>
    <w:rsid w:val="00025DB2"/>
  </w:style>
  <w:style w:type="paragraph" w:customStyle="1" w:styleId="777341FE41CA491BB9E65B0DC44FFB72">
    <w:name w:val="777341FE41CA491BB9E65B0DC44FFB72"/>
    <w:rsid w:val="00025DB2"/>
  </w:style>
  <w:style w:type="paragraph" w:customStyle="1" w:styleId="FCAFDE1A4B9D4A7A86A9373CD1678CCF">
    <w:name w:val="FCAFDE1A4B9D4A7A86A9373CD1678CCF"/>
    <w:rsid w:val="00025DB2"/>
  </w:style>
  <w:style w:type="paragraph" w:customStyle="1" w:styleId="E7E55E059FC14955B092ABB04FF9DD4B">
    <w:name w:val="E7E55E059FC14955B092ABB04FF9DD4B"/>
    <w:rsid w:val="00025DB2"/>
  </w:style>
  <w:style w:type="paragraph" w:customStyle="1" w:styleId="D9A1973C631E49FDB9489CFA012EB886">
    <w:name w:val="D9A1973C631E49FDB9489CFA012EB886"/>
    <w:rsid w:val="00025DB2"/>
  </w:style>
  <w:style w:type="paragraph" w:customStyle="1" w:styleId="2D944ED2FCB34129BCC9E4A2410CF8E7">
    <w:name w:val="2D944ED2FCB34129BCC9E4A2410CF8E7"/>
    <w:rsid w:val="00025DB2"/>
  </w:style>
  <w:style w:type="paragraph" w:customStyle="1" w:styleId="866E85E5B1E548B88AA0C216AAC563D2">
    <w:name w:val="866E85E5B1E548B88AA0C216AAC563D2"/>
    <w:rsid w:val="00025DB2"/>
  </w:style>
  <w:style w:type="paragraph" w:customStyle="1" w:styleId="0DE583F7B5654412A495241786E3D8EB">
    <w:name w:val="0DE583F7B5654412A495241786E3D8EB"/>
    <w:rsid w:val="00025DB2"/>
  </w:style>
  <w:style w:type="paragraph" w:customStyle="1" w:styleId="29C92051B72041BDAE696B65746F1132">
    <w:name w:val="29C92051B72041BDAE696B65746F1132"/>
    <w:rsid w:val="00025DB2"/>
  </w:style>
  <w:style w:type="paragraph" w:customStyle="1" w:styleId="F016BC2F1DF24EC6A553832ACF77E81F">
    <w:name w:val="F016BC2F1DF24EC6A553832ACF77E81F"/>
    <w:rsid w:val="00025DB2"/>
  </w:style>
  <w:style w:type="paragraph" w:customStyle="1" w:styleId="8E91F6A39B8849B79E121EA81E61156B">
    <w:name w:val="8E91F6A39B8849B79E121EA81E61156B"/>
    <w:rsid w:val="00025DB2"/>
  </w:style>
  <w:style w:type="paragraph" w:customStyle="1" w:styleId="4493C28F150B48209BB5C086F15E44C2">
    <w:name w:val="4493C28F150B48209BB5C086F15E44C2"/>
    <w:rsid w:val="00025DB2"/>
  </w:style>
  <w:style w:type="paragraph" w:customStyle="1" w:styleId="B14D5552538344659966EF6692D74289">
    <w:name w:val="B14D5552538344659966EF6692D74289"/>
    <w:rsid w:val="00025DB2"/>
  </w:style>
  <w:style w:type="paragraph" w:customStyle="1" w:styleId="5F487DF599424E00B8F391D6B2DFB0AB">
    <w:name w:val="5F487DF599424E00B8F391D6B2DFB0AB"/>
    <w:rsid w:val="00025DB2"/>
  </w:style>
  <w:style w:type="paragraph" w:customStyle="1" w:styleId="AFBBA6C2158846568E9884F496780D65">
    <w:name w:val="AFBBA6C2158846568E9884F496780D65"/>
    <w:rsid w:val="00025DB2"/>
  </w:style>
  <w:style w:type="paragraph" w:customStyle="1" w:styleId="602A642D2B8F44E3B42424BC485E7647">
    <w:name w:val="602A642D2B8F44E3B42424BC485E7647"/>
    <w:rsid w:val="00025DB2"/>
  </w:style>
  <w:style w:type="paragraph" w:customStyle="1" w:styleId="86A6531E2612416C842BCA846D736649">
    <w:name w:val="86A6531E2612416C842BCA846D736649"/>
    <w:rsid w:val="00025DB2"/>
  </w:style>
  <w:style w:type="paragraph" w:customStyle="1" w:styleId="A9B12AE73EF244019AB14C39E19449B5">
    <w:name w:val="A9B12AE73EF244019AB14C39E19449B5"/>
    <w:rsid w:val="00025DB2"/>
  </w:style>
  <w:style w:type="paragraph" w:customStyle="1" w:styleId="3367EEE277054F9B9FEB3E6510FBFCEC">
    <w:name w:val="3367EEE277054F9B9FEB3E6510FBFCEC"/>
    <w:rsid w:val="00025DB2"/>
  </w:style>
  <w:style w:type="paragraph" w:customStyle="1" w:styleId="F1941F4C65234390B7EBB47633BDFA2E">
    <w:name w:val="F1941F4C65234390B7EBB47633BDFA2E"/>
    <w:rsid w:val="00025DB2"/>
  </w:style>
  <w:style w:type="paragraph" w:customStyle="1" w:styleId="810914F1FE524EB89E0222D2622C1B73">
    <w:name w:val="810914F1FE524EB89E0222D2622C1B73"/>
    <w:rsid w:val="00025DB2"/>
  </w:style>
  <w:style w:type="paragraph" w:customStyle="1" w:styleId="72AEA643166344908E16272F9789D700">
    <w:name w:val="72AEA643166344908E16272F9789D700"/>
    <w:rsid w:val="00025DB2"/>
  </w:style>
  <w:style w:type="paragraph" w:customStyle="1" w:styleId="3F91E78E84D041A2AFB80FD885AEE2B4">
    <w:name w:val="3F91E78E84D041A2AFB80FD885AEE2B4"/>
    <w:rsid w:val="00025DB2"/>
  </w:style>
  <w:style w:type="paragraph" w:customStyle="1" w:styleId="C99CADC59D664E6BB6F6DA97E260B894">
    <w:name w:val="C99CADC59D664E6BB6F6DA97E260B894"/>
    <w:rsid w:val="00025DB2"/>
  </w:style>
  <w:style w:type="paragraph" w:customStyle="1" w:styleId="B5C48500C13F495CACA8B970EB7F62B9">
    <w:name w:val="B5C48500C13F495CACA8B970EB7F62B9"/>
    <w:rsid w:val="00025DB2"/>
  </w:style>
  <w:style w:type="paragraph" w:customStyle="1" w:styleId="E64E77D28150431E95B0E1879EF01D05">
    <w:name w:val="E64E77D28150431E95B0E1879EF01D05"/>
    <w:rsid w:val="00025DB2"/>
  </w:style>
  <w:style w:type="paragraph" w:customStyle="1" w:styleId="8B5EB1A297CB4F5890DFD764209B422F">
    <w:name w:val="8B5EB1A297CB4F5890DFD764209B422F"/>
    <w:rsid w:val="00025DB2"/>
  </w:style>
  <w:style w:type="paragraph" w:customStyle="1" w:styleId="7A9E3A294A8F4F2DA11B810EFF00E86D">
    <w:name w:val="7A9E3A294A8F4F2DA11B810EFF00E86D"/>
    <w:rsid w:val="00025DB2"/>
  </w:style>
  <w:style w:type="paragraph" w:customStyle="1" w:styleId="721FCB5DBE1F4F168506FEFB8D8ACFB5">
    <w:name w:val="721FCB5DBE1F4F168506FEFB8D8ACFB5"/>
    <w:rsid w:val="00025DB2"/>
  </w:style>
  <w:style w:type="paragraph" w:customStyle="1" w:styleId="BCA50F2CEDD641F4837D8852A12BC86D">
    <w:name w:val="BCA50F2CEDD641F4837D8852A12BC86D"/>
    <w:rsid w:val="00025DB2"/>
  </w:style>
  <w:style w:type="paragraph" w:customStyle="1" w:styleId="630A9D12E1A74296A1ADB65EAD6F1F74">
    <w:name w:val="630A9D12E1A74296A1ADB65EAD6F1F74"/>
    <w:rsid w:val="00025DB2"/>
  </w:style>
  <w:style w:type="paragraph" w:customStyle="1" w:styleId="1E30043F3A7D48D6B0B8B5F1F8E10ED6">
    <w:name w:val="1E30043F3A7D48D6B0B8B5F1F8E10ED6"/>
    <w:rsid w:val="00025DB2"/>
  </w:style>
  <w:style w:type="paragraph" w:customStyle="1" w:styleId="02CF4DCB8109418EBC8002B9F87B7A73">
    <w:name w:val="02CF4DCB8109418EBC8002B9F87B7A73"/>
    <w:rsid w:val="00025DB2"/>
  </w:style>
  <w:style w:type="paragraph" w:customStyle="1" w:styleId="BBAEA5DE64A2466497C6F1527F2B635A">
    <w:name w:val="BBAEA5DE64A2466497C6F1527F2B635A"/>
    <w:rsid w:val="00025DB2"/>
  </w:style>
  <w:style w:type="paragraph" w:customStyle="1" w:styleId="D949A514992B48A9B0C5C76767A12AF7">
    <w:name w:val="D949A514992B48A9B0C5C76767A12AF7"/>
    <w:rsid w:val="00025DB2"/>
  </w:style>
  <w:style w:type="paragraph" w:customStyle="1" w:styleId="1F9D8F6B361244B59A7C0C7BA04E35AB">
    <w:name w:val="1F9D8F6B361244B59A7C0C7BA04E35AB"/>
    <w:rsid w:val="00025DB2"/>
  </w:style>
  <w:style w:type="paragraph" w:customStyle="1" w:styleId="23DEAD35561A46A59E9A9DCEB62F8796">
    <w:name w:val="23DEAD35561A46A59E9A9DCEB62F8796"/>
    <w:rsid w:val="00025DB2"/>
  </w:style>
  <w:style w:type="paragraph" w:customStyle="1" w:styleId="ADC42F5002704F03B54CB0799060D874">
    <w:name w:val="ADC42F5002704F03B54CB0799060D874"/>
    <w:rsid w:val="00025DB2"/>
  </w:style>
  <w:style w:type="paragraph" w:customStyle="1" w:styleId="046A2A399F08431F8D1A324BB385C41E">
    <w:name w:val="046A2A399F08431F8D1A324BB385C41E"/>
    <w:rsid w:val="00025DB2"/>
  </w:style>
  <w:style w:type="paragraph" w:customStyle="1" w:styleId="0F25ABDA97D1497EB3DF3E06B8C2D90C">
    <w:name w:val="0F25ABDA97D1497EB3DF3E06B8C2D90C"/>
    <w:rsid w:val="00025DB2"/>
  </w:style>
  <w:style w:type="paragraph" w:customStyle="1" w:styleId="5C5D5DA7F9E54B5397FE86A0FEB9A8FE">
    <w:name w:val="5C5D5DA7F9E54B5397FE86A0FEB9A8FE"/>
    <w:rsid w:val="00025DB2"/>
  </w:style>
  <w:style w:type="paragraph" w:customStyle="1" w:styleId="0621F07D502F41B9BCBE1B0F6F3CB9C9">
    <w:name w:val="0621F07D502F41B9BCBE1B0F6F3CB9C9"/>
    <w:rsid w:val="00025DB2"/>
  </w:style>
  <w:style w:type="paragraph" w:customStyle="1" w:styleId="AB5DB81CB02F410CA71A29AA20705E94">
    <w:name w:val="AB5DB81CB02F410CA71A29AA20705E94"/>
    <w:rsid w:val="00025DB2"/>
  </w:style>
  <w:style w:type="paragraph" w:customStyle="1" w:styleId="E3DBFBA62A054B84BE23E32B0F82546E">
    <w:name w:val="E3DBFBA62A054B84BE23E32B0F82546E"/>
    <w:rsid w:val="00025DB2"/>
  </w:style>
  <w:style w:type="paragraph" w:customStyle="1" w:styleId="E654DCAB319B4CD4B01E29D75DEAC027">
    <w:name w:val="E654DCAB319B4CD4B01E29D75DEAC027"/>
    <w:rsid w:val="00025DB2"/>
  </w:style>
  <w:style w:type="paragraph" w:customStyle="1" w:styleId="570EB593D940426E8705FD8598EEE3AE">
    <w:name w:val="570EB593D940426E8705FD8598EEE3AE"/>
    <w:rsid w:val="00025DB2"/>
  </w:style>
  <w:style w:type="paragraph" w:customStyle="1" w:styleId="9FDFB9E807904F0586D102F34B95A641">
    <w:name w:val="9FDFB9E807904F0586D102F34B95A641"/>
    <w:rsid w:val="00025DB2"/>
  </w:style>
  <w:style w:type="paragraph" w:customStyle="1" w:styleId="8B5D138C1D1945B18094564803CDC713">
    <w:name w:val="8B5D138C1D1945B18094564803CDC713"/>
    <w:rsid w:val="00025DB2"/>
  </w:style>
  <w:style w:type="paragraph" w:customStyle="1" w:styleId="18FE85A16C7F451791478C2A0538C3F9">
    <w:name w:val="18FE85A16C7F451791478C2A0538C3F9"/>
    <w:rsid w:val="00025DB2"/>
  </w:style>
  <w:style w:type="paragraph" w:customStyle="1" w:styleId="60007DF8AF6F4A688212264820F04B371">
    <w:name w:val="60007DF8AF6F4A688212264820F04B37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6816B616F04EBCBF2DFC34649C43A21">
    <w:name w:val="9F6816B616F04EBCBF2DFC34649C43A2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323A3C12B25458DBC7A261D3C3B97731">
    <w:name w:val="A323A3C12B25458DBC7A261D3C3B9773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1D3F6C245854935BCE0FE80625DB9091">
    <w:name w:val="01D3F6C245854935BCE0FE80625DB909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DF06F7F5F5D4906BA66A6A6C8D56AFC1">
    <w:name w:val="DDF06F7F5F5D4906BA66A6A6C8D56AFC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DBE16BDCAD43D79F77F11AD9D9FB371">
    <w:name w:val="FDDBE16BDCAD43D79F77F11AD9D9FB37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68FDC04CC0A4FD3949C9CCB68927C5A">
    <w:name w:val="168FDC04CC0A4FD3949C9CCB68927C5A"/>
    <w:rsid w:val="00CE0B6F"/>
  </w:style>
  <w:style w:type="paragraph" w:customStyle="1" w:styleId="4FC9EEB5D183409BB9778F99CF209517">
    <w:name w:val="4FC9EEB5D183409BB9778F99CF209517"/>
    <w:rsid w:val="00CE0B6F"/>
  </w:style>
  <w:style w:type="paragraph" w:customStyle="1" w:styleId="ED2C545D5BC0467D9593B5CF14A1A0BD">
    <w:name w:val="ED2C545D5BC0467D9593B5CF14A1A0BD"/>
    <w:rsid w:val="00CE0B6F"/>
  </w:style>
  <w:style w:type="paragraph" w:customStyle="1" w:styleId="3C9236578FF640768AF4002A826C5265">
    <w:name w:val="3C9236578FF640768AF4002A826C5265"/>
    <w:rsid w:val="00CE0B6F"/>
  </w:style>
  <w:style w:type="paragraph" w:customStyle="1" w:styleId="82FD27A194A24CD2B2977C83C8803156">
    <w:name w:val="82FD27A194A24CD2B2977C83C8803156"/>
    <w:rsid w:val="00CE0B6F"/>
  </w:style>
  <w:style w:type="paragraph" w:customStyle="1" w:styleId="19C9B71BFB8B4C289A7602B8E3848EB5">
    <w:name w:val="19C9B71BFB8B4C289A7602B8E3848EB5"/>
    <w:rsid w:val="00CE0B6F"/>
  </w:style>
  <w:style w:type="paragraph" w:customStyle="1" w:styleId="08AB21435F5B43C49D47F6657B76C6BB">
    <w:name w:val="08AB21435F5B43C49D47F6657B76C6BB"/>
    <w:rsid w:val="00CE0B6F"/>
  </w:style>
  <w:style w:type="paragraph" w:customStyle="1" w:styleId="6C3FD8E1317147DBBDA71BF62C24AD87">
    <w:name w:val="6C3FD8E1317147DBBDA71BF62C24AD87"/>
    <w:rsid w:val="00CE0B6F"/>
  </w:style>
  <w:style w:type="paragraph" w:customStyle="1" w:styleId="15074556CD5C49BAA385B604CCA91556">
    <w:name w:val="15074556CD5C49BAA385B604CCA91556"/>
    <w:rsid w:val="00CE0B6F"/>
  </w:style>
  <w:style w:type="paragraph" w:customStyle="1" w:styleId="986CB9C561284089860D8984A2D79705">
    <w:name w:val="986CB9C561284089860D8984A2D79705"/>
    <w:rsid w:val="00CE0B6F"/>
  </w:style>
  <w:style w:type="paragraph" w:customStyle="1" w:styleId="FBADB704936347749A942A0399058EFF">
    <w:name w:val="FBADB704936347749A942A0399058EFF"/>
    <w:rsid w:val="00CE0B6F"/>
  </w:style>
  <w:style w:type="paragraph" w:customStyle="1" w:styleId="5121188E301E498FA2948BA0162369E2">
    <w:name w:val="5121188E301E498FA2948BA0162369E2"/>
    <w:rsid w:val="00CE0B6F"/>
  </w:style>
  <w:style w:type="paragraph" w:customStyle="1" w:styleId="1D7CC4CB04F64A418FB205DF9A6BDBD6">
    <w:name w:val="1D7CC4CB04F64A418FB205DF9A6BDBD6"/>
    <w:rsid w:val="00CE0B6F"/>
  </w:style>
  <w:style w:type="paragraph" w:customStyle="1" w:styleId="FFE3687955354C96A3D8E9FE52D0806A">
    <w:name w:val="FFE3687955354C96A3D8E9FE52D0806A"/>
    <w:rsid w:val="00CE0B6F"/>
  </w:style>
  <w:style w:type="paragraph" w:customStyle="1" w:styleId="348182471A474775A0B61D8E020EBAAA">
    <w:name w:val="348182471A474775A0B61D8E020EBAAA"/>
    <w:rsid w:val="00CE0B6F"/>
  </w:style>
  <w:style w:type="paragraph" w:customStyle="1" w:styleId="F73C40FF3B6F4EB5AB0C4E22348FFE9C">
    <w:name w:val="F73C40FF3B6F4EB5AB0C4E22348FFE9C"/>
    <w:rsid w:val="00CE0B6F"/>
  </w:style>
  <w:style w:type="paragraph" w:customStyle="1" w:styleId="50D984C9156F4802B156D287F8160FDB">
    <w:name w:val="50D984C9156F4802B156D287F8160FDB"/>
    <w:rsid w:val="00CE0B6F"/>
  </w:style>
  <w:style w:type="paragraph" w:customStyle="1" w:styleId="22AAA3F695FF4C8BAD1ED200F4972E9F">
    <w:name w:val="22AAA3F695FF4C8BAD1ED200F4972E9F"/>
    <w:rsid w:val="00CE0B6F"/>
  </w:style>
  <w:style w:type="paragraph" w:customStyle="1" w:styleId="BAF3B523570A4D77A2E0C2E5A0E098A5">
    <w:name w:val="BAF3B523570A4D77A2E0C2E5A0E098A5"/>
    <w:rsid w:val="00CE0B6F"/>
  </w:style>
  <w:style w:type="paragraph" w:customStyle="1" w:styleId="BE83A809776744309394ED18AE9191B2">
    <w:name w:val="BE83A809776744309394ED18AE9191B2"/>
    <w:rsid w:val="00CE0B6F"/>
  </w:style>
  <w:style w:type="paragraph" w:customStyle="1" w:styleId="FDFF5692BDC644408D544177F06EC285">
    <w:name w:val="FDFF5692BDC644408D544177F06EC285"/>
    <w:rsid w:val="00CE0B6F"/>
  </w:style>
  <w:style w:type="paragraph" w:customStyle="1" w:styleId="DC4289580E1D43D0AB2854F14F9EC7FA">
    <w:name w:val="DC4289580E1D43D0AB2854F14F9EC7FA"/>
    <w:rsid w:val="00CE0B6F"/>
  </w:style>
  <w:style w:type="paragraph" w:customStyle="1" w:styleId="53F0881C065742438FC7B6E13A9353DC">
    <w:name w:val="53F0881C065742438FC7B6E13A9353DC"/>
    <w:rsid w:val="00CE0B6F"/>
  </w:style>
  <w:style w:type="paragraph" w:customStyle="1" w:styleId="0365D828FE214A2FA863ABF074157A0A">
    <w:name w:val="0365D828FE214A2FA863ABF074157A0A"/>
    <w:rsid w:val="00CE0B6F"/>
  </w:style>
  <w:style w:type="paragraph" w:customStyle="1" w:styleId="1BC6BA32507C4ABD8CFBCA229E66B190">
    <w:name w:val="1BC6BA32507C4ABD8CFBCA229E66B190"/>
    <w:rsid w:val="00CE0B6F"/>
  </w:style>
  <w:style w:type="paragraph" w:customStyle="1" w:styleId="0BE8E8C0C53D405A93CA8A5CB1AB585F">
    <w:name w:val="0BE8E8C0C53D405A93CA8A5CB1AB585F"/>
    <w:rsid w:val="00CE0B6F"/>
  </w:style>
  <w:style w:type="paragraph" w:customStyle="1" w:styleId="1E1E9ECF479D431B9740D084F16637E3">
    <w:name w:val="1E1E9ECF479D431B9740D084F16637E3"/>
    <w:rsid w:val="00CE0B6F"/>
  </w:style>
  <w:style w:type="paragraph" w:customStyle="1" w:styleId="BC81A4A835564785A050E4D3BD142110">
    <w:name w:val="BC81A4A835564785A050E4D3BD142110"/>
    <w:rsid w:val="00CE0B6F"/>
  </w:style>
  <w:style w:type="paragraph" w:customStyle="1" w:styleId="68CE3267F4D844E4A23B4225FFF96C04">
    <w:name w:val="68CE3267F4D844E4A23B4225FFF96C04"/>
    <w:rsid w:val="00CE0B6F"/>
  </w:style>
  <w:style w:type="paragraph" w:customStyle="1" w:styleId="AC19F30D2AF94F809B99F077269CC4F8">
    <w:name w:val="AC19F30D2AF94F809B99F077269CC4F8"/>
    <w:rsid w:val="00CE0B6F"/>
  </w:style>
  <w:style w:type="paragraph" w:customStyle="1" w:styleId="016F91D0D935422F966E9EF2BC6D2527">
    <w:name w:val="016F91D0D935422F966E9EF2BC6D2527"/>
    <w:rsid w:val="00CE0B6F"/>
  </w:style>
  <w:style w:type="paragraph" w:customStyle="1" w:styleId="60B84C066F1E475184E2E189A26DD1A2">
    <w:name w:val="60B84C066F1E475184E2E189A26DD1A2"/>
    <w:rsid w:val="00CE0B6F"/>
  </w:style>
  <w:style w:type="paragraph" w:customStyle="1" w:styleId="114E8426344649DB89BAC1E486EE1E88">
    <w:name w:val="114E8426344649DB89BAC1E486EE1E88"/>
    <w:rsid w:val="00CE0B6F"/>
  </w:style>
  <w:style w:type="paragraph" w:customStyle="1" w:styleId="71EE2A31AC404CA3A7D5BD33704C7CD0">
    <w:name w:val="71EE2A31AC404CA3A7D5BD33704C7CD0"/>
    <w:rsid w:val="00CE0B6F"/>
  </w:style>
  <w:style w:type="paragraph" w:customStyle="1" w:styleId="46B88A9903D6491CB9C2A6CABA248D9B">
    <w:name w:val="46B88A9903D6491CB9C2A6CABA248D9B"/>
    <w:rsid w:val="00CE0B6F"/>
  </w:style>
  <w:style w:type="paragraph" w:customStyle="1" w:styleId="6F45916D394B4D60B0A52CDF320EEB28">
    <w:name w:val="6F45916D394B4D60B0A52CDF320EEB28"/>
    <w:rsid w:val="00CE0B6F"/>
  </w:style>
  <w:style w:type="paragraph" w:customStyle="1" w:styleId="00078C245DC74FE98269C3A7E22FD167">
    <w:name w:val="00078C245DC74FE98269C3A7E22FD167"/>
    <w:rsid w:val="00CE0B6F"/>
  </w:style>
  <w:style w:type="paragraph" w:customStyle="1" w:styleId="D2092902D8EC47C8A60481289C827E70">
    <w:name w:val="D2092902D8EC47C8A60481289C827E70"/>
    <w:rsid w:val="00CE0B6F"/>
  </w:style>
  <w:style w:type="paragraph" w:customStyle="1" w:styleId="CACF4F3BF4964BDA981440BD956FE0B4">
    <w:name w:val="CACF4F3BF4964BDA981440BD956FE0B4"/>
    <w:rsid w:val="00CE0B6F"/>
  </w:style>
  <w:style w:type="paragraph" w:customStyle="1" w:styleId="494D363A550D4111AD80529BC31AFB99">
    <w:name w:val="494D363A550D4111AD80529BC31AFB99"/>
    <w:rsid w:val="00CE0B6F"/>
  </w:style>
  <w:style w:type="paragraph" w:customStyle="1" w:styleId="B4605BF1DA274B5899D718AB0B272B7D">
    <w:name w:val="B4605BF1DA274B5899D718AB0B272B7D"/>
    <w:rsid w:val="00CE0B6F"/>
  </w:style>
  <w:style w:type="paragraph" w:customStyle="1" w:styleId="23288770E3E94977A6864647020A0192">
    <w:name w:val="23288770E3E94977A6864647020A0192"/>
    <w:rsid w:val="00CE0B6F"/>
  </w:style>
  <w:style w:type="paragraph" w:customStyle="1" w:styleId="F829A90772CE48F38A724012679A78EB">
    <w:name w:val="F829A90772CE48F38A724012679A78EB"/>
    <w:rsid w:val="00CE0B6F"/>
  </w:style>
  <w:style w:type="paragraph" w:customStyle="1" w:styleId="9B1799A1A7454708A88C53AAB4D921A1">
    <w:name w:val="9B1799A1A7454708A88C53AAB4D921A1"/>
    <w:rsid w:val="00CE0B6F"/>
  </w:style>
  <w:style w:type="paragraph" w:customStyle="1" w:styleId="7ACA665562904A32840B3C7D4CA7E805">
    <w:name w:val="7ACA665562904A32840B3C7D4CA7E805"/>
    <w:rsid w:val="00CE0B6F"/>
  </w:style>
  <w:style w:type="paragraph" w:customStyle="1" w:styleId="44170E634DD7435BB06D1CCC022DA67F">
    <w:name w:val="44170E634DD7435BB06D1CCC022DA67F"/>
    <w:rsid w:val="00CE0B6F"/>
  </w:style>
  <w:style w:type="paragraph" w:customStyle="1" w:styleId="071B9560EC0B4FB19A82A5351149597B">
    <w:name w:val="071B9560EC0B4FB19A82A5351149597B"/>
    <w:rsid w:val="00CE0B6F"/>
  </w:style>
  <w:style w:type="paragraph" w:customStyle="1" w:styleId="2F183A00A7B84F96A15C456100AB6F26">
    <w:name w:val="2F183A00A7B84F96A15C456100AB6F26"/>
    <w:rsid w:val="00CE0B6F"/>
  </w:style>
  <w:style w:type="paragraph" w:customStyle="1" w:styleId="04E769A2F1564E7DB60EB78D0A2FDBF5">
    <w:name w:val="04E769A2F1564E7DB60EB78D0A2FDBF5"/>
    <w:rsid w:val="00CE0B6F"/>
  </w:style>
  <w:style w:type="paragraph" w:customStyle="1" w:styleId="8B5A061C816649138C2148C0DD1025CF">
    <w:name w:val="8B5A061C816649138C2148C0DD1025CF"/>
    <w:rsid w:val="00CE0B6F"/>
  </w:style>
  <w:style w:type="paragraph" w:customStyle="1" w:styleId="58CFA6623D79451B9484F7C593ACEB29">
    <w:name w:val="58CFA6623D79451B9484F7C593ACEB29"/>
    <w:rsid w:val="00CE0B6F"/>
  </w:style>
  <w:style w:type="paragraph" w:customStyle="1" w:styleId="6FB5909F49A2435DAC9A44BC4D477E85">
    <w:name w:val="6FB5909F49A2435DAC9A44BC4D477E85"/>
    <w:rsid w:val="00CE0B6F"/>
  </w:style>
  <w:style w:type="paragraph" w:customStyle="1" w:styleId="F34ED824070541A385879F6F04F66A06">
    <w:name w:val="F34ED824070541A385879F6F04F66A06"/>
    <w:rsid w:val="00CE0B6F"/>
  </w:style>
  <w:style w:type="paragraph" w:customStyle="1" w:styleId="BB0944EA2C584541A47B4454527533DC">
    <w:name w:val="BB0944EA2C584541A47B4454527533DC"/>
    <w:rsid w:val="00CE0B6F"/>
  </w:style>
  <w:style w:type="paragraph" w:customStyle="1" w:styleId="FD9A2A8D713143DBA3E2AC19E1EB9DBA">
    <w:name w:val="FD9A2A8D713143DBA3E2AC19E1EB9DBA"/>
    <w:rsid w:val="00CE0B6F"/>
  </w:style>
  <w:style w:type="paragraph" w:customStyle="1" w:styleId="343C3541810F409487D7CF44286345EF">
    <w:name w:val="343C3541810F409487D7CF44286345EF"/>
    <w:rsid w:val="00CE0B6F"/>
  </w:style>
  <w:style w:type="paragraph" w:customStyle="1" w:styleId="53A57533152D437C86EF815D4EEEA3FA">
    <w:name w:val="53A57533152D437C86EF815D4EEEA3FA"/>
    <w:rsid w:val="00CE0B6F"/>
  </w:style>
  <w:style w:type="paragraph" w:customStyle="1" w:styleId="88E99EDAC51040079266CBCDC5FCBC27">
    <w:name w:val="88E99EDAC51040079266CBCDC5FCBC27"/>
    <w:rsid w:val="00CE0B6F"/>
  </w:style>
  <w:style w:type="paragraph" w:customStyle="1" w:styleId="C5376958F72545EAB2C5365C8CE5EC0B">
    <w:name w:val="C5376958F72545EAB2C5365C8CE5EC0B"/>
    <w:rsid w:val="00CE0B6F"/>
  </w:style>
  <w:style w:type="paragraph" w:customStyle="1" w:styleId="7421475E427B46B3B560AAD549BBAF2B">
    <w:name w:val="7421475E427B46B3B560AAD549BBAF2B"/>
    <w:rsid w:val="00CE0B6F"/>
  </w:style>
  <w:style w:type="paragraph" w:customStyle="1" w:styleId="738938D009D84034A2F90BA2FC4DA611">
    <w:name w:val="738938D009D84034A2F90BA2FC4DA611"/>
    <w:rsid w:val="00CE0B6F"/>
  </w:style>
  <w:style w:type="paragraph" w:customStyle="1" w:styleId="F4D0A894F45240859A814405104F575C">
    <w:name w:val="F4D0A894F45240859A814405104F575C"/>
    <w:rsid w:val="00CE0B6F"/>
  </w:style>
  <w:style w:type="paragraph" w:customStyle="1" w:styleId="DF2B0BCCD00E4F63A66BE2EA44052894">
    <w:name w:val="DF2B0BCCD00E4F63A66BE2EA44052894"/>
    <w:rsid w:val="00CE0B6F"/>
  </w:style>
  <w:style w:type="paragraph" w:customStyle="1" w:styleId="87907EB0D94F4817AD97A3674B7CA4E7">
    <w:name w:val="87907EB0D94F4817AD97A3674B7CA4E7"/>
    <w:rsid w:val="00CE0B6F"/>
  </w:style>
  <w:style w:type="paragraph" w:customStyle="1" w:styleId="DE5F78BDED5D44A2813A0F5BCDF242D4">
    <w:name w:val="DE5F78BDED5D44A2813A0F5BCDF242D4"/>
    <w:rsid w:val="00CE0B6F"/>
  </w:style>
  <w:style w:type="paragraph" w:customStyle="1" w:styleId="2F8018A242FC4B5DB85D684E48A49888">
    <w:name w:val="2F8018A242FC4B5DB85D684E48A49888"/>
    <w:rsid w:val="00CE0B6F"/>
  </w:style>
  <w:style w:type="paragraph" w:customStyle="1" w:styleId="11C27DC2205D4E239FC437B20FE86A43">
    <w:name w:val="11C27DC2205D4E239FC437B20FE86A43"/>
    <w:rsid w:val="00CE0B6F"/>
  </w:style>
  <w:style w:type="paragraph" w:customStyle="1" w:styleId="604DAC270C994736A13B8251771F26CD">
    <w:name w:val="604DAC270C994736A13B8251771F26CD"/>
    <w:rsid w:val="00CE0B6F"/>
  </w:style>
  <w:style w:type="paragraph" w:customStyle="1" w:styleId="0C65A07F2A9C47A3BA7F80E6860783A3">
    <w:name w:val="0C65A07F2A9C47A3BA7F80E6860783A3"/>
    <w:rsid w:val="00CE0B6F"/>
  </w:style>
  <w:style w:type="paragraph" w:customStyle="1" w:styleId="F285FB0C73A04D3ABDFF85445248EABB">
    <w:name w:val="F285FB0C73A04D3ABDFF85445248EABB"/>
    <w:rsid w:val="00CE0B6F"/>
  </w:style>
  <w:style w:type="paragraph" w:customStyle="1" w:styleId="4F6847A3C79349CBB3079D3D5565BDDB">
    <w:name w:val="4F6847A3C79349CBB3079D3D5565BDDB"/>
    <w:rsid w:val="00CE0B6F"/>
  </w:style>
  <w:style w:type="paragraph" w:customStyle="1" w:styleId="FBF3BBE0CF59429EBD3BB2847CFEC031">
    <w:name w:val="FBF3BBE0CF59429EBD3BB2847CFEC031"/>
    <w:rsid w:val="00CE0B6F"/>
  </w:style>
  <w:style w:type="paragraph" w:customStyle="1" w:styleId="AB990B336F384F4AB8BC2E827E635081">
    <w:name w:val="AB990B336F384F4AB8BC2E827E635081"/>
    <w:rsid w:val="00CE0B6F"/>
  </w:style>
  <w:style w:type="paragraph" w:customStyle="1" w:styleId="DB339C012BFB400BB29F75E9ACF7F9F6">
    <w:name w:val="DB339C012BFB400BB29F75E9ACF7F9F6"/>
    <w:rsid w:val="00CE0B6F"/>
  </w:style>
  <w:style w:type="paragraph" w:customStyle="1" w:styleId="E3E3822739D541B4B2DD44C5730DD350">
    <w:name w:val="E3E3822739D541B4B2DD44C5730DD350"/>
    <w:rsid w:val="00CE0B6F"/>
  </w:style>
  <w:style w:type="paragraph" w:customStyle="1" w:styleId="4C2D9480BCFD41D79603B7153B30AE00">
    <w:name w:val="4C2D9480BCFD41D79603B7153B30AE00"/>
    <w:rsid w:val="00CE0B6F"/>
  </w:style>
  <w:style w:type="paragraph" w:customStyle="1" w:styleId="E94BCC40D1BE4EB6938345A84255C600">
    <w:name w:val="E94BCC40D1BE4EB6938345A84255C600"/>
    <w:rsid w:val="00CE0B6F"/>
  </w:style>
  <w:style w:type="paragraph" w:customStyle="1" w:styleId="91B970631A7C4E08A87829F9C0B51B35">
    <w:name w:val="91B970631A7C4E08A87829F9C0B51B35"/>
    <w:rsid w:val="00CE0B6F"/>
  </w:style>
  <w:style w:type="paragraph" w:customStyle="1" w:styleId="9657AFFC44434638AE706D7337AC4960">
    <w:name w:val="9657AFFC44434638AE706D7337AC4960"/>
    <w:rsid w:val="00CE0B6F"/>
  </w:style>
  <w:style w:type="paragraph" w:customStyle="1" w:styleId="2F78C647BE4045208662BBAE87258A0D">
    <w:name w:val="2F78C647BE4045208662BBAE87258A0D"/>
    <w:rsid w:val="00CE0B6F"/>
  </w:style>
  <w:style w:type="paragraph" w:customStyle="1" w:styleId="754DCE4DCE334D6B93A3108A4A9FF8F0">
    <w:name w:val="754DCE4DCE334D6B93A3108A4A9FF8F0"/>
    <w:rsid w:val="00CE0B6F"/>
  </w:style>
  <w:style w:type="paragraph" w:customStyle="1" w:styleId="B787F90716AF420098B0DC4E063852BE">
    <w:name w:val="B787F90716AF420098B0DC4E063852BE"/>
    <w:rsid w:val="00CE0B6F"/>
  </w:style>
  <w:style w:type="paragraph" w:customStyle="1" w:styleId="74107550FC0F4C47848BC969176673A9">
    <w:name w:val="74107550FC0F4C47848BC969176673A9"/>
    <w:rsid w:val="00CE0B6F"/>
  </w:style>
  <w:style w:type="paragraph" w:customStyle="1" w:styleId="B08DECEFBDC54AFB9E56A3FFC89BF208">
    <w:name w:val="B08DECEFBDC54AFB9E56A3FFC89BF208"/>
    <w:rsid w:val="00CE0B6F"/>
  </w:style>
  <w:style w:type="paragraph" w:customStyle="1" w:styleId="18C4937EA3304CCAA0D227FF4B928354">
    <w:name w:val="18C4937EA3304CCAA0D227FF4B928354"/>
    <w:rsid w:val="00CE0B6F"/>
  </w:style>
  <w:style w:type="paragraph" w:customStyle="1" w:styleId="224C823234CB44E7BA5F609DCDC78529">
    <w:name w:val="224C823234CB44E7BA5F609DCDC78529"/>
    <w:rsid w:val="00CE0B6F"/>
  </w:style>
  <w:style w:type="paragraph" w:customStyle="1" w:styleId="B3AFF9B2988A43AA8979099E818B9C37">
    <w:name w:val="B3AFF9B2988A43AA8979099E818B9C37"/>
    <w:rsid w:val="00CE0B6F"/>
  </w:style>
  <w:style w:type="paragraph" w:customStyle="1" w:styleId="398BF6B33DD04B59A28726AA9193B11E">
    <w:name w:val="398BF6B33DD04B59A28726AA9193B11E"/>
    <w:rsid w:val="00CE0B6F"/>
  </w:style>
  <w:style w:type="paragraph" w:customStyle="1" w:styleId="083FEE0DCC604F1F9C7BCEB0609C28F2">
    <w:name w:val="083FEE0DCC604F1F9C7BCEB0609C28F2"/>
    <w:rsid w:val="00CE0B6F"/>
  </w:style>
  <w:style w:type="paragraph" w:customStyle="1" w:styleId="52EAE5CD983E430C930EF1C685762F07">
    <w:name w:val="52EAE5CD983E430C930EF1C685762F07"/>
    <w:rsid w:val="00CE0B6F"/>
  </w:style>
  <w:style w:type="paragraph" w:customStyle="1" w:styleId="6936B3CE02C94F458AB2B3F8FFA57FF4">
    <w:name w:val="6936B3CE02C94F458AB2B3F8FFA57FF4"/>
    <w:rsid w:val="00CE0B6F"/>
  </w:style>
  <w:style w:type="paragraph" w:customStyle="1" w:styleId="BEDBC62D28F24BC99867A703F8C0A7F6">
    <w:name w:val="BEDBC62D28F24BC99867A703F8C0A7F6"/>
    <w:rsid w:val="00CE0B6F"/>
  </w:style>
  <w:style w:type="paragraph" w:customStyle="1" w:styleId="9FA5B4EAF16643B9BD3C28C9DAB0C8B1">
    <w:name w:val="9FA5B4EAF16643B9BD3C28C9DAB0C8B1"/>
    <w:rsid w:val="00CE0B6F"/>
  </w:style>
  <w:style w:type="paragraph" w:customStyle="1" w:styleId="08AA7E1F3093470B8C07E4FD34AA32BE">
    <w:name w:val="08AA7E1F3093470B8C07E4FD34AA32BE"/>
    <w:rsid w:val="00CE0B6F"/>
  </w:style>
  <w:style w:type="paragraph" w:customStyle="1" w:styleId="92D26B94C3004C9AA3F4F0FBB96060F0">
    <w:name w:val="92D26B94C3004C9AA3F4F0FBB96060F0"/>
    <w:rsid w:val="00CE0B6F"/>
  </w:style>
  <w:style w:type="paragraph" w:customStyle="1" w:styleId="5F4A55AA67B14163B641BEAF23FDD772">
    <w:name w:val="5F4A55AA67B14163B641BEAF23FDD772"/>
    <w:rsid w:val="00CE0B6F"/>
  </w:style>
  <w:style w:type="paragraph" w:customStyle="1" w:styleId="1875A175A5A64FB393D08C732425B44D">
    <w:name w:val="1875A175A5A64FB393D08C732425B44D"/>
    <w:rsid w:val="00CE0B6F"/>
  </w:style>
  <w:style w:type="paragraph" w:customStyle="1" w:styleId="EB2318295F0041F7AA7B21C31A4B829A">
    <w:name w:val="EB2318295F0041F7AA7B21C31A4B829A"/>
    <w:rsid w:val="00CE0B6F"/>
  </w:style>
  <w:style w:type="paragraph" w:customStyle="1" w:styleId="795F145C1B844BBEA28559C77826C00F">
    <w:name w:val="795F145C1B844BBEA28559C77826C00F"/>
    <w:rsid w:val="00CE0B6F"/>
  </w:style>
  <w:style w:type="paragraph" w:customStyle="1" w:styleId="BE3637EEC6FF4B6BA083383E7C715620">
    <w:name w:val="BE3637EEC6FF4B6BA083383E7C715620"/>
    <w:rsid w:val="00CE0B6F"/>
  </w:style>
  <w:style w:type="paragraph" w:customStyle="1" w:styleId="7AEB11E4EEA749498F9C627D3BC6EF6F">
    <w:name w:val="7AEB11E4EEA749498F9C627D3BC6EF6F"/>
    <w:rsid w:val="00CE0B6F"/>
  </w:style>
  <w:style w:type="paragraph" w:customStyle="1" w:styleId="E0894245D9A04A7E83DE791B38C19BFB">
    <w:name w:val="E0894245D9A04A7E83DE791B38C19BFB"/>
    <w:rsid w:val="00CE0B6F"/>
  </w:style>
  <w:style w:type="paragraph" w:customStyle="1" w:styleId="12A53605890942048C6C8F75559A113E">
    <w:name w:val="12A53605890942048C6C8F75559A113E"/>
    <w:rsid w:val="00CE0B6F"/>
  </w:style>
  <w:style w:type="paragraph" w:customStyle="1" w:styleId="2347E6035C8444DD986E7EC98A580DDB">
    <w:name w:val="2347E6035C8444DD986E7EC98A580DDB"/>
    <w:rsid w:val="00CE0B6F"/>
  </w:style>
  <w:style w:type="paragraph" w:customStyle="1" w:styleId="384EF1F0F11A441C844B7C7F21695F31">
    <w:name w:val="384EF1F0F11A441C844B7C7F21695F31"/>
    <w:rsid w:val="00CE0B6F"/>
  </w:style>
  <w:style w:type="paragraph" w:customStyle="1" w:styleId="4B00B156DF8042B2B2A6D34B58250F1E">
    <w:name w:val="4B00B156DF8042B2B2A6D34B58250F1E"/>
    <w:rsid w:val="00CE0B6F"/>
  </w:style>
  <w:style w:type="paragraph" w:customStyle="1" w:styleId="6E90F6C7603C4EF3AC772038680AE349">
    <w:name w:val="6E90F6C7603C4EF3AC772038680AE349"/>
    <w:rsid w:val="00CE0B6F"/>
  </w:style>
  <w:style w:type="paragraph" w:customStyle="1" w:styleId="B880952346864A06A56525003A525BAD">
    <w:name w:val="B880952346864A06A56525003A525BAD"/>
    <w:rsid w:val="00CE0B6F"/>
  </w:style>
  <w:style w:type="paragraph" w:customStyle="1" w:styleId="59EE7606784848DB9E828B49231488A6">
    <w:name w:val="59EE7606784848DB9E828B49231488A6"/>
    <w:rsid w:val="00CE0B6F"/>
  </w:style>
  <w:style w:type="paragraph" w:customStyle="1" w:styleId="6B8C3B0B86924A9986BDC9F762A73AD1">
    <w:name w:val="6B8C3B0B86924A9986BDC9F762A73AD1"/>
    <w:rsid w:val="00CE0B6F"/>
  </w:style>
  <w:style w:type="paragraph" w:customStyle="1" w:styleId="89AB6528D68D4EFAAD22509B2167AE99">
    <w:name w:val="89AB6528D68D4EFAAD22509B2167AE99"/>
    <w:rsid w:val="00CE0B6F"/>
  </w:style>
  <w:style w:type="paragraph" w:customStyle="1" w:styleId="13EB93EA6C51473283871D7C9025B4D4">
    <w:name w:val="13EB93EA6C51473283871D7C9025B4D4"/>
    <w:rsid w:val="00CE0B6F"/>
  </w:style>
  <w:style w:type="paragraph" w:customStyle="1" w:styleId="A7616CEEC4EA4789A900B1A162654FCE">
    <w:name w:val="A7616CEEC4EA4789A900B1A162654FCE"/>
    <w:rsid w:val="00CE0B6F"/>
  </w:style>
  <w:style w:type="paragraph" w:customStyle="1" w:styleId="C7A4439476E042F2BC868C86B282C6F6">
    <w:name w:val="C7A4439476E042F2BC868C86B282C6F6"/>
    <w:rsid w:val="00CE0B6F"/>
  </w:style>
  <w:style w:type="paragraph" w:customStyle="1" w:styleId="2625A722ACE548498A183BB8E4E3F10B">
    <w:name w:val="2625A722ACE548498A183BB8E4E3F10B"/>
    <w:rsid w:val="00CE0B6F"/>
  </w:style>
  <w:style w:type="paragraph" w:customStyle="1" w:styleId="86F5B4A30C1A46B7A1F6E0FD04BF4B21">
    <w:name w:val="86F5B4A30C1A46B7A1F6E0FD04BF4B21"/>
    <w:rsid w:val="00CE0B6F"/>
  </w:style>
  <w:style w:type="paragraph" w:customStyle="1" w:styleId="A6B6262B40C046E2B1135C3B27AE7E3A">
    <w:name w:val="A6B6262B40C046E2B1135C3B27AE7E3A"/>
    <w:rsid w:val="00CE0B6F"/>
  </w:style>
  <w:style w:type="paragraph" w:customStyle="1" w:styleId="76DE4F61C81F4F069BDA423CC2284171">
    <w:name w:val="76DE4F61C81F4F069BDA423CC2284171"/>
    <w:rsid w:val="00CE0B6F"/>
  </w:style>
  <w:style w:type="paragraph" w:customStyle="1" w:styleId="D1D9ACB759744C3FB28639F912E24B75">
    <w:name w:val="D1D9ACB759744C3FB28639F912E24B75"/>
    <w:rsid w:val="00CE0B6F"/>
  </w:style>
  <w:style w:type="paragraph" w:customStyle="1" w:styleId="55D47D21A28E45B8AB547715C66D845B">
    <w:name w:val="55D47D21A28E45B8AB547715C66D845B"/>
    <w:rsid w:val="00CE0B6F"/>
  </w:style>
  <w:style w:type="paragraph" w:customStyle="1" w:styleId="17A3D2FF972747BDA6002FB48EE2C27B">
    <w:name w:val="17A3D2FF972747BDA6002FB48EE2C27B"/>
    <w:rsid w:val="00CE0B6F"/>
  </w:style>
  <w:style w:type="paragraph" w:customStyle="1" w:styleId="A4A2E5EA127A428CB65315F443B9022A">
    <w:name w:val="A4A2E5EA127A428CB65315F443B9022A"/>
    <w:rsid w:val="00CE0B6F"/>
  </w:style>
  <w:style w:type="paragraph" w:customStyle="1" w:styleId="70188CF5E9BA40EA877E0DD79E66F24D">
    <w:name w:val="70188CF5E9BA40EA877E0DD79E66F24D"/>
    <w:rsid w:val="00CE0B6F"/>
  </w:style>
  <w:style w:type="paragraph" w:customStyle="1" w:styleId="FBD2DA97AD3F4852B95320A878AE1B69">
    <w:name w:val="FBD2DA97AD3F4852B95320A878AE1B69"/>
    <w:rsid w:val="00CE0B6F"/>
  </w:style>
  <w:style w:type="paragraph" w:customStyle="1" w:styleId="FAE675CD521741E8B1078959832368B2">
    <w:name w:val="FAE675CD521741E8B1078959832368B2"/>
    <w:rsid w:val="00CE0B6F"/>
  </w:style>
  <w:style w:type="paragraph" w:customStyle="1" w:styleId="C7EC48B8845C403FAD4E62FA8914BDE0">
    <w:name w:val="C7EC48B8845C403FAD4E62FA8914BDE0"/>
    <w:rsid w:val="00CE0B6F"/>
  </w:style>
  <w:style w:type="paragraph" w:customStyle="1" w:styleId="FCDE39943C0A4504AE1D55E9CE43E417">
    <w:name w:val="FCDE39943C0A4504AE1D55E9CE43E417"/>
    <w:rsid w:val="00CE0B6F"/>
  </w:style>
  <w:style w:type="paragraph" w:customStyle="1" w:styleId="F801D10CA5B546A0B34CCEEF6DADDA13">
    <w:name w:val="F801D10CA5B546A0B34CCEEF6DADDA13"/>
    <w:rsid w:val="00CE0B6F"/>
  </w:style>
  <w:style w:type="paragraph" w:customStyle="1" w:styleId="B15AE750523F4A3EBF08B2B58E8A8C24">
    <w:name w:val="B15AE750523F4A3EBF08B2B58E8A8C24"/>
    <w:rsid w:val="00CE0B6F"/>
  </w:style>
  <w:style w:type="paragraph" w:customStyle="1" w:styleId="A2979954168241128827AA96C28077EC">
    <w:name w:val="A2979954168241128827AA96C28077EC"/>
    <w:rsid w:val="00CE0B6F"/>
  </w:style>
  <w:style w:type="paragraph" w:customStyle="1" w:styleId="4FC9EEB5D183409BB9778F99CF2095171">
    <w:name w:val="4FC9EEB5D183409BB9778F99CF209517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D2C545D5BC0467D9593B5CF14A1A0BD1">
    <w:name w:val="ED2C545D5BC0467D9593B5CF14A1A0BD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9C9B71BFB8B4C289A7602B8E3848EB51">
    <w:name w:val="19C9B71BFB8B4C289A7602B8E3848EB5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AB21435F5B43C49D47F6657B76C6BB1">
    <w:name w:val="08AB21435F5B43C49D47F6657B76C6BB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074556CD5C49BAA385B604CCA915561">
    <w:name w:val="15074556CD5C49BAA385B604CCA91556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86CB9C561284089860D8984A2D797051">
    <w:name w:val="986CB9C561284089860D8984A2D79705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FE3687955354C96A3D8E9FE52D0806A1">
    <w:name w:val="FFE3687955354C96A3D8E9FE52D0806A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8182471A474775A0B61D8E020EBAAA1">
    <w:name w:val="348182471A474775A0B61D8E020EBAAA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F45916D394B4D60B0A52CDF320EEB281">
    <w:name w:val="6F45916D394B4D60B0A52CDF320EEB28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0078C245DC74FE98269C3A7E22FD1671">
    <w:name w:val="00078C245DC74FE98269C3A7E22FD167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2092902D8EC47C8A60481289C827E701">
    <w:name w:val="D2092902D8EC47C8A60481289C827E70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F2B0BCCD00E4F63A66BE2EA440528941">
    <w:name w:val="DF2B0BCCD00E4F63A66BE2EA44052894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A516946C9C4183BC92D4B1FE506BC9">
    <w:name w:val="E5A516946C9C4183BC92D4B1FE506BC9"/>
    <w:rsid w:val="00CE0B6F"/>
  </w:style>
  <w:style w:type="paragraph" w:customStyle="1" w:styleId="E39DC5CAAE6B4530AA3CA85225C3BE98">
    <w:name w:val="E39DC5CAAE6B4530AA3CA85225C3BE98"/>
    <w:rsid w:val="006252A3"/>
  </w:style>
  <w:style w:type="paragraph" w:customStyle="1" w:styleId="449E374190E64641B973E798C3DC83B4">
    <w:name w:val="449E374190E64641B973E798C3DC83B4"/>
    <w:rsid w:val="006252A3"/>
  </w:style>
  <w:style w:type="paragraph" w:customStyle="1" w:styleId="0F3E619C35BC491C819FA30E6FC6B81A">
    <w:name w:val="0F3E619C35BC491C819FA30E6FC6B81A"/>
    <w:rsid w:val="006252A3"/>
  </w:style>
  <w:style w:type="paragraph" w:customStyle="1" w:styleId="75D651B1711B400A93032579CA4A7D1C">
    <w:name w:val="75D651B1711B400A93032579CA4A7D1C"/>
    <w:rsid w:val="006252A3"/>
  </w:style>
  <w:style w:type="paragraph" w:customStyle="1" w:styleId="852B17CBFE854E6F94077184DA86F960">
    <w:name w:val="852B17CBFE854E6F94077184DA86F960"/>
    <w:rsid w:val="006252A3"/>
  </w:style>
  <w:style w:type="paragraph" w:customStyle="1" w:styleId="F27D90A0170A4044B65C2398324E14A0">
    <w:name w:val="F27D90A0170A4044B65C2398324E14A0"/>
    <w:rsid w:val="006252A3"/>
  </w:style>
  <w:style w:type="paragraph" w:customStyle="1" w:styleId="638E96C8CAAD4E99941A912D06C9599F">
    <w:name w:val="638E96C8CAAD4E99941A912D06C9599F"/>
    <w:rsid w:val="006252A3"/>
  </w:style>
  <w:style w:type="paragraph" w:customStyle="1" w:styleId="DABE014428F54656A2F4FDB218B39D8D">
    <w:name w:val="DABE014428F54656A2F4FDB218B39D8D"/>
    <w:rsid w:val="006252A3"/>
  </w:style>
  <w:style w:type="paragraph" w:customStyle="1" w:styleId="3B85A2215AF4409E84E2D1954AD91A54">
    <w:name w:val="3B85A2215AF4409E84E2D1954AD91A54"/>
    <w:rsid w:val="006252A3"/>
  </w:style>
  <w:style w:type="paragraph" w:customStyle="1" w:styleId="E2A1E47DEEE94E84844A2FB37A427D4B">
    <w:name w:val="E2A1E47DEEE94E84844A2FB37A427D4B"/>
    <w:rsid w:val="006252A3"/>
  </w:style>
  <w:style w:type="paragraph" w:customStyle="1" w:styleId="FDDB762F0B4B4985896BD9B6015B40B1">
    <w:name w:val="FDDB762F0B4B4985896BD9B6015B40B1"/>
    <w:rsid w:val="006252A3"/>
  </w:style>
  <w:style w:type="paragraph" w:customStyle="1" w:styleId="1EEA7512E6DF46C7A442FAEC774BD5A1">
    <w:name w:val="1EEA7512E6DF46C7A442FAEC774BD5A1"/>
    <w:rsid w:val="006252A3"/>
  </w:style>
  <w:style w:type="paragraph" w:customStyle="1" w:styleId="32DBE46B4FF24F03B4B5B55AC2513A20">
    <w:name w:val="32DBE46B4FF24F03B4B5B55AC2513A20"/>
    <w:rsid w:val="006252A3"/>
  </w:style>
  <w:style w:type="paragraph" w:customStyle="1" w:styleId="7953FD51F3984BA4B04E0314DA0792A3">
    <w:name w:val="7953FD51F3984BA4B04E0314DA0792A3"/>
    <w:rsid w:val="006252A3"/>
  </w:style>
  <w:style w:type="paragraph" w:customStyle="1" w:styleId="B99FE652974B4D1C88800ADD2AE17BB9">
    <w:name w:val="B99FE652974B4D1C88800ADD2AE17BB9"/>
    <w:rsid w:val="006252A3"/>
  </w:style>
  <w:style w:type="paragraph" w:customStyle="1" w:styleId="56E65E605ACB4F75BCD3B94753813DF6">
    <w:name w:val="56E65E605ACB4F75BCD3B94753813DF6"/>
    <w:rsid w:val="006252A3"/>
  </w:style>
  <w:style w:type="paragraph" w:customStyle="1" w:styleId="3357EB2F1CA2499DBE9447FA1F33412A">
    <w:name w:val="3357EB2F1CA2499DBE9447FA1F33412A"/>
    <w:rsid w:val="006252A3"/>
  </w:style>
  <w:style w:type="paragraph" w:customStyle="1" w:styleId="7D36CF3DC52846B4BB23E13BCAD6912F">
    <w:name w:val="7D36CF3DC52846B4BB23E13BCAD6912F"/>
    <w:rsid w:val="006252A3"/>
  </w:style>
  <w:style w:type="paragraph" w:customStyle="1" w:styleId="49620667D55843B3BC4D9C31D7399890">
    <w:name w:val="49620667D55843B3BC4D9C31D7399890"/>
    <w:rsid w:val="006252A3"/>
  </w:style>
  <w:style w:type="paragraph" w:customStyle="1" w:styleId="346559A678FE42568BC296ABEDBFDD89">
    <w:name w:val="346559A678FE42568BC296ABEDBFDD89"/>
    <w:rsid w:val="006252A3"/>
  </w:style>
  <w:style w:type="paragraph" w:customStyle="1" w:styleId="CAF122D698954FCD9ED719A24689017E">
    <w:name w:val="CAF122D698954FCD9ED719A24689017E"/>
    <w:rsid w:val="006252A3"/>
  </w:style>
  <w:style w:type="paragraph" w:customStyle="1" w:styleId="27D240114F9C47189F2E7C5045CEF7FD">
    <w:name w:val="27D240114F9C47189F2E7C5045CEF7FD"/>
    <w:rsid w:val="006252A3"/>
  </w:style>
  <w:style w:type="paragraph" w:customStyle="1" w:styleId="9E8FBF4A195E48859B56736980328C8F">
    <w:name w:val="9E8FBF4A195E48859B56736980328C8F"/>
    <w:rsid w:val="006252A3"/>
  </w:style>
  <w:style w:type="paragraph" w:customStyle="1" w:styleId="AEA4F69E3F614EB594D23D96B17D4F05">
    <w:name w:val="AEA4F69E3F614EB594D23D96B17D4F05"/>
    <w:rsid w:val="006252A3"/>
  </w:style>
  <w:style w:type="paragraph" w:customStyle="1" w:styleId="448A35CE0F034EFA88D25504251A122D">
    <w:name w:val="448A35CE0F034EFA88D25504251A122D"/>
    <w:rsid w:val="006252A3"/>
  </w:style>
  <w:style w:type="paragraph" w:customStyle="1" w:styleId="C0E9E7F9D2A146359DADD6E315E80F3E">
    <w:name w:val="C0E9E7F9D2A146359DADD6E315E80F3E"/>
    <w:rsid w:val="006252A3"/>
  </w:style>
  <w:style w:type="paragraph" w:customStyle="1" w:styleId="AC2111085707458BA40B1A9B02FDA27A">
    <w:name w:val="AC2111085707458BA40B1A9B02FDA27A"/>
    <w:rsid w:val="006252A3"/>
  </w:style>
  <w:style w:type="paragraph" w:customStyle="1" w:styleId="AFCA155973AA4EC180F4B8328ED2648E">
    <w:name w:val="AFCA155973AA4EC180F4B8328ED2648E"/>
    <w:rsid w:val="006252A3"/>
  </w:style>
  <w:style w:type="paragraph" w:customStyle="1" w:styleId="6AA108BB47B24880A54CE6650A6C041B">
    <w:name w:val="6AA108BB47B24880A54CE6650A6C041B"/>
    <w:rsid w:val="006252A3"/>
  </w:style>
  <w:style w:type="paragraph" w:customStyle="1" w:styleId="8BB85B9B389E453385F93CC5AF3DF6D4">
    <w:name w:val="8BB85B9B389E453385F93CC5AF3DF6D4"/>
    <w:rsid w:val="006252A3"/>
  </w:style>
  <w:style w:type="paragraph" w:customStyle="1" w:styleId="C31E447C0D2444768A8AF86F54784321">
    <w:name w:val="C31E447C0D2444768A8AF86F54784321"/>
    <w:rsid w:val="006252A3"/>
  </w:style>
  <w:style w:type="paragraph" w:customStyle="1" w:styleId="9988BB7BE56C4C2BA78E5227094E08FA">
    <w:name w:val="9988BB7BE56C4C2BA78E5227094E08FA"/>
    <w:rsid w:val="006252A3"/>
  </w:style>
  <w:style w:type="paragraph" w:customStyle="1" w:styleId="49B69B0D54B345E1B8F8EC2D01C0047A">
    <w:name w:val="49B69B0D54B345E1B8F8EC2D01C0047A"/>
    <w:rsid w:val="006252A3"/>
  </w:style>
  <w:style w:type="paragraph" w:customStyle="1" w:styleId="A0B90A0A36644FFEAA5F53B094CAA942">
    <w:name w:val="A0B90A0A36644FFEAA5F53B094CAA942"/>
    <w:rsid w:val="006252A3"/>
  </w:style>
  <w:style w:type="paragraph" w:customStyle="1" w:styleId="634B94CBC04F4DF491B7A4C3F8DFA1AD">
    <w:name w:val="634B94CBC04F4DF491B7A4C3F8DFA1AD"/>
    <w:rsid w:val="006252A3"/>
  </w:style>
  <w:style w:type="paragraph" w:customStyle="1" w:styleId="FC10546D15DD44ACB1457913DDD1D332">
    <w:name w:val="FC10546D15DD44ACB1457913DDD1D332"/>
    <w:rsid w:val="006252A3"/>
  </w:style>
  <w:style w:type="paragraph" w:customStyle="1" w:styleId="31B9E9ACFC1643D4806DB74BA8A64E38">
    <w:name w:val="31B9E9ACFC1643D4806DB74BA8A64E38"/>
    <w:rsid w:val="006252A3"/>
  </w:style>
  <w:style w:type="paragraph" w:customStyle="1" w:styleId="B7966D3A9F004F8684FDCC086E4B7378">
    <w:name w:val="B7966D3A9F004F8684FDCC086E4B7378"/>
    <w:rsid w:val="006252A3"/>
  </w:style>
  <w:style w:type="paragraph" w:customStyle="1" w:styleId="A8695ECB718348AD89FE73067C7ACA5C">
    <w:name w:val="A8695ECB718348AD89FE73067C7ACA5C"/>
    <w:rsid w:val="006252A3"/>
  </w:style>
  <w:style w:type="paragraph" w:customStyle="1" w:styleId="E6B3A55016494239B539A71517A770BD">
    <w:name w:val="E6B3A55016494239B539A71517A770BD"/>
    <w:rsid w:val="006252A3"/>
  </w:style>
  <w:style w:type="paragraph" w:customStyle="1" w:styleId="0850E2C2E35344F8BA4EC8CC16E90BE2">
    <w:name w:val="0850E2C2E35344F8BA4EC8CC16E90BE2"/>
    <w:rsid w:val="006252A3"/>
  </w:style>
  <w:style w:type="paragraph" w:customStyle="1" w:styleId="20D1698607114C6797A653A54469E571">
    <w:name w:val="20D1698607114C6797A653A54469E571"/>
    <w:rsid w:val="006252A3"/>
  </w:style>
  <w:style w:type="paragraph" w:customStyle="1" w:styleId="5B9F4A6C05634ACCBF93FFBCCFCCB01E">
    <w:name w:val="5B9F4A6C05634ACCBF93FFBCCFCCB01E"/>
    <w:rsid w:val="006252A3"/>
  </w:style>
  <w:style w:type="paragraph" w:customStyle="1" w:styleId="238BA73D8F3A4DB0A42ECC9D1AFD44E6">
    <w:name w:val="238BA73D8F3A4DB0A42ECC9D1AFD44E6"/>
    <w:rsid w:val="006252A3"/>
  </w:style>
  <w:style w:type="paragraph" w:customStyle="1" w:styleId="D97D1A7452924A5FB5167EDF653DE258">
    <w:name w:val="D97D1A7452924A5FB5167EDF653DE258"/>
    <w:rsid w:val="006252A3"/>
  </w:style>
  <w:style w:type="paragraph" w:customStyle="1" w:styleId="EE0DD4411423481889BFB86712D43F71">
    <w:name w:val="EE0DD4411423481889BFB86712D43F71"/>
    <w:rsid w:val="006252A3"/>
  </w:style>
  <w:style w:type="paragraph" w:customStyle="1" w:styleId="BF3F990667CF46408D9EF3A74F8C07CB">
    <w:name w:val="BF3F990667CF46408D9EF3A74F8C07CB"/>
    <w:rsid w:val="006252A3"/>
  </w:style>
  <w:style w:type="paragraph" w:customStyle="1" w:styleId="9C3CE562329F469193A4528B2D30FA52">
    <w:name w:val="9C3CE562329F469193A4528B2D30FA52"/>
    <w:rsid w:val="006252A3"/>
  </w:style>
  <w:style w:type="paragraph" w:customStyle="1" w:styleId="2CCD601FF2B14808B53B0E07CCD7C452">
    <w:name w:val="2CCD601FF2B14808B53B0E07CCD7C452"/>
    <w:rsid w:val="006252A3"/>
  </w:style>
  <w:style w:type="paragraph" w:customStyle="1" w:styleId="1F94FA50C9674C7EB5EA5DF572B3EB03">
    <w:name w:val="1F94FA50C9674C7EB5EA5DF572B3EB03"/>
    <w:rsid w:val="006252A3"/>
  </w:style>
  <w:style w:type="paragraph" w:customStyle="1" w:styleId="1949EA9DD20340249D3637ED64AAE154">
    <w:name w:val="1949EA9DD20340249D3637ED64AAE154"/>
    <w:rsid w:val="006252A3"/>
  </w:style>
  <w:style w:type="paragraph" w:customStyle="1" w:styleId="29D35A9A792D43B996FA5FB9691904D4">
    <w:name w:val="29D35A9A792D43B996FA5FB9691904D4"/>
    <w:rsid w:val="006252A3"/>
  </w:style>
  <w:style w:type="paragraph" w:customStyle="1" w:styleId="0BC32F71D5D64C19B2E694924A0F237E">
    <w:name w:val="0BC32F71D5D64C19B2E694924A0F237E"/>
    <w:rsid w:val="006252A3"/>
  </w:style>
  <w:style w:type="paragraph" w:customStyle="1" w:styleId="6388510F964C4A99BF0800709007C36C">
    <w:name w:val="6388510F964C4A99BF0800709007C36C"/>
    <w:rsid w:val="006252A3"/>
  </w:style>
  <w:style w:type="paragraph" w:customStyle="1" w:styleId="B61DA700A2FC4F6987485A1F7E2A3A6D">
    <w:name w:val="B61DA700A2FC4F6987485A1F7E2A3A6D"/>
    <w:rsid w:val="006252A3"/>
  </w:style>
  <w:style w:type="paragraph" w:customStyle="1" w:styleId="475D307B72234B6DBCFDC6AF0D6E2F2F">
    <w:name w:val="475D307B72234B6DBCFDC6AF0D6E2F2F"/>
    <w:rsid w:val="006252A3"/>
  </w:style>
  <w:style w:type="paragraph" w:customStyle="1" w:styleId="603276AE53874EBF92B73CE7A0E2796C">
    <w:name w:val="603276AE53874EBF92B73CE7A0E2796C"/>
    <w:rsid w:val="006252A3"/>
  </w:style>
  <w:style w:type="paragraph" w:customStyle="1" w:styleId="A6CA42E0DAA5499288104CF95795F71C">
    <w:name w:val="A6CA42E0DAA5499288104CF95795F71C"/>
    <w:rsid w:val="006252A3"/>
  </w:style>
  <w:style w:type="paragraph" w:customStyle="1" w:styleId="0F2F33AE614C48BCAD29CB0084D60BBE">
    <w:name w:val="0F2F33AE614C48BCAD29CB0084D60BBE"/>
    <w:rsid w:val="006252A3"/>
  </w:style>
  <w:style w:type="paragraph" w:customStyle="1" w:styleId="E2AFD705FC4340AF9F64AA64C04F7783">
    <w:name w:val="E2AFD705FC4340AF9F64AA64C04F7783"/>
    <w:rsid w:val="006252A3"/>
  </w:style>
  <w:style w:type="paragraph" w:customStyle="1" w:styleId="AA6DAF940C5B4F2C9492D4A3D22C9965">
    <w:name w:val="AA6DAF940C5B4F2C9492D4A3D22C9965"/>
    <w:rsid w:val="006252A3"/>
  </w:style>
  <w:style w:type="paragraph" w:customStyle="1" w:styleId="BF55601725FE457896ED8576B0FB51F8">
    <w:name w:val="BF55601725FE457896ED8576B0FB51F8"/>
    <w:rsid w:val="006252A3"/>
  </w:style>
  <w:style w:type="paragraph" w:customStyle="1" w:styleId="8CFF29671A1141D184EAFF23CCA44F06">
    <w:name w:val="8CFF29671A1141D184EAFF23CCA44F06"/>
    <w:rsid w:val="006252A3"/>
  </w:style>
  <w:style w:type="paragraph" w:customStyle="1" w:styleId="3A4AA3A99CAE496085C4604EA5BB71A9">
    <w:name w:val="3A4AA3A99CAE496085C4604EA5BB71A9"/>
    <w:rsid w:val="006252A3"/>
  </w:style>
  <w:style w:type="paragraph" w:customStyle="1" w:styleId="9ABE8901DCB3468689B0FC1C5294477C">
    <w:name w:val="9ABE8901DCB3468689B0FC1C5294477C"/>
    <w:rsid w:val="006252A3"/>
  </w:style>
  <w:style w:type="paragraph" w:customStyle="1" w:styleId="5CBB445E77CD43118032DC5A49B19405">
    <w:name w:val="5CBB445E77CD43118032DC5A49B19405"/>
    <w:rsid w:val="006252A3"/>
  </w:style>
  <w:style w:type="paragraph" w:customStyle="1" w:styleId="3474B3A5A9B74D4C802C9E1EC1970387">
    <w:name w:val="3474B3A5A9B74D4C802C9E1EC1970387"/>
    <w:rsid w:val="006252A3"/>
  </w:style>
  <w:style w:type="paragraph" w:customStyle="1" w:styleId="B3CF41E451E448FD9BD20812B5EBFAC1">
    <w:name w:val="B3CF41E451E448FD9BD20812B5EBFAC1"/>
    <w:rsid w:val="006252A3"/>
  </w:style>
  <w:style w:type="paragraph" w:customStyle="1" w:styleId="B382C554859740BC9610018C616A07EB">
    <w:name w:val="B382C554859740BC9610018C616A07EB"/>
    <w:rsid w:val="006252A3"/>
  </w:style>
  <w:style w:type="paragraph" w:customStyle="1" w:styleId="8097D78245424C828AA604E9F9224D98">
    <w:name w:val="8097D78245424C828AA604E9F9224D98"/>
    <w:rsid w:val="006252A3"/>
  </w:style>
  <w:style w:type="paragraph" w:customStyle="1" w:styleId="42192F8035B74389B1387F1EE948A952">
    <w:name w:val="42192F8035B74389B1387F1EE948A952"/>
    <w:rsid w:val="006252A3"/>
  </w:style>
  <w:style w:type="paragraph" w:customStyle="1" w:styleId="0FD2863DDFB34B308579387ECCA75696">
    <w:name w:val="0FD2863DDFB34B308579387ECCA75696"/>
    <w:rsid w:val="006252A3"/>
  </w:style>
  <w:style w:type="paragraph" w:customStyle="1" w:styleId="BE32BDED7AED40DCA27A13E0CB698290">
    <w:name w:val="BE32BDED7AED40DCA27A13E0CB698290"/>
    <w:rsid w:val="006252A3"/>
  </w:style>
  <w:style w:type="paragraph" w:customStyle="1" w:styleId="A3F8E66AF1C64F8FB69E03E4BCE567CA">
    <w:name w:val="A3F8E66AF1C64F8FB69E03E4BCE567CA"/>
    <w:rsid w:val="006252A3"/>
  </w:style>
  <w:style w:type="paragraph" w:customStyle="1" w:styleId="B251EEE8923F454E95CDBBE664AD4398">
    <w:name w:val="B251EEE8923F454E95CDBBE664AD4398"/>
    <w:rsid w:val="006252A3"/>
  </w:style>
  <w:style w:type="paragraph" w:customStyle="1" w:styleId="21FCFD89DE9D4347B7132C26ADB357F2">
    <w:name w:val="21FCFD89DE9D4347B7132C26ADB357F2"/>
    <w:rsid w:val="006252A3"/>
  </w:style>
  <w:style w:type="paragraph" w:customStyle="1" w:styleId="188DB99A0BB84DBDABFF31FAB358CD0C">
    <w:name w:val="188DB99A0BB84DBDABFF31FAB358CD0C"/>
    <w:rsid w:val="006252A3"/>
  </w:style>
  <w:style w:type="paragraph" w:customStyle="1" w:styleId="30FC4DE9C41D4CB0B5AB008281D57B6B">
    <w:name w:val="30FC4DE9C41D4CB0B5AB008281D57B6B"/>
    <w:rsid w:val="006252A3"/>
  </w:style>
  <w:style w:type="paragraph" w:customStyle="1" w:styleId="6CB23D49686B41768A189C41242549ED">
    <w:name w:val="6CB23D49686B41768A189C41242549ED"/>
    <w:rsid w:val="006252A3"/>
  </w:style>
  <w:style w:type="paragraph" w:customStyle="1" w:styleId="8E0B6428B5C34C38B32A78B3BF3C0AB7">
    <w:name w:val="8E0B6428B5C34C38B32A78B3BF3C0AB7"/>
    <w:rsid w:val="006252A3"/>
  </w:style>
  <w:style w:type="paragraph" w:customStyle="1" w:styleId="78630E7D96F745A8B36634392F614609">
    <w:name w:val="78630E7D96F745A8B36634392F614609"/>
    <w:rsid w:val="006252A3"/>
  </w:style>
  <w:style w:type="paragraph" w:customStyle="1" w:styleId="A8F09751D5F546DA85E906868789D11D">
    <w:name w:val="A8F09751D5F546DA85E906868789D11D"/>
    <w:rsid w:val="006252A3"/>
  </w:style>
  <w:style w:type="paragraph" w:customStyle="1" w:styleId="A117B9CF55AD43E2A4F765A6065EB8AB">
    <w:name w:val="A117B9CF55AD43E2A4F765A6065EB8AB"/>
    <w:rsid w:val="006252A3"/>
  </w:style>
  <w:style w:type="paragraph" w:customStyle="1" w:styleId="BA9DAAA31F8E4A0D941AEC08DA276EB9">
    <w:name w:val="BA9DAAA31F8E4A0D941AEC08DA276EB9"/>
    <w:rsid w:val="006252A3"/>
  </w:style>
  <w:style w:type="paragraph" w:customStyle="1" w:styleId="FCCCF2FCD5E54680B2CE206DA7DFCC4A">
    <w:name w:val="FCCCF2FCD5E54680B2CE206DA7DFCC4A"/>
    <w:rsid w:val="006252A3"/>
  </w:style>
  <w:style w:type="paragraph" w:customStyle="1" w:styleId="D78DC26D2DDC41969341DBEC74DDB97F">
    <w:name w:val="D78DC26D2DDC41969341DBEC74DDB97F"/>
    <w:rsid w:val="006252A3"/>
  </w:style>
  <w:style w:type="paragraph" w:customStyle="1" w:styleId="76BC0F1023714E64B0F0632286FFD270">
    <w:name w:val="76BC0F1023714E64B0F0632286FFD270"/>
    <w:rsid w:val="006252A3"/>
  </w:style>
  <w:style w:type="paragraph" w:customStyle="1" w:styleId="F06779F232FB453AA59DC67114D7F098">
    <w:name w:val="F06779F232FB453AA59DC67114D7F098"/>
    <w:rsid w:val="006252A3"/>
  </w:style>
  <w:style w:type="paragraph" w:customStyle="1" w:styleId="C1448CA15A8D438A84441DE10A9A0C18">
    <w:name w:val="C1448CA15A8D438A84441DE10A9A0C18"/>
    <w:rsid w:val="006252A3"/>
  </w:style>
  <w:style w:type="paragraph" w:customStyle="1" w:styleId="29BE187EBE58410E8A070A946D2A5F9E">
    <w:name w:val="29BE187EBE58410E8A070A946D2A5F9E"/>
    <w:rsid w:val="006252A3"/>
  </w:style>
  <w:style w:type="paragraph" w:customStyle="1" w:styleId="C0FD8188C7CB4A15BD5C7BEFB38F4EC3">
    <w:name w:val="C0FD8188C7CB4A15BD5C7BEFB38F4EC3"/>
    <w:rsid w:val="006252A3"/>
  </w:style>
  <w:style w:type="paragraph" w:customStyle="1" w:styleId="5BFCDBDDC976471B89B0E934EEF7C85D">
    <w:name w:val="5BFCDBDDC976471B89B0E934EEF7C85D"/>
    <w:rsid w:val="006252A3"/>
  </w:style>
  <w:style w:type="paragraph" w:customStyle="1" w:styleId="BE1AF7B5DBD545119AEE6A8D6CCAFBE6">
    <w:name w:val="BE1AF7B5DBD545119AEE6A8D6CCAFBE6"/>
    <w:rsid w:val="006252A3"/>
  </w:style>
  <w:style w:type="paragraph" w:customStyle="1" w:styleId="75DBF7444BA1425AAC1752B6B782BDE2">
    <w:name w:val="75DBF7444BA1425AAC1752B6B782BDE2"/>
    <w:rsid w:val="006252A3"/>
  </w:style>
  <w:style w:type="paragraph" w:customStyle="1" w:styleId="5F7C13CE4FEC4A2D8EF58D3782F4FD42">
    <w:name w:val="5F7C13CE4FEC4A2D8EF58D3782F4FD42"/>
    <w:rsid w:val="006252A3"/>
  </w:style>
  <w:style w:type="paragraph" w:customStyle="1" w:styleId="AF29F2F3E5DE4BEBA18EA97B2CFB61F5">
    <w:name w:val="AF29F2F3E5DE4BEBA18EA97B2CFB61F5"/>
    <w:rsid w:val="006252A3"/>
  </w:style>
  <w:style w:type="paragraph" w:customStyle="1" w:styleId="2B8EB091ECE2462D89A5958AB719D4D6">
    <w:name w:val="2B8EB091ECE2462D89A5958AB719D4D6"/>
    <w:rsid w:val="006252A3"/>
  </w:style>
  <w:style w:type="paragraph" w:customStyle="1" w:styleId="3A7101447491439A949610535EEE6BA7">
    <w:name w:val="3A7101447491439A949610535EEE6BA7"/>
    <w:rsid w:val="006252A3"/>
  </w:style>
  <w:style w:type="paragraph" w:customStyle="1" w:styleId="FEB277C26D234C05B8550237622E01F5">
    <w:name w:val="FEB277C26D234C05B8550237622E01F5"/>
    <w:rsid w:val="006252A3"/>
  </w:style>
  <w:style w:type="paragraph" w:customStyle="1" w:styleId="4FC9EEB5D183409BB9778F99CF2095172">
    <w:name w:val="4FC9EEB5D183409BB9778F99CF2095172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D2C545D5BC0467D9593B5CF14A1A0BD2">
    <w:name w:val="ED2C545D5BC0467D9593B5CF14A1A0BD2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F3E619C35BC491C819FA30E6FC6B81A1">
    <w:name w:val="0F3E619C35BC491C819FA30E6FC6B81A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D651B1711B400A93032579CA4A7D1C1">
    <w:name w:val="75D651B1711B400A93032579CA4A7D1C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7D90A0170A4044B65C2398324E14A01">
    <w:name w:val="F27D90A0170A4044B65C2398324E14A0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38E96C8CAAD4E99941A912D06C9599F1">
    <w:name w:val="638E96C8CAAD4E99941A912D06C9599F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53FD51F3984BA4B04E0314DA0792A31">
    <w:name w:val="7953FD51F3984BA4B04E0314DA0792A3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7D240114F9C47189F2E7C5045CEF7FD1">
    <w:name w:val="27D240114F9C47189F2E7C5045CEF7FD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EA4F69E3F614EB594D23D96B17D4F051">
    <w:name w:val="AEA4F69E3F614EB594D23D96B17D4F05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48A35CE0F034EFA88D25504251A122D1">
    <w:name w:val="448A35CE0F034EFA88D25504251A122D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AA108BB47B24880A54CE6650A6C041B1">
    <w:name w:val="6AA108BB47B24880A54CE6650A6C041B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9D5BA1C70004F94845DDC56AFDD9466">
    <w:name w:val="B9D5BA1C70004F94845DDC56AFDD9466"/>
    <w:rsid w:val="006252A3"/>
  </w:style>
  <w:style w:type="paragraph" w:customStyle="1" w:styleId="72C0F4227AC541A99FBA842330B9ED03">
    <w:name w:val="72C0F4227AC541A99FBA842330B9ED03"/>
    <w:rsid w:val="006252A3"/>
  </w:style>
  <w:style w:type="paragraph" w:customStyle="1" w:styleId="01D88C8D46214146816F28DDEA0D0ACD">
    <w:name w:val="01D88C8D46214146816F28DDEA0D0ACD"/>
    <w:rsid w:val="006252A3"/>
  </w:style>
  <w:style w:type="paragraph" w:customStyle="1" w:styleId="D433F500CB474B59B9DEBFD39EE86116">
    <w:name w:val="D433F500CB474B59B9DEBFD39EE86116"/>
    <w:rsid w:val="006252A3"/>
  </w:style>
  <w:style w:type="paragraph" w:customStyle="1" w:styleId="29D08382FC954CF894062023B28B1C8E">
    <w:name w:val="29D08382FC954CF894062023B28B1C8E"/>
    <w:rsid w:val="006252A3"/>
  </w:style>
  <w:style w:type="paragraph" w:customStyle="1" w:styleId="9B32F552FDD74A418A1BA064939FEB3D">
    <w:name w:val="9B32F552FDD74A418A1BA064939FEB3D"/>
    <w:rsid w:val="006252A3"/>
  </w:style>
  <w:style w:type="paragraph" w:customStyle="1" w:styleId="1DFA5E449E4D4F008850E1AFFBCDAE9E">
    <w:name w:val="1DFA5E449E4D4F008850E1AFFBCDAE9E"/>
    <w:rsid w:val="006252A3"/>
  </w:style>
  <w:style w:type="paragraph" w:customStyle="1" w:styleId="77400B50507B4EF29851B1E2F4CE5F1D">
    <w:name w:val="77400B50507B4EF29851B1E2F4CE5F1D"/>
    <w:rsid w:val="006252A3"/>
  </w:style>
  <w:style w:type="paragraph" w:customStyle="1" w:styleId="BDC03C94EAEC45148D2DD6B510E53AEA">
    <w:name w:val="BDC03C94EAEC45148D2DD6B510E53AEA"/>
    <w:rsid w:val="006252A3"/>
  </w:style>
  <w:style w:type="paragraph" w:customStyle="1" w:styleId="A0DAD19757AC4AA69C2F7AD0BEEE85FC">
    <w:name w:val="A0DAD19757AC4AA69C2F7AD0BEEE85FC"/>
    <w:rsid w:val="006252A3"/>
  </w:style>
  <w:style w:type="paragraph" w:customStyle="1" w:styleId="8B277D862B8B46CCB7CEAE2E348A6DB8">
    <w:name w:val="8B277D862B8B46CCB7CEAE2E348A6DB8"/>
    <w:rsid w:val="006252A3"/>
  </w:style>
  <w:style w:type="paragraph" w:customStyle="1" w:styleId="42858391126F48A4BE55949AFBD39ACF">
    <w:name w:val="42858391126F48A4BE55949AFBD39ACF"/>
    <w:rsid w:val="006252A3"/>
  </w:style>
  <w:style w:type="paragraph" w:customStyle="1" w:styleId="6928ADE7B4B845BBA79FF4C0ADCE1FF7">
    <w:name w:val="6928ADE7B4B845BBA79FF4C0ADCE1FF7"/>
    <w:rsid w:val="006252A3"/>
  </w:style>
  <w:style w:type="paragraph" w:customStyle="1" w:styleId="E324063C76FA4D6798D253A94098798F">
    <w:name w:val="E324063C76FA4D6798D253A94098798F"/>
    <w:rsid w:val="006252A3"/>
  </w:style>
  <w:style w:type="paragraph" w:customStyle="1" w:styleId="D17127CB49274CA4910E5128576F3A73">
    <w:name w:val="D17127CB49274CA4910E5128576F3A73"/>
    <w:rsid w:val="006252A3"/>
  </w:style>
  <w:style w:type="paragraph" w:customStyle="1" w:styleId="7DE3C99244BB44A79D207C8C59474825">
    <w:name w:val="7DE3C99244BB44A79D207C8C59474825"/>
    <w:rsid w:val="006252A3"/>
  </w:style>
  <w:style w:type="paragraph" w:customStyle="1" w:styleId="C8C2B3CBF3CA452DAEA79D1236881BA6">
    <w:name w:val="C8C2B3CBF3CA452DAEA79D1236881BA6"/>
    <w:rsid w:val="006252A3"/>
  </w:style>
  <w:style w:type="paragraph" w:customStyle="1" w:styleId="9AF7ACEE0E454F679FEE3327827438E6">
    <w:name w:val="9AF7ACEE0E454F679FEE3327827438E6"/>
    <w:rsid w:val="006252A3"/>
  </w:style>
  <w:style w:type="paragraph" w:customStyle="1" w:styleId="71CAE65B5971423BB3C864589A58FE0A">
    <w:name w:val="71CAE65B5971423BB3C864589A58FE0A"/>
    <w:rsid w:val="006252A3"/>
  </w:style>
  <w:style w:type="paragraph" w:customStyle="1" w:styleId="E73B80C9C7094F759DC9A5D6314BB5C2">
    <w:name w:val="E73B80C9C7094F759DC9A5D6314BB5C2"/>
    <w:rsid w:val="006252A3"/>
  </w:style>
  <w:style w:type="paragraph" w:customStyle="1" w:styleId="F7E1548F2F3B4D5E896977393545B215">
    <w:name w:val="F7E1548F2F3B4D5E896977393545B215"/>
    <w:rsid w:val="006252A3"/>
  </w:style>
  <w:style w:type="paragraph" w:customStyle="1" w:styleId="F01BFD6DA11B4553BE4007A9A4742347">
    <w:name w:val="F01BFD6DA11B4553BE4007A9A4742347"/>
    <w:rsid w:val="006252A3"/>
  </w:style>
  <w:style w:type="paragraph" w:customStyle="1" w:styleId="98496855BE8A49D0AFFA0F0BC91C570B">
    <w:name w:val="98496855BE8A49D0AFFA0F0BC91C570B"/>
    <w:rsid w:val="006252A3"/>
  </w:style>
  <w:style w:type="paragraph" w:customStyle="1" w:styleId="7B2DCC2F66DE4FD5AD462DB98EE054B8">
    <w:name w:val="7B2DCC2F66DE4FD5AD462DB98EE054B8"/>
    <w:rsid w:val="006252A3"/>
  </w:style>
  <w:style w:type="paragraph" w:customStyle="1" w:styleId="2C2A6870815E4B7AB830F53300F9FBC2">
    <w:name w:val="2C2A6870815E4B7AB830F53300F9FBC2"/>
    <w:rsid w:val="006252A3"/>
  </w:style>
  <w:style w:type="paragraph" w:customStyle="1" w:styleId="B85FF51CFACE45639AD6C5BE2AAE89EF">
    <w:name w:val="B85FF51CFACE45639AD6C5BE2AAE89EF"/>
    <w:rsid w:val="006252A3"/>
  </w:style>
  <w:style w:type="paragraph" w:customStyle="1" w:styleId="145D64418F1547C894B7F5D6E1A4E954">
    <w:name w:val="145D64418F1547C894B7F5D6E1A4E954"/>
    <w:rsid w:val="006252A3"/>
  </w:style>
  <w:style w:type="paragraph" w:customStyle="1" w:styleId="A4F0A77F19094AA18FDCAB18CE3F018E">
    <w:name w:val="A4F0A77F19094AA18FDCAB18CE3F018E"/>
    <w:rsid w:val="006252A3"/>
  </w:style>
  <w:style w:type="paragraph" w:customStyle="1" w:styleId="072C43B010354087BC94B59BB286926B">
    <w:name w:val="072C43B010354087BC94B59BB286926B"/>
    <w:rsid w:val="006252A3"/>
  </w:style>
  <w:style w:type="paragraph" w:customStyle="1" w:styleId="2B22A799AC6B4CF29271F5D2A60C0E93">
    <w:name w:val="2B22A799AC6B4CF29271F5D2A60C0E93"/>
    <w:rsid w:val="006252A3"/>
  </w:style>
  <w:style w:type="paragraph" w:customStyle="1" w:styleId="8CAF0445413043A2A7AD15DA6069019C">
    <w:name w:val="8CAF0445413043A2A7AD15DA6069019C"/>
    <w:rsid w:val="006252A3"/>
  </w:style>
  <w:style w:type="paragraph" w:customStyle="1" w:styleId="B1DA18A11D144388ADFAAD172E52B111">
    <w:name w:val="B1DA18A11D144388ADFAAD172E52B111"/>
    <w:rsid w:val="006252A3"/>
  </w:style>
  <w:style w:type="paragraph" w:customStyle="1" w:styleId="2A098A5DB6C5450AA6A280D68DB24DD3">
    <w:name w:val="2A098A5DB6C5450AA6A280D68DB24DD3"/>
    <w:rsid w:val="006252A3"/>
  </w:style>
  <w:style w:type="paragraph" w:customStyle="1" w:styleId="A52AE18259BD4E21851B4D0593AFA226">
    <w:name w:val="A52AE18259BD4E21851B4D0593AFA226"/>
    <w:rsid w:val="006252A3"/>
  </w:style>
  <w:style w:type="paragraph" w:customStyle="1" w:styleId="F2B2850B09C84149B70C0EE0A75FFFF6">
    <w:name w:val="F2B2850B09C84149B70C0EE0A75FFFF6"/>
    <w:rsid w:val="006252A3"/>
  </w:style>
  <w:style w:type="paragraph" w:customStyle="1" w:styleId="10D4A72E3B5B4D63AB02AC150CEA159F">
    <w:name w:val="10D4A72E3B5B4D63AB02AC150CEA159F"/>
    <w:rsid w:val="006252A3"/>
  </w:style>
  <w:style w:type="paragraph" w:customStyle="1" w:styleId="8D39AF69918C489B8C629151802C29D9">
    <w:name w:val="8D39AF69918C489B8C629151802C29D9"/>
    <w:rsid w:val="006252A3"/>
  </w:style>
  <w:style w:type="paragraph" w:customStyle="1" w:styleId="4C32949DE07646F6A05A83D6AD5B0257">
    <w:name w:val="4C32949DE07646F6A05A83D6AD5B0257"/>
    <w:rsid w:val="006252A3"/>
  </w:style>
  <w:style w:type="paragraph" w:customStyle="1" w:styleId="3CEA82F671F545D38B67FE745EDC1C98">
    <w:name w:val="3CEA82F671F545D38B67FE745EDC1C98"/>
    <w:rsid w:val="006252A3"/>
  </w:style>
  <w:style w:type="paragraph" w:customStyle="1" w:styleId="3AB9E438E3A34E5F9A8953C5286ABA59">
    <w:name w:val="3AB9E438E3A34E5F9A8953C5286ABA59"/>
    <w:rsid w:val="006252A3"/>
  </w:style>
  <w:style w:type="paragraph" w:customStyle="1" w:styleId="1C494895E4234B2C930A448FB5618F86">
    <w:name w:val="1C494895E4234B2C930A448FB5618F86"/>
    <w:rsid w:val="006252A3"/>
  </w:style>
  <w:style w:type="paragraph" w:customStyle="1" w:styleId="D5D9F6004CD74CF8BA796BFF7B6667D7">
    <w:name w:val="D5D9F6004CD74CF8BA796BFF7B6667D7"/>
    <w:rsid w:val="006252A3"/>
  </w:style>
  <w:style w:type="paragraph" w:customStyle="1" w:styleId="2CC0C84DA7794235BDAF419A00BBF22A">
    <w:name w:val="2CC0C84DA7794235BDAF419A00BBF22A"/>
    <w:rsid w:val="006252A3"/>
  </w:style>
  <w:style w:type="paragraph" w:customStyle="1" w:styleId="A3DC6CD70A754E82BE58FDF3C694605C">
    <w:name w:val="A3DC6CD70A754E82BE58FDF3C694605C"/>
    <w:rsid w:val="006252A3"/>
  </w:style>
  <w:style w:type="paragraph" w:customStyle="1" w:styleId="35AF188F6B614CA49B87691930402AFA">
    <w:name w:val="35AF188F6B614CA49B87691930402AFA"/>
    <w:rsid w:val="006252A3"/>
  </w:style>
  <w:style w:type="paragraph" w:customStyle="1" w:styleId="A4BECCB99C2D4A3AA0D3DAD50868C06D">
    <w:name w:val="A4BECCB99C2D4A3AA0D3DAD50868C06D"/>
    <w:rsid w:val="006252A3"/>
  </w:style>
  <w:style w:type="paragraph" w:customStyle="1" w:styleId="92C4BDEC21924808A0880C70CCD28570">
    <w:name w:val="92C4BDEC21924808A0880C70CCD28570"/>
    <w:rsid w:val="006252A3"/>
  </w:style>
  <w:style w:type="paragraph" w:customStyle="1" w:styleId="00C796297EA84593ACFE91F9C760318D">
    <w:name w:val="00C796297EA84593ACFE91F9C760318D"/>
    <w:rsid w:val="006252A3"/>
  </w:style>
  <w:style w:type="paragraph" w:customStyle="1" w:styleId="0EAE2FED79B74F9C89A7BD045A664598">
    <w:name w:val="0EAE2FED79B74F9C89A7BD045A664598"/>
    <w:rsid w:val="006252A3"/>
  </w:style>
  <w:style w:type="paragraph" w:customStyle="1" w:styleId="7022F811C4AF4059994CF9D7DAD77AC9">
    <w:name w:val="7022F811C4AF4059994CF9D7DAD77AC9"/>
    <w:rsid w:val="006252A3"/>
  </w:style>
  <w:style w:type="paragraph" w:customStyle="1" w:styleId="F03873FF44294174BB1FE6C2A3D2363D">
    <w:name w:val="F03873FF44294174BB1FE6C2A3D2363D"/>
    <w:rsid w:val="006252A3"/>
  </w:style>
  <w:style w:type="paragraph" w:customStyle="1" w:styleId="60A1F32E8DBE4869B40D6A7F4A8C37ED">
    <w:name w:val="60A1F32E8DBE4869B40D6A7F4A8C37ED"/>
    <w:rsid w:val="006252A3"/>
  </w:style>
  <w:style w:type="paragraph" w:customStyle="1" w:styleId="C7D8DBE9591F4BBBA3A1094E5019B440">
    <w:name w:val="C7D8DBE9591F4BBBA3A1094E5019B440"/>
    <w:rsid w:val="006252A3"/>
  </w:style>
  <w:style w:type="paragraph" w:customStyle="1" w:styleId="DC5769F558384C388671A36B9E47C720">
    <w:name w:val="DC5769F558384C388671A36B9E47C720"/>
    <w:rsid w:val="006252A3"/>
  </w:style>
  <w:style w:type="paragraph" w:customStyle="1" w:styleId="D74D266CA959433EB846740A457CBA84">
    <w:name w:val="D74D266CA959433EB846740A457CBA84"/>
    <w:rsid w:val="006252A3"/>
  </w:style>
  <w:style w:type="paragraph" w:customStyle="1" w:styleId="3806D112DE784EBF893C59D2B573C011">
    <w:name w:val="3806D112DE784EBF893C59D2B573C011"/>
    <w:rsid w:val="006252A3"/>
  </w:style>
  <w:style w:type="paragraph" w:customStyle="1" w:styleId="BBE931CAB60B4CDDB24C53604BE8D696">
    <w:name w:val="BBE931CAB60B4CDDB24C53604BE8D696"/>
    <w:rsid w:val="006252A3"/>
  </w:style>
  <w:style w:type="paragraph" w:customStyle="1" w:styleId="C478E37B88B04EF2951096992541E6DF">
    <w:name w:val="C478E37B88B04EF2951096992541E6DF"/>
    <w:rsid w:val="006252A3"/>
  </w:style>
  <w:style w:type="paragraph" w:customStyle="1" w:styleId="FCC93193AD184CEC9756E4785B30FD17">
    <w:name w:val="FCC93193AD184CEC9756E4785B30FD17"/>
    <w:rsid w:val="006252A3"/>
  </w:style>
  <w:style w:type="paragraph" w:customStyle="1" w:styleId="F1D686FC807A45449F3B7DEAD257CB00">
    <w:name w:val="F1D686FC807A45449F3B7DEAD257CB00"/>
    <w:rsid w:val="006252A3"/>
  </w:style>
  <w:style w:type="paragraph" w:customStyle="1" w:styleId="129D986CCC9044D3B66B2AD4E5F99E6E">
    <w:name w:val="129D986CCC9044D3B66B2AD4E5F99E6E"/>
    <w:rsid w:val="006252A3"/>
  </w:style>
  <w:style w:type="paragraph" w:customStyle="1" w:styleId="1342A3A3F3E04A92B2228CFBEE3C1EC8">
    <w:name w:val="1342A3A3F3E04A92B2228CFBEE3C1EC8"/>
    <w:rsid w:val="006252A3"/>
  </w:style>
  <w:style w:type="paragraph" w:customStyle="1" w:styleId="FAB538F106084F12B01CCF26F2D50E45">
    <w:name w:val="FAB538F106084F12B01CCF26F2D50E45"/>
    <w:rsid w:val="006252A3"/>
  </w:style>
  <w:style w:type="paragraph" w:customStyle="1" w:styleId="3340BCC8105A4E53B8D78F78E2C23EAC">
    <w:name w:val="3340BCC8105A4E53B8D78F78E2C23EAC"/>
    <w:rsid w:val="006252A3"/>
  </w:style>
  <w:style w:type="paragraph" w:customStyle="1" w:styleId="3884259C3B0043C195A592FB3551911B">
    <w:name w:val="3884259C3B0043C195A592FB3551911B"/>
    <w:rsid w:val="006252A3"/>
  </w:style>
  <w:style w:type="paragraph" w:customStyle="1" w:styleId="6993E026645740DC93044AB7E73AAE96">
    <w:name w:val="6993E026645740DC93044AB7E73AAE96"/>
    <w:rsid w:val="006252A3"/>
  </w:style>
  <w:style w:type="paragraph" w:customStyle="1" w:styleId="E9E1C68BA37C40BE892C7AAFC63C75DE">
    <w:name w:val="E9E1C68BA37C40BE892C7AAFC63C75DE"/>
    <w:rsid w:val="006252A3"/>
  </w:style>
  <w:style w:type="paragraph" w:customStyle="1" w:styleId="B0DDFC7794FF479B8E685D1616323C5B">
    <w:name w:val="B0DDFC7794FF479B8E685D1616323C5B"/>
    <w:rsid w:val="006252A3"/>
  </w:style>
  <w:style w:type="paragraph" w:customStyle="1" w:styleId="43CFAFD852B2445CA31A67DDA80F1ACD">
    <w:name w:val="43CFAFD852B2445CA31A67DDA80F1ACD"/>
    <w:rsid w:val="006252A3"/>
  </w:style>
  <w:style w:type="paragraph" w:customStyle="1" w:styleId="A01E2F0A46644523B902D99D07682110">
    <w:name w:val="A01E2F0A46644523B902D99D07682110"/>
    <w:rsid w:val="006252A3"/>
  </w:style>
  <w:style w:type="paragraph" w:customStyle="1" w:styleId="2D01525D3456469EAE43DE2E618AF6B3">
    <w:name w:val="2D01525D3456469EAE43DE2E618AF6B3"/>
    <w:rsid w:val="006252A3"/>
  </w:style>
  <w:style w:type="paragraph" w:customStyle="1" w:styleId="F181909165914D639D8378A11CFA4FB2">
    <w:name w:val="F181909165914D639D8378A11CFA4FB2"/>
    <w:rsid w:val="006252A3"/>
  </w:style>
  <w:style w:type="paragraph" w:customStyle="1" w:styleId="DB8FA35CCAA7453D9E779D45E117BE63">
    <w:name w:val="DB8FA35CCAA7453D9E779D45E117BE63"/>
    <w:rsid w:val="006252A3"/>
  </w:style>
  <w:style w:type="paragraph" w:customStyle="1" w:styleId="2C22D1ADB0744F1E854A3361F9CA9FF1">
    <w:name w:val="2C22D1ADB0744F1E854A3361F9CA9FF1"/>
    <w:rsid w:val="006252A3"/>
  </w:style>
  <w:style w:type="paragraph" w:customStyle="1" w:styleId="CA3AEE8F16F2486DBA5845250FF82CB3">
    <w:name w:val="CA3AEE8F16F2486DBA5845250FF82CB3"/>
    <w:rsid w:val="006252A3"/>
  </w:style>
  <w:style w:type="paragraph" w:customStyle="1" w:styleId="3E07FAD797164F0898B3BBCB04F88D6A">
    <w:name w:val="3E07FAD797164F0898B3BBCB04F88D6A"/>
    <w:rsid w:val="006252A3"/>
  </w:style>
  <w:style w:type="paragraph" w:customStyle="1" w:styleId="4B7B8D29F85D43E48FAD8159A9FF997E">
    <w:name w:val="4B7B8D29F85D43E48FAD8159A9FF997E"/>
    <w:rsid w:val="006252A3"/>
  </w:style>
  <w:style w:type="paragraph" w:customStyle="1" w:styleId="C42A618EF3E94218A1D5C6B467EBF6C6">
    <w:name w:val="C42A618EF3E94218A1D5C6B467EBF6C6"/>
    <w:rsid w:val="006252A3"/>
  </w:style>
  <w:style w:type="paragraph" w:customStyle="1" w:styleId="E0A29CD7D05147ABA32D7813DDAE9580">
    <w:name w:val="E0A29CD7D05147ABA32D7813DDAE9580"/>
    <w:rsid w:val="006252A3"/>
  </w:style>
  <w:style w:type="paragraph" w:customStyle="1" w:styleId="5709B09F94F7492F94301D42D5F4548F">
    <w:name w:val="5709B09F94F7492F94301D42D5F4548F"/>
    <w:rsid w:val="006252A3"/>
  </w:style>
  <w:style w:type="paragraph" w:customStyle="1" w:styleId="12EFFC79F6A8453386B1381FB28FC411">
    <w:name w:val="12EFFC79F6A8453386B1381FB28FC411"/>
    <w:rsid w:val="006252A3"/>
  </w:style>
  <w:style w:type="paragraph" w:customStyle="1" w:styleId="FB1427F0D73D4AD5B38AFE09BA4EAED8">
    <w:name w:val="FB1427F0D73D4AD5B38AFE09BA4EAED8"/>
    <w:rsid w:val="006252A3"/>
  </w:style>
  <w:style w:type="paragraph" w:customStyle="1" w:styleId="6C8680DBF67848D788E4E1EC079E170D">
    <w:name w:val="6C8680DBF67848D788E4E1EC079E170D"/>
    <w:rsid w:val="006252A3"/>
  </w:style>
  <w:style w:type="paragraph" w:customStyle="1" w:styleId="EC8D42D5F62047AC847DCF76ED33AE43">
    <w:name w:val="EC8D42D5F62047AC847DCF76ED33AE43"/>
    <w:rsid w:val="006252A3"/>
  </w:style>
  <w:style w:type="paragraph" w:customStyle="1" w:styleId="BFC8FF75B4FA47DAB3724BBCADD33721">
    <w:name w:val="BFC8FF75B4FA47DAB3724BBCADD33721"/>
    <w:rsid w:val="006252A3"/>
  </w:style>
  <w:style w:type="paragraph" w:customStyle="1" w:styleId="071B2987DDF742C18E792B23A14EB238">
    <w:name w:val="071B2987DDF742C18E792B23A14EB238"/>
    <w:rsid w:val="006252A3"/>
  </w:style>
  <w:style w:type="paragraph" w:customStyle="1" w:styleId="CA4AD0AFBCD742FCA055780D2AF5D035">
    <w:name w:val="CA4AD0AFBCD742FCA055780D2AF5D035"/>
    <w:rsid w:val="006252A3"/>
  </w:style>
  <w:style w:type="paragraph" w:customStyle="1" w:styleId="6BC1B27008D84C3CA0ED028FBCC4A299">
    <w:name w:val="6BC1B27008D84C3CA0ED028FBCC4A299"/>
    <w:rsid w:val="006252A3"/>
  </w:style>
  <w:style w:type="paragraph" w:customStyle="1" w:styleId="29D2B0D8EB3C4301AA63263E8A932BA3">
    <w:name w:val="29D2B0D8EB3C4301AA63263E8A932BA3"/>
    <w:rsid w:val="006252A3"/>
  </w:style>
  <w:style w:type="paragraph" w:customStyle="1" w:styleId="D11AA0F7875E4FCA972BFAD4E7FBA656">
    <w:name w:val="D11AA0F7875E4FCA972BFAD4E7FBA656"/>
    <w:rsid w:val="006252A3"/>
  </w:style>
  <w:style w:type="paragraph" w:customStyle="1" w:styleId="DC7417A88B73444F82A687838CC0AFDA">
    <w:name w:val="DC7417A88B73444F82A687838CC0AFDA"/>
    <w:rsid w:val="006252A3"/>
  </w:style>
  <w:style w:type="paragraph" w:customStyle="1" w:styleId="7DF4CC2256004749A93F47E81DA82AB1">
    <w:name w:val="7DF4CC2256004749A93F47E81DA82AB1"/>
    <w:rsid w:val="006252A3"/>
  </w:style>
  <w:style w:type="paragraph" w:customStyle="1" w:styleId="349B7D664D9F4481ABC33E07A602B723">
    <w:name w:val="349B7D664D9F4481ABC33E07A602B723"/>
    <w:rsid w:val="006252A3"/>
  </w:style>
  <w:style w:type="paragraph" w:customStyle="1" w:styleId="56DF41BD84134411A361209EFE94DD51">
    <w:name w:val="56DF41BD84134411A361209EFE94DD51"/>
    <w:rsid w:val="006252A3"/>
  </w:style>
  <w:style w:type="paragraph" w:customStyle="1" w:styleId="CC09B913CF3C40DA8E312A04FE596192">
    <w:name w:val="CC09B913CF3C40DA8E312A04FE596192"/>
    <w:rsid w:val="006252A3"/>
  </w:style>
  <w:style w:type="paragraph" w:customStyle="1" w:styleId="407ADDEBC99945DCA9B1F33E00857E18">
    <w:name w:val="407ADDEBC99945DCA9B1F33E00857E18"/>
    <w:rsid w:val="006252A3"/>
  </w:style>
  <w:style w:type="paragraph" w:customStyle="1" w:styleId="B8B95204B11948399EEEB52D0F7F74C3">
    <w:name w:val="B8B95204B11948399EEEB52D0F7F74C3"/>
    <w:rsid w:val="006252A3"/>
  </w:style>
  <w:style w:type="paragraph" w:customStyle="1" w:styleId="8951E75E193B42A291487E0852EA16E6">
    <w:name w:val="8951E75E193B42A291487E0852EA16E6"/>
    <w:rsid w:val="006252A3"/>
  </w:style>
  <w:style w:type="paragraph" w:customStyle="1" w:styleId="07B2767180624A48AA832F9FE4A9E97D">
    <w:name w:val="07B2767180624A48AA832F9FE4A9E97D"/>
    <w:rsid w:val="006252A3"/>
  </w:style>
  <w:style w:type="paragraph" w:customStyle="1" w:styleId="8868613CC65543009A269608427580BB">
    <w:name w:val="8868613CC65543009A269608427580BB"/>
    <w:rsid w:val="006252A3"/>
  </w:style>
  <w:style w:type="paragraph" w:customStyle="1" w:styleId="707D5C18E8454E2292C3ECC6CB9F603B">
    <w:name w:val="707D5C18E8454E2292C3ECC6CB9F603B"/>
    <w:rsid w:val="006252A3"/>
  </w:style>
  <w:style w:type="paragraph" w:customStyle="1" w:styleId="1E97B054F87C44D4A5B93C0D89129847">
    <w:name w:val="1E97B054F87C44D4A5B93C0D89129847"/>
    <w:rsid w:val="006252A3"/>
  </w:style>
  <w:style w:type="paragraph" w:customStyle="1" w:styleId="89CAAD9E0CCA4D7CB7CBF09288DC38F7">
    <w:name w:val="89CAAD9E0CCA4D7CB7CBF09288DC38F7"/>
    <w:rsid w:val="006252A3"/>
  </w:style>
  <w:style w:type="paragraph" w:customStyle="1" w:styleId="DD50FFC2B9C543A88174F9A7345F7105">
    <w:name w:val="DD50FFC2B9C543A88174F9A7345F7105"/>
    <w:rsid w:val="006252A3"/>
  </w:style>
  <w:style w:type="paragraph" w:customStyle="1" w:styleId="400CD8D8F49A4A448B43885A722360C0">
    <w:name w:val="400CD8D8F49A4A448B43885A722360C0"/>
    <w:rsid w:val="006252A3"/>
  </w:style>
  <w:style w:type="paragraph" w:customStyle="1" w:styleId="CD8EA6EC64894CB3AEC25BA5BE4110F3">
    <w:name w:val="CD8EA6EC64894CB3AEC25BA5BE4110F3"/>
    <w:rsid w:val="006252A3"/>
  </w:style>
  <w:style w:type="paragraph" w:customStyle="1" w:styleId="1F9956E9BAF441F3B9990BEBE42D20EA">
    <w:name w:val="1F9956E9BAF441F3B9990BEBE42D20EA"/>
    <w:rsid w:val="006252A3"/>
  </w:style>
  <w:style w:type="paragraph" w:customStyle="1" w:styleId="DB8454DC198B4A0094CE4ED328C43085">
    <w:name w:val="DB8454DC198B4A0094CE4ED328C43085"/>
    <w:rsid w:val="006252A3"/>
  </w:style>
  <w:style w:type="paragraph" w:customStyle="1" w:styleId="E7956855D9404AA98639BE912F1134DF">
    <w:name w:val="E7956855D9404AA98639BE912F1134DF"/>
    <w:rsid w:val="00FE556C"/>
  </w:style>
  <w:style w:type="paragraph" w:customStyle="1" w:styleId="BF46719DD80949E5990B34B85A721DA4">
    <w:name w:val="BF46719DD80949E5990B34B85A721DA4"/>
    <w:rsid w:val="00FE556C"/>
  </w:style>
  <w:style w:type="paragraph" w:customStyle="1" w:styleId="42BC5CB6344C4E5F8F5598BC4074B987">
    <w:name w:val="42BC5CB6344C4E5F8F5598BC4074B987"/>
    <w:rsid w:val="00FE556C"/>
  </w:style>
  <w:style w:type="paragraph" w:customStyle="1" w:styleId="C3D1FB99EF5E4A66B560FD15346B9C5A">
    <w:name w:val="C3D1FB99EF5E4A66B560FD15346B9C5A"/>
    <w:rsid w:val="00FE556C"/>
  </w:style>
  <w:style w:type="paragraph" w:customStyle="1" w:styleId="9406F752702C4C1DADA98DC4AC4CFC35">
    <w:name w:val="9406F752702C4C1DADA98DC4AC4CFC35"/>
    <w:rsid w:val="00FE556C"/>
  </w:style>
  <w:style w:type="paragraph" w:customStyle="1" w:styleId="280F944E261B42448E4A28A24DA045CB">
    <w:name w:val="280F944E261B42448E4A28A24DA045CB"/>
    <w:rsid w:val="00FE556C"/>
  </w:style>
  <w:style w:type="paragraph" w:customStyle="1" w:styleId="F64D13FD524C4C1198738D2F67FA5B92">
    <w:name w:val="F64D13FD524C4C1198738D2F67FA5B92"/>
    <w:rsid w:val="00FE556C"/>
  </w:style>
  <w:style w:type="paragraph" w:customStyle="1" w:styleId="EB0C3210A655477BACD6B42407BF6955">
    <w:name w:val="EB0C3210A655477BACD6B42407BF6955"/>
    <w:rsid w:val="00FE556C"/>
  </w:style>
  <w:style w:type="paragraph" w:customStyle="1" w:styleId="9460674A3A6A42B3AD60D66A057BE129">
    <w:name w:val="9460674A3A6A42B3AD60D66A057BE129"/>
    <w:rsid w:val="00FE556C"/>
  </w:style>
  <w:style w:type="paragraph" w:customStyle="1" w:styleId="E37FF0BAD68C4686813EA3C31531E3E9">
    <w:name w:val="E37FF0BAD68C4686813EA3C31531E3E9"/>
    <w:rsid w:val="00FE556C"/>
  </w:style>
  <w:style w:type="paragraph" w:customStyle="1" w:styleId="545503A845BF4B5C83D9A6CF8B4A0F5E">
    <w:name w:val="545503A845BF4B5C83D9A6CF8B4A0F5E"/>
    <w:rsid w:val="00FE556C"/>
  </w:style>
  <w:style w:type="paragraph" w:customStyle="1" w:styleId="D2FD0CEBE5E741DC820E80F8131867A0">
    <w:name w:val="D2FD0CEBE5E741DC820E80F8131867A0"/>
    <w:rsid w:val="00FE556C"/>
  </w:style>
  <w:style w:type="paragraph" w:customStyle="1" w:styleId="44DF45C80C10410DBAA6747E1653919E">
    <w:name w:val="44DF45C80C10410DBAA6747E1653919E"/>
    <w:rsid w:val="00FE556C"/>
  </w:style>
  <w:style w:type="paragraph" w:customStyle="1" w:styleId="5C26F68C1D6146F6BC55262BFEAD1993">
    <w:name w:val="5C26F68C1D6146F6BC55262BFEAD1993"/>
    <w:rsid w:val="00FE556C"/>
  </w:style>
  <w:style w:type="paragraph" w:customStyle="1" w:styleId="9B42E6E970B244E295C68D211EE3E6E3">
    <w:name w:val="9B42E6E970B244E295C68D211EE3E6E3"/>
    <w:rsid w:val="00FE556C"/>
  </w:style>
  <w:style w:type="paragraph" w:customStyle="1" w:styleId="91162F38F42E47FD9645E0ACCCA36404">
    <w:name w:val="91162F38F42E47FD9645E0ACCCA36404"/>
    <w:rsid w:val="00FE556C"/>
  </w:style>
  <w:style w:type="paragraph" w:customStyle="1" w:styleId="15C3A05227F243E5A6EF00C4968D2B28">
    <w:name w:val="15C3A05227F243E5A6EF00C4968D2B28"/>
    <w:rsid w:val="00FE556C"/>
  </w:style>
  <w:style w:type="paragraph" w:customStyle="1" w:styleId="18FD3C928E73477791C2ACC709D9E9F8">
    <w:name w:val="18FD3C928E73477791C2ACC709D9E9F8"/>
    <w:rsid w:val="00FE556C"/>
  </w:style>
  <w:style w:type="paragraph" w:customStyle="1" w:styleId="44F7DAC347D146FEB4D3549A65CA57FC">
    <w:name w:val="44F7DAC347D146FEB4D3549A65CA57FC"/>
    <w:rsid w:val="00FE556C"/>
  </w:style>
  <w:style w:type="paragraph" w:customStyle="1" w:styleId="4A5F8BF2BD8C42B59FFC5A2AE082DEF5">
    <w:name w:val="4A5F8BF2BD8C42B59FFC5A2AE082DEF5"/>
    <w:rsid w:val="00FE556C"/>
  </w:style>
  <w:style w:type="paragraph" w:customStyle="1" w:styleId="679C7246E12A421B96FAB32EB2E3FE7D">
    <w:name w:val="679C7246E12A421B96FAB32EB2E3FE7D"/>
    <w:rsid w:val="00FE556C"/>
  </w:style>
  <w:style w:type="paragraph" w:customStyle="1" w:styleId="B52A4F1F760B4B7E94967D1FD770A9DF">
    <w:name w:val="B52A4F1F760B4B7E94967D1FD770A9DF"/>
    <w:rsid w:val="00FE556C"/>
  </w:style>
  <w:style w:type="paragraph" w:customStyle="1" w:styleId="C235DA2070C442DC9C43B1D195986FA9">
    <w:name w:val="C235DA2070C442DC9C43B1D195986FA9"/>
    <w:rsid w:val="00FE556C"/>
  </w:style>
  <w:style w:type="paragraph" w:customStyle="1" w:styleId="D5C3C11CE6274F43A63EA51E5E2903BC">
    <w:name w:val="D5C3C11CE6274F43A63EA51E5E2903BC"/>
    <w:rsid w:val="00FE556C"/>
  </w:style>
  <w:style w:type="paragraph" w:customStyle="1" w:styleId="16F57BD3CC544656801EE7DDD1966009">
    <w:name w:val="16F57BD3CC544656801EE7DDD1966009"/>
    <w:rsid w:val="00FE556C"/>
  </w:style>
  <w:style w:type="paragraph" w:customStyle="1" w:styleId="3BF8F6B154D740C0A45792E57FC825D2">
    <w:name w:val="3BF8F6B154D740C0A45792E57FC825D2"/>
    <w:rsid w:val="00FE556C"/>
  </w:style>
  <w:style w:type="paragraph" w:customStyle="1" w:styleId="81B10B26BFDD4BC9AD7A35CEE4FDD012">
    <w:name w:val="81B10B26BFDD4BC9AD7A35CEE4FDD012"/>
    <w:rsid w:val="00FE556C"/>
  </w:style>
  <w:style w:type="paragraph" w:customStyle="1" w:styleId="0C359DD061ED48339A6097C58B30901A">
    <w:name w:val="0C359DD061ED48339A6097C58B30901A"/>
    <w:rsid w:val="00FE556C"/>
  </w:style>
  <w:style w:type="paragraph" w:customStyle="1" w:styleId="E3175A171FBD4E8C852A64D460C41CCB">
    <w:name w:val="E3175A171FBD4E8C852A64D460C41CCB"/>
    <w:rsid w:val="00FE556C"/>
  </w:style>
  <w:style w:type="paragraph" w:customStyle="1" w:styleId="D5CC2BB51B38418C989BDECB4293323E">
    <w:name w:val="D5CC2BB51B38418C989BDECB4293323E"/>
    <w:rsid w:val="00FE556C"/>
  </w:style>
  <w:style w:type="paragraph" w:customStyle="1" w:styleId="93D6CC395D7C45CFABCBD32E621FF8CC">
    <w:name w:val="93D6CC395D7C45CFABCBD32E621FF8CC"/>
    <w:rsid w:val="00FE556C"/>
  </w:style>
  <w:style w:type="paragraph" w:customStyle="1" w:styleId="5B34E55DD0B744DF980495B163459A57">
    <w:name w:val="5B34E55DD0B744DF980495B163459A57"/>
    <w:rsid w:val="00FE556C"/>
  </w:style>
  <w:style w:type="paragraph" w:customStyle="1" w:styleId="8AE2B1E1DC4847288A37C256A6C3CE2E">
    <w:name w:val="8AE2B1E1DC4847288A37C256A6C3CE2E"/>
    <w:rsid w:val="00FE556C"/>
  </w:style>
  <w:style w:type="paragraph" w:customStyle="1" w:styleId="366A36600EE3409FBF73213993345C22">
    <w:name w:val="366A36600EE3409FBF73213993345C22"/>
    <w:rsid w:val="00FE556C"/>
  </w:style>
  <w:style w:type="paragraph" w:customStyle="1" w:styleId="F53C7C4060A447F5B9290E9E8DCD8EE8">
    <w:name w:val="F53C7C4060A447F5B9290E9E8DCD8EE8"/>
    <w:rsid w:val="00FE556C"/>
  </w:style>
  <w:style w:type="paragraph" w:customStyle="1" w:styleId="48819E2340FD4CA18FC47112F9B130A8">
    <w:name w:val="48819E2340FD4CA18FC47112F9B130A8"/>
    <w:rsid w:val="00FE556C"/>
  </w:style>
  <w:style w:type="paragraph" w:customStyle="1" w:styleId="68486D3C63C34E63BB50278E7C1A7BC0">
    <w:name w:val="68486D3C63C34E63BB50278E7C1A7BC0"/>
    <w:rsid w:val="00FE556C"/>
  </w:style>
  <w:style w:type="paragraph" w:customStyle="1" w:styleId="445F80A5D9B94A74891CB5B4151E26AE">
    <w:name w:val="445F80A5D9B94A74891CB5B4151E26AE"/>
    <w:rsid w:val="00FE556C"/>
  </w:style>
  <w:style w:type="paragraph" w:customStyle="1" w:styleId="A559FC3AA802423788A879487D246824">
    <w:name w:val="A559FC3AA802423788A879487D246824"/>
    <w:rsid w:val="00FE556C"/>
  </w:style>
  <w:style w:type="paragraph" w:customStyle="1" w:styleId="95810F8735624C6B852C6115720594E1">
    <w:name w:val="95810F8735624C6B852C6115720594E1"/>
    <w:rsid w:val="00FE556C"/>
  </w:style>
  <w:style w:type="paragraph" w:customStyle="1" w:styleId="6865130EA691454690BF5AEEACC907F4">
    <w:name w:val="6865130EA691454690BF5AEEACC907F4"/>
    <w:rsid w:val="00FE556C"/>
  </w:style>
  <w:style w:type="paragraph" w:customStyle="1" w:styleId="AC503F9F04B843A7B7F627D34720DD7F">
    <w:name w:val="AC503F9F04B843A7B7F627D34720DD7F"/>
    <w:rsid w:val="00FE556C"/>
  </w:style>
  <w:style w:type="paragraph" w:customStyle="1" w:styleId="C7A3224D03B84882BCF160BC8B811BA5">
    <w:name w:val="C7A3224D03B84882BCF160BC8B811BA5"/>
    <w:rsid w:val="00FE556C"/>
  </w:style>
  <w:style w:type="paragraph" w:customStyle="1" w:styleId="18821D611CB74179855F4BD5FAB8ACE6">
    <w:name w:val="18821D611CB74179855F4BD5FAB8ACE6"/>
    <w:rsid w:val="00FE556C"/>
  </w:style>
  <w:style w:type="paragraph" w:customStyle="1" w:styleId="8784CD96A3E8480A9628996C3A6F2A6E">
    <w:name w:val="8784CD96A3E8480A9628996C3A6F2A6E"/>
    <w:rsid w:val="00FE556C"/>
  </w:style>
  <w:style w:type="paragraph" w:customStyle="1" w:styleId="BE049550126244AC8988B33C465A7B63">
    <w:name w:val="BE049550126244AC8988B33C465A7B63"/>
    <w:rsid w:val="00FE556C"/>
  </w:style>
  <w:style w:type="paragraph" w:customStyle="1" w:styleId="861B1D2EA0B145F7804B75C4E4BD42E7">
    <w:name w:val="861B1D2EA0B145F7804B75C4E4BD42E7"/>
    <w:rsid w:val="00FE556C"/>
  </w:style>
  <w:style w:type="paragraph" w:customStyle="1" w:styleId="2CFB06893529403B9A3D6FEB3ED9EDB8">
    <w:name w:val="2CFB06893529403B9A3D6FEB3ED9EDB8"/>
    <w:rsid w:val="00FE556C"/>
  </w:style>
  <w:style w:type="paragraph" w:customStyle="1" w:styleId="3B73AC62E16E42E2B2DB04802E1D4742">
    <w:name w:val="3B73AC62E16E42E2B2DB04802E1D4742"/>
    <w:rsid w:val="00FE556C"/>
  </w:style>
  <w:style w:type="paragraph" w:customStyle="1" w:styleId="11546051A16145018483C51AAD18FE3D">
    <w:name w:val="11546051A16145018483C51AAD18FE3D"/>
    <w:rsid w:val="00FE556C"/>
  </w:style>
  <w:style w:type="paragraph" w:customStyle="1" w:styleId="DC60B87CCCAD47E49030870590D4ED5B">
    <w:name w:val="DC60B87CCCAD47E49030870590D4ED5B"/>
    <w:rsid w:val="00FE556C"/>
  </w:style>
  <w:style w:type="paragraph" w:customStyle="1" w:styleId="11AA8E7FE7134B9C9370E20D5887EA12">
    <w:name w:val="11AA8E7FE7134B9C9370E20D5887EA12"/>
    <w:rsid w:val="00FE556C"/>
  </w:style>
  <w:style w:type="paragraph" w:customStyle="1" w:styleId="DDF74277199E4DC7992A09A7C429F061">
    <w:name w:val="DDF74277199E4DC7992A09A7C429F061"/>
    <w:rsid w:val="00FE556C"/>
  </w:style>
  <w:style w:type="paragraph" w:customStyle="1" w:styleId="07B45BBDED9A4612A0CA983532473D94">
    <w:name w:val="07B45BBDED9A4612A0CA983532473D94"/>
    <w:rsid w:val="00FE556C"/>
  </w:style>
  <w:style w:type="paragraph" w:customStyle="1" w:styleId="A54A11AEB6ED49AFA544B72A19473EAB">
    <w:name w:val="A54A11AEB6ED49AFA544B72A19473EAB"/>
    <w:rsid w:val="00FE556C"/>
  </w:style>
  <w:style w:type="paragraph" w:customStyle="1" w:styleId="8CBC112D66944F56B92584E4A3A1AE5B">
    <w:name w:val="8CBC112D66944F56B92584E4A3A1AE5B"/>
    <w:rsid w:val="00FE556C"/>
  </w:style>
  <w:style w:type="paragraph" w:customStyle="1" w:styleId="DB5F3C6C14D5434BAECCD0E4BB14147F">
    <w:name w:val="DB5F3C6C14D5434BAECCD0E4BB14147F"/>
    <w:rsid w:val="00FE556C"/>
  </w:style>
  <w:style w:type="paragraph" w:customStyle="1" w:styleId="6BC194A206734190ACD5EA3101290453">
    <w:name w:val="6BC194A206734190ACD5EA3101290453"/>
    <w:rsid w:val="00FE556C"/>
  </w:style>
  <w:style w:type="paragraph" w:customStyle="1" w:styleId="4C2EA2C75D2C42129F0C827F1257F8E5">
    <w:name w:val="4C2EA2C75D2C42129F0C827F1257F8E5"/>
    <w:rsid w:val="00FE556C"/>
  </w:style>
  <w:style w:type="paragraph" w:customStyle="1" w:styleId="33ECDC1FE7DB4280902E4D793A3E01AA">
    <w:name w:val="33ECDC1FE7DB4280902E4D793A3E01AA"/>
    <w:rsid w:val="00FE556C"/>
  </w:style>
  <w:style w:type="paragraph" w:customStyle="1" w:styleId="831F690B7C544556A4475C3C1A5FEFAF">
    <w:name w:val="831F690B7C544556A4475C3C1A5FEFAF"/>
    <w:rsid w:val="00FE556C"/>
  </w:style>
  <w:style w:type="paragraph" w:customStyle="1" w:styleId="694A3B74E74F41B983F252D2060A437D">
    <w:name w:val="694A3B74E74F41B983F252D2060A437D"/>
    <w:rsid w:val="00FE556C"/>
  </w:style>
  <w:style w:type="paragraph" w:customStyle="1" w:styleId="5BAF36F76EF5496AB1D0FCA65F86FB5F">
    <w:name w:val="5BAF36F76EF5496AB1D0FCA65F86FB5F"/>
    <w:rsid w:val="00FE556C"/>
  </w:style>
  <w:style w:type="paragraph" w:customStyle="1" w:styleId="70B36D0C6D1B491EBE891B70C401908A">
    <w:name w:val="70B36D0C6D1B491EBE891B70C401908A"/>
    <w:rsid w:val="00FE556C"/>
  </w:style>
  <w:style w:type="paragraph" w:customStyle="1" w:styleId="5CEDD77A63974F6DBF0A0FA815CC86A5">
    <w:name w:val="5CEDD77A63974F6DBF0A0FA815CC86A5"/>
    <w:rsid w:val="00FE556C"/>
  </w:style>
  <w:style w:type="paragraph" w:customStyle="1" w:styleId="0E3017D60576428E9A40F3C6C98FB7C8">
    <w:name w:val="0E3017D60576428E9A40F3C6C98FB7C8"/>
    <w:rsid w:val="00FE556C"/>
  </w:style>
  <w:style w:type="paragraph" w:customStyle="1" w:styleId="8EB7B6E9F51F4BDABF4BC7AC337BC8C6">
    <w:name w:val="8EB7B6E9F51F4BDABF4BC7AC337BC8C6"/>
    <w:rsid w:val="00FE556C"/>
  </w:style>
  <w:style w:type="paragraph" w:customStyle="1" w:styleId="4E01FDBA643C462A92D750E09EC99A49">
    <w:name w:val="4E01FDBA643C462A92D750E09EC99A49"/>
    <w:rsid w:val="00FE556C"/>
  </w:style>
  <w:style w:type="paragraph" w:customStyle="1" w:styleId="1A34B522F51F43129F8BA3792A53BC98">
    <w:name w:val="1A34B522F51F43129F8BA3792A53BC98"/>
    <w:rsid w:val="00FE556C"/>
  </w:style>
  <w:style w:type="paragraph" w:customStyle="1" w:styleId="AB976BF87690462CBE770F5F36E9FA09">
    <w:name w:val="AB976BF87690462CBE770F5F36E9FA09"/>
    <w:rsid w:val="00FE556C"/>
  </w:style>
  <w:style w:type="paragraph" w:customStyle="1" w:styleId="DB5388C50579431B9975E88D05CBB812">
    <w:name w:val="DB5388C50579431B9975E88D05CBB812"/>
    <w:rsid w:val="00FE556C"/>
  </w:style>
  <w:style w:type="paragraph" w:customStyle="1" w:styleId="8C85ABA46DB5459A9E28C162A82133F9">
    <w:name w:val="8C85ABA46DB5459A9E28C162A82133F9"/>
    <w:rsid w:val="00FE556C"/>
  </w:style>
  <w:style w:type="paragraph" w:customStyle="1" w:styleId="BD471C320C274E5E89B3AC192983F06D">
    <w:name w:val="BD471C320C274E5E89B3AC192983F06D"/>
    <w:rsid w:val="00FE556C"/>
  </w:style>
  <w:style w:type="paragraph" w:customStyle="1" w:styleId="6C6EFC6F49AB4EF0B566FCA095553EBD">
    <w:name w:val="6C6EFC6F49AB4EF0B566FCA095553EBD"/>
    <w:rsid w:val="00FE556C"/>
  </w:style>
  <w:style w:type="paragraph" w:customStyle="1" w:styleId="0C6A6016B85948539A15BE47526941FF">
    <w:name w:val="0C6A6016B85948539A15BE47526941FF"/>
    <w:rsid w:val="00FE556C"/>
  </w:style>
  <w:style w:type="paragraph" w:customStyle="1" w:styleId="CF00646868574A3C9D07A685FA38E4FF">
    <w:name w:val="CF00646868574A3C9D07A685FA38E4FF"/>
    <w:rsid w:val="00FE556C"/>
  </w:style>
  <w:style w:type="paragraph" w:customStyle="1" w:styleId="12B200CD54A54551B8D62F8958609E9F">
    <w:name w:val="12B200CD54A54551B8D62F8958609E9F"/>
    <w:rsid w:val="00FE556C"/>
  </w:style>
  <w:style w:type="paragraph" w:customStyle="1" w:styleId="A3B135B15EFC457FAE848A0B93864146">
    <w:name w:val="A3B135B15EFC457FAE848A0B93864146"/>
    <w:rsid w:val="00FE556C"/>
  </w:style>
  <w:style w:type="paragraph" w:customStyle="1" w:styleId="85875CFDE6334D51ABD04AD701146BC1">
    <w:name w:val="85875CFDE6334D51ABD04AD701146BC1"/>
    <w:rsid w:val="00FE556C"/>
  </w:style>
  <w:style w:type="paragraph" w:customStyle="1" w:styleId="B7B21C36EC794C8491F86425EF6B74DA">
    <w:name w:val="B7B21C36EC794C8491F86425EF6B74DA"/>
    <w:rsid w:val="00FE556C"/>
  </w:style>
  <w:style w:type="paragraph" w:customStyle="1" w:styleId="A346340822764ABCBEE283D8178C47DB">
    <w:name w:val="A346340822764ABCBEE283D8178C47DB"/>
    <w:rsid w:val="00FE556C"/>
  </w:style>
  <w:style w:type="paragraph" w:customStyle="1" w:styleId="FF5FAC7333E34C1D923E860D82FE0D82">
    <w:name w:val="FF5FAC7333E34C1D923E860D82FE0D82"/>
    <w:rsid w:val="00FE556C"/>
  </w:style>
  <w:style w:type="paragraph" w:customStyle="1" w:styleId="8FD6603544474D5F80E4033C595321ED">
    <w:name w:val="8FD6603544474D5F80E4033C595321ED"/>
    <w:rsid w:val="00FE556C"/>
  </w:style>
  <w:style w:type="paragraph" w:customStyle="1" w:styleId="C16C227EA74D451D88930BD728083F8B">
    <w:name w:val="C16C227EA74D451D88930BD728083F8B"/>
    <w:rsid w:val="00FE556C"/>
  </w:style>
  <w:style w:type="paragraph" w:customStyle="1" w:styleId="D2FD0CEBE5E741DC820E80F8131867A01">
    <w:name w:val="D2FD0CEBE5E741DC820E80F8131867A01"/>
    <w:rsid w:val="00FE556C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4DF45C80C10410DBAA6747E1653919E1">
    <w:name w:val="44DF45C80C10410DBAA6747E1653919E1"/>
    <w:rsid w:val="00FE556C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C26F68C1D6146F6BC55262BFEAD19931">
    <w:name w:val="5C26F68C1D6146F6BC55262BFEAD19931"/>
    <w:rsid w:val="00FE556C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1162F38F42E47FD9645E0ACCCA364041">
    <w:name w:val="91162F38F42E47FD9645E0ACCCA364041"/>
    <w:rsid w:val="00FE556C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C3A05227F243E5A6EF00C4968D2B281">
    <w:name w:val="15C3A05227F243E5A6EF00C4968D2B281"/>
    <w:rsid w:val="00FE556C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8FD3C928E73477791C2ACC709D9E9F81">
    <w:name w:val="18FD3C928E73477791C2ACC709D9E9F81"/>
    <w:rsid w:val="00FE556C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A5F8BF2BD8C42B59FFC5A2AE082DEF51">
    <w:name w:val="4A5F8BF2BD8C42B59FFC5A2AE082DEF51"/>
    <w:rsid w:val="00FE556C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79C7246E12A421B96FAB32EB2E3FE7D1">
    <w:name w:val="679C7246E12A421B96FAB32EB2E3FE7D1"/>
    <w:rsid w:val="00FE556C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52A4F1F760B4B7E94967D1FD770A9DF1">
    <w:name w:val="B52A4F1F760B4B7E94967D1FD770A9DF1"/>
    <w:rsid w:val="00FE556C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235DA2070C442DC9C43B1D195986FA91">
    <w:name w:val="C235DA2070C442DC9C43B1D195986FA91"/>
    <w:rsid w:val="00FE556C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6F57BD3CC544656801EE7DDD19660091">
    <w:name w:val="16F57BD3CC544656801EE7DDD19660091"/>
    <w:rsid w:val="00FE556C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346340822764ABCBEE283D8178C47DB1">
    <w:name w:val="A346340822764ABCBEE283D8178C47DB1"/>
    <w:rsid w:val="00FE556C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F5FAC7333E34C1D923E860D82FE0D821">
    <w:name w:val="FF5FAC7333E34C1D923E860D82FE0D821"/>
    <w:rsid w:val="00FE556C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FD6603544474D5F80E4033C595321ED1">
    <w:name w:val="8FD6603544474D5F80E4033C595321ED1"/>
    <w:rsid w:val="00FE556C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2B1E1DC4847288A37C256A6C3CE2E1">
    <w:name w:val="8AE2B1E1DC4847288A37C256A6C3CE2E1"/>
    <w:rsid w:val="00FE556C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66A36600EE3409FBF73213993345C221">
    <w:name w:val="366A36600EE3409FBF73213993345C221"/>
    <w:rsid w:val="00FE556C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53C7C4060A447F5B9290E9E8DCD8EE81">
    <w:name w:val="F53C7C4060A447F5B9290E9E8DCD8EE81"/>
    <w:rsid w:val="00FE556C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F3E619C35BC491C819FA30E6FC6B81A2">
    <w:name w:val="0F3E619C35BC491C819FA30E6FC6B81A2"/>
    <w:rsid w:val="00FE556C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D651B1711B400A93032579CA4A7D1C2">
    <w:name w:val="75D651B1711B400A93032579CA4A7D1C2"/>
    <w:rsid w:val="00FE556C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7D90A0170A4044B65C2398324E14A02">
    <w:name w:val="F27D90A0170A4044B65C2398324E14A02"/>
    <w:rsid w:val="00FE556C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38E96C8CAAD4E99941A912D06C9599F2">
    <w:name w:val="638E96C8CAAD4E99941A912D06C9599F2"/>
    <w:rsid w:val="00FE556C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5810F8735624C6B852C6115720594E11">
    <w:name w:val="95810F8735624C6B852C6115720594E11"/>
    <w:rsid w:val="00FE556C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671216E97349D087A662A40F9583A4">
    <w:name w:val="D5671216E97349D087A662A40F9583A4"/>
    <w:rsid w:val="00262F7B"/>
  </w:style>
  <w:style w:type="paragraph" w:customStyle="1" w:styleId="42D15F645D6B4636A94EDF9840B3A9EF">
    <w:name w:val="42D15F645D6B4636A94EDF9840B3A9EF"/>
    <w:rsid w:val="00262F7B"/>
  </w:style>
  <w:style w:type="paragraph" w:customStyle="1" w:styleId="F4A721E62457494BBE7975AA310A72EB">
    <w:name w:val="F4A721E62457494BBE7975AA310A72EB"/>
    <w:rsid w:val="00262F7B"/>
  </w:style>
  <w:style w:type="paragraph" w:customStyle="1" w:styleId="2A777F1899A247BA9B80040A85444D2E">
    <w:name w:val="2A777F1899A247BA9B80040A85444D2E"/>
    <w:rsid w:val="00262F7B"/>
  </w:style>
  <w:style w:type="paragraph" w:customStyle="1" w:styleId="D161AA5C949349B6BDE09B9EA66DD091">
    <w:name w:val="D161AA5C949349B6BDE09B9EA66DD091"/>
    <w:rsid w:val="00262F7B"/>
  </w:style>
  <w:style w:type="paragraph" w:customStyle="1" w:styleId="7C3E26B69FAB4050843B15A1C8976CD3">
    <w:name w:val="7C3E26B69FAB4050843B15A1C8976CD3"/>
    <w:rsid w:val="00262F7B"/>
  </w:style>
  <w:style w:type="paragraph" w:customStyle="1" w:styleId="8BBA755CF9914040840DEFCB6C3705C5">
    <w:name w:val="8BBA755CF9914040840DEFCB6C3705C5"/>
    <w:rsid w:val="00262F7B"/>
  </w:style>
  <w:style w:type="paragraph" w:customStyle="1" w:styleId="2D3C3BAE24814AD69344A178473E9713">
    <w:name w:val="2D3C3BAE24814AD69344A178473E9713"/>
    <w:rsid w:val="00262F7B"/>
  </w:style>
  <w:style w:type="paragraph" w:customStyle="1" w:styleId="8D2F962EBEDB4DB2B0CC5969651373AE">
    <w:name w:val="8D2F962EBEDB4DB2B0CC5969651373AE"/>
    <w:rsid w:val="00262F7B"/>
  </w:style>
  <w:style w:type="paragraph" w:customStyle="1" w:styleId="2957E9C582614D318918750026DD7645">
    <w:name w:val="2957E9C582614D318918750026DD7645"/>
    <w:rsid w:val="00262F7B"/>
  </w:style>
  <w:style w:type="paragraph" w:customStyle="1" w:styleId="1C840A482E414C1CAD48F9458B6AA117">
    <w:name w:val="1C840A482E414C1CAD48F9458B6AA117"/>
    <w:rsid w:val="00262F7B"/>
  </w:style>
  <w:style w:type="paragraph" w:customStyle="1" w:styleId="2E73D4E83C154AEF8EE3109593238F64">
    <w:name w:val="2E73D4E83C154AEF8EE3109593238F64"/>
    <w:rsid w:val="00262F7B"/>
  </w:style>
  <w:style w:type="paragraph" w:customStyle="1" w:styleId="DB482B4AE0B64078BAF772150764A94F">
    <w:name w:val="DB482B4AE0B64078BAF772150764A94F"/>
    <w:rsid w:val="00262F7B"/>
  </w:style>
  <w:style w:type="paragraph" w:customStyle="1" w:styleId="7286798DA47A49AF92C0B5E1E4AD7F51">
    <w:name w:val="7286798DA47A49AF92C0B5E1E4AD7F51"/>
    <w:rsid w:val="00262F7B"/>
  </w:style>
  <w:style w:type="paragraph" w:customStyle="1" w:styleId="656011710E2B4294B329B40A78E53939">
    <w:name w:val="656011710E2B4294B329B40A78E53939"/>
    <w:rsid w:val="00262F7B"/>
  </w:style>
  <w:style w:type="paragraph" w:customStyle="1" w:styleId="FF5E600CE2834D449A1C3D526E87C38F">
    <w:name w:val="FF5E600CE2834D449A1C3D526E87C38F"/>
    <w:rsid w:val="00262F7B"/>
  </w:style>
  <w:style w:type="paragraph" w:customStyle="1" w:styleId="6DFA141F44FE468984CC1345EAEBC16B">
    <w:name w:val="6DFA141F44FE468984CC1345EAEBC16B"/>
    <w:rsid w:val="00262F7B"/>
  </w:style>
  <w:style w:type="paragraph" w:customStyle="1" w:styleId="2447A3564FE746AA8F680C6B2ED598E2">
    <w:name w:val="2447A3564FE746AA8F680C6B2ED598E2"/>
    <w:rsid w:val="00262F7B"/>
  </w:style>
  <w:style w:type="paragraph" w:customStyle="1" w:styleId="417B98BCEBCE4751A9C6D039C0C3F515">
    <w:name w:val="417B98BCEBCE4751A9C6D039C0C3F515"/>
    <w:rsid w:val="00262F7B"/>
  </w:style>
  <w:style w:type="paragraph" w:customStyle="1" w:styleId="E2BA1233F2264569820352A7C7AC629F">
    <w:name w:val="E2BA1233F2264569820352A7C7AC629F"/>
    <w:rsid w:val="00262F7B"/>
  </w:style>
  <w:style w:type="paragraph" w:customStyle="1" w:styleId="AC91E5E0DD2A440AA22EBB8DF29017E7">
    <w:name w:val="AC91E5E0DD2A440AA22EBB8DF29017E7"/>
    <w:rsid w:val="00262F7B"/>
  </w:style>
  <w:style w:type="paragraph" w:customStyle="1" w:styleId="B56A315E4458447DA998F40A928F5C58">
    <w:name w:val="B56A315E4458447DA998F40A928F5C58"/>
    <w:rsid w:val="00262F7B"/>
  </w:style>
  <w:style w:type="paragraph" w:customStyle="1" w:styleId="78444C746A3041A9B39169C048F92C6C">
    <w:name w:val="78444C746A3041A9B39169C048F92C6C"/>
    <w:rsid w:val="00262F7B"/>
  </w:style>
  <w:style w:type="paragraph" w:customStyle="1" w:styleId="0D61C38B29BE4CED8676F5CF231DC6A7">
    <w:name w:val="0D61C38B29BE4CED8676F5CF231DC6A7"/>
    <w:rsid w:val="00262F7B"/>
  </w:style>
  <w:style w:type="paragraph" w:customStyle="1" w:styleId="7170A4962397424D8CE8061CD7E7D355">
    <w:name w:val="7170A4962397424D8CE8061CD7E7D355"/>
    <w:rsid w:val="00262F7B"/>
  </w:style>
  <w:style w:type="paragraph" w:customStyle="1" w:styleId="D7767A5A04E647CAA01A8384FAAD4640">
    <w:name w:val="D7767A5A04E647CAA01A8384FAAD4640"/>
    <w:rsid w:val="00262F7B"/>
  </w:style>
  <w:style w:type="paragraph" w:customStyle="1" w:styleId="DA700CC93CFD4FEFBD0A79010F58EED3">
    <w:name w:val="DA700CC93CFD4FEFBD0A79010F58EED3"/>
    <w:rsid w:val="00262F7B"/>
  </w:style>
  <w:style w:type="paragraph" w:customStyle="1" w:styleId="CCA04308D7194288B80F19FF86643DFB">
    <w:name w:val="CCA04308D7194288B80F19FF86643DFB"/>
    <w:rsid w:val="00262F7B"/>
  </w:style>
  <w:style w:type="paragraph" w:customStyle="1" w:styleId="F3E7A95C8A7640FB85FD374052629FE4">
    <w:name w:val="F3E7A95C8A7640FB85FD374052629FE4"/>
    <w:rsid w:val="00262F7B"/>
  </w:style>
  <w:style w:type="paragraph" w:customStyle="1" w:styleId="61B58815974A4FA5BBDBFC3DE17AD11E">
    <w:name w:val="61B58815974A4FA5BBDBFC3DE17AD11E"/>
    <w:rsid w:val="00262F7B"/>
  </w:style>
  <w:style w:type="paragraph" w:customStyle="1" w:styleId="3A9C5B8130634A6982ECBD3C3D2922B8">
    <w:name w:val="3A9C5B8130634A6982ECBD3C3D2922B8"/>
    <w:rsid w:val="00262F7B"/>
  </w:style>
  <w:style w:type="paragraph" w:customStyle="1" w:styleId="4017976D5EC84DDBAD025933B8BD1093">
    <w:name w:val="4017976D5EC84DDBAD025933B8BD1093"/>
    <w:rsid w:val="00262F7B"/>
  </w:style>
  <w:style w:type="paragraph" w:customStyle="1" w:styleId="193FD640A264493DB93656825C1F8D9C">
    <w:name w:val="193FD640A264493DB93656825C1F8D9C"/>
    <w:rsid w:val="00262F7B"/>
  </w:style>
  <w:style w:type="paragraph" w:customStyle="1" w:styleId="C95D4D36B84F4EF4BBAE429E0E98F9CE">
    <w:name w:val="C95D4D36B84F4EF4BBAE429E0E98F9CE"/>
    <w:rsid w:val="00262F7B"/>
  </w:style>
  <w:style w:type="paragraph" w:customStyle="1" w:styleId="47800DAC7F47452B8E370D19181FA6E4">
    <w:name w:val="47800DAC7F47452B8E370D19181FA6E4"/>
    <w:rsid w:val="00262F7B"/>
  </w:style>
  <w:style w:type="paragraph" w:customStyle="1" w:styleId="0B2A70B4053F40E9A87B303BCF062277">
    <w:name w:val="0B2A70B4053F40E9A87B303BCF062277"/>
    <w:rsid w:val="00262F7B"/>
  </w:style>
  <w:style w:type="paragraph" w:customStyle="1" w:styleId="630B84FCABA142AE8F4B13FE7AE6F305">
    <w:name w:val="630B84FCABA142AE8F4B13FE7AE6F305"/>
    <w:rsid w:val="00262F7B"/>
  </w:style>
  <w:style w:type="paragraph" w:customStyle="1" w:styleId="3399A8F86E0A45FB9C84BA803561848B">
    <w:name w:val="3399A8F86E0A45FB9C84BA803561848B"/>
    <w:rsid w:val="00262F7B"/>
  </w:style>
  <w:style w:type="paragraph" w:customStyle="1" w:styleId="F5367DF4C8CE46C2BE64706C06AFFD3E">
    <w:name w:val="F5367DF4C8CE46C2BE64706C06AFFD3E"/>
    <w:rsid w:val="00262F7B"/>
  </w:style>
  <w:style w:type="paragraph" w:customStyle="1" w:styleId="0B45061E0CCB42E796DDDEC72815846E">
    <w:name w:val="0B45061E0CCB42E796DDDEC72815846E"/>
    <w:rsid w:val="00262F7B"/>
  </w:style>
  <w:style w:type="paragraph" w:customStyle="1" w:styleId="F7F1CCEF4EC743AAA3DE3D6AEB2CDA4A">
    <w:name w:val="F7F1CCEF4EC743AAA3DE3D6AEB2CDA4A"/>
    <w:rsid w:val="00262F7B"/>
  </w:style>
  <w:style w:type="paragraph" w:customStyle="1" w:styleId="F8AF5CAF8C654907A18C0D47D58B9B63">
    <w:name w:val="F8AF5CAF8C654907A18C0D47D58B9B63"/>
    <w:rsid w:val="00262F7B"/>
  </w:style>
  <w:style w:type="paragraph" w:customStyle="1" w:styleId="FAF3D5B669A34EE1A1AD2998CC56C933">
    <w:name w:val="FAF3D5B669A34EE1A1AD2998CC56C933"/>
    <w:rsid w:val="00262F7B"/>
  </w:style>
  <w:style w:type="paragraph" w:customStyle="1" w:styleId="0DB934162E9F4A05B0D658AC9BEBC139">
    <w:name w:val="0DB934162E9F4A05B0D658AC9BEBC139"/>
    <w:rsid w:val="00262F7B"/>
  </w:style>
  <w:style w:type="paragraph" w:customStyle="1" w:styleId="F41117D4DE0B41E8B46D5918F59F61A7">
    <w:name w:val="F41117D4DE0B41E8B46D5918F59F61A7"/>
    <w:rsid w:val="00262F7B"/>
  </w:style>
  <w:style w:type="paragraph" w:customStyle="1" w:styleId="CB1A6FEA37A74706AE18C86419D48AE5">
    <w:name w:val="CB1A6FEA37A74706AE18C86419D48AE5"/>
    <w:rsid w:val="00262F7B"/>
  </w:style>
  <w:style w:type="paragraph" w:customStyle="1" w:styleId="781AA1D8C43D45EE9BDC83319DD5122A">
    <w:name w:val="781AA1D8C43D45EE9BDC83319DD5122A"/>
    <w:rsid w:val="00262F7B"/>
  </w:style>
  <w:style w:type="paragraph" w:customStyle="1" w:styleId="A8E356CBB93041DD9FBC5DD1A7E26B92">
    <w:name w:val="A8E356CBB93041DD9FBC5DD1A7E26B92"/>
    <w:rsid w:val="00262F7B"/>
  </w:style>
  <w:style w:type="paragraph" w:customStyle="1" w:styleId="FE42A684305B41668F3E5900D8A11F6C">
    <w:name w:val="FE42A684305B41668F3E5900D8A11F6C"/>
    <w:rsid w:val="00262F7B"/>
  </w:style>
  <w:style w:type="paragraph" w:customStyle="1" w:styleId="E6022D836E10411B8B3912C9D3CD85D5">
    <w:name w:val="E6022D836E10411B8B3912C9D3CD85D5"/>
    <w:rsid w:val="00262F7B"/>
  </w:style>
  <w:style w:type="paragraph" w:customStyle="1" w:styleId="BBE1CDF32BE54C6C87EFC13CCA97BE21">
    <w:name w:val="BBE1CDF32BE54C6C87EFC13CCA97BE21"/>
    <w:rsid w:val="00262F7B"/>
  </w:style>
  <w:style w:type="paragraph" w:customStyle="1" w:styleId="B75A0B4EA7BB4CFC82C188BEB51F9C5D">
    <w:name w:val="B75A0B4EA7BB4CFC82C188BEB51F9C5D"/>
    <w:rsid w:val="00262F7B"/>
  </w:style>
  <w:style w:type="paragraph" w:customStyle="1" w:styleId="706563DEFF0F41F7BDC0422638948098">
    <w:name w:val="706563DEFF0F41F7BDC0422638948098"/>
    <w:rsid w:val="00262F7B"/>
  </w:style>
  <w:style w:type="paragraph" w:customStyle="1" w:styleId="5D0296E9318D4C678E419B9A3ECB2863">
    <w:name w:val="5D0296E9318D4C678E419B9A3ECB2863"/>
    <w:rsid w:val="00262F7B"/>
  </w:style>
  <w:style w:type="paragraph" w:customStyle="1" w:styleId="6A6EBDCE78CE47D49D17C547C29D601F">
    <w:name w:val="6A6EBDCE78CE47D49D17C547C29D601F"/>
    <w:rsid w:val="00262F7B"/>
  </w:style>
  <w:style w:type="paragraph" w:customStyle="1" w:styleId="0C256ABE2FA24A82B5908AC3DCA161F6">
    <w:name w:val="0C256ABE2FA24A82B5908AC3DCA161F6"/>
    <w:rsid w:val="00262F7B"/>
  </w:style>
  <w:style w:type="paragraph" w:customStyle="1" w:styleId="8153F99B07CC453EA8BD3D71E459908A">
    <w:name w:val="8153F99B07CC453EA8BD3D71E459908A"/>
    <w:rsid w:val="00262F7B"/>
  </w:style>
  <w:style w:type="paragraph" w:customStyle="1" w:styleId="5AD5B85144DE43C0A24F7ECDAA63F963">
    <w:name w:val="5AD5B85144DE43C0A24F7ECDAA63F963"/>
    <w:rsid w:val="00262F7B"/>
  </w:style>
  <w:style w:type="paragraph" w:customStyle="1" w:styleId="F8B772FE49074CD5A001ADF2E92A885A">
    <w:name w:val="F8B772FE49074CD5A001ADF2E92A885A"/>
    <w:rsid w:val="00262F7B"/>
  </w:style>
  <w:style w:type="paragraph" w:customStyle="1" w:styleId="CBB408B16EA94ECB86A920918E72DA89">
    <w:name w:val="CBB408B16EA94ECB86A920918E72DA89"/>
    <w:rsid w:val="00262F7B"/>
  </w:style>
  <w:style w:type="paragraph" w:customStyle="1" w:styleId="199CC82EF7AA4FAA911F19BA8B75239F">
    <w:name w:val="199CC82EF7AA4FAA911F19BA8B75239F"/>
    <w:rsid w:val="00262F7B"/>
  </w:style>
  <w:style w:type="paragraph" w:customStyle="1" w:styleId="9CDA7731BE694E93A75CBF3B29DA76CF">
    <w:name w:val="9CDA7731BE694E93A75CBF3B29DA76CF"/>
    <w:rsid w:val="00262F7B"/>
  </w:style>
  <w:style w:type="paragraph" w:customStyle="1" w:styleId="8EEA1F8FE4144C97A22EB5E8D0B31577">
    <w:name w:val="8EEA1F8FE4144C97A22EB5E8D0B31577"/>
    <w:rsid w:val="00262F7B"/>
  </w:style>
  <w:style w:type="paragraph" w:customStyle="1" w:styleId="03FE80B3775141F9B66BF6561656B9AA">
    <w:name w:val="03FE80B3775141F9B66BF6561656B9AA"/>
    <w:rsid w:val="00262F7B"/>
  </w:style>
  <w:style w:type="paragraph" w:customStyle="1" w:styleId="BBECF1B056DA4720A789E21BC4C77CD4">
    <w:name w:val="BBECF1B056DA4720A789E21BC4C77CD4"/>
    <w:rsid w:val="00262F7B"/>
  </w:style>
  <w:style w:type="paragraph" w:customStyle="1" w:styleId="E240497F63E64996975A235F7E2BE5E9">
    <w:name w:val="E240497F63E64996975A235F7E2BE5E9"/>
    <w:rsid w:val="00262F7B"/>
  </w:style>
  <w:style w:type="paragraph" w:customStyle="1" w:styleId="01DDA400C1DA4284A81030F2ACA0EBBA">
    <w:name w:val="01DDA400C1DA4284A81030F2ACA0EBBA"/>
    <w:rsid w:val="00262F7B"/>
  </w:style>
  <w:style w:type="paragraph" w:customStyle="1" w:styleId="3ED5747FA0BF4CCE88973919731EBBCC">
    <w:name w:val="3ED5747FA0BF4CCE88973919731EBBCC"/>
    <w:rsid w:val="00262F7B"/>
  </w:style>
  <w:style w:type="paragraph" w:customStyle="1" w:styleId="DF3915C726B8419DB5878CFED5DB3071">
    <w:name w:val="DF3915C726B8419DB5878CFED5DB3071"/>
    <w:rsid w:val="00262F7B"/>
  </w:style>
  <w:style w:type="paragraph" w:customStyle="1" w:styleId="A764AEA6EDAF4EF9A687CFB4F71EC15F">
    <w:name w:val="A764AEA6EDAF4EF9A687CFB4F71EC15F"/>
    <w:rsid w:val="00262F7B"/>
  </w:style>
  <w:style w:type="paragraph" w:customStyle="1" w:styleId="F2559F82F3834A7BA5B60AE54CD6FA50">
    <w:name w:val="F2559F82F3834A7BA5B60AE54CD6FA50"/>
    <w:rsid w:val="00262F7B"/>
  </w:style>
  <w:style w:type="paragraph" w:customStyle="1" w:styleId="58A35AFE16E04775925D5ABC690C60BA">
    <w:name w:val="58A35AFE16E04775925D5ABC690C60BA"/>
    <w:rsid w:val="00262F7B"/>
  </w:style>
  <w:style w:type="paragraph" w:customStyle="1" w:styleId="AA206599DA5B47DABC84DA79575C107D">
    <w:name w:val="AA206599DA5B47DABC84DA79575C107D"/>
    <w:rsid w:val="00262F7B"/>
  </w:style>
  <w:style w:type="paragraph" w:customStyle="1" w:styleId="78F50D97BD93476684C504CB000E376D">
    <w:name w:val="78F50D97BD93476684C504CB000E376D"/>
    <w:rsid w:val="00262F7B"/>
  </w:style>
  <w:style w:type="paragraph" w:customStyle="1" w:styleId="CFF10E86A1144E2D956A321D5BE1A9F9">
    <w:name w:val="CFF10E86A1144E2D956A321D5BE1A9F9"/>
    <w:rsid w:val="00262F7B"/>
  </w:style>
  <w:style w:type="paragraph" w:customStyle="1" w:styleId="D82FDCFC6C20447DA6CB0637C1A54CA1">
    <w:name w:val="D82FDCFC6C20447DA6CB0637C1A54CA1"/>
    <w:rsid w:val="00262F7B"/>
  </w:style>
  <w:style w:type="paragraph" w:customStyle="1" w:styleId="4037E00600054452ABD3F056055C4E2C">
    <w:name w:val="4037E00600054452ABD3F056055C4E2C"/>
    <w:rsid w:val="00262F7B"/>
  </w:style>
  <w:style w:type="paragraph" w:customStyle="1" w:styleId="3D1C579EB83C4E15BD8DE085D5EC9493">
    <w:name w:val="3D1C579EB83C4E15BD8DE085D5EC9493"/>
    <w:rsid w:val="00262F7B"/>
  </w:style>
  <w:style w:type="paragraph" w:customStyle="1" w:styleId="A76FE171CF794620B8C16C7FECDA0A43">
    <w:name w:val="A76FE171CF794620B8C16C7FECDA0A43"/>
    <w:rsid w:val="00262F7B"/>
  </w:style>
  <w:style w:type="paragraph" w:customStyle="1" w:styleId="94B392B29274424AAACD5433B3050C0C">
    <w:name w:val="94B392B29274424AAACD5433B3050C0C"/>
    <w:rsid w:val="00262F7B"/>
  </w:style>
  <w:style w:type="paragraph" w:customStyle="1" w:styleId="A164A62BFDD44B0B8DCE665F5F56DB0F">
    <w:name w:val="A164A62BFDD44B0B8DCE665F5F56DB0F"/>
    <w:rsid w:val="00262F7B"/>
  </w:style>
  <w:style w:type="paragraph" w:customStyle="1" w:styleId="25420F50ABEE4B88B0ED9CD3016C0CE2">
    <w:name w:val="25420F50ABEE4B88B0ED9CD3016C0CE2"/>
    <w:rsid w:val="00262F7B"/>
  </w:style>
  <w:style w:type="paragraph" w:customStyle="1" w:styleId="0F91A5019514414083EE8F116353E8A0">
    <w:name w:val="0F91A5019514414083EE8F116353E8A0"/>
    <w:rsid w:val="00262F7B"/>
  </w:style>
  <w:style w:type="paragraph" w:customStyle="1" w:styleId="4DEDA5B644094DD293C7085924798F42">
    <w:name w:val="4DEDA5B644094DD293C7085924798F42"/>
    <w:rsid w:val="00262F7B"/>
  </w:style>
  <w:style w:type="paragraph" w:customStyle="1" w:styleId="7EBD54BF06F64532B01DB5D24B6DC57C">
    <w:name w:val="7EBD54BF06F64532B01DB5D24B6DC57C"/>
    <w:rsid w:val="00262F7B"/>
  </w:style>
  <w:style w:type="paragraph" w:customStyle="1" w:styleId="D3E7ACC27F1F43349B748EDEA0BFBC04">
    <w:name w:val="D3E7ACC27F1F43349B748EDEA0BFBC04"/>
    <w:rsid w:val="00262F7B"/>
  </w:style>
  <w:style w:type="paragraph" w:customStyle="1" w:styleId="943B8BAC58554017B829BFA9B33EA4BF">
    <w:name w:val="943B8BAC58554017B829BFA9B33EA4BF"/>
    <w:rsid w:val="00262F7B"/>
  </w:style>
  <w:style w:type="paragraph" w:customStyle="1" w:styleId="F351AE2B28CC4BF693509E0433154807">
    <w:name w:val="F351AE2B28CC4BF693509E0433154807"/>
    <w:rsid w:val="00262F7B"/>
  </w:style>
  <w:style w:type="paragraph" w:customStyle="1" w:styleId="4240F0701FB549DDB661EA9E7F939274">
    <w:name w:val="4240F0701FB549DDB661EA9E7F939274"/>
    <w:rsid w:val="00262F7B"/>
  </w:style>
  <w:style w:type="paragraph" w:customStyle="1" w:styleId="9809A4B60EE2476E94F1DBF7243464F5">
    <w:name w:val="9809A4B60EE2476E94F1DBF7243464F5"/>
    <w:rsid w:val="00262F7B"/>
  </w:style>
  <w:style w:type="paragraph" w:customStyle="1" w:styleId="4F2EC464E4DC44B084BD51FDED25CE00">
    <w:name w:val="4F2EC464E4DC44B084BD51FDED25CE00"/>
    <w:rsid w:val="00262F7B"/>
  </w:style>
  <w:style w:type="paragraph" w:customStyle="1" w:styleId="8A380D7C423942EA89BD2B748B36144C">
    <w:name w:val="8A380D7C423942EA89BD2B748B36144C"/>
    <w:rsid w:val="00262F7B"/>
  </w:style>
  <w:style w:type="paragraph" w:customStyle="1" w:styleId="CF97180D72D0415FB2007519BD86D67F">
    <w:name w:val="CF97180D72D0415FB2007519BD86D67F"/>
    <w:rsid w:val="00262F7B"/>
  </w:style>
  <w:style w:type="paragraph" w:customStyle="1" w:styleId="0CD85941364648BF855EE461BAA154FB">
    <w:name w:val="0CD85941364648BF855EE461BAA154FB"/>
    <w:rsid w:val="00262F7B"/>
  </w:style>
  <w:style w:type="paragraph" w:customStyle="1" w:styleId="AC245D81A43C4CF399943509C033E977">
    <w:name w:val="AC245D81A43C4CF399943509C033E977"/>
    <w:rsid w:val="00262F7B"/>
  </w:style>
  <w:style w:type="paragraph" w:customStyle="1" w:styleId="7A495D15D1BD48FAADF749EA21E61315">
    <w:name w:val="7A495D15D1BD48FAADF749EA21E61315"/>
    <w:rsid w:val="00262F7B"/>
  </w:style>
  <w:style w:type="paragraph" w:customStyle="1" w:styleId="8AEB44E0D8AC486ABCEE09587044930A">
    <w:name w:val="8AEB44E0D8AC486ABCEE09587044930A"/>
    <w:rsid w:val="00262F7B"/>
  </w:style>
  <w:style w:type="paragraph" w:customStyle="1" w:styleId="D6E5605F3FD54AC88B13579DA8DB660D">
    <w:name w:val="D6E5605F3FD54AC88B13579DA8DB660D"/>
    <w:rsid w:val="00262F7B"/>
  </w:style>
  <w:style w:type="paragraph" w:customStyle="1" w:styleId="DEE9B757A49C4866810DE898C7D8641F">
    <w:name w:val="DEE9B757A49C4866810DE898C7D8641F"/>
    <w:rsid w:val="00262F7B"/>
  </w:style>
  <w:style w:type="paragraph" w:customStyle="1" w:styleId="F993B202234C483F9B1A9ED9DAEB64AC">
    <w:name w:val="F993B202234C483F9B1A9ED9DAEB64AC"/>
    <w:rsid w:val="00262F7B"/>
  </w:style>
  <w:style w:type="paragraph" w:customStyle="1" w:styleId="990BE359CB6A477887A1916AE4A0AD02">
    <w:name w:val="990BE359CB6A477887A1916AE4A0AD02"/>
    <w:rsid w:val="00262F7B"/>
  </w:style>
  <w:style w:type="paragraph" w:customStyle="1" w:styleId="41481024389449AD804BA4EE2020FB4B">
    <w:name w:val="41481024389449AD804BA4EE2020FB4B"/>
    <w:rsid w:val="00262F7B"/>
  </w:style>
  <w:style w:type="paragraph" w:customStyle="1" w:styleId="FE20D5FEC8944785A7EB6DFC26946D05">
    <w:name w:val="FE20D5FEC8944785A7EB6DFC26946D05"/>
    <w:rsid w:val="00262F7B"/>
  </w:style>
  <w:style w:type="paragraph" w:customStyle="1" w:styleId="030BE3855FD642F98CAE6A956CB880EF">
    <w:name w:val="030BE3855FD642F98CAE6A956CB880EF"/>
    <w:rsid w:val="00262F7B"/>
  </w:style>
  <w:style w:type="paragraph" w:customStyle="1" w:styleId="02747ACA0F854DAEA25E1B7353E9B3B8">
    <w:name w:val="02747ACA0F854DAEA25E1B7353E9B3B8"/>
    <w:rsid w:val="00262F7B"/>
  </w:style>
  <w:style w:type="paragraph" w:customStyle="1" w:styleId="78A0C7E53BE54334AC6E5CF1D5AEFFA9">
    <w:name w:val="78A0C7E53BE54334AC6E5CF1D5AEFFA9"/>
    <w:rsid w:val="00262F7B"/>
  </w:style>
  <w:style w:type="paragraph" w:customStyle="1" w:styleId="917C8E715D3A46A8801752AFA3BDE32F">
    <w:name w:val="917C8E715D3A46A8801752AFA3BDE32F"/>
    <w:rsid w:val="00262F7B"/>
  </w:style>
  <w:style w:type="paragraph" w:customStyle="1" w:styleId="F2A145408DB6403B8BA0605EA8461875">
    <w:name w:val="F2A145408DB6403B8BA0605EA8461875"/>
    <w:rsid w:val="00262F7B"/>
  </w:style>
  <w:style w:type="paragraph" w:customStyle="1" w:styleId="3D7D6CAD329B43A08EB09572A4F3B40A">
    <w:name w:val="3D7D6CAD329B43A08EB09572A4F3B40A"/>
    <w:rsid w:val="00262F7B"/>
  </w:style>
  <w:style w:type="paragraph" w:customStyle="1" w:styleId="5E4B59D993F049F1B981B67696728E07">
    <w:name w:val="5E4B59D993F049F1B981B67696728E07"/>
    <w:rsid w:val="00262F7B"/>
  </w:style>
  <w:style w:type="paragraph" w:customStyle="1" w:styleId="ABEDCB56872F49D28D4C6DCB41D7CCBD">
    <w:name w:val="ABEDCB56872F49D28D4C6DCB41D7CCBD"/>
    <w:rsid w:val="00262F7B"/>
  </w:style>
  <w:style w:type="paragraph" w:customStyle="1" w:styleId="483A9ED5DE8D4FA2A9FBB67080D4EF1F">
    <w:name w:val="483A9ED5DE8D4FA2A9FBB67080D4EF1F"/>
    <w:rsid w:val="00262F7B"/>
  </w:style>
  <w:style w:type="paragraph" w:customStyle="1" w:styleId="6B5DC593FA9A44D5AA0635547F0A7B81">
    <w:name w:val="6B5DC593FA9A44D5AA0635547F0A7B81"/>
    <w:rsid w:val="00262F7B"/>
  </w:style>
  <w:style w:type="paragraph" w:customStyle="1" w:styleId="3B12839975A2481984C731BD9F918534">
    <w:name w:val="3B12839975A2481984C731BD9F918534"/>
    <w:rsid w:val="00262F7B"/>
  </w:style>
  <w:style w:type="paragraph" w:customStyle="1" w:styleId="C692BFF0D5EE4004840D8E414A90F0D7">
    <w:name w:val="C692BFF0D5EE4004840D8E414A90F0D7"/>
    <w:rsid w:val="00262F7B"/>
  </w:style>
  <w:style w:type="paragraph" w:customStyle="1" w:styleId="41CA8444F9C74851A7B436F274630C6C">
    <w:name w:val="41CA8444F9C74851A7B436F274630C6C"/>
    <w:rsid w:val="00262F7B"/>
  </w:style>
  <w:style w:type="paragraph" w:customStyle="1" w:styleId="1A6BBFF9F43847BBB734C55133CC6443">
    <w:name w:val="1A6BBFF9F43847BBB734C55133CC6443"/>
    <w:rsid w:val="00262F7B"/>
  </w:style>
  <w:style w:type="paragraph" w:customStyle="1" w:styleId="69A8BA8AD17045B9802002617528F661">
    <w:name w:val="69A8BA8AD17045B9802002617528F661"/>
    <w:rsid w:val="00262F7B"/>
  </w:style>
  <w:style w:type="paragraph" w:customStyle="1" w:styleId="A5A8823BEC4C489CBBB51F35746B72FE">
    <w:name w:val="A5A8823BEC4C489CBBB51F35746B72FE"/>
    <w:rsid w:val="00262F7B"/>
  </w:style>
  <w:style w:type="paragraph" w:customStyle="1" w:styleId="F4A721E62457494BBE7975AA310A72EB1">
    <w:name w:val="F4A721E62457494BBE7975AA310A72EB1"/>
    <w:rsid w:val="00262F7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A777F1899A247BA9B80040A85444D2E1">
    <w:name w:val="2A777F1899A247BA9B80040A85444D2E1"/>
    <w:rsid w:val="00262F7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3C3BAE24814AD69344A178473E97131">
    <w:name w:val="2D3C3BAE24814AD69344A178473E97131"/>
    <w:rsid w:val="00262F7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D2F962EBEDB4DB2B0CC5969651373AE1">
    <w:name w:val="8D2F962EBEDB4DB2B0CC5969651373AE1"/>
    <w:rsid w:val="00262F7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C840A482E414C1CAD48F9458B6AA1171">
    <w:name w:val="1C840A482E414C1CAD48F9458B6AA1171"/>
    <w:rsid w:val="00262F7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E73D4E83C154AEF8EE3109593238F641">
    <w:name w:val="2E73D4E83C154AEF8EE3109593238F641"/>
    <w:rsid w:val="00262F7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6E5605F3FD54AC88B13579DA8DB660D1">
    <w:name w:val="D6E5605F3FD54AC88B13579DA8DB660D1"/>
    <w:rsid w:val="00262F7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EE9B757A49C4866810DE898C7D8641F1">
    <w:name w:val="DEE9B757A49C4866810DE898C7D8641F1"/>
    <w:rsid w:val="00262F7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93B202234C483F9B1A9ED9DAEB64AC1">
    <w:name w:val="F993B202234C483F9B1A9ED9DAEB64AC1"/>
    <w:rsid w:val="00262F7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90BE359CB6A477887A1916AE4A0AD021">
    <w:name w:val="990BE359CB6A477887A1916AE4A0AD021"/>
    <w:rsid w:val="00262F7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5354CA85D064BD9A94401D06F10D2F0">
    <w:name w:val="C5354CA85D064BD9A94401D06F10D2F0"/>
    <w:rsid w:val="00BA0A53"/>
  </w:style>
  <w:style w:type="paragraph" w:customStyle="1" w:styleId="0CC9BFFAAE754641938AFCAB59B9B927">
    <w:name w:val="0CC9BFFAAE754641938AFCAB59B9B927"/>
    <w:rsid w:val="00BA0A53"/>
  </w:style>
  <w:style w:type="paragraph" w:customStyle="1" w:styleId="47BDABD81C89475A9559009BBAE25746">
    <w:name w:val="47BDABD81C89475A9559009BBAE25746"/>
    <w:rsid w:val="00BA0A53"/>
  </w:style>
  <w:style w:type="paragraph" w:customStyle="1" w:styleId="7A3E31A163FF4B7B9D94DBF861178907">
    <w:name w:val="7A3E31A163FF4B7B9D94DBF861178907"/>
    <w:rsid w:val="00BA0A5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-Design">
  <a:themeElements>
    <a:clrScheme name="Benutzerdefiniert 5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A21220"/>
      </a:accent1>
      <a:accent2>
        <a:srgbClr val="660F14"/>
      </a:accent2>
      <a:accent3>
        <a:srgbClr val="EFEFF0"/>
      </a:accent3>
      <a:accent4>
        <a:srgbClr val="E9E9E9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7F4520-9F69-45A9-A56F-8A9BABE5A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A.47_0714_BCA_FB_Bestellschein fb-xpert.dotx</Template>
  <TotalTime>0</TotalTime>
  <Pages>5</Pages>
  <Words>726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Medienproduktion</Company>
  <LinksUpToDate>false</LinksUpToDate>
  <CharactersWithSpaces>5293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Yvonne-Test Voigt</dc:creator>
  <cp:lastModifiedBy>Yvonne-Test Voigt</cp:lastModifiedBy>
  <cp:revision>9</cp:revision>
  <cp:lastPrinted>2014-07-31T03:16:00Z</cp:lastPrinted>
  <dcterms:created xsi:type="dcterms:W3CDTF">2017-05-18T05:47:00Z</dcterms:created>
  <dcterms:modified xsi:type="dcterms:W3CDTF">2018-04-16T08:30:00Z</dcterms:modified>
</cp:coreProperties>
</file>