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B41620" w:rsidRDefault="00B41620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-925195</wp:posOffset>
                </wp:positionV>
                <wp:extent cx="6309360" cy="464820"/>
                <wp:effectExtent l="0" t="0" r="15240" b="1143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1620" w:rsidRDefault="00B41620" w:rsidP="00B41620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9.85pt;margin-top:-72.85pt;width:496.8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" filled="f" stroked="f">
                <v:textbox inset="0,0,0,0">
                  <w:txbxContent>
                    <w:p w:rsidR="00B41620" w:rsidRDefault="00B41620" w:rsidP="00B41620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B41620">
        <w:rPr>
          <w:b/>
          <w:caps/>
          <w:noProof/>
          <w:sz w:val="22"/>
          <w:szCs w:val="28"/>
        </w:rPr>
        <w:t xml:space="preserve">Fragebogen </w:t>
      </w:r>
      <w:r w:rsidR="00AF7A59" w:rsidRPr="00B41620">
        <w:rPr>
          <w:b/>
          <w:caps/>
          <w:noProof/>
          <w:sz w:val="22"/>
          <w:szCs w:val="28"/>
        </w:rPr>
        <w:t>zu Ohren- und Gleichgewichtsorganerkrankungen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B41620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B41620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491BFF" w:rsidRDefault="00491BFF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AF7A59" w:rsidP="00BD1619">
            <w:r w:rsidRPr="00AF7A59">
              <w:t xml:space="preserve">An welchen Erkrankungen bzw. Beeinträchtigungen der Ohren (z.B. Gehörgang, Mittelohr, </w:t>
            </w:r>
            <w:r>
              <w:br/>
            </w:r>
            <w:r w:rsidRPr="00AF7A59">
              <w:t xml:space="preserve">Innenohr, Gehör) oder des </w:t>
            </w:r>
            <w:r>
              <w:t>G</w:t>
            </w:r>
            <w:r w:rsidRPr="00AF7A59">
              <w:t xml:space="preserve">leichgewichtsorgans leiden </w:t>
            </w:r>
            <w:r>
              <w:br/>
            </w:r>
            <w:r w:rsidRPr="00AF7A59">
              <w:t>oder litten Sie?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185001415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9E1695" w:rsidP="00BD1619">
                <w:r>
                  <w:t xml:space="preserve"> </w:t>
                </w:r>
              </w:p>
            </w:tc>
          </w:sdtContent>
        </w:sdt>
      </w:tr>
    </w:tbl>
    <w:p w:rsidR="00066DA8" w:rsidRDefault="00066DA8" w:rsidP="0098489B">
      <w:pPr>
        <w:rPr>
          <w:b/>
        </w:rPr>
      </w:pPr>
    </w:p>
    <w:p w:rsidR="00491BFF" w:rsidRDefault="00491BF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AF7A59" w:rsidP="00C372EE">
            <w:r w:rsidRPr="00AF7A59">
              <w:t>Sind Beschwerden diesbezüglich aufgetreten (z.B. Entzündungen, Schmerzen, eitriger Ausfluss, Ohrgeräusche (Tinnitus), Schwindel, andere Gleichgewichtsstörungen)?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282575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AF7A59">
        <w:trPr>
          <w:trHeight w:hRule="exact" w:val="1361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520440356"/>
              <w:placeholder>
                <w:docPart w:val="DefaultPlaceholder_-1854013440"/>
              </w:placeholder>
            </w:sdtPr>
            <w:sdtEndPr/>
            <w:sdtContent>
              <w:p w:rsidR="00C372EE" w:rsidRDefault="009E1695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066DA8" w:rsidRDefault="00066DA8" w:rsidP="0098489B">
      <w:pPr>
        <w:rPr>
          <w:b/>
        </w:rPr>
      </w:pPr>
    </w:p>
    <w:p w:rsidR="00491BFF" w:rsidRDefault="00491BF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AF7A59" w:rsidP="00B60135">
            <w:r w:rsidRPr="00AF7A59">
              <w:t xml:space="preserve">Gibt es Auslöser für die </w:t>
            </w:r>
            <w:r>
              <w:br/>
            </w:r>
            <w:r w:rsidRPr="00AF7A59">
              <w:t>Beschwerden?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82575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welche?</w:t>
            </w:r>
          </w:p>
        </w:tc>
      </w:tr>
      <w:tr w:rsidR="00B60135" w:rsidTr="009F3593">
        <w:trPr>
          <w:trHeight w:hRule="exact" w:val="6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184662608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9E1695" w:rsidP="00B60135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491BFF" w:rsidRDefault="00491BFF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9F3593" w:rsidP="00B60135">
            <w:r>
              <w:lastRenderedPageBreak/>
              <w:t>4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 w:rsidRPr="00D453F2">
              <w:t xml:space="preserve">Haben Sie aufgrund der Erkrankung/der Beschwerden Ärzte oder andere Therapeuten in Anspruch genommen? </w:t>
            </w:r>
          </w:p>
          <w:p w:rsidR="00B60135" w:rsidRDefault="00B60135" w:rsidP="00B60135"/>
          <w:p w:rsidR="00B60135" w:rsidRPr="00C838DC" w:rsidRDefault="00B60135" w:rsidP="00B6013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282575" w:rsidP="00B6013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1. </w:t>
            </w:r>
            <w:r w:rsidR="004C1D5E">
              <w:t>Name und Anschrift der Ärzte/</w:t>
            </w:r>
            <w:r w:rsidRPr="00BA350D">
              <w:t>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60993066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9E169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-323586156"/>
            <w:placeholder>
              <w:docPart w:val="0F3E619C35BC491C819FA30E6FC6B81A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1100787226"/>
            <w:placeholder>
              <w:docPart w:val="75D651B1711B400A93032579CA4A7D1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2. </w:t>
            </w:r>
            <w:r w:rsidR="004C1D5E">
              <w:t>Name und Anschrift der Ärzte/</w:t>
            </w:r>
            <w:r w:rsidRPr="00BA350D">
              <w:t>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83687442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9E169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468486793"/>
            <w:placeholder>
              <w:docPart w:val="F27D90A0170A4044B65C2398324E14A0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82073367"/>
            <w:placeholder>
              <w:docPart w:val="638E96C8CAAD4E99941A912D06C9599F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4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AF7A59" w:rsidP="00B60135">
            <w:r w:rsidRPr="00AF7A59">
              <w:t>Wurde eine bildgebende Diagnostik (z.B. Röntgen (auch CT), Kernspintomographie, Ultraschalluntersuchung) diesbezüglich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82575" w:rsidP="00B60135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</w:t>
            </w:r>
            <w:r w:rsidR="00B60135" w:rsidRPr="00B60135">
              <w:t>welche Untersuchungen und wann?</w:t>
            </w:r>
          </w:p>
        </w:tc>
      </w:tr>
      <w:tr w:rsidR="00B60135" w:rsidTr="00B60135">
        <w:trPr>
          <w:trHeight w:hRule="exact" w:val="131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04703469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9E169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</w:t>
            </w:r>
            <w:r w:rsidR="004C1D5E">
              <w:t>Name und Anschrift des Arztes/</w:t>
            </w:r>
            <w:r w:rsidRPr="00B60135">
              <w:t>der Einrichtung)</w:t>
            </w:r>
          </w:p>
        </w:tc>
      </w:tr>
      <w:tr w:rsidR="00B60135" w:rsidTr="00B60135">
        <w:trPr>
          <w:trHeight w:hRule="exact" w:val="74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53242250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9E1695" w:rsidP="00B60135">
                <w:r>
                  <w:t xml:space="preserve"> </w:t>
                </w:r>
              </w:p>
            </w:tc>
          </w:sdtContent>
        </w:sdt>
      </w:tr>
      <w:tr w:rsidR="00B60135" w:rsidRPr="00C838DC" w:rsidTr="00B60135">
        <w:trPr>
          <w:trHeight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B60135" w:rsidP="00B60135">
            <w:r>
              <w:t>(Befund bitte beifügen)</w:t>
            </w:r>
          </w:p>
        </w:tc>
      </w:tr>
    </w:tbl>
    <w:p w:rsidR="00B60135" w:rsidRDefault="00B60135" w:rsidP="0098489B">
      <w:pPr>
        <w:rPr>
          <w:b/>
        </w:rPr>
      </w:pPr>
    </w:p>
    <w:p w:rsidR="00491BFF" w:rsidRDefault="00491BF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AF7A59" w:rsidP="00B60135">
            <w:r>
              <w:t>6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F7A59" w:rsidRDefault="00AF7A59" w:rsidP="00AF7A59">
            <w:r>
              <w:t xml:space="preserve">Wurde eine Spiegelung oder endoskopische Untersuchung der Ohren durchgeführt oder das Hörvermögen (z.B. Audiogramm/ Hörmesskurve) oder der Gleichgewichtssinn untersucht? </w:t>
            </w:r>
          </w:p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282575" w:rsidP="00B60135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593">
              <w:t xml:space="preserve"> Ja, </w:t>
            </w:r>
            <w:r w:rsidR="009F3593" w:rsidRPr="00B60135">
              <w:t>welche Untersuchungen und wann?</w:t>
            </w:r>
          </w:p>
        </w:tc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149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1617204242"/>
              <w:placeholder>
                <w:docPart w:val="DefaultPlaceholder_-1854013440"/>
              </w:placeholder>
            </w:sdtPr>
            <w:sdtEndPr/>
            <w:sdtContent>
              <w:p w:rsidR="00B60135" w:rsidRDefault="009E169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978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264537271"/>
              <w:placeholder>
                <w:docPart w:val="DefaultPlaceholder_-1854013440"/>
              </w:placeholder>
            </w:sdtPr>
            <w:sdtEndPr/>
            <w:sdtContent>
              <w:p w:rsidR="00B60135" w:rsidRDefault="009E169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6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>
              <w:t>(</w:t>
            </w:r>
            <w:r w:rsidR="00AF7A59">
              <w:t>Ergebnis</w:t>
            </w:r>
            <w:r>
              <w:t xml:space="preserve"> bitte beifügen)</w:t>
            </w:r>
          </w:p>
        </w:tc>
      </w:tr>
    </w:tbl>
    <w:p w:rsidR="00AF7A59" w:rsidRDefault="00AF7A59" w:rsidP="00AF7A59">
      <w:pPr>
        <w:rPr>
          <w:b/>
        </w:rPr>
      </w:pPr>
    </w:p>
    <w:p w:rsidR="00491BFF" w:rsidRDefault="00491BFF" w:rsidP="00AF7A5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367FF" w:rsidRPr="00C838DC" w:rsidTr="00605B03">
        <w:trPr>
          <w:trHeight w:val="785"/>
        </w:trPr>
        <w:tc>
          <w:tcPr>
            <w:tcW w:w="284" w:type="dxa"/>
          </w:tcPr>
          <w:p w:rsidR="008367FF" w:rsidRPr="00041B95" w:rsidRDefault="008367FF" w:rsidP="00605B03">
            <w:r>
              <w:t>7.</w:t>
            </w:r>
          </w:p>
        </w:tc>
        <w:tc>
          <w:tcPr>
            <w:tcW w:w="2410" w:type="dxa"/>
            <w:shd w:val="clear" w:color="auto" w:fill="auto"/>
          </w:tcPr>
          <w:p w:rsidR="008367FF" w:rsidRDefault="008367FF" w:rsidP="00605B03">
            <w:r w:rsidRPr="00B14EA7">
              <w:t xml:space="preserve">Auf welche Ursache ist das </w:t>
            </w:r>
            <w:r w:rsidR="009E1695">
              <w:br/>
            </w:r>
            <w:r w:rsidRPr="00B14EA7">
              <w:t>Leiden zurückzuführen?</w:t>
            </w:r>
          </w:p>
          <w:p w:rsidR="008367FF" w:rsidRPr="00C838DC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-69122733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367FF" w:rsidRPr="00C838DC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8367FF">
      <w:pPr>
        <w:rPr>
          <w:b/>
        </w:rPr>
      </w:pPr>
    </w:p>
    <w:p w:rsidR="00491BFF" w:rsidRDefault="00491BFF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8367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8367FF" w:rsidRPr="00041B95" w:rsidRDefault="008367FF" w:rsidP="00605B03">
            <w:r>
              <w:lastRenderedPageBreak/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367FF" w:rsidRPr="00C838DC" w:rsidRDefault="008367FF" w:rsidP="00605B03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2"/>
            <w:shd w:val="clear" w:color="auto" w:fill="auto"/>
          </w:tcPr>
          <w:p w:rsidR="008367FF" w:rsidRPr="00C838DC" w:rsidRDefault="00282575" w:rsidP="00605B03">
            <w:sdt>
              <w:sdtPr>
                <w:id w:val="180566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 w:rsidRPr="00C838DC">
              <w:t xml:space="preserve"> Nein     </w:t>
            </w:r>
            <w:sdt>
              <w:sdtPr>
                <w:id w:val="-158521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Ja, welche Komplikationen?</w:t>
            </w:r>
          </w:p>
        </w:tc>
      </w:tr>
      <w:tr w:rsidR="008367FF" w:rsidTr="00605B03">
        <w:trPr>
          <w:trHeight w:hRule="exact" w:val="1201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-78342093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8367FF" w:rsidRDefault="009E1695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2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hRule="exact" w:val="284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38" w:type="dxa"/>
            <w:shd w:val="clear" w:color="auto" w:fill="auto"/>
          </w:tcPr>
          <w:p w:rsidR="008367FF" w:rsidRDefault="008367FF" w:rsidP="00605B03">
            <w:r>
              <w:t>Wann?</w:t>
            </w:r>
          </w:p>
        </w:tc>
        <w:sdt>
          <w:sdtPr>
            <w:id w:val="1142460148"/>
            <w:placeholder>
              <w:docPart w:val="1DD50FECE46C4A55A2E5EB778407ABAE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8367FF" w:rsidRDefault="008367FF" w:rsidP="00605B0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AF7A59" w:rsidRDefault="00AF7A59" w:rsidP="00AF7A59">
      <w:pPr>
        <w:rPr>
          <w:b/>
        </w:rPr>
      </w:pPr>
    </w:p>
    <w:p w:rsidR="00491BFF" w:rsidRDefault="00491BFF" w:rsidP="00AF7A59">
      <w:pPr>
        <w:rPr>
          <w:b/>
        </w:rPr>
      </w:pPr>
    </w:p>
    <w:tbl>
      <w:tblPr>
        <w:tblStyle w:val="Tabellenraster1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367FF" w:rsidRPr="008367FF" w:rsidTr="00605B03">
        <w:trPr>
          <w:trHeight w:val="273"/>
        </w:trPr>
        <w:tc>
          <w:tcPr>
            <w:tcW w:w="284" w:type="dxa"/>
          </w:tcPr>
          <w:p w:rsidR="008367FF" w:rsidRPr="008367FF" w:rsidRDefault="008367FF" w:rsidP="008367FF">
            <w:r>
              <w:t>9</w:t>
            </w:r>
            <w:r w:rsidRPr="008367FF">
              <w:t>.</w:t>
            </w:r>
          </w:p>
        </w:tc>
        <w:tc>
          <w:tcPr>
            <w:tcW w:w="2410" w:type="dxa"/>
            <w:shd w:val="clear" w:color="auto" w:fill="auto"/>
          </w:tcPr>
          <w:p w:rsidR="008367FF" w:rsidRPr="008367FF" w:rsidRDefault="008367FF" w:rsidP="008367FF">
            <w:r w:rsidRPr="008367FF">
              <w:t xml:space="preserve">Bestehen oder bestanden </w:t>
            </w:r>
            <w:r>
              <w:br/>
            </w:r>
            <w:r w:rsidRPr="008367FF">
              <w:t xml:space="preserve">Erkrankung(en) oder </w:t>
            </w:r>
            <w:r>
              <w:br/>
            </w:r>
            <w:r w:rsidRPr="008367FF">
              <w:t>Beschwerden:</w:t>
            </w:r>
          </w:p>
        </w:tc>
        <w:tc>
          <w:tcPr>
            <w:tcW w:w="212" w:type="dxa"/>
            <w:shd w:val="clear" w:color="auto" w:fill="auto"/>
          </w:tcPr>
          <w:p w:rsidR="008367FF" w:rsidRPr="008367FF" w:rsidRDefault="008367FF" w:rsidP="008367FF"/>
        </w:tc>
        <w:tc>
          <w:tcPr>
            <w:tcW w:w="6450" w:type="dxa"/>
            <w:shd w:val="clear" w:color="auto" w:fill="auto"/>
          </w:tcPr>
          <w:p w:rsidR="008367FF" w:rsidRPr="008367FF" w:rsidRDefault="00282575" w:rsidP="008367FF">
            <w:sdt>
              <w:sdtPr>
                <w:id w:val="111857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 w:rsidRPr="008367FF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367FF" w:rsidRPr="008367FF">
              <w:t xml:space="preserve"> beidseitig         </w:t>
            </w:r>
            <w:sdt>
              <w:sdtPr>
                <w:id w:val="-81355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 w:rsidRPr="008367FF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367FF" w:rsidRPr="008367FF">
              <w:t xml:space="preserve"> </w:t>
            </w:r>
            <w:r w:rsidR="008367FF">
              <w:t xml:space="preserve">nur </w:t>
            </w:r>
            <w:r w:rsidR="008367FF" w:rsidRPr="008367FF">
              <w:t xml:space="preserve">links         </w:t>
            </w:r>
            <w:sdt>
              <w:sdtPr>
                <w:id w:val="-198768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 w:rsidRPr="008367FF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367FF" w:rsidRPr="008367FF">
              <w:t xml:space="preserve"> </w:t>
            </w:r>
            <w:r w:rsidR="008367FF">
              <w:t xml:space="preserve">nur </w:t>
            </w:r>
            <w:r w:rsidR="008367FF" w:rsidRPr="008367FF">
              <w:t xml:space="preserve">rechts         </w:t>
            </w:r>
            <w:sdt>
              <w:sdtPr>
                <w:id w:val="-1021080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 w:rsidRPr="008367FF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367FF">
              <w:t xml:space="preserve"> nicht genau zu lokalisieren</w:t>
            </w:r>
          </w:p>
        </w:tc>
      </w:tr>
    </w:tbl>
    <w:p w:rsidR="00AF7A59" w:rsidRDefault="00AF7A59" w:rsidP="00AF7A59">
      <w:pPr>
        <w:rPr>
          <w:b/>
        </w:rPr>
      </w:pPr>
    </w:p>
    <w:p w:rsidR="00491BFF" w:rsidRDefault="00491BFF" w:rsidP="00AF7A59">
      <w:pPr>
        <w:rPr>
          <w:b/>
        </w:rPr>
      </w:pPr>
    </w:p>
    <w:tbl>
      <w:tblPr>
        <w:tblStyle w:val="Tabellenraster131"/>
        <w:tblW w:w="8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6"/>
        <w:gridCol w:w="992"/>
        <w:gridCol w:w="1223"/>
        <w:gridCol w:w="124"/>
        <w:gridCol w:w="1099"/>
      </w:tblGrid>
      <w:tr w:rsidR="008367FF" w:rsidRPr="00B14EA7" w:rsidTr="008367FF">
        <w:trPr>
          <w:trHeight w:val="283"/>
        </w:trPr>
        <w:tc>
          <w:tcPr>
            <w:tcW w:w="284" w:type="dxa"/>
            <w:vMerge w:val="restart"/>
          </w:tcPr>
          <w:p w:rsidR="008367FF" w:rsidRPr="00B14EA7" w:rsidRDefault="008367FF" w:rsidP="00605B03">
            <w:r>
              <w:t>10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367FF" w:rsidRPr="00B14EA7" w:rsidRDefault="008367FF" w:rsidP="00605B03">
            <w:r w:rsidRPr="008367FF">
              <w:t>Bestehen/besteht oder bestanden Erkrankung(en) oder Beschwerde(n):</w:t>
            </w:r>
          </w:p>
        </w:tc>
        <w:tc>
          <w:tcPr>
            <w:tcW w:w="2126" w:type="dxa"/>
            <w:shd w:val="clear" w:color="auto" w:fill="auto"/>
          </w:tcPr>
          <w:p w:rsidR="008367FF" w:rsidRPr="00B14EA7" w:rsidRDefault="00282575" w:rsidP="00605B03">
            <w:sdt>
              <w:sdtPr>
                <w:id w:val="-1403361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einmalig?</w:t>
            </w:r>
          </w:p>
        </w:tc>
        <w:tc>
          <w:tcPr>
            <w:tcW w:w="992" w:type="dxa"/>
            <w:shd w:val="clear" w:color="auto" w:fill="auto"/>
          </w:tcPr>
          <w:p w:rsidR="008367FF" w:rsidRPr="00B14EA7" w:rsidRDefault="008367FF" w:rsidP="00605B03">
            <w:r>
              <w:t>Wann?</w:t>
            </w:r>
          </w:p>
        </w:tc>
        <w:tc>
          <w:tcPr>
            <w:tcW w:w="2446" w:type="dxa"/>
            <w:gridSpan w:val="3"/>
            <w:shd w:val="clear" w:color="auto" w:fill="E9E9E9"/>
          </w:tcPr>
          <w:p w:rsidR="008367FF" w:rsidRPr="00B14EA7" w:rsidRDefault="008367FF" w:rsidP="00605B03">
            <w:r w:rsidRPr="00B14EA7">
              <w:t xml:space="preserve"> </w:t>
            </w:r>
            <w:sdt>
              <w:sdtPr>
                <w:id w:val="-938519744"/>
                <w:placeholder>
                  <w:docPart w:val="A96B5585BFBF41A1B3D2E1B1C3A4DFE0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8367FF" w:rsidRPr="00B14EA7" w:rsidTr="008367FF">
        <w:trPr>
          <w:gridAfter w:val="4"/>
          <w:wAfter w:w="3438" w:type="dxa"/>
          <w:trHeight w:hRule="exact" w:val="57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8367FF" w:rsidP="00605B03"/>
        </w:tc>
      </w:tr>
      <w:tr w:rsidR="008367FF" w:rsidRPr="00B14EA7" w:rsidTr="008367FF">
        <w:trPr>
          <w:trHeight w:val="283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282575" w:rsidP="00605B03">
            <w:sdt>
              <w:sdtPr>
                <w:id w:val="-601038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mehrfach auftretend?</w:t>
            </w:r>
          </w:p>
        </w:tc>
        <w:tc>
          <w:tcPr>
            <w:tcW w:w="992" w:type="dxa"/>
            <w:shd w:val="clear" w:color="auto" w:fill="auto"/>
          </w:tcPr>
          <w:p w:rsidR="008367FF" w:rsidRPr="00B14EA7" w:rsidRDefault="008367FF" w:rsidP="00605B03">
            <w:r>
              <w:t>Wie oft?</w:t>
            </w:r>
          </w:p>
        </w:tc>
        <w:tc>
          <w:tcPr>
            <w:tcW w:w="1223" w:type="dxa"/>
            <w:shd w:val="clear" w:color="auto" w:fill="E9E9E9"/>
          </w:tcPr>
          <w:p w:rsidR="008367FF" w:rsidRPr="00B14EA7" w:rsidRDefault="008367FF" w:rsidP="00605B03">
            <w:r w:rsidRPr="00B14EA7">
              <w:t xml:space="preserve"> </w:t>
            </w:r>
            <w:sdt>
              <w:sdtPr>
                <w:id w:val="618038172"/>
                <w:placeholder>
                  <w:docPart w:val="D779BB28F1CA4C8CA14B1CDC9DC6C740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  <w:tc>
          <w:tcPr>
            <w:tcW w:w="1223" w:type="dxa"/>
            <w:gridSpan w:val="2"/>
            <w:shd w:val="clear" w:color="auto" w:fill="auto"/>
          </w:tcPr>
          <w:p w:rsidR="008367FF" w:rsidRPr="00B14EA7" w:rsidRDefault="008367FF" w:rsidP="00605B03">
            <w:r>
              <w:t xml:space="preserve"> mal</w:t>
            </w:r>
          </w:p>
        </w:tc>
      </w:tr>
      <w:tr w:rsidR="008367FF" w:rsidRPr="00B14EA7" w:rsidTr="008367FF">
        <w:trPr>
          <w:gridAfter w:val="1"/>
          <w:wAfter w:w="1099" w:type="dxa"/>
          <w:trHeight w:hRule="exact" w:val="57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8367FF" w:rsidP="00605B03"/>
        </w:tc>
        <w:tc>
          <w:tcPr>
            <w:tcW w:w="2339" w:type="dxa"/>
            <w:gridSpan w:val="3"/>
            <w:shd w:val="clear" w:color="auto" w:fill="auto"/>
          </w:tcPr>
          <w:p w:rsidR="008367FF" w:rsidRPr="00B14EA7" w:rsidRDefault="008367FF" w:rsidP="00605B03"/>
        </w:tc>
      </w:tr>
      <w:tr w:rsidR="008367FF" w:rsidRPr="00B14EA7" w:rsidTr="008367FF">
        <w:trPr>
          <w:trHeight w:val="283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282575" w:rsidP="00605B03">
            <w:sdt>
              <w:sdtPr>
                <w:id w:val="-1143350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saisonal?</w:t>
            </w:r>
          </w:p>
        </w:tc>
        <w:tc>
          <w:tcPr>
            <w:tcW w:w="992" w:type="dxa"/>
            <w:shd w:val="clear" w:color="auto" w:fill="auto"/>
          </w:tcPr>
          <w:p w:rsidR="008367FF" w:rsidRPr="00B14EA7" w:rsidRDefault="008367FF" w:rsidP="00605B03">
            <w:r>
              <w:t>Wann?</w:t>
            </w:r>
          </w:p>
        </w:tc>
        <w:tc>
          <w:tcPr>
            <w:tcW w:w="2446" w:type="dxa"/>
            <w:gridSpan w:val="3"/>
            <w:shd w:val="clear" w:color="auto" w:fill="E9E9E9"/>
          </w:tcPr>
          <w:p w:rsidR="008367FF" w:rsidRPr="00B14EA7" w:rsidRDefault="008367FF" w:rsidP="00605B03">
            <w:r w:rsidRPr="00B14EA7">
              <w:t xml:space="preserve"> </w:t>
            </w:r>
            <w:sdt>
              <w:sdtPr>
                <w:id w:val="1336037224"/>
                <w:placeholder>
                  <w:docPart w:val="E00C67A90808453488F1AB8E56DAE521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8367FF" w:rsidRPr="00B14EA7" w:rsidTr="008367FF">
        <w:trPr>
          <w:gridAfter w:val="4"/>
          <w:wAfter w:w="3438" w:type="dxa"/>
          <w:trHeight w:hRule="exact" w:val="57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8367FF" w:rsidP="00605B03"/>
        </w:tc>
      </w:tr>
      <w:tr w:rsidR="008367FF" w:rsidRPr="00B14EA7" w:rsidTr="008C43B0">
        <w:trPr>
          <w:trHeight w:val="283"/>
        </w:trPr>
        <w:tc>
          <w:tcPr>
            <w:tcW w:w="284" w:type="dxa"/>
            <w:vMerge/>
          </w:tcPr>
          <w:p w:rsidR="008367FF" w:rsidRPr="00B14EA7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B14EA7" w:rsidRDefault="008367FF" w:rsidP="00605B03"/>
        </w:tc>
        <w:tc>
          <w:tcPr>
            <w:tcW w:w="2126" w:type="dxa"/>
            <w:shd w:val="clear" w:color="auto" w:fill="auto"/>
          </w:tcPr>
          <w:p w:rsidR="008367FF" w:rsidRPr="00B14EA7" w:rsidRDefault="00282575" w:rsidP="00605B03">
            <w:sdt>
              <w:sdtPr>
                <w:id w:val="-1686430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ganzjährig?</w:t>
            </w:r>
          </w:p>
        </w:tc>
        <w:tc>
          <w:tcPr>
            <w:tcW w:w="3438" w:type="dxa"/>
            <w:gridSpan w:val="4"/>
            <w:shd w:val="clear" w:color="auto" w:fill="auto"/>
          </w:tcPr>
          <w:p w:rsidR="008367FF" w:rsidRPr="00B14EA7" w:rsidRDefault="008367FF" w:rsidP="00605B03">
            <w:r w:rsidRPr="00B14EA7">
              <w:t xml:space="preserve"> </w:t>
            </w:r>
            <w:sdt>
              <w:sdtPr>
                <w:id w:val="-1597859830"/>
                <w:placeholder>
                  <w:docPart w:val="E477A7C2AE1F40BFBCDA29734BD0F1F3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</w:tbl>
    <w:p w:rsidR="008367FF" w:rsidRPr="00B14EA7" w:rsidRDefault="008367FF" w:rsidP="008367FF">
      <w:pPr>
        <w:spacing w:line="240" w:lineRule="auto"/>
        <w:rPr>
          <w:b/>
        </w:rPr>
      </w:pPr>
    </w:p>
    <w:p w:rsidR="008367FF" w:rsidRDefault="008367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367FF" w:rsidRPr="00C838DC" w:rsidTr="00605B03">
        <w:trPr>
          <w:trHeight w:val="284"/>
        </w:trPr>
        <w:tc>
          <w:tcPr>
            <w:tcW w:w="284" w:type="dxa"/>
            <w:vMerge w:val="restart"/>
          </w:tcPr>
          <w:p w:rsidR="008367FF" w:rsidRPr="00041B95" w:rsidRDefault="008367FF" w:rsidP="00605B03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367FF" w:rsidRPr="00C838DC" w:rsidRDefault="008367FF" w:rsidP="00605B03">
            <w:r w:rsidRPr="0017615E">
              <w:t>Sind Operationen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Pr="00C838DC" w:rsidRDefault="00282575" w:rsidP="00605B03">
            <w:sdt>
              <w:sdtPr>
                <w:id w:val="-69530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 w:rsidRPr="00C838DC">
              <w:t xml:space="preserve"> Nein     </w:t>
            </w:r>
            <w:sdt>
              <w:sdtPr>
                <w:id w:val="-1014074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Ja, welche und wann?</w:t>
            </w:r>
          </w:p>
        </w:tc>
      </w:tr>
      <w:tr w:rsidR="008367FF" w:rsidTr="00605B03">
        <w:trPr>
          <w:trHeight w:hRule="exact" w:val="1312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72795998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367FF" w:rsidRDefault="009E1695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hRule="exact" w:val="284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Default="008367FF" w:rsidP="00605B03">
            <w:r w:rsidRPr="00BD1619">
              <w:t>Name und Anschr</w:t>
            </w:r>
            <w:r>
              <w:t>ift des Krankenhauses/der Einrichtung:</w:t>
            </w:r>
          </w:p>
        </w:tc>
      </w:tr>
      <w:tr w:rsidR="008367FF" w:rsidTr="00605B03">
        <w:trPr>
          <w:trHeight w:hRule="exact" w:val="742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-151545259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367FF" w:rsidRDefault="009E1695" w:rsidP="00605B03">
                <w:r>
                  <w:t xml:space="preserve"> </w:t>
                </w:r>
              </w:p>
            </w:tc>
          </w:sdtContent>
        </w:sdt>
      </w:tr>
    </w:tbl>
    <w:p w:rsidR="008367FF" w:rsidRDefault="008367FF" w:rsidP="008367FF">
      <w:pPr>
        <w:rPr>
          <w:b/>
        </w:rPr>
      </w:pPr>
    </w:p>
    <w:p w:rsidR="00491BFF" w:rsidRDefault="00491BFF" w:rsidP="008367FF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367FF" w:rsidRPr="00C838DC" w:rsidTr="00605B03">
        <w:trPr>
          <w:trHeight w:val="284"/>
        </w:trPr>
        <w:tc>
          <w:tcPr>
            <w:tcW w:w="284" w:type="dxa"/>
            <w:vMerge w:val="restart"/>
          </w:tcPr>
          <w:p w:rsidR="008367FF" w:rsidRPr="00041B95" w:rsidRDefault="008367FF" w:rsidP="00605B03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367FF" w:rsidRPr="00C838DC" w:rsidRDefault="004C1D5E" w:rsidP="00605B03">
            <w:r>
              <w:t>Waren aufgrund der Beschwerden/</w:t>
            </w:r>
            <w:r w:rsidR="008367FF" w:rsidRPr="0017615E">
              <w:t>der Erkrankung Behandlungen in einem Krankenhaus/</w:t>
            </w:r>
            <w:r>
              <w:br/>
            </w:r>
            <w:r w:rsidR="008367FF" w:rsidRPr="0017615E">
              <w:t>stationäre Rehabilitationsmaßnahmen</w:t>
            </w:r>
            <w:r>
              <w:t>/</w:t>
            </w:r>
            <w:r w:rsidR="008367FF" w:rsidRPr="0017615E">
              <w:t>Kuren notwendig?</w:t>
            </w:r>
          </w:p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Pr="00C838DC" w:rsidRDefault="00282575" w:rsidP="00605B03">
            <w:sdt>
              <w:sdtPr>
                <w:id w:val="-1972129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 w:rsidRPr="00C838DC">
              <w:t xml:space="preserve"> Nein     </w:t>
            </w:r>
            <w:sdt>
              <w:sdtPr>
                <w:id w:val="77251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Ja, welche und wann?</w:t>
            </w:r>
          </w:p>
        </w:tc>
      </w:tr>
      <w:tr w:rsidR="008367FF" w:rsidTr="00605B03">
        <w:trPr>
          <w:trHeight w:hRule="exact" w:val="1312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-56834686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367FF" w:rsidRDefault="009E1695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hRule="exact" w:val="284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Default="008367FF" w:rsidP="00605B03">
            <w:r w:rsidRPr="00BD1619">
              <w:t>Name und Anschr</w:t>
            </w:r>
            <w:r>
              <w:t>ift des Krankenhauses</w:t>
            </w:r>
            <w:r w:rsidR="004C1D5E">
              <w:t>/</w:t>
            </w:r>
            <w:r>
              <w:t>der Einrichtung:</w:t>
            </w:r>
          </w:p>
        </w:tc>
      </w:tr>
      <w:tr w:rsidR="008367FF" w:rsidTr="00605B03">
        <w:trPr>
          <w:trHeight w:hRule="exact" w:val="742"/>
        </w:trPr>
        <w:tc>
          <w:tcPr>
            <w:tcW w:w="284" w:type="dxa"/>
            <w:vMerge/>
          </w:tcPr>
          <w:p w:rsidR="008367FF" w:rsidRPr="00677CEE" w:rsidRDefault="008367FF" w:rsidP="00605B03"/>
        </w:tc>
        <w:tc>
          <w:tcPr>
            <w:tcW w:w="2410" w:type="dxa"/>
            <w:vMerge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sdt>
          <w:sdtPr>
            <w:id w:val="-67935642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367FF" w:rsidRDefault="009E1695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293"/>
        </w:trPr>
        <w:tc>
          <w:tcPr>
            <w:tcW w:w="284" w:type="dxa"/>
          </w:tcPr>
          <w:p w:rsidR="008367FF" w:rsidRPr="00677CEE" w:rsidRDefault="008367FF" w:rsidP="00605B03"/>
        </w:tc>
        <w:tc>
          <w:tcPr>
            <w:tcW w:w="2410" w:type="dxa"/>
            <w:shd w:val="clear" w:color="auto" w:fill="auto"/>
          </w:tcPr>
          <w:p w:rsidR="008367FF" w:rsidRPr="00677CEE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shd w:val="clear" w:color="auto" w:fill="auto"/>
          </w:tcPr>
          <w:p w:rsidR="008367FF" w:rsidRDefault="008367FF" w:rsidP="00605B03">
            <w:r>
              <w:t>(Befunde bitte beifügen)</w:t>
            </w:r>
          </w:p>
        </w:tc>
      </w:tr>
    </w:tbl>
    <w:p w:rsidR="00AF7A59" w:rsidRDefault="00AF7A59" w:rsidP="00AF7A59">
      <w:pPr>
        <w:rPr>
          <w:b/>
        </w:rPr>
      </w:pPr>
    </w:p>
    <w:p w:rsidR="00491BFF" w:rsidRDefault="00491BFF" w:rsidP="00AF7A5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8367FF" w:rsidRPr="00C838DC" w:rsidTr="00605B03">
        <w:trPr>
          <w:trHeight w:val="283"/>
        </w:trPr>
        <w:tc>
          <w:tcPr>
            <w:tcW w:w="284" w:type="dxa"/>
          </w:tcPr>
          <w:p w:rsidR="008367FF" w:rsidRPr="00041B95" w:rsidRDefault="008367FF" w:rsidP="00605B03">
            <w:r>
              <w:t>13.</w:t>
            </w:r>
          </w:p>
        </w:tc>
        <w:tc>
          <w:tcPr>
            <w:tcW w:w="2410" w:type="dxa"/>
            <w:shd w:val="clear" w:color="auto" w:fill="auto"/>
          </w:tcPr>
          <w:p w:rsidR="008367FF" w:rsidRPr="00C838DC" w:rsidRDefault="008367FF" w:rsidP="00605B03">
            <w:r>
              <w:t>Wie wurde</w:t>
            </w:r>
            <w:r w:rsidR="004C1D5E">
              <w:t>/</w:t>
            </w:r>
            <w:r>
              <w:t xml:space="preserve">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Pr="00C838DC" w:rsidRDefault="00282575" w:rsidP="00605B03">
            <w:sdt>
              <w:sdtPr>
                <w:id w:val="107578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 w:rsidRPr="008650D1">
              <w:rPr>
                <w:b/>
              </w:rPr>
              <w:t>Keine Behandlung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/>
        </w:tc>
        <w:tc>
          <w:tcPr>
            <w:tcW w:w="4394" w:type="dxa"/>
            <w:gridSpan w:val="3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-32652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Tabletten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 w:rsidRPr="000376F5">
              <w:t>Medikamentenname:</w:t>
            </w:r>
          </w:p>
        </w:tc>
        <w:sdt>
          <w:sdtPr>
            <w:id w:val="-539588812"/>
            <w:placeholder>
              <w:docPart w:val="96514F5A33514B6C9B4EC87981BA1A70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4394" w:type="dxa"/>
            <w:gridSpan w:val="3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550582703"/>
            <w:placeholder>
              <w:docPart w:val="91B9EDF8CEA24D6CBC01D6820AC5D1B7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1355611712"/>
            <w:placeholder>
              <w:docPart w:val="91B9EDF8CEA24D6CBC01D6820AC5D1B7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>
            <w:r>
              <w:t>Wie oft täglich</w:t>
            </w:r>
            <w:r w:rsidRPr="008650D1">
              <w:t>?</w:t>
            </w:r>
          </w:p>
        </w:tc>
        <w:sdt>
          <w:sdtPr>
            <w:id w:val="1545563177"/>
            <w:placeholder>
              <w:docPart w:val="C094C3EBBEC8471C9DB17B7CB70D3E34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-1115590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weitere Tabletten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 w:rsidRPr="000376F5">
              <w:t>Medikamentenname:</w:t>
            </w:r>
          </w:p>
        </w:tc>
        <w:sdt>
          <w:sdtPr>
            <w:id w:val="-1079365491"/>
            <w:placeholder>
              <w:docPart w:val="2F959479080C499F9CCBC841EFD0EC11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4394" w:type="dxa"/>
            <w:gridSpan w:val="3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-566192635"/>
            <w:placeholder>
              <w:docPart w:val="C8D8B22FD6E942ADA96E99E2DD98FC00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-1674799822"/>
            <w:placeholder>
              <w:docPart w:val="C8D8B22FD6E942ADA96E99E2DD98FC00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282575" w:rsidP="00605B03">
            <w:sdt>
              <w:sdtPr>
                <w:id w:val="6572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Wie oft täglich</w:t>
            </w:r>
            <w:r w:rsidR="008367FF" w:rsidRPr="008650D1">
              <w:t>?</w:t>
            </w:r>
          </w:p>
        </w:tc>
        <w:sdt>
          <w:sdtPr>
            <w:id w:val="206540560"/>
            <w:placeholder>
              <w:docPart w:val="2D866E85538040AB8615E9FFD1B7B613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/>
        </w:tc>
        <w:tc>
          <w:tcPr>
            <w:tcW w:w="3402" w:type="dxa"/>
            <w:gridSpan w:val="2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-105060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Salben/Cremes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>
              <w:t>Medikamentenname?</w:t>
            </w:r>
          </w:p>
        </w:tc>
        <w:sdt>
          <w:sdtPr>
            <w:id w:val="-436910544"/>
            <w:placeholder>
              <w:docPart w:val="9D6315CF2AD34852A58E50329C9780B2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4394" w:type="dxa"/>
            <w:gridSpan w:val="3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7807641"/>
            <w:placeholder>
              <w:docPart w:val="026327C2F0C748CE885C305395063FC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-2047052839"/>
            <w:placeholder>
              <w:docPart w:val="026327C2F0C748CE885C305395063FC9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>
            <w:r>
              <w:t>Wie oft täglich?</w:t>
            </w:r>
          </w:p>
        </w:tc>
        <w:sdt>
          <w:sdtPr>
            <w:id w:val="-1314322158"/>
            <w:placeholder>
              <w:docPart w:val="D788107EFEA7453B80BAD587CB3F99DB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/>
        </w:tc>
        <w:tc>
          <w:tcPr>
            <w:tcW w:w="3402" w:type="dxa"/>
            <w:gridSpan w:val="2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29410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Bestrahlung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>
              <w:t>Art der Bestrahlung?</w:t>
            </w:r>
          </w:p>
        </w:tc>
        <w:sdt>
          <w:sdtPr>
            <w:id w:val="1398171722"/>
            <w:placeholder>
              <w:docPart w:val="BD87C1478CEE4D1F8E460DEC31824C16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719407916"/>
            <w:placeholder>
              <w:docPart w:val="34C5CC70B8BA411DAB59BDFB1E1AB2E0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568543941"/>
            <w:placeholder>
              <w:docPart w:val="34C5CC70B8BA411DAB59BDFB1E1AB2E0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282575" w:rsidP="00605B03">
            <w:sdt>
              <w:sdtPr>
                <w:id w:val="-120786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Wie oft wöchentlich</w:t>
            </w:r>
            <w:r w:rsidR="008367FF" w:rsidRPr="008650D1">
              <w:t>?</w:t>
            </w:r>
          </w:p>
        </w:tc>
        <w:sdt>
          <w:sdtPr>
            <w:id w:val="-1282573925"/>
            <w:placeholder>
              <w:docPart w:val="5237B6223F8F4A788301DD5F55AC82CB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val="17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/>
        </w:tc>
        <w:tc>
          <w:tcPr>
            <w:tcW w:w="3402" w:type="dxa"/>
            <w:gridSpan w:val="2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-37909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Desensibilisierung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>
              <w:t>Gegen welches Allergen?</w:t>
            </w:r>
          </w:p>
        </w:tc>
        <w:sdt>
          <w:sdtPr>
            <w:id w:val="118265525"/>
            <w:placeholder>
              <w:docPart w:val="F739AB042FAE4928AA53108CCF547C2F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-111056800"/>
            <w:placeholder>
              <w:docPart w:val="D5F06BAA5BAB4B7DB128E3EA8B620A12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1931775806"/>
            <w:placeholder>
              <w:docPart w:val="D5F06BAA5BAB4B7DB128E3EA8B620A12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8367FF"/>
        </w:tc>
        <w:tc>
          <w:tcPr>
            <w:tcW w:w="2410" w:type="dxa"/>
            <w:shd w:val="clear" w:color="auto" w:fill="auto"/>
          </w:tcPr>
          <w:p w:rsidR="008367FF" w:rsidRPr="000376F5" w:rsidRDefault="008367FF" w:rsidP="008367FF"/>
        </w:tc>
        <w:tc>
          <w:tcPr>
            <w:tcW w:w="212" w:type="dxa"/>
            <w:shd w:val="clear" w:color="auto" w:fill="auto"/>
          </w:tcPr>
          <w:p w:rsidR="008367FF" w:rsidRPr="00C838DC" w:rsidRDefault="008367FF" w:rsidP="008367FF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8367FF">
            <w:r>
              <w:t>Erfolgreich?</w:t>
            </w:r>
          </w:p>
        </w:tc>
        <w:tc>
          <w:tcPr>
            <w:tcW w:w="3402" w:type="dxa"/>
            <w:gridSpan w:val="2"/>
            <w:shd w:val="clear" w:color="auto" w:fill="E9E9E9"/>
          </w:tcPr>
          <w:p w:rsidR="008367FF" w:rsidRDefault="00282575" w:rsidP="008367FF">
            <w:sdt>
              <w:sdtPr>
                <w:id w:val="66744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 w:rsidRPr="00C838DC">
              <w:t xml:space="preserve"> Nein     </w:t>
            </w:r>
            <w:sdt>
              <w:sdtPr>
                <w:id w:val="-948007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Ja</w:t>
            </w:r>
          </w:p>
        </w:tc>
      </w:tr>
      <w:tr w:rsidR="008367FF" w:rsidTr="00605B03">
        <w:trPr>
          <w:trHeight w:val="17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8367FF" w:rsidP="00605B03"/>
        </w:tc>
        <w:tc>
          <w:tcPr>
            <w:tcW w:w="3402" w:type="dxa"/>
            <w:gridSpan w:val="2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282575" w:rsidP="00605B03">
            <w:sdt>
              <w:sdtPr>
                <w:id w:val="64347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</w:t>
            </w:r>
            <w:r w:rsidR="008367FF">
              <w:rPr>
                <w:b/>
              </w:rPr>
              <w:t>andere Therapien</w:t>
            </w:r>
          </w:p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2056" w:type="dxa"/>
            <w:gridSpan w:val="2"/>
            <w:shd w:val="clear" w:color="auto" w:fill="auto"/>
          </w:tcPr>
          <w:p w:rsidR="008367FF" w:rsidRDefault="008367FF" w:rsidP="00605B03">
            <w:r>
              <w:t>Welche?</w:t>
            </w:r>
          </w:p>
        </w:tc>
        <w:sdt>
          <w:sdtPr>
            <w:id w:val="887691078"/>
            <w:placeholder>
              <w:docPart w:val="D67EA142C4E24C6BA1DE57EF28335632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6450" w:type="dxa"/>
            <w:gridSpan w:val="5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Pr="000376F5" w:rsidRDefault="008367FF" w:rsidP="00605B03">
            <w:r>
              <w:t>von:</w:t>
            </w:r>
          </w:p>
        </w:tc>
        <w:sdt>
          <w:sdtPr>
            <w:id w:val="656726095"/>
            <w:placeholder>
              <w:docPart w:val="5246B70A792F463591B4CE37435CF336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367FF" w:rsidRPr="000376F5" w:rsidRDefault="008367FF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367FF" w:rsidRDefault="008367FF" w:rsidP="00605B03">
            <w:r>
              <w:t xml:space="preserve">   bis:</w:t>
            </w:r>
          </w:p>
        </w:tc>
        <w:sdt>
          <w:sdtPr>
            <w:id w:val="-1011835140"/>
            <w:placeholder>
              <w:docPart w:val="5246B70A792F463591B4CE37435CF336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  <w:tr w:rsidR="008367FF" w:rsidTr="00605B03">
        <w:trPr>
          <w:trHeight w:hRule="exact" w:val="57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496" w:type="dxa"/>
            <w:shd w:val="clear" w:color="auto" w:fill="auto"/>
          </w:tcPr>
          <w:p w:rsidR="008367FF" w:rsidRDefault="008367FF" w:rsidP="00605B03"/>
        </w:tc>
        <w:tc>
          <w:tcPr>
            <w:tcW w:w="2552" w:type="dxa"/>
            <w:gridSpan w:val="2"/>
            <w:shd w:val="clear" w:color="auto" w:fill="auto"/>
          </w:tcPr>
          <w:p w:rsidR="008367FF" w:rsidRPr="000376F5" w:rsidRDefault="008367FF" w:rsidP="00605B03"/>
        </w:tc>
        <w:tc>
          <w:tcPr>
            <w:tcW w:w="1285" w:type="dxa"/>
            <w:shd w:val="clear" w:color="auto" w:fill="auto"/>
          </w:tcPr>
          <w:p w:rsidR="008367FF" w:rsidRDefault="008367FF" w:rsidP="00605B03"/>
        </w:tc>
        <w:tc>
          <w:tcPr>
            <w:tcW w:w="2117" w:type="dxa"/>
            <w:shd w:val="clear" w:color="auto" w:fill="auto"/>
          </w:tcPr>
          <w:p w:rsidR="008367FF" w:rsidRDefault="008367FF" w:rsidP="00605B03"/>
        </w:tc>
      </w:tr>
      <w:tr w:rsidR="008367FF" w:rsidTr="00605B03">
        <w:trPr>
          <w:trHeight w:val="283"/>
        </w:trPr>
        <w:tc>
          <w:tcPr>
            <w:tcW w:w="284" w:type="dxa"/>
          </w:tcPr>
          <w:p w:rsidR="008367FF" w:rsidRDefault="008367FF" w:rsidP="00605B03"/>
        </w:tc>
        <w:tc>
          <w:tcPr>
            <w:tcW w:w="2410" w:type="dxa"/>
            <w:shd w:val="clear" w:color="auto" w:fill="auto"/>
          </w:tcPr>
          <w:p w:rsidR="008367FF" w:rsidRPr="000376F5" w:rsidRDefault="008367FF" w:rsidP="00605B03"/>
        </w:tc>
        <w:tc>
          <w:tcPr>
            <w:tcW w:w="212" w:type="dxa"/>
            <w:shd w:val="clear" w:color="auto" w:fill="auto"/>
          </w:tcPr>
          <w:p w:rsidR="008367FF" w:rsidRPr="00C838DC" w:rsidRDefault="008367FF" w:rsidP="00605B03"/>
        </w:tc>
        <w:tc>
          <w:tcPr>
            <w:tcW w:w="3048" w:type="dxa"/>
            <w:gridSpan w:val="3"/>
            <w:shd w:val="clear" w:color="auto" w:fill="auto"/>
          </w:tcPr>
          <w:p w:rsidR="008367FF" w:rsidRDefault="00282575" w:rsidP="00605B03">
            <w:sdt>
              <w:sdtPr>
                <w:id w:val="119496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67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67FF">
              <w:t xml:space="preserve"> Wie oft wöchentlich</w:t>
            </w:r>
            <w:r w:rsidR="008367FF" w:rsidRPr="008650D1">
              <w:t>?</w:t>
            </w:r>
          </w:p>
        </w:tc>
        <w:sdt>
          <w:sdtPr>
            <w:id w:val="-894350531"/>
            <w:placeholder>
              <w:docPart w:val="063AE298CECE42998826528F5445931A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367FF" w:rsidRDefault="008367FF" w:rsidP="00605B03">
                <w:r>
                  <w:t xml:space="preserve"> </w:t>
                </w:r>
              </w:p>
            </w:tc>
          </w:sdtContent>
        </w:sdt>
      </w:tr>
    </w:tbl>
    <w:p w:rsidR="008367FF" w:rsidRDefault="008367FF" w:rsidP="00AF7A59">
      <w:pPr>
        <w:rPr>
          <w:b/>
        </w:rPr>
      </w:pPr>
    </w:p>
    <w:p w:rsidR="00491BFF" w:rsidRDefault="00491BFF" w:rsidP="00AF7A59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491BFF" w:rsidRPr="005A37BD" w:rsidTr="00605B03">
        <w:trPr>
          <w:trHeight w:val="283"/>
        </w:trPr>
        <w:tc>
          <w:tcPr>
            <w:tcW w:w="284" w:type="dxa"/>
            <w:vMerge w:val="restart"/>
          </w:tcPr>
          <w:p w:rsidR="00491BFF" w:rsidRPr="005A37BD" w:rsidRDefault="00491BFF" w:rsidP="00605B03">
            <w:r>
              <w:t>14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5A37BD" w:rsidRDefault="00491BFF" w:rsidP="00605B03">
            <w:r w:rsidRPr="005A37BD">
              <w:t xml:space="preserve">Waren Sie </w:t>
            </w:r>
            <w:r>
              <w:t xml:space="preserve">aufgrund der </w:t>
            </w:r>
            <w:r>
              <w:br/>
              <w:t>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2056" w:type="dxa"/>
            <w:gridSpan w:val="2"/>
            <w:shd w:val="clear" w:color="auto" w:fill="auto"/>
          </w:tcPr>
          <w:p w:rsidR="00491BFF" w:rsidRPr="005A37BD" w:rsidRDefault="00282575" w:rsidP="00605B03">
            <w:sdt>
              <w:sdtPr>
                <w:id w:val="304361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1BFF" w:rsidRPr="005A37BD">
              <w:t xml:space="preserve"> Nein     </w:t>
            </w:r>
            <w:sdt>
              <w:sdtPr>
                <w:id w:val="1240993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1BFF" w:rsidRPr="005A37BD">
              <w:t xml:space="preserve"> Ja, wie oft?</w:t>
            </w:r>
          </w:p>
        </w:tc>
        <w:sdt>
          <w:sdtPr>
            <w:id w:val="-1805073560"/>
            <w:placeholder>
              <w:docPart w:val="1A0676A8C8B54577A81A4A39473D2CA6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491BFF" w:rsidRPr="005A37BD" w:rsidRDefault="00491BFF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491BFF" w:rsidRPr="005A37BD" w:rsidRDefault="00491BFF" w:rsidP="00605B03">
            <w:r w:rsidRPr="005A37BD">
              <w:t xml:space="preserve"> mal</w:t>
            </w:r>
          </w:p>
        </w:tc>
      </w:tr>
      <w:tr w:rsidR="00491BFF" w:rsidRPr="005A37BD" w:rsidTr="00605B03">
        <w:trPr>
          <w:trHeight w:hRule="exact" w:val="57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2056" w:type="dxa"/>
            <w:gridSpan w:val="2"/>
            <w:shd w:val="clear" w:color="auto" w:fill="auto"/>
          </w:tcPr>
          <w:p w:rsidR="00491BFF" w:rsidRPr="005A37BD" w:rsidRDefault="00491BFF" w:rsidP="00605B03"/>
        </w:tc>
        <w:tc>
          <w:tcPr>
            <w:tcW w:w="4394" w:type="dxa"/>
            <w:gridSpan w:val="3"/>
            <w:shd w:val="clear" w:color="auto" w:fill="auto"/>
          </w:tcPr>
          <w:p w:rsidR="00491BFF" w:rsidRPr="005A37BD" w:rsidRDefault="00491BFF" w:rsidP="00605B03"/>
        </w:tc>
      </w:tr>
      <w:tr w:rsidR="00491BFF" w:rsidRPr="005A37BD" w:rsidTr="00605B03">
        <w:trPr>
          <w:trHeight w:val="283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496" w:type="dxa"/>
            <w:shd w:val="clear" w:color="auto" w:fill="auto"/>
          </w:tcPr>
          <w:p w:rsidR="00491BFF" w:rsidRPr="005A37BD" w:rsidRDefault="00491BFF" w:rsidP="00605B03">
            <w:r w:rsidRPr="005A37BD">
              <w:t>von:</w:t>
            </w:r>
          </w:p>
        </w:tc>
        <w:sdt>
          <w:sdtPr>
            <w:id w:val="-918251831"/>
            <w:placeholder>
              <w:docPart w:val="DA9516128ECB4EE3A5455050517DE30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91BFF" w:rsidRPr="005A37BD" w:rsidRDefault="00491BFF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91BFF" w:rsidRPr="005A37BD" w:rsidRDefault="00491BFF" w:rsidP="00605B03">
            <w:r w:rsidRPr="005A37BD">
              <w:t xml:space="preserve">   bis:</w:t>
            </w:r>
          </w:p>
        </w:tc>
        <w:sdt>
          <w:sdtPr>
            <w:id w:val="155737772"/>
            <w:placeholder>
              <w:docPart w:val="DA9516128ECB4EE3A5455050517DE30F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91BFF" w:rsidRPr="005A37BD" w:rsidRDefault="00491BFF" w:rsidP="00605B03">
                <w:r w:rsidRPr="005A37BD">
                  <w:t xml:space="preserve"> </w:t>
                </w:r>
              </w:p>
            </w:tc>
          </w:sdtContent>
        </w:sdt>
      </w:tr>
      <w:tr w:rsidR="00491BFF" w:rsidRPr="005A37BD" w:rsidTr="00605B03">
        <w:trPr>
          <w:trHeight w:hRule="exact" w:val="57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2056" w:type="dxa"/>
            <w:gridSpan w:val="2"/>
            <w:shd w:val="clear" w:color="auto" w:fill="auto"/>
          </w:tcPr>
          <w:p w:rsidR="00491BFF" w:rsidRPr="005A37BD" w:rsidRDefault="00491BFF" w:rsidP="00605B03"/>
        </w:tc>
        <w:tc>
          <w:tcPr>
            <w:tcW w:w="4394" w:type="dxa"/>
            <w:gridSpan w:val="3"/>
            <w:shd w:val="clear" w:color="auto" w:fill="auto"/>
          </w:tcPr>
          <w:p w:rsidR="00491BFF" w:rsidRPr="005A37BD" w:rsidRDefault="00491BFF" w:rsidP="00605B03"/>
        </w:tc>
      </w:tr>
      <w:tr w:rsidR="00491BFF" w:rsidRPr="005A37BD" w:rsidTr="00605B03">
        <w:trPr>
          <w:trHeight w:val="283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496" w:type="dxa"/>
            <w:shd w:val="clear" w:color="auto" w:fill="auto"/>
          </w:tcPr>
          <w:p w:rsidR="00491BFF" w:rsidRPr="005A37BD" w:rsidRDefault="00491BFF" w:rsidP="00605B03">
            <w:r w:rsidRPr="005A37BD">
              <w:t>von:</w:t>
            </w:r>
          </w:p>
        </w:tc>
        <w:sdt>
          <w:sdtPr>
            <w:id w:val="842361883"/>
            <w:placeholder>
              <w:docPart w:val="A1705BC73CA24BD4816B6D4EDB761D55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91BFF" w:rsidRPr="005A37BD" w:rsidRDefault="00491BFF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91BFF" w:rsidRPr="005A37BD" w:rsidRDefault="00491BFF" w:rsidP="00605B03">
            <w:r w:rsidRPr="005A37BD">
              <w:t xml:space="preserve">   bis:</w:t>
            </w:r>
          </w:p>
        </w:tc>
        <w:sdt>
          <w:sdtPr>
            <w:id w:val="-1849863862"/>
            <w:placeholder>
              <w:docPart w:val="A1705BC73CA24BD4816B6D4EDB761D55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91BFF" w:rsidRPr="005A37BD" w:rsidRDefault="00491BFF" w:rsidP="00605B03">
                <w:r w:rsidRPr="005A37BD"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rPr>
          <w:b/>
        </w:rPr>
      </w:pPr>
    </w:p>
    <w:p w:rsidR="00491BFF" w:rsidRDefault="00491BFF" w:rsidP="00491BFF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15.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C838DC" w:rsidRDefault="00491BFF" w:rsidP="00605B03">
            <w:r w:rsidRPr="00491BFF">
              <w:t>Bestehen nach wie vor Hör</w:t>
            </w:r>
            <w:r w:rsidR="009E1695">
              <w:t>-</w:t>
            </w:r>
            <w:r w:rsidR="009E1695">
              <w:br/>
            </w:r>
            <w:r w:rsidRPr="00491BFF">
              <w:t>störungen oder Ohrgeräusche (Tinnitus)?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476455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-29344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welche (bitte beschreiben)?</w:t>
            </w:r>
          </w:p>
        </w:tc>
      </w:tr>
      <w:tr w:rsidR="00491BFF" w:rsidTr="00605B03">
        <w:trPr>
          <w:trHeight w:hRule="exact" w:val="1148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-15022123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rPr>
          <w:b/>
        </w:rPr>
      </w:pPr>
    </w:p>
    <w:p w:rsidR="00491BFF" w:rsidRDefault="00491BFF" w:rsidP="00491BFF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16.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C838DC" w:rsidRDefault="00491BFF" w:rsidP="00605B03">
            <w:r w:rsidRPr="00491BFF">
              <w:t xml:space="preserve">Sind andere Folgen der Erkrankung zurückgeblieben (z.B. Schmerzen, Schwindel oder Gleichgewichtsstörungen, Druckausgleichsstörungen, </w:t>
            </w:r>
            <w:r>
              <w:br/>
            </w:r>
            <w:r w:rsidRPr="00491BFF">
              <w:t>Infektanfälligkeit)?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72064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-1054084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16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welche?</w:t>
            </w:r>
          </w:p>
        </w:tc>
      </w:tr>
      <w:tr w:rsidR="00491BFF" w:rsidTr="00605B03">
        <w:trPr>
          <w:trHeight w:hRule="exact" w:val="1148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172116764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>
      <w:pPr>
        <w:spacing w:line="240" w:lineRule="auto"/>
        <w:rPr>
          <w:b/>
        </w:rPr>
      </w:pPr>
      <w:r>
        <w:rPr>
          <w:b/>
        </w:rPr>
        <w:br w:type="page"/>
      </w: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C838DC" w:rsidRDefault="00491BFF" w:rsidP="00605B03">
            <w:r w:rsidRPr="00491BFF">
              <w:t xml:space="preserve">Haben die </w:t>
            </w:r>
            <w:r w:rsidR="004C1D5E">
              <w:t>Beschwerden/</w:t>
            </w:r>
            <w:r w:rsidRPr="00491BFF">
              <w:t>Funktionseinschränkungen zu Beeinträchtigungen Ihres täglichen Lebens oder Ihrer Berufstätigkeit geführt?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1040518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1970939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zu welchen?</w:t>
            </w:r>
          </w:p>
        </w:tc>
      </w:tr>
      <w:tr w:rsidR="00491BFF" w:rsidTr="00605B03">
        <w:trPr>
          <w:trHeight w:hRule="exact" w:val="1148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-24157197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18.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C838DC" w:rsidRDefault="00491BFF" w:rsidP="00605B03">
            <w:r w:rsidRPr="00491BFF">
              <w:t>Benötigen Sie Hilfsmittel wie z.B. Hörgeräte?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1659307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-177515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welche?</w:t>
            </w:r>
          </w:p>
        </w:tc>
      </w:tr>
      <w:tr w:rsidR="00491BFF" w:rsidTr="00491BFF">
        <w:trPr>
          <w:trHeight w:hRule="exact" w:val="261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E9E9E9"/>
          </w:tcPr>
          <w:sdt>
            <w:sdtPr>
              <w:id w:val="-1210182286"/>
              <w:placeholder>
                <w:docPart w:val="B0441267836B46FE9252530E5B3D91A9"/>
              </w:placeholder>
              <w:text/>
            </w:sdtPr>
            <w:sdtEndPr/>
            <w:sdtContent>
              <w:p w:rsidR="00491BFF" w:rsidRDefault="00491BFF" w:rsidP="00605B03">
                <w:r>
                  <w:t xml:space="preserve"> </w:t>
                </w:r>
              </w:p>
            </w:sdtContent>
          </w:sdt>
        </w:tc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5A37BD" w:rsidTr="00605B03">
        <w:trPr>
          <w:trHeight w:hRule="exact" w:val="284"/>
        </w:trPr>
        <w:tc>
          <w:tcPr>
            <w:tcW w:w="284" w:type="dxa"/>
            <w:vMerge w:val="restart"/>
          </w:tcPr>
          <w:p w:rsidR="00491BFF" w:rsidRPr="005A37BD" w:rsidRDefault="00491BFF" w:rsidP="00605B03">
            <w:r w:rsidRPr="005A37BD">
              <w:t>1</w:t>
            </w:r>
            <w:r>
              <w:t>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5A37BD" w:rsidRDefault="00491BFF" w:rsidP="00605B03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6450" w:type="dxa"/>
            <w:shd w:val="clear" w:color="auto" w:fill="auto"/>
          </w:tcPr>
          <w:p w:rsidR="00491BFF" w:rsidRPr="005A37BD" w:rsidRDefault="00282575" w:rsidP="00605B03">
            <w:sdt>
              <w:sdtPr>
                <w:id w:val="-2045743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1BFF" w:rsidRPr="005A37BD">
              <w:t xml:space="preserve"> Nein     </w:t>
            </w:r>
            <w:sdt>
              <w:sdtPr>
                <w:id w:val="974876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1BFF" w:rsidRPr="005A37BD">
              <w:t xml:space="preserve"> Ja, empfohlene Tätigkeit?</w:t>
            </w:r>
          </w:p>
        </w:tc>
      </w:tr>
      <w:tr w:rsidR="00491BFF" w:rsidRPr="005A37BD" w:rsidTr="00605B03">
        <w:trPr>
          <w:trHeight w:hRule="exact" w:val="1052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sdt>
          <w:sdtPr>
            <w:id w:val="-139449719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Pr="005A37BD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20.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Default="00491BFF" w:rsidP="00491BFF">
            <w:r>
              <w:t>Bestehen in Ihrem Beruf</w:t>
            </w:r>
          </w:p>
          <w:p w:rsidR="00491BFF" w:rsidRDefault="00491BFF" w:rsidP="00491BFF">
            <w:r>
              <w:t>besondere Ansprüche an das</w:t>
            </w:r>
          </w:p>
          <w:p w:rsidR="00491BFF" w:rsidRDefault="00491BFF" w:rsidP="00491BFF">
            <w:r>
              <w:t>Hörvermögen und/oder das</w:t>
            </w:r>
          </w:p>
          <w:p w:rsidR="00491BFF" w:rsidRPr="00C838DC" w:rsidRDefault="00491BFF" w:rsidP="00491BFF">
            <w:r>
              <w:t>Sprachverständnis?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618452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108941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beschreiben Sie bitte die näheren Umstände:</w:t>
            </w:r>
          </w:p>
        </w:tc>
      </w:tr>
      <w:tr w:rsidR="00491BFF" w:rsidTr="00491BFF">
        <w:trPr>
          <w:trHeight w:hRule="exact" w:val="1130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28986826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21.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Default="00491BFF" w:rsidP="00491BFF">
            <w:r>
              <w:t>Führen Sie auch Arbeiten in</w:t>
            </w:r>
          </w:p>
          <w:p w:rsidR="00491BFF" w:rsidRDefault="00491BFF" w:rsidP="00491BFF">
            <w:r>
              <w:t>großer Höhe oder mit</w:t>
            </w:r>
          </w:p>
          <w:p w:rsidR="00491BFF" w:rsidRPr="00C838DC" w:rsidRDefault="00491BFF" w:rsidP="00491BFF">
            <w:r>
              <w:t>Absturzgefahr aus?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90036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-1892417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beschreiben Sie bitte die näheren Umstände:</w:t>
            </w:r>
          </w:p>
        </w:tc>
      </w:tr>
      <w:tr w:rsidR="00491BFF" w:rsidTr="00605B03">
        <w:trPr>
          <w:trHeight w:hRule="exact" w:val="1130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-75057703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C838DC" w:rsidTr="00605B03">
        <w:trPr>
          <w:trHeight w:val="283"/>
        </w:trPr>
        <w:tc>
          <w:tcPr>
            <w:tcW w:w="284" w:type="dxa"/>
            <w:vMerge w:val="restart"/>
          </w:tcPr>
          <w:p w:rsidR="00491BFF" w:rsidRPr="00041B95" w:rsidRDefault="00491BFF" w:rsidP="00605B03">
            <w:r>
              <w:t>22.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Default="00491BFF" w:rsidP="00491BFF">
            <w:r>
              <w:t>Bestand/besteht in Ihrer Familie (Geschwister, Eltern, Großeltern, Kinder) eine der vorgenannten Erkrankungen? (Bitte nur Art und Anzahl der Erkrankungen nennen,</w:t>
            </w:r>
          </w:p>
          <w:p w:rsidR="00491BFF" w:rsidRPr="00C838DC" w:rsidRDefault="00491BFF" w:rsidP="00491BFF">
            <w:r>
              <w:t>nicht die betroffenen Personen)</w:t>
            </w:r>
          </w:p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tc>
          <w:tcPr>
            <w:tcW w:w="6450" w:type="dxa"/>
            <w:shd w:val="clear" w:color="auto" w:fill="auto"/>
          </w:tcPr>
          <w:p w:rsidR="00491BFF" w:rsidRPr="00C838DC" w:rsidRDefault="00282575" w:rsidP="00605B03">
            <w:sdt>
              <w:sdtPr>
                <w:id w:val="-2070639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 w:rsidRPr="00C838DC">
              <w:t xml:space="preserve"> Nein     </w:t>
            </w:r>
            <w:sdt>
              <w:sdtPr>
                <w:id w:val="-1554763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1BFF">
              <w:t xml:space="preserve"> Ja, welche Erkrankung?</w:t>
            </w:r>
          </w:p>
        </w:tc>
      </w:tr>
      <w:tr w:rsidR="00491BFF" w:rsidTr="00605B03">
        <w:trPr>
          <w:trHeight w:hRule="exact" w:val="1130"/>
        </w:trPr>
        <w:tc>
          <w:tcPr>
            <w:tcW w:w="284" w:type="dxa"/>
            <w:vMerge/>
          </w:tcPr>
          <w:p w:rsidR="00491BFF" w:rsidRPr="00677CEE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677CEE" w:rsidRDefault="00491BFF" w:rsidP="00605B03"/>
        </w:tc>
        <w:tc>
          <w:tcPr>
            <w:tcW w:w="212" w:type="dxa"/>
            <w:shd w:val="clear" w:color="auto" w:fill="auto"/>
          </w:tcPr>
          <w:p w:rsidR="00491BFF" w:rsidRPr="00C838DC" w:rsidRDefault="00491BFF" w:rsidP="00605B03"/>
        </w:tc>
        <w:sdt>
          <w:sdtPr>
            <w:id w:val="189391775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spacing w:line="240" w:lineRule="auto"/>
        <w:rPr>
          <w:b/>
        </w:rPr>
      </w:pPr>
    </w:p>
    <w:p w:rsidR="00491BFF" w:rsidRDefault="00491BFF" w:rsidP="00491BFF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91BFF" w:rsidRPr="005A37BD" w:rsidTr="00605B03">
        <w:trPr>
          <w:trHeight w:hRule="exact" w:val="284"/>
        </w:trPr>
        <w:tc>
          <w:tcPr>
            <w:tcW w:w="284" w:type="dxa"/>
            <w:vMerge w:val="restart"/>
          </w:tcPr>
          <w:p w:rsidR="00491BFF" w:rsidRPr="005A37BD" w:rsidRDefault="00491BFF" w:rsidP="00605B03">
            <w:r>
              <w:t>23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91BFF" w:rsidRPr="005A37BD" w:rsidRDefault="00491BFF" w:rsidP="00605B03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tc>
          <w:tcPr>
            <w:tcW w:w="6450" w:type="dxa"/>
            <w:shd w:val="clear" w:color="auto" w:fill="auto"/>
          </w:tcPr>
          <w:p w:rsidR="00491BFF" w:rsidRPr="005A37BD" w:rsidRDefault="00491BFF" w:rsidP="00605B03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491BFF" w:rsidRPr="005A37BD" w:rsidTr="00605B03">
        <w:trPr>
          <w:trHeight w:hRule="exact" w:val="1052"/>
        </w:trPr>
        <w:tc>
          <w:tcPr>
            <w:tcW w:w="284" w:type="dxa"/>
            <w:vMerge/>
          </w:tcPr>
          <w:p w:rsidR="00491BFF" w:rsidRPr="005A37BD" w:rsidRDefault="00491BFF" w:rsidP="00605B03"/>
        </w:tc>
        <w:tc>
          <w:tcPr>
            <w:tcW w:w="2410" w:type="dxa"/>
            <w:vMerge/>
            <w:shd w:val="clear" w:color="auto" w:fill="auto"/>
          </w:tcPr>
          <w:p w:rsidR="00491BFF" w:rsidRPr="005A37BD" w:rsidRDefault="00491BFF" w:rsidP="00605B03"/>
        </w:tc>
        <w:tc>
          <w:tcPr>
            <w:tcW w:w="212" w:type="dxa"/>
            <w:shd w:val="clear" w:color="auto" w:fill="auto"/>
          </w:tcPr>
          <w:p w:rsidR="00491BFF" w:rsidRPr="005A37BD" w:rsidRDefault="00491BFF" w:rsidP="00605B03"/>
        </w:tc>
        <w:sdt>
          <w:sdtPr>
            <w:id w:val="-805635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91BFF" w:rsidRPr="005A37BD" w:rsidRDefault="009E1695" w:rsidP="00605B03">
                <w:r>
                  <w:t xml:space="preserve"> </w:t>
                </w:r>
              </w:p>
            </w:tc>
          </w:sdtContent>
        </w:sdt>
      </w:tr>
    </w:tbl>
    <w:p w:rsidR="00491BFF" w:rsidRDefault="00491BFF" w:rsidP="00491BFF">
      <w:pPr>
        <w:rPr>
          <w:b/>
        </w:rPr>
      </w:pPr>
    </w:p>
    <w:p w:rsidR="008367FF" w:rsidRDefault="008367FF" w:rsidP="00AF7A59">
      <w:pPr>
        <w:rPr>
          <w:b/>
        </w:rPr>
      </w:pPr>
    </w:p>
    <w:p w:rsidR="008367FF" w:rsidRDefault="008367FF" w:rsidP="00AF7A59">
      <w:pPr>
        <w:rPr>
          <w:b/>
        </w:rPr>
      </w:pPr>
    </w:p>
    <w:sectPr w:rsidR="008367FF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75" w:rsidRDefault="00282575" w:rsidP="002A7F66">
      <w:pPr>
        <w:spacing w:line="240" w:lineRule="auto"/>
      </w:pPr>
      <w:r>
        <w:separator/>
      </w:r>
    </w:p>
  </w:endnote>
  <w:endnote w:type="continuationSeparator" w:id="0">
    <w:p w:rsidR="00282575" w:rsidRDefault="00282575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A59" w:rsidRPr="00C21F11" w:rsidRDefault="00491BFF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A.182</w:t>
    </w:r>
    <w:r w:rsidR="00AF7A59">
      <w:rPr>
        <w:sz w:val="10"/>
        <w:szCs w:val="10"/>
      </w:rPr>
      <w:t>.051</w:t>
    </w:r>
    <w:r w:rsidR="00212C99">
      <w:rPr>
        <w:sz w:val="10"/>
        <w:szCs w:val="10"/>
      </w:rPr>
      <w:t>8</w:t>
    </w:r>
    <w:r w:rsidR="00AF7A59">
      <w:rPr>
        <w:sz w:val="10"/>
        <w:szCs w:val="10"/>
      </w:rPr>
      <w:tab/>
    </w:r>
    <w:r w:rsidR="00AF7A59">
      <w:rPr>
        <w:sz w:val="10"/>
        <w:szCs w:val="10"/>
      </w:rPr>
      <w:tab/>
    </w:r>
    <w:r>
      <w:rPr>
        <w:rStyle w:val="Zeichenklein"/>
      </w:rPr>
      <w:t>6</w:t>
    </w:r>
    <w:r w:rsidR="00AF7A59">
      <w:rPr>
        <w:rStyle w:val="Zeichenklein"/>
      </w:rPr>
      <w:t xml:space="preserve"> von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75" w:rsidRDefault="00282575" w:rsidP="002A7F66">
      <w:pPr>
        <w:spacing w:line="240" w:lineRule="auto"/>
      </w:pPr>
      <w:r>
        <w:separator/>
      </w:r>
    </w:p>
  </w:footnote>
  <w:footnote w:type="continuationSeparator" w:id="0">
    <w:p w:rsidR="00282575" w:rsidRDefault="00282575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A59" w:rsidRDefault="00AF7A59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F7A59" w:rsidRDefault="00AF7A59">
    <w:pPr>
      <w:pStyle w:val="Kopfzeile"/>
    </w:pPr>
  </w:p>
  <w:p w:rsidR="00AF7A59" w:rsidRDefault="00AF7A59">
    <w:pPr>
      <w:pStyle w:val="Kopfzeile"/>
    </w:pPr>
  </w:p>
  <w:p w:rsidR="00AF7A59" w:rsidRDefault="00AF7A59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lU3O1a5EADZKlhOA5uTz2DfsJEqgrVw2lWWqCP73OSqelR6SG4b2jW3QYtrzrzEJKFMzP1lwf8t0LFR+40eO5g==" w:salt="G0TX9qKeliiPpZewnVFnTg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6F0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2C99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82575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E2B"/>
    <w:rsid w:val="00455A99"/>
    <w:rsid w:val="004614A3"/>
    <w:rsid w:val="00461E96"/>
    <w:rsid w:val="00473A46"/>
    <w:rsid w:val="00475DE3"/>
    <w:rsid w:val="00477494"/>
    <w:rsid w:val="00485A7E"/>
    <w:rsid w:val="00487D51"/>
    <w:rsid w:val="00491BFF"/>
    <w:rsid w:val="00495587"/>
    <w:rsid w:val="004A5656"/>
    <w:rsid w:val="004B0B76"/>
    <w:rsid w:val="004B1910"/>
    <w:rsid w:val="004C1D5E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04A0"/>
    <w:rsid w:val="0083426D"/>
    <w:rsid w:val="00834666"/>
    <w:rsid w:val="008367FF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02F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1695"/>
    <w:rsid w:val="009E6C52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5BB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AF7A59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1620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1ED2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12586"/>
    <w:rsid w:val="00E23695"/>
    <w:rsid w:val="00E240D0"/>
    <w:rsid w:val="00E25724"/>
    <w:rsid w:val="00E30134"/>
    <w:rsid w:val="00E47E85"/>
    <w:rsid w:val="00E50DA1"/>
    <w:rsid w:val="00E52054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B41620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NormaleTabelle"/>
    <w:next w:val="Tabellenraster"/>
    <w:uiPriority w:val="59"/>
    <w:rsid w:val="00836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E12685" w:rsidP="00E12685">
          <w:pPr>
            <w:pStyle w:val="4FC9EEB5D183409BB9778F99CF2095174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E12685" w:rsidP="00E12685">
          <w:pPr>
            <w:pStyle w:val="ED2C545D5BC0467D9593B5CF14A1A0BD4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F3E619C35BC491C819FA30E6FC6B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D93CB2-73A2-4517-993B-F1F0B2E5B2DD}"/>
      </w:docPartPr>
      <w:docPartBody>
        <w:p w:rsidR="006252A3" w:rsidRDefault="00E12685" w:rsidP="00E12685">
          <w:pPr>
            <w:pStyle w:val="0F3E619C35BC491C819FA30E6FC6B81A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5D651B1711B400A93032579CA4A7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FA6F-5498-45E6-8282-5A61CE2F6130}"/>
      </w:docPartPr>
      <w:docPartBody>
        <w:p w:rsidR="006252A3" w:rsidRDefault="00E12685" w:rsidP="00E12685">
          <w:pPr>
            <w:pStyle w:val="75D651B1711B400A93032579CA4A7D1C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27D90A0170A4044B65C2398324E1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9FD81-0BD7-4B24-82BC-7282F5E1A7B1}"/>
      </w:docPartPr>
      <w:docPartBody>
        <w:p w:rsidR="006252A3" w:rsidRDefault="00E12685" w:rsidP="00E12685">
          <w:pPr>
            <w:pStyle w:val="F27D90A0170A4044B65C2398324E14A0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38E96C8CAAD4E99941A912D06C959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7DC5B-84E6-446B-91EC-DB59DE0BDA6F}"/>
      </w:docPartPr>
      <w:docPartBody>
        <w:p w:rsidR="006252A3" w:rsidRDefault="00E12685" w:rsidP="00E12685">
          <w:pPr>
            <w:pStyle w:val="638E96C8CAAD4E99941A912D06C9599F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DD50FECE46C4A55A2E5EB778407AB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97F440-0C77-4877-88BE-DD56248CFCA1}"/>
      </w:docPartPr>
      <w:docPartBody>
        <w:p w:rsidR="00035E6F" w:rsidRDefault="00E12685" w:rsidP="00E12685">
          <w:pPr>
            <w:pStyle w:val="1DD50FECE46C4A55A2E5EB778407ABAE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96B5585BFBF41A1B3D2E1B1C3A4DF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40498C-2C52-429A-BA9A-1FF51BD39A52}"/>
      </w:docPartPr>
      <w:docPartBody>
        <w:p w:rsidR="00035E6F" w:rsidRDefault="00E12685" w:rsidP="00E12685">
          <w:pPr>
            <w:pStyle w:val="A96B5585BFBF41A1B3D2E1B1C3A4DFE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0C67A90808453488F1AB8E56DAE5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DF0ACA-774C-4D96-9BCF-59BFCF3A31ED}"/>
      </w:docPartPr>
      <w:docPartBody>
        <w:p w:rsidR="00035E6F" w:rsidRDefault="00E12685" w:rsidP="00E12685">
          <w:pPr>
            <w:pStyle w:val="E00C67A90808453488F1AB8E56DAE52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79BB28F1CA4C8CA14B1CDC9DC6C7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7BA36D-8924-48B6-A362-5168E1E544F6}"/>
      </w:docPartPr>
      <w:docPartBody>
        <w:p w:rsidR="00035E6F" w:rsidRDefault="00E12685" w:rsidP="00E12685">
          <w:pPr>
            <w:pStyle w:val="D779BB28F1CA4C8CA14B1CDC9DC6C74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477A7C2AE1F40BFBCDA29734BD0F1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435D9C-3F84-4248-862C-6C71B96708D1}"/>
      </w:docPartPr>
      <w:docPartBody>
        <w:p w:rsidR="00035E6F" w:rsidRDefault="00E12685" w:rsidP="00E12685">
          <w:pPr>
            <w:pStyle w:val="E477A7C2AE1F40BFBCDA29734BD0F1F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514F5A33514B6C9B4EC87981BA1A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1560D9-2EA3-4FC9-B33D-30D45111E3CF}"/>
      </w:docPartPr>
      <w:docPartBody>
        <w:p w:rsidR="00035E6F" w:rsidRDefault="00E12685" w:rsidP="00E12685">
          <w:pPr>
            <w:pStyle w:val="96514F5A33514B6C9B4EC87981BA1A7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1B9EDF8CEA24D6CBC01D6820AC5D1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08DC98-3645-4CFC-92F1-4ABC8702D04D}"/>
      </w:docPartPr>
      <w:docPartBody>
        <w:p w:rsidR="00035E6F" w:rsidRDefault="00E12685" w:rsidP="00E12685">
          <w:pPr>
            <w:pStyle w:val="91B9EDF8CEA24D6CBC01D6820AC5D1B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094C3EBBEC8471C9DB17B7CB70D3E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58FD09-6270-43A0-A96A-9C9C079E2764}"/>
      </w:docPartPr>
      <w:docPartBody>
        <w:p w:rsidR="00035E6F" w:rsidRDefault="00E12685" w:rsidP="00E12685">
          <w:pPr>
            <w:pStyle w:val="C094C3EBBEC8471C9DB17B7CB70D3E3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F959479080C499F9CCBC841EFD0EC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ED70A-A00D-4A43-94D6-1AFCB11D112A}"/>
      </w:docPartPr>
      <w:docPartBody>
        <w:p w:rsidR="00035E6F" w:rsidRDefault="00E12685" w:rsidP="00E12685">
          <w:pPr>
            <w:pStyle w:val="2F959479080C499F9CCBC841EFD0EC1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8D8B22FD6E942ADA96E99E2DD98FC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BCE798-3375-410C-A8E7-A96F5D4C6CC0}"/>
      </w:docPartPr>
      <w:docPartBody>
        <w:p w:rsidR="00035E6F" w:rsidRDefault="00E12685" w:rsidP="00E12685">
          <w:pPr>
            <w:pStyle w:val="C8D8B22FD6E942ADA96E99E2DD98FC0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D866E85538040AB8615E9FFD1B7B6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F85E52-FDC3-4BAA-89C6-3FCBCABF955E}"/>
      </w:docPartPr>
      <w:docPartBody>
        <w:p w:rsidR="00035E6F" w:rsidRDefault="00E12685" w:rsidP="00E12685">
          <w:pPr>
            <w:pStyle w:val="2D866E85538040AB8615E9FFD1B7B61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6315CF2AD34852A58E50329C9780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583860-D785-4566-93AE-BBB8347EF8D8}"/>
      </w:docPartPr>
      <w:docPartBody>
        <w:p w:rsidR="00035E6F" w:rsidRDefault="00E12685" w:rsidP="00E12685">
          <w:pPr>
            <w:pStyle w:val="9D6315CF2AD34852A58E50329C9780B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26327C2F0C748CE885C305395063F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C967BA-58B3-47B9-AA87-040DB592C9C4}"/>
      </w:docPartPr>
      <w:docPartBody>
        <w:p w:rsidR="00035E6F" w:rsidRDefault="00E12685" w:rsidP="00E12685">
          <w:pPr>
            <w:pStyle w:val="026327C2F0C748CE885C305395063FC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88107EFEA7453B80BAD587CB3F99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AE639D-0368-47DE-BE8A-D6462F851094}"/>
      </w:docPartPr>
      <w:docPartBody>
        <w:p w:rsidR="00035E6F" w:rsidRDefault="00E12685" w:rsidP="00E12685">
          <w:pPr>
            <w:pStyle w:val="D788107EFEA7453B80BAD587CB3F99D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D87C1478CEE4D1F8E460DEC31824C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F1337D-64FF-4532-B468-2C2B338AF19F}"/>
      </w:docPartPr>
      <w:docPartBody>
        <w:p w:rsidR="00035E6F" w:rsidRDefault="00E12685" w:rsidP="00E12685">
          <w:pPr>
            <w:pStyle w:val="BD87C1478CEE4D1F8E460DEC31824C1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C5CC70B8BA411DAB59BDFB1E1AB2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1BAD8A-254F-43A4-90D2-8784B155A0D0}"/>
      </w:docPartPr>
      <w:docPartBody>
        <w:p w:rsidR="00035E6F" w:rsidRDefault="00E12685" w:rsidP="00E12685">
          <w:pPr>
            <w:pStyle w:val="34C5CC70B8BA411DAB59BDFB1E1AB2E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37B6223F8F4A788301DD5F55AC82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EEC77E-F458-43D2-A32F-F39066ECE043}"/>
      </w:docPartPr>
      <w:docPartBody>
        <w:p w:rsidR="00035E6F" w:rsidRDefault="00E12685" w:rsidP="00E12685">
          <w:pPr>
            <w:pStyle w:val="5237B6223F8F4A788301DD5F55AC82C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7EA142C4E24C6BA1DE57EF283356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7E3184-191F-4F8F-92C3-B23D8CA116B8}"/>
      </w:docPartPr>
      <w:docPartBody>
        <w:p w:rsidR="00035E6F" w:rsidRDefault="00E12685" w:rsidP="00E12685">
          <w:pPr>
            <w:pStyle w:val="D67EA142C4E24C6BA1DE57EF2833563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46B70A792F463591B4CE37435CF3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698FA0-CD68-400D-8D21-7E6155C0F4C3}"/>
      </w:docPartPr>
      <w:docPartBody>
        <w:p w:rsidR="00035E6F" w:rsidRDefault="00E12685" w:rsidP="00E12685">
          <w:pPr>
            <w:pStyle w:val="5246B70A792F463591B4CE37435CF33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63AE298CECE42998826528F544593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137517-E5E7-4829-8FED-FAD158D70B7B}"/>
      </w:docPartPr>
      <w:docPartBody>
        <w:p w:rsidR="00035E6F" w:rsidRDefault="00E12685" w:rsidP="00E12685">
          <w:pPr>
            <w:pStyle w:val="063AE298CECE42998826528F5445931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39AB042FAE4928AA53108CCF547C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8FD0E-D7F1-4830-A885-D0DAC6E80C30}"/>
      </w:docPartPr>
      <w:docPartBody>
        <w:p w:rsidR="00035E6F" w:rsidRDefault="00E12685" w:rsidP="00E12685">
          <w:pPr>
            <w:pStyle w:val="F739AB042FAE4928AA53108CCF547C2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5F06BAA5BAB4B7DB128E3EA8B620A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2F112E-DC81-415B-B9F1-03F13DDE2856}"/>
      </w:docPartPr>
      <w:docPartBody>
        <w:p w:rsidR="00035E6F" w:rsidRDefault="00E12685" w:rsidP="00E12685">
          <w:pPr>
            <w:pStyle w:val="D5F06BAA5BAB4B7DB128E3EA8B620A1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A0676A8C8B54577A81A4A39473D2C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331DD-B787-4B4A-880E-29B9E9846D66}"/>
      </w:docPartPr>
      <w:docPartBody>
        <w:p w:rsidR="00035E6F" w:rsidRDefault="00E12685" w:rsidP="00E12685">
          <w:pPr>
            <w:pStyle w:val="1A0676A8C8B54577A81A4A39473D2CA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9516128ECB4EE3A5455050517DE3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39B527-CA3F-406D-91ED-AE9578E857C9}"/>
      </w:docPartPr>
      <w:docPartBody>
        <w:p w:rsidR="00035E6F" w:rsidRDefault="00E12685" w:rsidP="00E12685">
          <w:pPr>
            <w:pStyle w:val="DA9516128ECB4EE3A5455050517DE30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1705BC73CA24BD4816B6D4EDB761D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76FC0F-47C5-4236-BDAD-E7E768C224B0}"/>
      </w:docPartPr>
      <w:docPartBody>
        <w:p w:rsidR="00035E6F" w:rsidRDefault="00E12685" w:rsidP="00E12685">
          <w:pPr>
            <w:pStyle w:val="A1705BC73CA24BD4816B6D4EDB761D5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0441267836B46FE9252530E5B3D91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F1924C-7BE5-4ED0-93ED-D813B1A3D7F6}"/>
      </w:docPartPr>
      <w:docPartBody>
        <w:p w:rsidR="00035E6F" w:rsidRDefault="00E12685" w:rsidP="00E12685">
          <w:pPr>
            <w:pStyle w:val="B0441267836B46FE9252530E5B3D91A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D3E4C2-9293-4CCB-A206-CDD928868578}"/>
      </w:docPartPr>
      <w:docPartBody>
        <w:p w:rsidR="00326568" w:rsidRDefault="0044116A">
          <w:r w:rsidRPr="00576F9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035E6F"/>
    <w:rsid w:val="000E03A5"/>
    <w:rsid w:val="001B1D80"/>
    <w:rsid w:val="00257B6F"/>
    <w:rsid w:val="002B22DB"/>
    <w:rsid w:val="00310E7D"/>
    <w:rsid w:val="00316164"/>
    <w:rsid w:val="00326568"/>
    <w:rsid w:val="0037525D"/>
    <w:rsid w:val="003D5996"/>
    <w:rsid w:val="0044116A"/>
    <w:rsid w:val="004D618C"/>
    <w:rsid w:val="004E1991"/>
    <w:rsid w:val="00583018"/>
    <w:rsid w:val="006252A3"/>
    <w:rsid w:val="006B4CB4"/>
    <w:rsid w:val="006D1EAB"/>
    <w:rsid w:val="00773FC8"/>
    <w:rsid w:val="007868D2"/>
    <w:rsid w:val="007962FE"/>
    <w:rsid w:val="0081300B"/>
    <w:rsid w:val="008F2027"/>
    <w:rsid w:val="009626A9"/>
    <w:rsid w:val="009957AA"/>
    <w:rsid w:val="00A05E17"/>
    <w:rsid w:val="00A135B7"/>
    <w:rsid w:val="00AC4111"/>
    <w:rsid w:val="00AE3804"/>
    <w:rsid w:val="00B56D2B"/>
    <w:rsid w:val="00C577F2"/>
    <w:rsid w:val="00C63B62"/>
    <w:rsid w:val="00CE0B6F"/>
    <w:rsid w:val="00D115A4"/>
    <w:rsid w:val="00D507FA"/>
    <w:rsid w:val="00E12685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4116A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7AA031B4563B44558DDD1DD8605F7F74">
    <w:name w:val="7AA031B4563B44558DDD1DD8605F7F74"/>
    <w:rsid w:val="00E12685"/>
  </w:style>
  <w:style w:type="paragraph" w:customStyle="1" w:styleId="C7D7823111F74ED0AD311D50F35886C7">
    <w:name w:val="C7D7823111F74ED0AD311D50F35886C7"/>
    <w:rsid w:val="00E12685"/>
  </w:style>
  <w:style w:type="paragraph" w:customStyle="1" w:styleId="3231F7B7F6D7479985D96F70F2392D32">
    <w:name w:val="3231F7B7F6D7479985D96F70F2392D32"/>
    <w:rsid w:val="00E12685"/>
  </w:style>
  <w:style w:type="paragraph" w:customStyle="1" w:styleId="DD9D9B76FF714534BA06A543B3473D00">
    <w:name w:val="DD9D9B76FF714534BA06A543B3473D00"/>
    <w:rsid w:val="00E12685"/>
  </w:style>
  <w:style w:type="paragraph" w:customStyle="1" w:styleId="1DD50FECE46C4A55A2E5EB778407ABAE">
    <w:name w:val="1DD50FECE46C4A55A2E5EB778407ABAE"/>
    <w:rsid w:val="00E12685"/>
  </w:style>
  <w:style w:type="paragraph" w:customStyle="1" w:styleId="C636A6B9F60E45EBB1F949E0730A432F">
    <w:name w:val="C636A6B9F60E45EBB1F949E0730A432F"/>
    <w:rsid w:val="00E12685"/>
  </w:style>
  <w:style w:type="paragraph" w:customStyle="1" w:styleId="C02B1B2E41354411BCBB53CF8F07E5A2">
    <w:name w:val="C02B1B2E41354411BCBB53CF8F07E5A2"/>
    <w:rsid w:val="00E12685"/>
  </w:style>
  <w:style w:type="paragraph" w:customStyle="1" w:styleId="40D09C448648436DA6354A60838406B6">
    <w:name w:val="40D09C448648436DA6354A60838406B6"/>
    <w:rsid w:val="00E12685"/>
  </w:style>
  <w:style w:type="paragraph" w:customStyle="1" w:styleId="377311176E584248BCFC1EB94DB044B4">
    <w:name w:val="377311176E584248BCFC1EB94DB044B4"/>
    <w:rsid w:val="00E12685"/>
  </w:style>
  <w:style w:type="paragraph" w:customStyle="1" w:styleId="6F529F81FC584EBFA7B6EAF5656E60DC">
    <w:name w:val="6F529F81FC584EBFA7B6EAF5656E60DC"/>
    <w:rsid w:val="00E12685"/>
  </w:style>
  <w:style w:type="paragraph" w:customStyle="1" w:styleId="6F998A46B6CA488DBC82ABA211C963DF">
    <w:name w:val="6F998A46B6CA488DBC82ABA211C963DF"/>
    <w:rsid w:val="00E12685"/>
  </w:style>
  <w:style w:type="paragraph" w:customStyle="1" w:styleId="5A2581EDAF7348F9AB29FC45032BC171">
    <w:name w:val="5A2581EDAF7348F9AB29FC45032BC171"/>
    <w:rsid w:val="00E12685"/>
  </w:style>
  <w:style w:type="paragraph" w:customStyle="1" w:styleId="B470248263C3412D8E0E269BF6CDCA05">
    <w:name w:val="B470248263C3412D8E0E269BF6CDCA05"/>
    <w:rsid w:val="00E12685"/>
  </w:style>
  <w:style w:type="paragraph" w:customStyle="1" w:styleId="C122C63991D641D8B4706BB4D0BDAE94">
    <w:name w:val="C122C63991D641D8B4706BB4D0BDAE94"/>
    <w:rsid w:val="00E12685"/>
  </w:style>
  <w:style w:type="paragraph" w:customStyle="1" w:styleId="FB212ED77DDF4067BE36159622FBDE8B">
    <w:name w:val="FB212ED77DDF4067BE36159622FBDE8B"/>
    <w:rsid w:val="00E12685"/>
  </w:style>
  <w:style w:type="paragraph" w:customStyle="1" w:styleId="B6E72C1D2AFD44B5BCC75621A645E161">
    <w:name w:val="B6E72C1D2AFD44B5BCC75621A645E161"/>
    <w:rsid w:val="00E12685"/>
  </w:style>
  <w:style w:type="paragraph" w:customStyle="1" w:styleId="940CEDA3FF5E4AEC850FD0DF4058D4DD">
    <w:name w:val="940CEDA3FF5E4AEC850FD0DF4058D4DD"/>
    <w:rsid w:val="00E12685"/>
  </w:style>
  <w:style w:type="paragraph" w:customStyle="1" w:styleId="2335FFA5DFFE46FC8118E6A62C170B4B">
    <w:name w:val="2335FFA5DFFE46FC8118E6A62C170B4B"/>
    <w:rsid w:val="00E12685"/>
  </w:style>
  <w:style w:type="paragraph" w:customStyle="1" w:styleId="A96B5585BFBF41A1B3D2E1B1C3A4DFE0">
    <w:name w:val="A96B5585BFBF41A1B3D2E1B1C3A4DFE0"/>
    <w:rsid w:val="00E12685"/>
  </w:style>
  <w:style w:type="paragraph" w:customStyle="1" w:styleId="20935E214E3A47C0B1B9FAA103DBCBC5">
    <w:name w:val="20935E214E3A47C0B1B9FAA103DBCBC5"/>
    <w:rsid w:val="00E12685"/>
  </w:style>
  <w:style w:type="paragraph" w:customStyle="1" w:styleId="E00C67A90808453488F1AB8E56DAE521">
    <w:name w:val="E00C67A90808453488F1AB8E56DAE521"/>
    <w:rsid w:val="00E12685"/>
  </w:style>
  <w:style w:type="paragraph" w:customStyle="1" w:styleId="E7766F6AE0A7416DBA47F781911A52D5">
    <w:name w:val="E7766F6AE0A7416DBA47F781911A52D5"/>
    <w:rsid w:val="00E12685"/>
  </w:style>
  <w:style w:type="paragraph" w:customStyle="1" w:styleId="D779BB28F1CA4C8CA14B1CDC9DC6C740">
    <w:name w:val="D779BB28F1CA4C8CA14B1CDC9DC6C740"/>
    <w:rsid w:val="00E12685"/>
  </w:style>
  <w:style w:type="paragraph" w:customStyle="1" w:styleId="4FC9EEB5D183409BB9778F99CF2095173">
    <w:name w:val="4FC9EEB5D183409BB9778F99CF209517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3">
    <w:name w:val="ED2C545D5BC0467D9593B5CF14A1A0BD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2">
    <w:name w:val="0F3E619C35BC491C819FA30E6FC6B81A2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2">
    <w:name w:val="75D651B1711B400A93032579CA4A7D1C2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2">
    <w:name w:val="F27D90A0170A4044B65C2398324E14A02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2">
    <w:name w:val="638E96C8CAAD4E99941A912D06C9599F2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DD50FECE46C4A55A2E5EB778407ABAE1">
    <w:name w:val="1DD50FECE46C4A55A2E5EB778407ABAE1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7A7C2AE1F40BFBCDA29734BD0F1F3">
    <w:name w:val="E477A7C2AE1F40BFBCDA29734BD0F1F3"/>
    <w:rsid w:val="00E12685"/>
  </w:style>
  <w:style w:type="paragraph" w:customStyle="1" w:styleId="817067EB2FCE4F0D85A44DBFE2E89800">
    <w:name w:val="817067EB2FCE4F0D85A44DBFE2E89800"/>
    <w:rsid w:val="00E12685"/>
  </w:style>
  <w:style w:type="paragraph" w:customStyle="1" w:styleId="099A1FD2E7B74601B254DA9B200369F1">
    <w:name w:val="099A1FD2E7B74601B254DA9B200369F1"/>
    <w:rsid w:val="00E12685"/>
  </w:style>
  <w:style w:type="paragraph" w:customStyle="1" w:styleId="59A102A90CBC4BD5A7643A36853B3B5A">
    <w:name w:val="59A102A90CBC4BD5A7643A36853B3B5A"/>
    <w:rsid w:val="00E12685"/>
  </w:style>
  <w:style w:type="paragraph" w:customStyle="1" w:styleId="481B12D6EAE2494C811FFA19B863B302">
    <w:name w:val="481B12D6EAE2494C811FFA19B863B302"/>
    <w:rsid w:val="00E12685"/>
  </w:style>
  <w:style w:type="paragraph" w:customStyle="1" w:styleId="96514F5A33514B6C9B4EC87981BA1A70">
    <w:name w:val="96514F5A33514B6C9B4EC87981BA1A70"/>
    <w:rsid w:val="00E12685"/>
  </w:style>
  <w:style w:type="paragraph" w:customStyle="1" w:styleId="91B9EDF8CEA24D6CBC01D6820AC5D1B7">
    <w:name w:val="91B9EDF8CEA24D6CBC01D6820AC5D1B7"/>
    <w:rsid w:val="00E12685"/>
  </w:style>
  <w:style w:type="paragraph" w:customStyle="1" w:styleId="C094C3EBBEC8471C9DB17B7CB70D3E34">
    <w:name w:val="C094C3EBBEC8471C9DB17B7CB70D3E34"/>
    <w:rsid w:val="00E12685"/>
  </w:style>
  <w:style w:type="paragraph" w:customStyle="1" w:styleId="2F959479080C499F9CCBC841EFD0EC11">
    <w:name w:val="2F959479080C499F9CCBC841EFD0EC11"/>
    <w:rsid w:val="00E12685"/>
  </w:style>
  <w:style w:type="paragraph" w:customStyle="1" w:styleId="C8D8B22FD6E942ADA96E99E2DD98FC00">
    <w:name w:val="C8D8B22FD6E942ADA96E99E2DD98FC00"/>
    <w:rsid w:val="00E12685"/>
  </w:style>
  <w:style w:type="paragraph" w:customStyle="1" w:styleId="2D866E85538040AB8615E9FFD1B7B613">
    <w:name w:val="2D866E85538040AB8615E9FFD1B7B613"/>
    <w:rsid w:val="00E12685"/>
  </w:style>
  <w:style w:type="paragraph" w:customStyle="1" w:styleId="9D6315CF2AD34852A58E50329C9780B2">
    <w:name w:val="9D6315CF2AD34852A58E50329C9780B2"/>
    <w:rsid w:val="00E12685"/>
  </w:style>
  <w:style w:type="paragraph" w:customStyle="1" w:styleId="026327C2F0C748CE885C305395063FC9">
    <w:name w:val="026327C2F0C748CE885C305395063FC9"/>
    <w:rsid w:val="00E12685"/>
  </w:style>
  <w:style w:type="paragraph" w:customStyle="1" w:styleId="D788107EFEA7453B80BAD587CB3F99DB">
    <w:name w:val="D788107EFEA7453B80BAD587CB3F99DB"/>
    <w:rsid w:val="00E12685"/>
  </w:style>
  <w:style w:type="paragraph" w:customStyle="1" w:styleId="D83C1DAD5BF04A5A8B1D68D043CF6AF0">
    <w:name w:val="D83C1DAD5BF04A5A8B1D68D043CF6AF0"/>
    <w:rsid w:val="00E12685"/>
  </w:style>
  <w:style w:type="paragraph" w:customStyle="1" w:styleId="B045978667534F7A9BF606F124A103CE">
    <w:name w:val="B045978667534F7A9BF606F124A103CE"/>
    <w:rsid w:val="00E12685"/>
  </w:style>
  <w:style w:type="paragraph" w:customStyle="1" w:styleId="1B32E49E456F4832B007093D54A001A3">
    <w:name w:val="1B32E49E456F4832B007093D54A001A3"/>
    <w:rsid w:val="00E12685"/>
  </w:style>
  <w:style w:type="paragraph" w:customStyle="1" w:styleId="BD87C1478CEE4D1F8E460DEC31824C16">
    <w:name w:val="BD87C1478CEE4D1F8E460DEC31824C16"/>
    <w:rsid w:val="00E12685"/>
  </w:style>
  <w:style w:type="paragraph" w:customStyle="1" w:styleId="34C5CC70B8BA411DAB59BDFB1E1AB2E0">
    <w:name w:val="34C5CC70B8BA411DAB59BDFB1E1AB2E0"/>
    <w:rsid w:val="00E12685"/>
  </w:style>
  <w:style w:type="paragraph" w:customStyle="1" w:styleId="5237B6223F8F4A788301DD5F55AC82CB">
    <w:name w:val="5237B6223F8F4A788301DD5F55AC82CB"/>
    <w:rsid w:val="00E12685"/>
  </w:style>
  <w:style w:type="paragraph" w:customStyle="1" w:styleId="1D228C3B20AF4F56B5A790B9BD59E2F2">
    <w:name w:val="1D228C3B20AF4F56B5A790B9BD59E2F2"/>
    <w:rsid w:val="00E12685"/>
  </w:style>
  <w:style w:type="paragraph" w:customStyle="1" w:styleId="8EA3BF51CDA34476BF50CB9FF3B6F630">
    <w:name w:val="8EA3BF51CDA34476BF50CB9FF3B6F630"/>
    <w:rsid w:val="00E12685"/>
  </w:style>
  <w:style w:type="paragraph" w:customStyle="1" w:styleId="398C7BAD76414A44B367A6AE0152DF64">
    <w:name w:val="398C7BAD76414A44B367A6AE0152DF64"/>
    <w:rsid w:val="00E12685"/>
  </w:style>
  <w:style w:type="paragraph" w:customStyle="1" w:styleId="D238BC011F2948E88026E55A15C29A77">
    <w:name w:val="D238BC011F2948E88026E55A15C29A77"/>
    <w:rsid w:val="00E12685"/>
  </w:style>
  <w:style w:type="paragraph" w:customStyle="1" w:styleId="00C1BAE6305F4364BF4FB954F4395C4B">
    <w:name w:val="00C1BAE6305F4364BF4FB954F4395C4B"/>
    <w:rsid w:val="00E12685"/>
  </w:style>
  <w:style w:type="paragraph" w:customStyle="1" w:styleId="9E0A4FA3C57E43FC9C8273A5D8D02016">
    <w:name w:val="9E0A4FA3C57E43FC9C8273A5D8D02016"/>
    <w:rsid w:val="00E12685"/>
  </w:style>
  <w:style w:type="paragraph" w:customStyle="1" w:styleId="24D316CF59634EA7AB8BF34BD7B72882">
    <w:name w:val="24D316CF59634EA7AB8BF34BD7B72882"/>
    <w:rsid w:val="00E12685"/>
  </w:style>
  <w:style w:type="paragraph" w:customStyle="1" w:styleId="B472E15AFEBE499897270C02E4FC4B21">
    <w:name w:val="B472E15AFEBE499897270C02E4FC4B21"/>
    <w:rsid w:val="00E12685"/>
  </w:style>
  <w:style w:type="paragraph" w:customStyle="1" w:styleId="D67EA142C4E24C6BA1DE57EF28335632">
    <w:name w:val="D67EA142C4E24C6BA1DE57EF28335632"/>
    <w:rsid w:val="00E12685"/>
  </w:style>
  <w:style w:type="paragraph" w:customStyle="1" w:styleId="5246B70A792F463591B4CE37435CF336">
    <w:name w:val="5246B70A792F463591B4CE37435CF336"/>
    <w:rsid w:val="00E12685"/>
  </w:style>
  <w:style w:type="paragraph" w:customStyle="1" w:styleId="063AE298CECE42998826528F5445931A">
    <w:name w:val="063AE298CECE42998826528F5445931A"/>
    <w:rsid w:val="00E12685"/>
  </w:style>
  <w:style w:type="paragraph" w:customStyle="1" w:styleId="B35739F4B1AC44AE8228F12E1F9E625D">
    <w:name w:val="B35739F4B1AC44AE8228F12E1F9E625D"/>
    <w:rsid w:val="00E12685"/>
  </w:style>
  <w:style w:type="paragraph" w:customStyle="1" w:styleId="E2D635BF391841B3BA09D6ECDC77EEB1">
    <w:name w:val="E2D635BF391841B3BA09D6ECDC77EEB1"/>
    <w:rsid w:val="00E12685"/>
  </w:style>
  <w:style w:type="paragraph" w:customStyle="1" w:styleId="50064B95FE494F5DBD4E36262A4DC4BF">
    <w:name w:val="50064B95FE494F5DBD4E36262A4DC4BF"/>
    <w:rsid w:val="00E12685"/>
  </w:style>
  <w:style w:type="paragraph" w:customStyle="1" w:styleId="BF3DDF18478F42DE90C4A7D2FE7CEA11">
    <w:name w:val="BF3DDF18478F42DE90C4A7D2FE7CEA11"/>
    <w:rsid w:val="00E12685"/>
  </w:style>
  <w:style w:type="paragraph" w:customStyle="1" w:styleId="38521FAAF4D84482A7AEDD116D2518F5">
    <w:name w:val="38521FAAF4D84482A7AEDD116D2518F5"/>
    <w:rsid w:val="00E12685"/>
  </w:style>
  <w:style w:type="paragraph" w:customStyle="1" w:styleId="EA42351DB52A488A9EC347EAF98F4523">
    <w:name w:val="EA42351DB52A488A9EC347EAF98F4523"/>
    <w:rsid w:val="00E12685"/>
  </w:style>
  <w:style w:type="paragraph" w:customStyle="1" w:styleId="7FA49B19EFD0423F9102770648E1F210">
    <w:name w:val="7FA49B19EFD0423F9102770648E1F210"/>
    <w:rsid w:val="00E12685"/>
  </w:style>
  <w:style w:type="paragraph" w:customStyle="1" w:styleId="2201211568E74C03B587107CA4DC8733">
    <w:name w:val="2201211568E74C03B587107CA4DC8733"/>
    <w:rsid w:val="00E12685"/>
  </w:style>
  <w:style w:type="paragraph" w:customStyle="1" w:styleId="DEB48ED3D362443D863D3AC3636851D6">
    <w:name w:val="DEB48ED3D362443D863D3AC3636851D6"/>
    <w:rsid w:val="00E12685"/>
  </w:style>
  <w:style w:type="paragraph" w:customStyle="1" w:styleId="F739AB042FAE4928AA53108CCF547C2F">
    <w:name w:val="F739AB042FAE4928AA53108CCF547C2F"/>
    <w:rsid w:val="00E12685"/>
  </w:style>
  <w:style w:type="paragraph" w:customStyle="1" w:styleId="D5F06BAA5BAB4B7DB128E3EA8B620A12">
    <w:name w:val="D5F06BAA5BAB4B7DB128E3EA8B620A12"/>
    <w:rsid w:val="00E12685"/>
  </w:style>
  <w:style w:type="paragraph" w:customStyle="1" w:styleId="2DFA81DB4A114EE8A78B8B3ED5D0F8D1">
    <w:name w:val="2DFA81DB4A114EE8A78B8B3ED5D0F8D1"/>
    <w:rsid w:val="00E12685"/>
  </w:style>
  <w:style w:type="paragraph" w:customStyle="1" w:styleId="1A0676A8C8B54577A81A4A39473D2CA6">
    <w:name w:val="1A0676A8C8B54577A81A4A39473D2CA6"/>
    <w:rsid w:val="00E12685"/>
  </w:style>
  <w:style w:type="paragraph" w:customStyle="1" w:styleId="DA9516128ECB4EE3A5455050517DE30F">
    <w:name w:val="DA9516128ECB4EE3A5455050517DE30F"/>
    <w:rsid w:val="00E12685"/>
  </w:style>
  <w:style w:type="paragraph" w:customStyle="1" w:styleId="A1705BC73CA24BD4816B6D4EDB761D55">
    <w:name w:val="A1705BC73CA24BD4816B6D4EDB761D55"/>
    <w:rsid w:val="00E12685"/>
  </w:style>
  <w:style w:type="paragraph" w:customStyle="1" w:styleId="363E3717119A4816979F0D4E07418D06">
    <w:name w:val="363E3717119A4816979F0D4E07418D06"/>
    <w:rsid w:val="00E12685"/>
  </w:style>
  <w:style w:type="paragraph" w:customStyle="1" w:styleId="43B82E4BDDAE4B0EA520290CB170AB2E">
    <w:name w:val="43B82E4BDDAE4B0EA520290CB170AB2E"/>
    <w:rsid w:val="00E12685"/>
  </w:style>
  <w:style w:type="paragraph" w:customStyle="1" w:styleId="588AD77F76EA4148AEBA5A5FB716EC5A">
    <w:name w:val="588AD77F76EA4148AEBA5A5FB716EC5A"/>
    <w:rsid w:val="00E12685"/>
  </w:style>
  <w:style w:type="paragraph" w:customStyle="1" w:styleId="2DC4266033174BFFB960A05F4164CB02">
    <w:name w:val="2DC4266033174BFFB960A05F4164CB02"/>
    <w:rsid w:val="00E12685"/>
  </w:style>
  <w:style w:type="paragraph" w:customStyle="1" w:styleId="7F0E0A710E1B4EFDA72D9E79E566FF6F">
    <w:name w:val="7F0E0A710E1B4EFDA72D9E79E566FF6F"/>
    <w:rsid w:val="00E12685"/>
  </w:style>
  <w:style w:type="paragraph" w:customStyle="1" w:styleId="16436DBE188F432CBAC932D2893C032C">
    <w:name w:val="16436DBE188F432CBAC932D2893C032C"/>
    <w:rsid w:val="00E12685"/>
  </w:style>
  <w:style w:type="paragraph" w:customStyle="1" w:styleId="B0441267836B46FE9252530E5B3D91A9">
    <w:name w:val="B0441267836B46FE9252530E5B3D91A9"/>
    <w:rsid w:val="00E12685"/>
  </w:style>
  <w:style w:type="paragraph" w:customStyle="1" w:styleId="F80F0AAD2AEE48659EDFEACBDB5559FC">
    <w:name w:val="F80F0AAD2AEE48659EDFEACBDB5559FC"/>
    <w:rsid w:val="00E12685"/>
  </w:style>
  <w:style w:type="paragraph" w:customStyle="1" w:styleId="66A2E13AD9AE488C99253AAD98CA0A1A">
    <w:name w:val="66A2E13AD9AE488C99253AAD98CA0A1A"/>
    <w:rsid w:val="00E12685"/>
  </w:style>
  <w:style w:type="paragraph" w:customStyle="1" w:styleId="4FC9EEB5D183409BB9778F99CF2095174">
    <w:name w:val="4FC9EEB5D183409BB9778F99CF2095174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4">
    <w:name w:val="ED2C545D5BC0467D9593B5CF14A1A0BD4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3">
    <w:name w:val="0F3E619C35BC491C819FA30E6FC6B81A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3">
    <w:name w:val="75D651B1711B400A93032579CA4A7D1C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3">
    <w:name w:val="F27D90A0170A4044B65C2398324E14A0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3">
    <w:name w:val="638E96C8CAAD4E99941A912D06C9599F3"/>
    <w:rsid w:val="00E12685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DD50FECE46C4A55A2E5EB778407ABAE2">
    <w:name w:val="1DD50FECE46C4A55A2E5EB778407ABAE2"/>
    <w:rsid w:val="00E12685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1E31-82E0-41A4-B19F-450DFA4E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766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11</cp:revision>
  <cp:lastPrinted>2014-07-31T03:16:00Z</cp:lastPrinted>
  <dcterms:created xsi:type="dcterms:W3CDTF">2017-05-17T09:47:00Z</dcterms:created>
  <dcterms:modified xsi:type="dcterms:W3CDTF">2018-04-16T08:32:00Z</dcterms:modified>
</cp:coreProperties>
</file>