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Default="00F43FE0" w:rsidP="00C838DC">
      <w:pPr>
        <w:rPr>
          <w:b/>
          <w:caps/>
          <w:noProof/>
          <w:sz w:val="22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-925195</wp:posOffset>
                </wp:positionV>
                <wp:extent cx="6309360" cy="464820"/>
                <wp:effectExtent l="0" t="0" r="15240" b="1143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3FE0" w:rsidRDefault="00F43FE0" w:rsidP="00F43FE0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-28.65pt;margin-top:-72.85pt;width:496.8pt;height:3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" filled="f" stroked="f">
                <v:textbox inset="0,0,0,0">
                  <w:txbxContent>
                    <w:p w:rsidR="00F43FE0" w:rsidRDefault="00F43FE0" w:rsidP="00F43FE0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8E580A">
        <w:rPr>
          <w:b/>
          <w:caps/>
          <w:noProof/>
          <w:sz w:val="22"/>
          <w:szCs w:val="28"/>
          <w:lang w:val="en-US"/>
        </w:rPr>
        <w:t xml:space="preserve">Fragebogen </w:t>
      </w:r>
      <w:r w:rsidR="00166221">
        <w:rPr>
          <w:b/>
          <w:caps/>
          <w:noProof/>
          <w:sz w:val="22"/>
          <w:szCs w:val="28"/>
          <w:lang w:val="en-US"/>
        </w:rPr>
        <w:t>Motorradsport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F43FE0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F43FE0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p w:rsidR="00FE74C4" w:rsidRDefault="00FE74C4" w:rsidP="00C838DC">
      <w:pPr>
        <w:rPr>
          <w:b/>
        </w:rPr>
      </w:pPr>
    </w:p>
    <w:tbl>
      <w:tblPr>
        <w:tblStyle w:val="Tabellenraster1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4527"/>
        <w:gridCol w:w="142"/>
        <w:gridCol w:w="1701"/>
        <w:gridCol w:w="2693"/>
      </w:tblGrid>
      <w:tr w:rsidR="00FE74C4" w:rsidRPr="005C7AC7" w:rsidTr="00FE74C4">
        <w:trPr>
          <w:trHeight w:val="283"/>
        </w:trPr>
        <w:tc>
          <w:tcPr>
            <w:tcW w:w="293" w:type="dxa"/>
          </w:tcPr>
          <w:p w:rsidR="00FE74C4" w:rsidRPr="005C7AC7" w:rsidRDefault="00166221" w:rsidP="005C7AC7">
            <w:r>
              <w:t>1</w:t>
            </w:r>
            <w:r w:rsidR="00FE74C4" w:rsidRPr="005C7AC7">
              <w:t>.</w:t>
            </w:r>
          </w:p>
        </w:tc>
        <w:tc>
          <w:tcPr>
            <w:tcW w:w="4527" w:type="dxa"/>
            <w:shd w:val="clear" w:color="auto" w:fill="auto"/>
          </w:tcPr>
          <w:p w:rsidR="00FE74C4" w:rsidRPr="005C7AC7" w:rsidRDefault="00166221" w:rsidP="005C7AC7">
            <w:r w:rsidRPr="00166221">
              <w:t>Nehmen Sie an Motorradrennen teil?</w:t>
            </w:r>
          </w:p>
        </w:tc>
        <w:tc>
          <w:tcPr>
            <w:tcW w:w="142" w:type="dxa"/>
            <w:shd w:val="clear" w:color="auto" w:fill="auto"/>
          </w:tcPr>
          <w:p w:rsidR="00FE74C4" w:rsidRPr="005C7AC7" w:rsidRDefault="00FE74C4" w:rsidP="005C7AC7"/>
        </w:tc>
        <w:tc>
          <w:tcPr>
            <w:tcW w:w="1701" w:type="dxa"/>
            <w:shd w:val="clear" w:color="auto" w:fill="auto"/>
          </w:tcPr>
          <w:p w:rsidR="00FE74C4" w:rsidRPr="005C7AC7" w:rsidRDefault="00104CAC" w:rsidP="005C7AC7">
            <w:sdt>
              <w:sdtPr>
                <w:id w:val="-1573731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FE74C4" w:rsidRPr="005C7AC7">
              <w:t xml:space="preserve"> Nein     </w:t>
            </w:r>
            <w:sdt>
              <w:sdtPr>
                <w:id w:val="-2024548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4C4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FE74C4">
              <w:t xml:space="preserve"> Ja, seit</w:t>
            </w:r>
          </w:p>
        </w:tc>
        <w:sdt>
          <w:sdtPr>
            <w:id w:val="1993827366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2693" w:type="dxa"/>
                <w:shd w:val="clear" w:color="auto" w:fill="E9E9E9"/>
              </w:tcPr>
              <w:p w:rsidR="00FE74C4" w:rsidRPr="005C7AC7" w:rsidRDefault="00FE74C4" w:rsidP="005C7AC7">
                <w:r>
                  <w:t xml:space="preserve"> </w:t>
                </w:r>
              </w:p>
            </w:tc>
          </w:sdtContent>
        </w:sdt>
      </w:tr>
    </w:tbl>
    <w:p w:rsidR="005C7AC7" w:rsidRDefault="005C7AC7" w:rsidP="00C838DC">
      <w:pPr>
        <w:rPr>
          <w:b/>
        </w:rPr>
      </w:pPr>
    </w:p>
    <w:p w:rsidR="00810930" w:rsidRDefault="00810930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134"/>
        <w:gridCol w:w="7938"/>
      </w:tblGrid>
      <w:tr w:rsidR="00166221" w:rsidTr="00166221">
        <w:trPr>
          <w:trHeight w:val="284"/>
        </w:trPr>
        <w:tc>
          <w:tcPr>
            <w:tcW w:w="284" w:type="dxa"/>
          </w:tcPr>
          <w:p w:rsidR="00166221" w:rsidRDefault="00166221" w:rsidP="00605B03">
            <w:r>
              <w:t>2.</w:t>
            </w:r>
          </w:p>
        </w:tc>
        <w:tc>
          <w:tcPr>
            <w:tcW w:w="1134" w:type="dxa"/>
            <w:shd w:val="clear" w:color="auto" w:fill="FFFFFF" w:themeFill="background1"/>
          </w:tcPr>
          <w:p w:rsidR="00166221" w:rsidRPr="00C838DC" w:rsidRDefault="00166221" w:rsidP="00605B03">
            <w:r>
              <w:t>Sind Sie</w:t>
            </w:r>
          </w:p>
        </w:tc>
        <w:tc>
          <w:tcPr>
            <w:tcW w:w="7938" w:type="dxa"/>
            <w:shd w:val="clear" w:color="auto" w:fill="auto"/>
          </w:tcPr>
          <w:p w:rsidR="00166221" w:rsidRDefault="00104CAC" w:rsidP="00605B03">
            <w:sdt>
              <w:sdtPr>
                <w:id w:val="172694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6221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66221">
              <w:t xml:space="preserve"> Amateur</w:t>
            </w:r>
            <w:r w:rsidR="00810930">
              <w:t>?</w:t>
            </w:r>
            <w:r w:rsidR="00166221" w:rsidRPr="005C7AC7">
              <w:t xml:space="preserve">     </w:t>
            </w:r>
            <w:sdt>
              <w:sdtPr>
                <w:id w:val="-1457333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6221" w:rsidRPr="005C7A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66221" w:rsidRPr="005C7AC7">
              <w:t xml:space="preserve"> </w:t>
            </w:r>
            <w:r w:rsidR="00166221" w:rsidRPr="00166221">
              <w:t>Berufsfahrer</w:t>
            </w:r>
            <w:r w:rsidR="00810930">
              <w:t>? B</w:t>
            </w:r>
            <w:r w:rsidR="00166221" w:rsidRPr="00166221">
              <w:t xml:space="preserve">itte Name des </w:t>
            </w:r>
            <w:r w:rsidR="00B0372A">
              <w:t>Arbeitgebers/</w:t>
            </w:r>
            <w:r w:rsidR="00166221">
              <w:t>Sponsors angeben:</w:t>
            </w:r>
          </w:p>
        </w:tc>
      </w:tr>
      <w:tr w:rsidR="00166221" w:rsidTr="00166221">
        <w:trPr>
          <w:trHeight w:val="271"/>
        </w:trPr>
        <w:tc>
          <w:tcPr>
            <w:tcW w:w="284" w:type="dxa"/>
          </w:tcPr>
          <w:p w:rsidR="00166221" w:rsidRDefault="00166221" w:rsidP="00605B03"/>
        </w:tc>
        <w:sdt>
          <w:sdtPr>
            <w:id w:val="-1445071646"/>
            <w:placeholder>
              <w:docPart w:val="36755C6C0E244AAAAA465AC81F7D1A7B"/>
            </w:placeholder>
            <w:text/>
          </w:sdtPr>
          <w:sdtEndPr/>
          <w:sdtContent>
            <w:tc>
              <w:tcPr>
                <w:tcW w:w="9072" w:type="dxa"/>
                <w:gridSpan w:val="2"/>
                <w:shd w:val="clear" w:color="auto" w:fill="E9E9E9"/>
              </w:tcPr>
              <w:p w:rsidR="00166221" w:rsidRDefault="00166221" w:rsidP="00605B03">
                <w:r>
                  <w:t xml:space="preserve"> </w:t>
                </w:r>
              </w:p>
            </w:tc>
          </w:sdtContent>
        </w:sdt>
      </w:tr>
    </w:tbl>
    <w:p w:rsidR="00166221" w:rsidRDefault="00166221" w:rsidP="00C838DC">
      <w:pPr>
        <w:rPr>
          <w:b/>
        </w:rPr>
      </w:pPr>
    </w:p>
    <w:p w:rsidR="00810930" w:rsidRDefault="00810930" w:rsidP="00C838DC">
      <w:pPr>
        <w:rPr>
          <w:b/>
        </w:rPr>
      </w:pPr>
    </w:p>
    <w:tbl>
      <w:tblPr>
        <w:tblStyle w:val="Tabellenraster15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38"/>
        <w:gridCol w:w="709"/>
        <w:gridCol w:w="803"/>
        <w:gridCol w:w="331"/>
        <w:gridCol w:w="425"/>
        <w:gridCol w:w="898"/>
        <w:gridCol w:w="496"/>
        <w:gridCol w:w="732"/>
        <w:gridCol w:w="95"/>
        <w:gridCol w:w="1323"/>
      </w:tblGrid>
      <w:tr w:rsidR="00166221" w:rsidRPr="00166221" w:rsidTr="00166221">
        <w:trPr>
          <w:trHeight w:hRule="exact" w:val="284"/>
        </w:trPr>
        <w:tc>
          <w:tcPr>
            <w:tcW w:w="284" w:type="dxa"/>
          </w:tcPr>
          <w:p w:rsidR="00166221" w:rsidRPr="00166221" w:rsidRDefault="00166221" w:rsidP="00166221">
            <w:r>
              <w:t>3.</w:t>
            </w:r>
          </w:p>
        </w:tc>
        <w:tc>
          <w:tcPr>
            <w:tcW w:w="2410" w:type="dxa"/>
            <w:shd w:val="clear" w:color="auto" w:fill="auto"/>
          </w:tcPr>
          <w:p w:rsidR="00166221" w:rsidRPr="00166221" w:rsidRDefault="00166221" w:rsidP="00166221">
            <w:r w:rsidRPr="00166221">
              <w:t>Mit welchen Motorradtypen?</w:t>
            </w:r>
            <w:r w:rsidRPr="00166221">
              <w:br/>
              <w:t>besitzen Sie?</w:t>
            </w:r>
          </w:p>
        </w:tc>
        <w:tc>
          <w:tcPr>
            <w:tcW w:w="212" w:type="dxa"/>
            <w:shd w:val="clear" w:color="auto" w:fill="auto"/>
          </w:tcPr>
          <w:p w:rsidR="00166221" w:rsidRPr="00166221" w:rsidRDefault="00166221" w:rsidP="00166221"/>
        </w:tc>
        <w:tc>
          <w:tcPr>
            <w:tcW w:w="638" w:type="dxa"/>
            <w:shd w:val="clear" w:color="auto" w:fill="auto"/>
          </w:tcPr>
          <w:p w:rsidR="00166221" w:rsidRPr="00166221" w:rsidRDefault="00166221" w:rsidP="00166221">
            <w:r w:rsidRPr="00166221">
              <w:t>Marke:</w:t>
            </w:r>
          </w:p>
        </w:tc>
        <w:sdt>
          <w:sdtPr>
            <w:id w:val="-100568707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5812" w:type="dxa"/>
                <w:gridSpan w:val="9"/>
                <w:shd w:val="clear" w:color="auto" w:fill="E9E9E9"/>
              </w:tcPr>
              <w:p w:rsidR="00166221" w:rsidRPr="00166221" w:rsidRDefault="00166221" w:rsidP="00166221">
                <w:r>
                  <w:t xml:space="preserve"> </w:t>
                </w:r>
              </w:p>
            </w:tc>
          </w:sdtContent>
        </w:sdt>
      </w:tr>
      <w:tr w:rsidR="00166221" w:rsidRPr="00166221" w:rsidTr="00605B03">
        <w:trPr>
          <w:trHeight w:hRule="exact" w:val="57"/>
        </w:trPr>
        <w:tc>
          <w:tcPr>
            <w:tcW w:w="284" w:type="dxa"/>
            <w:shd w:val="clear" w:color="auto" w:fill="auto"/>
          </w:tcPr>
          <w:p w:rsidR="00166221" w:rsidRPr="00166221" w:rsidRDefault="00166221" w:rsidP="00166221"/>
        </w:tc>
        <w:tc>
          <w:tcPr>
            <w:tcW w:w="2410" w:type="dxa"/>
            <w:shd w:val="clear" w:color="auto" w:fill="auto"/>
          </w:tcPr>
          <w:p w:rsidR="00166221" w:rsidRPr="00166221" w:rsidRDefault="00166221" w:rsidP="00166221"/>
        </w:tc>
        <w:tc>
          <w:tcPr>
            <w:tcW w:w="212" w:type="dxa"/>
            <w:shd w:val="clear" w:color="auto" w:fill="auto"/>
          </w:tcPr>
          <w:p w:rsidR="00166221" w:rsidRPr="00166221" w:rsidRDefault="00166221" w:rsidP="00166221"/>
        </w:tc>
        <w:tc>
          <w:tcPr>
            <w:tcW w:w="638" w:type="dxa"/>
            <w:shd w:val="clear" w:color="auto" w:fill="auto"/>
          </w:tcPr>
          <w:p w:rsidR="00166221" w:rsidRPr="00166221" w:rsidRDefault="00166221" w:rsidP="00166221"/>
        </w:tc>
        <w:tc>
          <w:tcPr>
            <w:tcW w:w="1512" w:type="dxa"/>
            <w:gridSpan w:val="2"/>
            <w:shd w:val="clear" w:color="auto" w:fill="auto"/>
          </w:tcPr>
          <w:p w:rsidR="00166221" w:rsidRPr="00166221" w:rsidRDefault="00166221" w:rsidP="00166221"/>
        </w:tc>
        <w:tc>
          <w:tcPr>
            <w:tcW w:w="756" w:type="dxa"/>
            <w:gridSpan w:val="2"/>
            <w:shd w:val="clear" w:color="auto" w:fill="auto"/>
          </w:tcPr>
          <w:p w:rsidR="00166221" w:rsidRPr="00166221" w:rsidRDefault="00166221" w:rsidP="00166221"/>
        </w:tc>
        <w:tc>
          <w:tcPr>
            <w:tcW w:w="1394" w:type="dxa"/>
            <w:gridSpan w:val="2"/>
            <w:shd w:val="clear" w:color="auto" w:fill="auto"/>
          </w:tcPr>
          <w:p w:rsidR="00166221" w:rsidRPr="00166221" w:rsidRDefault="00166221" w:rsidP="00166221"/>
        </w:tc>
        <w:tc>
          <w:tcPr>
            <w:tcW w:w="732" w:type="dxa"/>
            <w:shd w:val="clear" w:color="auto" w:fill="auto"/>
          </w:tcPr>
          <w:p w:rsidR="00166221" w:rsidRPr="00166221" w:rsidRDefault="00166221" w:rsidP="00166221"/>
        </w:tc>
        <w:tc>
          <w:tcPr>
            <w:tcW w:w="1418" w:type="dxa"/>
            <w:gridSpan w:val="2"/>
            <w:shd w:val="clear" w:color="auto" w:fill="auto"/>
          </w:tcPr>
          <w:p w:rsidR="00166221" w:rsidRPr="00166221" w:rsidRDefault="00166221" w:rsidP="00166221"/>
        </w:tc>
      </w:tr>
      <w:tr w:rsidR="00166221" w:rsidRPr="00166221" w:rsidTr="00166221">
        <w:trPr>
          <w:trHeight w:val="284"/>
        </w:trPr>
        <w:tc>
          <w:tcPr>
            <w:tcW w:w="284" w:type="dxa"/>
          </w:tcPr>
          <w:p w:rsidR="00166221" w:rsidRPr="00166221" w:rsidRDefault="00166221" w:rsidP="00166221"/>
        </w:tc>
        <w:tc>
          <w:tcPr>
            <w:tcW w:w="2410" w:type="dxa"/>
            <w:shd w:val="clear" w:color="auto" w:fill="auto"/>
          </w:tcPr>
          <w:p w:rsidR="00166221" w:rsidRPr="00166221" w:rsidRDefault="00166221" w:rsidP="00166221"/>
        </w:tc>
        <w:tc>
          <w:tcPr>
            <w:tcW w:w="212" w:type="dxa"/>
            <w:shd w:val="clear" w:color="auto" w:fill="auto"/>
          </w:tcPr>
          <w:p w:rsidR="00166221" w:rsidRPr="00166221" w:rsidRDefault="00166221" w:rsidP="00166221"/>
        </w:tc>
        <w:tc>
          <w:tcPr>
            <w:tcW w:w="2481" w:type="dxa"/>
            <w:gridSpan w:val="4"/>
            <w:shd w:val="clear" w:color="auto" w:fill="auto"/>
          </w:tcPr>
          <w:p w:rsidR="00166221" w:rsidRPr="00166221" w:rsidRDefault="00166221" w:rsidP="00166221">
            <w:r w:rsidRPr="00166221">
              <w:t>Typ (2-Rad oder Seitenwagen):</w:t>
            </w:r>
          </w:p>
        </w:tc>
        <w:sdt>
          <w:sdtPr>
            <w:id w:val="-1541656641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969" w:type="dxa"/>
                <w:gridSpan w:val="6"/>
                <w:shd w:val="clear" w:color="auto" w:fill="E9E9E9"/>
              </w:tcPr>
              <w:p w:rsidR="00166221" w:rsidRPr="00166221" w:rsidRDefault="00166221" w:rsidP="00166221">
                <w:r>
                  <w:t xml:space="preserve"> </w:t>
                </w:r>
              </w:p>
            </w:tc>
          </w:sdtContent>
        </w:sdt>
      </w:tr>
      <w:tr w:rsidR="00166221" w:rsidRPr="00166221" w:rsidTr="00605B03">
        <w:trPr>
          <w:trHeight w:hRule="exact" w:val="57"/>
        </w:trPr>
        <w:tc>
          <w:tcPr>
            <w:tcW w:w="284" w:type="dxa"/>
          </w:tcPr>
          <w:p w:rsidR="00166221" w:rsidRPr="00166221" w:rsidRDefault="00166221" w:rsidP="00166221"/>
        </w:tc>
        <w:tc>
          <w:tcPr>
            <w:tcW w:w="2410" w:type="dxa"/>
            <w:shd w:val="clear" w:color="auto" w:fill="auto"/>
          </w:tcPr>
          <w:p w:rsidR="00166221" w:rsidRPr="00166221" w:rsidRDefault="00166221" w:rsidP="00166221"/>
        </w:tc>
        <w:tc>
          <w:tcPr>
            <w:tcW w:w="212" w:type="dxa"/>
            <w:shd w:val="clear" w:color="auto" w:fill="auto"/>
          </w:tcPr>
          <w:p w:rsidR="00166221" w:rsidRPr="00166221" w:rsidRDefault="00166221" w:rsidP="00166221"/>
        </w:tc>
        <w:tc>
          <w:tcPr>
            <w:tcW w:w="638" w:type="dxa"/>
            <w:shd w:val="clear" w:color="auto" w:fill="auto"/>
          </w:tcPr>
          <w:p w:rsidR="00166221" w:rsidRPr="00166221" w:rsidRDefault="00166221" w:rsidP="00166221"/>
        </w:tc>
        <w:tc>
          <w:tcPr>
            <w:tcW w:w="1512" w:type="dxa"/>
            <w:gridSpan w:val="2"/>
            <w:shd w:val="clear" w:color="auto" w:fill="auto"/>
          </w:tcPr>
          <w:p w:rsidR="00166221" w:rsidRPr="00166221" w:rsidRDefault="00166221" w:rsidP="00166221"/>
        </w:tc>
        <w:tc>
          <w:tcPr>
            <w:tcW w:w="756" w:type="dxa"/>
            <w:gridSpan w:val="2"/>
            <w:shd w:val="clear" w:color="auto" w:fill="auto"/>
          </w:tcPr>
          <w:p w:rsidR="00166221" w:rsidRPr="00166221" w:rsidRDefault="00166221" w:rsidP="00166221"/>
        </w:tc>
        <w:tc>
          <w:tcPr>
            <w:tcW w:w="1394" w:type="dxa"/>
            <w:gridSpan w:val="2"/>
            <w:shd w:val="clear" w:color="auto" w:fill="auto"/>
          </w:tcPr>
          <w:p w:rsidR="00166221" w:rsidRPr="00166221" w:rsidRDefault="00166221" w:rsidP="00166221"/>
        </w:tc>
        <w:tc>
          <w:tcPr>
            <w:tcW w:w="732" w:type="dxa"/>
            <w:shd w:val="clear" w:color="auto" w:fill="auto"/>
          </w:tcPr>
          <w:p w:rsidR="00166221" w:rsidRPr="00166221" w:rsidRDefault="00166221" w:rsidP="00166221"/>
        </w:tc>
        <w:tc>
          <w:tcPr>
            <w:tcW w:w="1418" w:type="dxa"/>
            <w:gridSpan w:val="2"/>
            <w:shd w:val="clear" w:color="auto" w:fill="auto"/>
          </w:tcPr>
          <w:p w:rsidR="00166221" w:rsidRPr="00166221" w:rsidRDefault="00166221" w:rsidP="00166221"/>
        </w:tc>
      </w:tr>
      <w:tr w:rsidR="00166221" w:rsidRPr="00166221" w:rsidTr="00166221">
        <w:trPr>
          <w:trHeight w:val="283"/>
        </w:trPr>
        <w:tc>
          <w:tcPr>
            <w:tcW w:w="284" w:type="dxa"/>
          </w:tcPr>
          <w:p w:rsidR="00166221" w:rsidRPr="00166221" w:rsidRDefault="00166221" w:rsidP="00166221"/>
        </w:tc>
        <w:tc>
          <w:tcPr>
            <w:tcW w:w="2410" w:type="dxa"/>
            <w:shd w:val="clear" w:color="auto" w:fill="auto"/>
          </w:tcPr>
          <w:p w:rsidR="00166221" w:rsidRPr="00166221" w:rsidRDefault="00166221" w:rsidP="00166221"/>
        </w:tc>
        <w:tc>
          <w:tcPr>
            <w:tcW w:w="212" w:type="dxa"/>
            <w:shd w:val="clear" w:color="auto" w:fill="auto"/>
          </w:tcPr>
          <w:p w:rsidR="00166221" w:rsidRPr="00166221" w:rsidRDefault="00166221" w:rsidP="00166221"/>
        </w:tc>
        <w:tc>
          <w:tcPr>
            <w:tcW w:w="1347" w:type="dxa"/>
            <w:gridSpan w:val="2"/>
            <w:shd w:val="clear" w:color="auto" w:fill="auto"/>
          </w:tcPr>
          <w:p w:rsidR="00166221" w:rsidRPr="00166221" w:rsidRDefault="00166221" w:rsidP="00166221">
            <w:r w:rsidRPr="00166221">
              <w:t>Anzahl Zylinder:</w:t>
            </w:r>
          </w:p>
        </w:tc>
        <w:sdt>
          <w:sdtPr>
            <w:id w:val="723801387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134" w:type="dxa"/>
                <w:gridSpan w:val="2"/>
                <w:shd w:val="clear" w:color="auto" w:fill="E9E9E9"/>
              </w:tcPr>
              <w:p w:rsidR="00166221" w:rsidRPr="00166221" w:rsidRDefault="00166221" w:rsidP="00166221">
                <w:r>
                  <w:t xml:space="preserve"> </w:t>
                </w:r>
              </w:p>
            </w:tc>
          </w:sdtContent>
        </w:sdt>
        <w:tc>
          <w:tcPr>
            <w:tcW w:w="3969" w:type="dxa"/>
            <w:gridSpan w:val="6"/>
            <w:shd w:val="clear" w:color="auto" w:fill="auto"/>
          </w:tcPr>
          <w:p w:rsidR="00166221" w:rsidRPr="00166221" w:rsidRDefault="00166221" w:rsidP="00166221">
            <w:r>
              <w:t xml:space="preserve"> </w:t>
            </w:r>
          </w:p>
        </w:tc>
      </w:tr>
      <w:tr w:rsidR="00166221" w:rsidRPr="00166221" w:rsidTr="00166221">
        <w:trPr>
          <w:trHeight w:hRule="exact" w:val="57"/>
        </w:trPr>
        <w:tc>
          <w:tcPr>
            <w:tcW w:w="284" w:type="dxa"/>
          </w:tcPr>
          <w:p w:rsidR="00166221" w:rsidRPr="00166221" w:rsidRDefault="00166221" w:rsidP="00166221"/>
        </w:tc>
        <w:tc>
          <w:tcPr>
            <w:tcW w:w="2410" w:type="dxa"/>
            <w:shd w:val="clear" w:color="auto" w:fill="auto"/>
          </w:tcPr>
          <w:p w:rsidR="00166221" w:rsidRPr="00166221" w:rsidRDefault="00166221" w:rsidP="00166221"/>
        </w:tc>
        <w:tc>
          <w:tcPr>
            <w:tcW w:w="212" w:type="dxa"/>
            <w:shd w:val="clear" w:color="auto" w:fill="auto"/>
          </w:tcPr>
          <w:p w:rsidR="00166221" w:rsidRPr="00166221" w:rsidRDefault="00166221" w:rsidP="00166221"/>
        </w:tc>
        <w:tc>
          <w:tcPr>
            <w:tcW w:w="1347" w:type="dxa"/>
            <w:gridSpan w:val="2"/>
            <w:shd w:val="clear" w:color="auto" w:fill="auto"/>
          </w:tcPr>
          <w:p w:rsidR="00166221" w:rsidRPr="00166221" w:rsidRDefault="00166221" w:rsidP="00166221"/>
        </w:tc>
        <w:tc>
          <w:tcPr>
            <w:tcW w:w="1134" w:type="dxa"/>
            <w:gridSpan w:val="2"/>
            <w:shd w:val="clear" w:color="auto" w:fill="auto"/>
          </w:tcPr>
          <w:p w:rsidR="00166221" w:rsidRPr="00166221" w:rsidRDefault="00166221" w:rsidP="00166221"/>
        </w:tc>
        <w:tc>
          <w:tcPr>
            <w:tcW w:w="3969" w:type="dxa"/>
            <w:gridSpan w:val="6"/>
            <w:shd w:val="clear" w:color="auto" w:fill="auto"/>
          </w:tcPr>
          <w:p w:rsidR="00166221" w:rsidRPr="00166221" w:rsidRDefault="00166221" w:rsidP="00166221"/>
        </w:tc>
      </w:tr>
      <w:tr w:rsidR="00166221" w:rsidRPr="00166221" w:rsidTr="00166221">
        <w:trPr>
          <w:trHeight w:val="283"/>
        </w:trPr>
        <w:tc>
          <w:tcPr>
            <w:tcW w:w="284" w:type="dxa"/>
          </w:tcPr>
          <w:p w:rsidR="00166221" w:rsidRPr="00166221" w:rsidRDefault="00166221" w:rsidP="00166221"/>
        </w:tc>
        <w:tc>
          <w:tcPr>
            <w:tcW w:w="2410" w:type="dxa"/>
            <w:shd w:val="clear" w:color="auto" w:fill="auto"/>
          </w:tcPr>
          <w:p w:rsidR="00166221" w:rsidRPr="00166221" w:rsidRDefault="00166221" w:rsidP="00166221"/>
        </w:tc>
        <w:tc>
          <w:tcPr>
            <w:tcW w:w="212" w:type="dxa"/>
            <w:shd w:val="clear" w:color="auto" w:fill="auto"/>
          </w:tcPr>
          <w:p w:rsidR="00166221" w:rsidRPr="00166221" w:rsidRDefault="00166221" w:rsidP="00166221"/>
        </w:tc>
        <w:tc>
          <w:tcPr>
            <w:tcW w:w="1347" w:type="dxa"/>
            <w:gridSpan w:val="2"/>
            <w:shd w:val="clear" w:color="auto" w:fill="auto"/>
          </w:tcPr>
          <w:p w:rsidR="00166221" w:rsidRPr="00166221" w:rsidRDefault="00166221" w:rsidP="00166221">
            <w:r w:rsidRPr="00166221">
              <w:t>Hubraum:</w:t>
            </w:r>
          </w:p>
        </w:tc>
        <w:sdt>
          <w:sdtPr>
            <w:id w:val="-429738111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134" w:type="dxa"/>
                <w:gridSpan w:val="2"/>
                <w:shd w:val="clear" w:color="auto" w:fill="E9E9E9"/>
              </w:tcPr>
              <w:p w:rsidR="00166221" w:rsidRPr="00166221" w:rsidRDefault="00166221" w:rsidP="00166221">
                <w:r>
                  <w:t xml:space="preserve"> </w:t>
                </w:r>
              </w:p>
            </w:tc>
          </w:sdtContent>
        </w:sdt>
        <w:tc>
          <w:tcPr>
            <w:tcW w:w="3969" w:type="dxa"/>
            <w:gridSpan w:val="6"/>
            <w:shd w:val="clear" w:color="auto" w:fill="auto"/>
          </w:tcPr>
          <w:p w:rsidR="00166221" w:rsidRPr="00166221" w:rsidRDefault="00166221" w:rsidP="00166221">
            <w:r>
              <w:t xml:space="preserve"> ccm</w:t>
            </w:r>
          </w:p>
        </w:tc>
      </w:tr>
      <w:tr w:rsidR="00166221" w:rsidRPr="00166221" w:rsidTr="00166221">
        <w:trPr>
          <w:trHeight w:hRule="exact" w:val="57"/>
        </w:trPr>
        <w:tc>
          <w:tcPr>
            <w:tcW w:w="284" w:type="dxa"/>
          </w:tcPr>
          <w:p w:rsidR="00166221" w:rsidRPr="00166221" w:rsidRDefault="00166221" w:rsidP="00166221"/>
        </w:tc>
        <w:tc>
          <w:tcPr>
            <w:tcW w:w="2410" w:type="dxa"/>
            <w:shd w:val="clear" w:color="auto" w:fill="auto"/>
          </w:tcPr>
          <w:p w:rsidR="00166221" w:rsidRPr="00166221" w:rsidRDefault="00166221" w:rsidP="00166221"/>
        </w:tc>
        <w:tc>
          <w:tcPr>
            <w:tcW w:w="212" w:type="dxa"/>
            <w:shd w:val="clear" w:color="auto" w:fill="auto"/>
          </w:tcPr>
          <w:p w:rsidR="00166221" w:rsidRPr="00166221" w:rsidRDefault="00166221" w:rsidP="00166221"/>
        </w:tc>
        <w:tc>
          <w:tcPr>
            <w:tcW w:w="1347" w:type="dxa"/>
            <w:gridSpan w:val="2"/>
            <w:shd w:val="clear" w:color="auto" w:fill="auto"/>
          </w:tcPr>
          <w:p w:rsidR="00166221" w:rsidRPr="00166221" w:rsidRDefault="00166221" w:rsidP="00166221"/>
        </w:tc>
        <w:tc>
          <w:tcPr>
            <w:tcW w:w="1134" w:type="dxa"/>
            <w:gridSpan w:val="2"/>
            <w:shd w:val="clear" w:color="auto" w:fill="auto"/>
          </w:tcPr>
          <w:p w:rsidR="00166221" w:rsidRPr="00166221" w:rsidRDefault="00166221" w:rsidP="00166221"/>
        </w:tc>
        <w:tc>
          <w:tcPr>
            <w:tcW w:w="3969" w:type="dxa"/>
            <w:gridSpan w:val="6"/>
            <w:shd w:val="clear" w:color="auto" w:fill="auto"/>
          </w:tcPr>
          <w:p w:rsidR="00166221" w:rsidRPr="00166221" w:rsidRDefault="00166221" w:rsidP="00166221"/>
        </w:tc>
      </w:tr>
      <w:tr w:rsidR="00166221" w:rsidRPr="00166221" w:rsidTr="00166221">
        <w:trPr>
          <w:trHeight w:val="283"/>
        </w:trPr>
        <w:tc>
          <w:tcPr>
            <w:tcW w:w="284" w:type="dxa"/>
          </w:tcPr>
          <w:p w:rsidR="00166221" w:rsidRPr="00166221" w:rsidRDefault="00166221" w:rsidP="00166221"/>
        </w:tc>
        <w:tc>
          <w:tcPr>
            <w:tcW w:w="2410" w:type="dxa"/>
            <w:shd w:val="clear" w:color="auto" w:fill="auto"/>
          </w:tcPr>
          <w:p w:rsidR="00166221" w:rsidRPr="00166221" w:rsidRDefault="00166221" w:rsidP="00166221"/>
        </w:tc>
        <w:tc>
          <w:tcPr>
            <w:tcW w:w="212" w:type="dxa"/>
            <w:shd w:val="clear" w:color="auto" w:fill="auto"/>
          </w:tcPr>
          <w:p w:rsidR="00166221" w:rsidRPr="00166221" w:rsidRDefault="00166221" w:rsidP="00166221"/>
        </w:tc>
        <w:tc>
          <w:tcPr>
            <w:tcW w:w="1347" w:type="dxa"/>
            <w:gridSpan w:val="2"/>
            <w:shd w:val="clear" w:color="auto" w:fill="auto"/>
          </w:tcPr>
          <w:p w:rsidR="00166221" w:rsidRPr="00166221" w:rsidRDefault="00166221" w:rsidP="00166221">
            <w:r w:rsidRPr="00166221">
              <w:t>Motorleistung:</w:t>
            </w:r>
          </w:p>
        </w:tc>
        <w:sdt>
          <w:sdtPr>
            <w:id w:val="-190838739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134" w:type="dxa"/>
                <w:gridSpan w:val="2"/>
                <w:shd w:val="clear" w:color="auto" w:fill="E9E9E9"/>
              </w:tcPr>
              <w:p w:rsidR="00166221" w:rsidRPr="00166221" w:rsidRDefault="00166221" w:rsidP="00166221">
                <w:r>
                  <w:t xml:space="preserve"> </w:t>
                </w:r>
              </w:p>
            </w:tc>
          </w:sdtContent>
        </w:sdt>
        <w:tc>
          <w:tcPr>
            <w:tcW w:w="1323" w:type="dxa"/>
            <w:gridSpan w:val="2"/>
            <w:shd w:val="clear" w:color="auto" w:fill="auto"/>
          </w:tcPr>
          <w:p w:rsidR="00166221" w:rsidRPr="00166221" w:rsidRDefault="00166221" w:rsidP="00166221">
            <w:r>
              <w:t xml:space="preserve"> KW</w:t>
            </w:r>
          </w:p>
        </w:tc>
        <w:sdt>
          <w:sdtPr>
            <w:id w:val="-267786725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323" w:type="dxa"/>
                <w:gridSpan w:val="3"/>
                <w:shd w:val="clear" w:color="auto" w:fill="E9E9E9"/>
              </w:tcPr>
              <w:p w:rsidR="00166221" w:rsidRPr="00166221" w:rsidRDefault="00166221" w:rsidP="00166221">
                <w:r>
                  <w:t xml:space="preserve"> </w:t>
                </w:r>
              </w:p>
            </w:tc>
          </w:sdtContent>
        </w:sdt>
        <w:tc>
          <w:tcPr>
            <w:tcW w:w="1323" w:type="dxa"/>
            <w:shd w:val="clear" w:color="auto" w:fill="auto"/>
          </w:tcPr>
          <w:p w:rsidR="00166221" w:rsidRPr="00166221" w:rsidRDefault="00166221" w:rsidP="00166221">
            <w:r>
              <w:t xml:space="preserve"> PS</w:t>
            </w:r>
          </w:p>
        </w:tc>
      </w:tr>
    </w:tbl>
    <w:p w:rsidR="00FE74C4" w:rsidRDefault="00FE74C4" w:rsidP="00C838DC">
      <w:pPr>
        <w:rPr>
          <w:b/>
        </w:rPr>
      </w:pPr>
    </w:p>
    <w:p w:rsidR="00810930" w:rsidRDefault="00810930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1181"/>
        <w:gridCol w:w="378"/>
        <w:gridCol w:w="142"/>
        <w:gridCol w:w="1559"/>
        <w:gridCol w:w="142"/>
        <w:gridCol w:w="3827"/>
      </w:tblGrid>
      <w:tr w:rsidR="00810930" w:rsidRPr="00C838DC" w:rsidTr="00810930">
        <w:trPr>
          <w:trHeight w:val="284"/>
        </w:trPr>
        <w:tc>
          <w:tcPr>
            <w:tcW w:w="284" w:type="dxa"/>
          </w:tcPr>
          <w:p w:rsidR="00810930" w:rsidRDefault="009E6247" w:rsidP="005A547F">
            <w:r>
              <w:t>4.</w:t>
            </w:r>
          </w:p>
        </w:tc>
        <w:tc>
          <w:tcPr>
            <w:tcW w:w="1843" w:type="dxa"/>
            <w:shd w:val="clear" w:color="auto" w:fill="FFFFFF" w:themeFill="background1"/>
          </w:tcPr>
          <w:p w:rsidR="00810930" w:rsidRPr="00B83245" w:rsidRDefault="00810930" w:rsidP="005A547F"/>
        </w:tc>
        <w:tc>
          <w:tcPr>
            <w:tcW w:w="3402" w:type="dxa"/>
            <w:gridSpan w:val="5"/>
            <w:shd w:val="clear" w:color="auto" w:fill="FFFFFF" w:themeFill="background1"/>
          </w:tcPr>
          <w:p w:rsidR="00810930" w:rsidRPr="00810930" w:rsidRDefault="00810930" w:rsidP="00810930">
            <w:pPr>
              <w:pStyle w:val="Bold"/>
              <w:jc w:val="center"/>
            </w:pPr>
            <w:r>
              <w:t>Anzahl Rennen</w:t>
            </w:r>
          </w:p>
        </w:tc>
        <w:tc>
          <w:tcPr>
            <w:tcW w:w="3827" w:type="dxa"/>
            <w:shd w:val="clear" w:color="auto" w:fill="FFFFFF" w:themeFill="background1"/>
          </w:tcPr>
          <w:p w:rsidR="00810930" w:rsidRPr="00810930" w:rsidRDefault="00810930" w:rsidP="00810930">
            <w:pPr>
              <w:pStyle w:val="Bold"/>
              <w:rPr>
                <w:rFonts w:cs="Segoe UI Symbol"/>
              </w:rPr>
            </w:pPr>
          </w:p>
        </w:tc>
      </w:tr>
      <w:tr w:rsidR="00810930" w:rsidRPr="00C838DC" w:rsidTr="00810930">
        <w:trPr>
          <w:trHeight w:val="284"/>
        </w:trPr>
        <w:tc>
          <w:tcPr>
            <w:tcW w:w="284" w:type="dxa"/>
          </w:tcPr>
          <w:p w:rsidR="00810930" w:rsidRDefault="00810930" w:rsidP="005A547F"/>
        </w:tc>
        <w:tc>
          <w:tcPr>
            <w:tcW w:w="1843" w:type="dxa"/>
            <w:shd w:val="clear" w:color="auto" w:fill="FFFFFF" w:themeFill="background1"/>
          </w:tcPr>
          <w:p w:rsidR="00810930" w:rsidRPr="00B83245" w:rsidRDefault="00810930" w:rsidP="005A547F"/>
        </w:tc>
        <w:tc>
          <w:tcPr>
            <w:tcW w:w="1559" w:type="dxa"/>
            <w:gridSpan w:val="2"/>
            <w:shd w:val="clear" w:color="auto" w:fill="FFFFFF" w:themeFill="background1"/>
          </w:tcPr>
          <w:p w:rsidR="00810930" w:rsidRPr="00810930" w:rsidRDefault="00810930" w:rsidP="00810930">
            <w:pPr>
              <w:pStyle w:val="Bold"/>
              <w:jc w:val="center"/>
            </w:pPr>
            <w:r w:rsidRPr="00810930">
              <w:t>Bisher gesamt</w:t>
            </w:r>
          </w:p>
        </w:tc>
        <w:tc>
          <w:tcPr>
            <w:tcW w:w="142" w:type="dxa"/>
            <w:shd w:val="clear" w:color="auto" w:fill="FFFFFF" w:themeFill="background1"/>
          </w:tcPr>
          <w:p w:rsidR="00810930" w:rsidRPr="00810930" w:rsidRDefault="00810930" w:rsidP="00810930">
            <w:pPr>
              <w:pStyle w:val="Bold"/>
              <w:jc w:val="center"/>
            </w:pPr>
          </w:p>
        </w:tc>
        <w:tc>
          <w:tcPr>
            <w:tcW w:w="1559" w:type="dxa"/>
            <w:shd w:val="clear" w:color="auto" w:fill="FFFFFF" w:themeFill="background1"/>
          </w:tcPr>
          <w:p w:rsidR="00810930" w:rsidRPr="00810930" w:rsidRDefault="00810930" w:rsidP="00810930">
            <w:pPr>
              <w:pStyle w:val="Bold"/>
              <w:jc w:val="center"/>
            </w:pPr>
            <w:r w:rsidRPr="00810930">
              <w:t>Geplant pro Jahr</w:t>
            </w:r>
          </w:p>
        </w:tc>
        <w:tc>
          <w:tcPr>
            <w:tcW w:w="142" w:type="dxa"/>
            <w:shd w:val="clear" w:color="auto" w:fill="FFFFFF" w:themeFill="background1"/>
          </w:tcPr>
          <w:p w:rsidR="00810930" w:rsidRPr="00810930" w:rsidRDefault="00810930" w:rsidP="00810930">
            <w:pPr>
              <w:pStyle w:val="Bold"/>
              <w:jc w:val="center"/>
            </w:pPr>
          </w:p>
        </w:tc>
        <w:tc>
          <w:tcPr>
            <w:tcW w:w="3827" w:type="dxa"/>
            <w:shd w:val="clear" w:color="auto" w:fill="FFFFFF" w:themeFill="background1"/>
          </w:tcPr>
          <w:p w:rsidR="00810930" w:rsidRPr="00810930" w:rsidRDefault="00810930" w:rsidP="00810930">
            <w:pPr>
              <w:pStyle w:val="Bold"/>
              <w:jc w:val="center"/>
            </w:pPr>
            <w:r w:rsidRPr="00810930">
              <w:rPr>
                <w:rFonts w:cs="Segoe UI Symbol"/>
              </w:rPr>
              <w:t>Bezeichnung der Rennen und mögliche Titel</w:t>
            </w:r>
          </w:p>
        </w:tc>
      </w:tr>
      <w:tr w:rsidR="00810930" w:rsidRPr="00C838DC" w:rsidTr="00810930">
        <w:trPr>
          <w:trHeight w:hRule="exact" w:val="57"/>
        </w:trPr>
        <w:tc>
          <w:tcPr>
            <w:tcW w:w="284" w:type="dxa"/>
          </w:tcPr>
          <w:p w:rsidR="00810930" w:rsidRDefault="00810930" w:rsidP="005A547F"/>
        </w:tc>
        <w:tc>
          <w:tcPr>
            <w:tcW w:w="1843" w:type="dxa"/>
            <w:shd w:val="clear" w:color="auto" w:fill="FFFFFF" w:themeFill="background1"/>
          </w:tcPr>
          <w:p w:rsidR="00810930" w:rsidRDefault="00810930" w:rsidP="005A547F"/>
        </w:tc>
        <w:tc>
          <w:tcPr>
            <w:tcW w:w="1181" w:type="dxa"/>
            <w:shd w:val="clear" w:color="auto" w:fill="FFFFFF" w:themeFill="background1"/>
          </w:tcPr>
          <w:p w:rsidR="00810930" w:rsidRDefault="00810930" w:rsidP="005A547F"/>
        </w:tc>
        <w:tc>
          <w:tcPr>
            <w:tcW w:w="2221" w:type="dxa"/>
            <w:gridSpan w:val="4"/>
            <w:shd w:val="clear" w:color="auto" w:fill="FFFFFF" w:themeFill="background1"/>
          </w:tcPr>
          <w:p w:rsidR="00810930" w:rsidRDefault="00810930" w:rsidP="005A547F"/>
        </w:tc>
        <w:tc>
          <w:tcPr>
            <w:tcW w:w="3827" w:type="dxa"/>
            <w:shd w:val="clear" w:color="auto" w:fill="FFFFFF" w:themeFill="background1"/>
          </w:tcPr>
          <w:p w:rsidR="00810930" w:rsidRDefault="00810930" w:rsidP="005A547F">
            <w:pPr>
              <w:rPr>
                <w:rFonts w:ascii="Segoe UI Symbol" w:hAnsi="Segoe UI Symbol" w:cs="Segoe UI Symbol"/>
              </w:rPr>
            </w:pPr>
          </w:p>
        </w:tc>
      </w:tr>
      <w:tr w:rsidR="00810930" w:rsidRPr="00C838DC" w:rsidTr="00810930">
        <w:trPr>
          <w:trHeight w:val="284"/>
        </w:trPr>
        <w:tc>
          <w:tcPr>
            <w:tcW w:w="284" w:type="dxa"/>
          </w:tcPr>
          <w:p w:rsidR="00810930" w:rsidRDefault="00810930" w:rsidP="005A547F"/>
        </w:tc>
        <w:tc>
          <w:tcPr>
            <w:tcW w:w="1843" w:type="dxa"/>
            <w:shd w:val="clear" w:color="auto" w:fill="FFFFFF" w:themeFill="background1"/>
          </w:tcPr>
          <w:p w:rsidR="00810930" w:rsidRPr="005C7AC7" w:rsidRDefault="00104CAC" w:rsidP="005A547F">
            <w:sdt>
              <w:sdtPr>
                <w:id w:val="-747105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93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10930">
              <w:t xml:space="preserve"> Rundstrecken</w:t>
            </w:r>
          </w:p>
        </w:tc>
        <w:sdt>
          <w:sdtPr>
            <w:id w:val="1877576790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559" w:type="dxa"/>
                <w:gridSpan w:val="2"/>
                <w:shd w:val="clear" w:color="auto" w:fill="E9E9E9"/>
              </w:tcPr>
              <w:p w:rsidR="00810930" w:rsidRDefault="00810930" w:rsidP="005A547F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5A547F"/>
        </w:tc>
        <w:sdt>
          <w:sdtPr>
            <w:id w:val="650488502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559" w:type="dxa"/>
                <w:shd w:val="clear" w:color="auto" w:fill="E9E9E9"/>
              </w:tcPr>
              <w:p w:rsidR="00810930" w:rsidRDefault="00810930" w:rsidP="005A547F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5A547F"/>
        </w:tc>
        <w:sdt>
          <w:sdtPr>
            <w:rPr>
              <w:rFonts w:ascii="Segoe UI Symbol" w:hAnsi="Segoe UI Symbol" w:cs="Segoe UI Symbol"/>
            </w:rPr>
            <w:id w:val="1668290216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3827" w:type="dxa"/>
                <w:shd w:val="clear" w:color="auto" w:fill="E9E9E9"/>
              </w:tcPr>
              <w:p w:rsidR="00810930" w:rsidRDefault="00810930" w:rsidP="005A547F">
                <w:pPr>
                  <w:rPr>
                    <w:rFonts w:ascii="Segoe UI Symbol" w:hAnsi="Segoe UI Symbol" w:cs="Segoe UI Symbol"/>
                  </w:rPr>
                </w:pPr>
                <w:r>
                  <w:rPr>
                    <w:rFonts w:ascii="Segoe UI Symbol" w:hAnsi="Segoe UI Symbol" w:cs="Segoe UI Symbol"/>
                  </w:rPr>
                  <w:t xml:space="preserve"> </w:t>
                </w:r>
              </w:p>
            </w:tc>
          </w:sdtContent>
        </w:sdt>
      </w:tr>
      <w:tr w:rsidR="00810930" w:rsidTr="00810930">
        <w:trPr>
          <w:trHeight w:hRule="exact" w:val="57"/>
        </w:trPr>
        <w:tc>
          <w:tcPr>
            <w:tcW w:w="284" w:type="dxa"/>
          </w:tcPr>
          <w:p w:rsidR="00810930" w:rsidRDefault="00810930" w:rsidP="00605B03"/>
        </w:tc>
        <w:tc>
          <w:tcPr>
            <w:tcW w:w="1843" w:type="dxa"/>
            <w:shd w:val="clear" w:color="auto" w:fill="FFFFFF" w:themeFill="background1"/>
          </w:tcPr>
          <w:p w:rsidR="00810930" w:rsidRDefault="00810930" w:rsidP="00605B03"/>
        </w:tc>
        <w:tc>
          <w:tcPr>
            <w:tcW w:w="1181" w:type="dxa"/>
            <w:shd w:val="clear" w:color="auto" w:fill="FFFFFF" w:themeFill="background1"/>
          </w:tcPr>
          <w:p w:rsidR="00810930" w:rsidRDefault="00810930" w:rsidP="00605B03"/>
        </w:tc>
        <w:tc>
          <w:tcPr>
            <w:tcW w:w="2221" w:type="dxa"/>
            <w:gridSpan w:val="4"/>
            <w:shd w:val="clear" w:color="auto" w:fill="FFFFFF" w:themeFill="background1"/>
          </w:tcPr>
          <w:p w:rsidR="00810930" w:rsidRDefault="00810930" w:rsidP="00605B03"/>
        </w:tc>
        <w:tc>
          <w:tcPr>
            <w:tcW w:w="3827" w:type="dxa"/>
            <w:shd w:val="clear" w:color="auto" w:fill="FFFFFF" w:themeFill="background1"/>
          </w:tcPr>
          <w:p w:rsidR="00810930" w:rsidRDefault="00810930" w:rsidP="00605B03">
            <w:pPr>
              <w:rPr>
                <w:rFonts w:ascii="Segoe UI Symbol" w:hAnsi="Segoe UI Symbol" w:cs="Segoe UI Symbol"/>
              </w:rPr>
            </w:pPr>
          </w:p>
        </w:tc>
      </w:tr>
      <w:tr w:rsidR="00810930" w:rsidTr="00810930">
        <w:trPr>
          <w:trHeight w:val="284"/>
        </w:trPr>
        <w:tc>
          <w:tcPr>
            <w:tcW w:w="284" w:type="dxa"/>
          </w:tcPr>
          <w:p w:rsidR="00810930" w:rsidRDefault="00810930" w:rsidP="00605B03"/>
        </w:tc>
        <w:tc>
          <w:tcPr>
            <w:tcW w:w="1843" w:type="dxa"/>
            <w:shd w:val="clear" w:color="auto" w:fill="FFFFFF" w:themeFill="background1"/>
          </w:tcPr>
          <w:p w:rsidR="00810930" w:rsidRPr="005C7AC7" w:rsidRDefault="00104CAC" w:rsidP="00605B03">
            <w:sdt>
              <w:sdtPr>
                <w:id w:val="-669867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93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10930">
              <w:t xml:space="preserve"> </w:t>
            </w:r>
            <w:r w:rsidR="00810930" w:rsidRPr="00810930">
              <w:t>Motocross, Enduro</w:t>
            </w:r>
          </w:p>
        </w:tc>
        <w:sdt>
          <w:sdtPr>
            <w:id w:val="-183288019"/>
            <w:placeholder>
              <w:docPart w:val="5B8E817867FB4C90A398362738ECDD20"/>
            </w:placeholder>
            <w:text/>
          </w:sdtPr>
          <w:sdtEndPr/>
          <w:sdtContent>
            <w:tc>
              <w:tcPr>
                <w:tcW w:w="1559" w:type="dxa"/>
                <w:gridSpan w:val="2"/>
                <w:shd w:val="clear" w:color="auto" w:fill="E9E9E9"/>
              </w:tcPr>
              <w:p w:rsidR="00810930" w:rsidRDefault="00810930" w:rsidP="00605B03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605B03"/>
        </w:tc>
        <w:sdt>
          <w:sdtPr>
            <w:id w:val="-102953272"/>
            <w:placeholder>
              <w:docPart w:val="5B8E817867FB4C90A398362738ECDD20"/>
            </w:placeholder>
            <w:text/>
          </w:sdtPr>
          <w:sdtEndPr/>
          <w:sdtContent>
            <w:tc>
              <w:tcPr>
                <w:tcW w:w="1559" w:type="dxa"/>
                <w:shd w:val="clear" w:color="auto" w:fill="E9E9E9"/>
              </w:tcPr>
              <w:p w:rsidR="00810930" w:rsidRDefault="00810930" w:rsidP="00605B03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605B03"/>
        </w:tc>
        <w:sdt>
          <w:sdtPr>
            <w:rPr>
              <w:rFonts w:ascii="Segoe UI Symbol" w:hAnsi="Segoe UI Symbol" w:cs="Segoe UI Symbol"/>
            </w:rPr>
            <w:id w:val="1208219764"/>
            <w:placeholder>
              <w:docPart w:val="5B8E817867FB4C90A398362738ECDD20"/>
            </w:placeholder>
            <w:text/>
          </w:sdtPr>
          <w:sdtEndPr/>
          <w:sdtContent>
            <w:tc>
              <w:tcPr>
                <w:tcW w:w="3827" w:type="dxa"/>
                <w:shd w:val="clear" w:color="auto" w:fill="E9E9E9"/>
              </w:tcPr>
              <w:p w:rsidR="00810930" w:rsidRDefault="00810930" w:rsidP="00605B03">
                <w:pPr>
                  <w:rPr>
                    <w:rFonts w:ascii="Segoe UI Symbol" w:hAnsi="Segoe UI Symbol" w:cs="Segoe UI Symbol"/>
                  </w:rPr>
                </w:pPr>
                <w:r>
                  <w:rPr>
                    <w:rFonts w:ascii="Segoe UI Symbol" w:hAnsi="Segoe UI Symbol" w:cs="Segoe UI Symbol"/>
                  </w:rPr>
                  <w:t xml:space="preserve"> </w:t>
                </w:r>
              </w:p>
            </w:tc>
          </w:sdtContent>
        </w:sdt>
      </w:tr>
      <w:tr w:rsidR="00810930" w:rsidTr="00810930">
        <w:trPr>
          <w:trHeight w:hRule="exact" w:val="57"/>
        </w:trPr>
        <w:tc>
          <w:tcPr>
            <w:tcW w:w="284" w:type="dxa"/>
          </w:tcPr>
          <w:p w:rsidR="00810930" w:rsidRDefault="00810930" w:rsidP="00605B03"/>
        </w:tc>
        <w:tc>
          <w:tcPr>
            <w:tcW w:w="1843" w:type="dxa"/>
            <w:shd w:val="clear" w:color="auto" w:fill="FFFFFF" w:themeFill="background1"/>
          </w:tcPr>
          <w:p w:rsidR="00810930" w:rsidRDefault="00810930" w:rsidP="00605B03"/>
        </w:tc>
        <w:tc>
          <w:tcPr>
            <w:tcW w:w="1181" w:type="dxa"/>
            <w:shd w:val="clear" w:color="auto" w:fill="FFFFFF" w:themeFill="background1"/>
          </w:tcPr>
          <w:p w:rsidR="00810930" w:rsidRDefault="00810930" w:rsidP="00605B03"/>
        </w:tc>
        <w:tc>
          <w:tcPr>
            <w:tcW w:w="2221" w:type="dxa"/>
            <w:gridSpan w:val="4"/>
            <w:shd w:val="clear" w:color="auto" w:fill="FFFFFF" w:themeFill="background1"/>
          </w:tcPr>
          <w:p w:rsidR="00810930" w:rsidRDefault="00810930" w:rsidP="00605B03"/>
        </w:tc>
        <w:tc>
          <w:tcPr>
            <w:tcW w:w="3827" w:type="dxa"/>
            <w:shd w:val="clear" w:color="auto" w:fill="FFFFFF" w:themeFill="background1"/>
          </w:tcPr>
          <w:p w:rsidR="00810930" w:rsidRDefault="00810930" w:rsidP="00605B03">
            <w:pPr>
              <w:rPr>
                <w:rFonts w:ascii="Segoe UI Symbol" w:hAnsi="Segoe UI Symbol" w:cs="Segoe UI Symbol"/>
              </w:rPr>
            </w:pPr>
          </w:p>
        </w:tc>
      </w:tr>
      <w:tr w:rsidR="00810930" w:rsidTr="00810930">
        <w:trPr>
          <w:trHeight w:val="284"/>
        </w:trPr>
        <w:tc>
          <w:tcPr>
            <w:tcW w:w="284" w:type="dxa"/>
          </w:tcPr>
          <w:p w:rsidR="00810930" w:rsidRDefault="00810930" w:rsidP="00605B03"/>
        </w:tc>
        <w:tc>
          <w:tcPr>
            <w:tcW w:w="1843" w:type="dxa"/>
            <w:shd w:val="clear" w:color="auto" w:fill="FFFFFF" w:themeFill="background1"/>
          </w:tcPr>
          <w:p w:rsidR="00810930" w:rsidRPr="005C7AC7" w:rsidRDefault="00104CAC" w:rsidP="00605B03">
            <w:sdt>
              <w:sdtPr>
                <w:id w:val="1373884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93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10930">
              <w:t xml:space="preserve"> </w:t>
            </w:r>
            <w:r w:rsidR="00810930" w:rsidRPr="00810930">
              <w:t>Bergrennen</w:t>
            </w:r>
          </w:p>
        </w:tc>
        <w:sdt>
          <w:sdtPr>
            <w:id w:val="6799961"/>
            <w:placeholder>
              <w:docPart w:val="7DE30650BFDD44E1955B566035769E06"/>
            </w:placeholder>
            <w:text/>
          </w:sdtPr>
          <w:sdtEndPr/>
          <w:sdtContent>
            <w:tc>
              <w:tcPr>
                <w:tcW w:w="1559" w:type="dxa"/>
                <w:gridSpan w:val="2"/>
                <w:shd w:val="clear" w:color="auto" w:fill="E9E9E9"/>
              </w:tcPr>
              <w:p w:rsidR="00810930" w:rsidRDefault="00810930" w:rsidP="00605B03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605B03"/>
        </w:tc>
        <w:sdt>
          <w:sdtPr>
            <w:id w:val="1227035124"/>
            <w:placeholder>
              <w:docPart w:val="7DE30650BFDD44E1955B566035769E06"/>
            </w:placeholder>
            <w:text/>
          </w:sdtPr>
          <w:sdtEndPr/>
          <w:sdtContent>
            <w:tc>
              <w:tcPr>
                <w:tcW w:w="1559" w:type="dxa"/>
                <w:shd w:val="clear" w:color="auto" w:fill="E9E9E9"/>
              </w:tcPr>
              <w:p w:rsidR="00810930" w:rsidRDefault="00810930" w:rsidP="00605B03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605B03"/>
        </w:tc>
        <w:sdt>
          <w:sdtPr>
            <w:rPr>
              <w:rFonts w:ascii="Segoe UI Symbol" w:hAnsi="Segoe UI Symbol" w:cs="Segoe UI Symbol"/>
            </w:rPr>
            <w:id w:val="216637432"/>
            <w:placeholder>
              <w:docPart w:val="7DE30650BFDD44E1955B566035769E06"/>
            </w:placeholder>
            <w:text/>
          </w:sdtPr>
          <w:sdtEndPr/>
          <w:sdtContent>
            <w:tc>
              <w:tcPr>
                <w:tcW w:w="3827" w:type="dxa"/>
                <w:shd w:val="clear" w:color="auto" w:fill="E9E9E9"/>
              </w:tcPr>
              <w:p w:rsidR="00810930" w:rsidRDefault="00810930" w:rsidP="00605B03">
                <w:pPr>
                  <w:rPr>
                    <w:rFonts w:ascii="Segoe UI Symbol" w:hAnsi="Segoe UI Symbol" w:cs="Segoe UI Symbol"/>
                  </w:rPr>
                </w:pPr>
                <w:r>
                  <w:rPr>
                    <w:rFonts w:ascii="Segoe UI Symbol" w:hAnsi="Segoe UI Symbol" w:cs="Segoe UI Symbol"/>
                  </w:rPr>
                  <w:t xml:space="preserve"> </w:t>
                </w:r>
              </w:p>
            </w:tc>
          </w:sdtContent>
        </w:sdt>
      </w:tr>
      <w:tr w:rsidR="00810930" w:rsidTr="00810930">
        <w:trPr>
          <w:trHeight w:hRule="exact" w:val="57"/>
        </w:trPr>
        <w:tc>
          <w:tcPr>
            <w:tcW w:w="284" w:type="dxa"/>
          </w:tcPr>
          <w:p w:rsidR="00810930" w:rsidRDefault="00810930" w:rsidP="00605B03"/>
        </w:tc>
        <w:tc>
          <w:tcPr>
            <w:tcW w:w="1843" w:type="dxa"/>
            <w:shd w:val="clear" w:color="auto" w:fill="FFFFFF" w:themeFill="background1"/>
          </w:tcPr>
          <w:p w:rsidR="00810930" w:rsidRDefault="00810930" w:rsidP="00605B03"/>
        </w:tc>
        <w:tc>
          <w:tcPr>
            <w:tcW w:w="1181" w:type="dxa"/>
            <w:shd w:val="clear" w:color="auto" w:fill="FFFFFF" w:themeFill="background1"/>
          </w:tcPr>
          <w:p w:rsidR="00810930" w:rsidRDefault="00810930" w:rsidP="00605B03"/>
        </w:tc>
        <w:tc>
          <w:tcPr>
            <w:tcW w:w="2221" w:type="dxa"/>
            <w:gridSpan w:val="4"/>
            <w:shd w:val="clear" w:color="auto" w:fill="FFFFFF" w:themeFill="background1"/>
          </w:tcPr>
          <w:p w:rsidR="00810930" w:rsidRDefault="00810930" w:rsidP="00605B03"/>
        </w:tc>
        <w:tc>
          <w:tcPr>
            <w:tcW w:w="3827" w:type="dxa"/>
            <w:shd w:val="clear" w:color="auto" w:fill="FFFFFF" w:themeFill="background1"/>
          </w:tcPr>
          <w:p w:rsidR="00810930" w:rsidRDefault="00810930" w:rsidP="00605B03">
            <w:pPr>
              <w:rPr>
                <w:rFonts w:ascii="Segoe UI Symbol" w:hAnsi="Segoe UI Symbol" w:cs="Segoe UI Symbol"/>
              </w:rPr>
            </w:pPr>
          </w:p>
        </w:tc>
      </w:tr>
      <w:tr w:rsidR="00810930" w:rsidTr="00810930">
        <w:trPr>
          <w:trHeight w:val="284"/>
        </w:trPr>
        <w:tc>
          <w:tcPr>
            <w:tcW w:w="284" w:type="dxa"/>
          </w:tcPr>
          <w:p w:rsidR="00810930" w:rsidRDefault="00810930" w:rsidP="00605B03"/>
        </w:tc>
        <w:tc>
          <w:tcPr>
            <w:tcW w:w="1843" w:type="dxa"/>
            <w:shd w:val="clear" w:color="auto" w:fill="FFFFFF" w:themeFill="background1"/>
          </w:tcPr>
          <w:p w:rsidR="00810930" w:rsidRPr="005C7AC7" w:rsidRDefault="00104CAC" w:rsidP="00605B03">
            <w:sdt>
              <w:sdtPr>
                <w:id w:val="-167176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93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10930">
              <w:t xml:space="preserve"> </w:t>
            </w:r>
            <w:r w:rsidR="00810930" w:rsidRPr="00810930">
              <w:t>Rallye in Europa</w:t>
            </w:r>
          </w:p>
        </w:tc>
        <w:sdt>
          <w:sdtPr>
            <w:id w:val="616029194"/>
            <w:placeholder>
              <w:docPart w:val="84A40CB50B124B5F811BFDB1CD64E0E8"/>
            </w:placeholder>
            <w:text/>
          </w:sdtPr>
          <w:sdtEndPr/>
          <w:sdtContent>
            <w:tc>
              <w:tcPr>
                <w:tcW w:w="1559" w:type="dxa"/>
                <w:gridSpan w:val="2"/>
                <w:shd w:val="clear" w:color="auto" w:fill="E9E9E9"/>
              </w:tcPr>
              <w:p w:rsidR="00810930" w:rsidRDefault="00810930" w:rsidP="00605B03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605B03"/>
        </w:tc>
        <w:sdt>
          <w:sdtPr>
            <w:id w:val="-563865401"/>
            <w:placeholder>
              <w:docPart w:val="84A40CB50B124B5F811BFDB1CD64E0E8"/>
            </w:placeholder>
            <w:text/>
          </w:sdtPr>
          <w:sdtEndPr/>
          <w:sdtContent>
            <w:tc>
              <w:tcPr>
                <w:tcW w:w="1559" w:type="dxa"/>
                <w:shd w:val="clear" w:color="auto" w:fill="E9E9E9"/>
              </w:tcPr>
              <w:p w:rsidR="00810930" w:rsidRDefault="00810930" w:rsidP="00605B03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605B03"/>
        </w:tc>
        <w:sdt>
          <w:sdtPr>
            <w:rPr>
              <w:rFonts w:ascii="Segoe UI Symbol" w:hAnsi="Segoe UI Symbol" w:cs="Segoe UI Symbol"/>
            </w:rPr>
            <w:id w:val="-374702827"/>
            <w:placeholder>
              <w:docPart w:val="84A40CB50B124B5F811BFDB1CD64E0E8"/>
            </w:placeholder>
            <w:text/>
          </w:sdtPr>
          <w:sdtEndPr/>
          <w:sdtContent>
            <w:tc>
              <w:tcPr>
                <w:tcW w:w="3827" w:type="dxa"/>
                <w:shd w:val="clear" w:color="auto" w:fill="E9E9E9"/>
              </w:tcPr>
              <w:p w:rsidR="00810930" w:rsidRDefault="00810930" w:rsidP="00605B03">
                <w:pPr>
                  <w:rPr>
                    <w:rFonts w:ascii="Segoe UI Symbol" w:hAnsi="Segoe UI Symbol" w:cs="Segoe UI Symbol"/>
                  </w:rPr>
                </w:pPr>
                <w:r>
                  <w:rPr>
                    <w:rFonts w:ascii="Segoe UI Symbol" w:hAnsi="Segoe UI Symbol" w:cs="Segoe UI Symbol"/>
                  </w:rPr>
                  <w:t xml:space="preserve"> </w:t>
                </w:r>
              </w:p>
            </w:tc>
          </w:sdtContent>
        </w:sdt>
      </w:tr>
      <w:tr w:rsidR="00810930" w:rsidTr="00810930">
        <w:trPr>
          <w:trHeight w:hRule="exact" w:val="57"/>
        </w:trPr>
        <w:tc>
          <w:tcPr>
            <w:tcW w:w="284" w:type="dxa"/>
          </w:tcPr>
          <w:p w:rsidR="00810930" w:rsidRDefault="00810930" w:rsidP="00605B03"/>
        </w:tc>
        <w:tc>
          <w:tcPr>
            <w:tcW w:w="1843" w:type="dxa"/>
            <w:shd w:val="clear" w:color="auto" w:fill="FFFFFF" w:themeFill="background1"/>
          </w:tcPr>
          <w:p w:rsidR="00810930" w:rsidRDefault="00810930" w:rsidP="00605B03"/>
        </w:tc>
        <w:tc>
          <w:tcPr>
            <w:tcW w:w="1181" w:type="dxa"/>
            <w:shd w:val="clear" w:color="auto" w:fill="FFFFFF" w:themeFill="background1"/>
          </w:tcPr>
          <w:p w:rsidR="00810930" w:rsidRDefault="00810930" w:rsidP="00605B03"/>
        </w:tc>
        <w:tc>
          <w:tcPr>
            <w:tcW w:w="2221" w:type="dxa"/>
            <w:gridSpan w:val="4"/>
            <w:shd w:val="clear" w:color="auto" w:fill="FFFFFF" w:themeFill="background1"/>
          </w:tcPr>
          <w:p w:rsidR="00810930" w:rsidRDefault="00810930" w:rsidP="00605B03"/>
        </w:tc>
        <w:tc>
          <w:tcPr>
            <w:tcW w:w="3827" w:type="dxa"/>
            <w:shd w:val="clear" w:color="auto" w:fill="FFFFFF" w:themeFill="background1"/>
          </w:tcPr>
          <w:p w:rsidR="00810930" w:rsidRDefault="00810930" w:rsidP="00605B03">
            <w:pPr>
              <w:rPr>
                <w:rFonts w:ascii="Segoe UI Symbol" w:hAnsi="Segoe UI Symbol" w:cs="Segoe UI Symbol"/>
              </w:rPr>
            </w:pPr>
          </w:p>
        </w:tc>
      </w:tr>
      <w:tr w:rsidR="00810930" w:rsidTr="00810930">
        <w:trPr>
          <w:trHeight w:val="284"/>
        </w:trPr>
        <w:tc>
          <w:tcPr>
            <w:tcW w:w="284" w:type="dxa"/>
          </w:tcPr>
          <w:p w:rsidR="00810930" w:rsidRDefault="00810930" w:rsidP="00605B03"/>
        </w:tc>
        <w:tc>
          <w:tcPr>
            <w:tcW w:w="1843" w:type="dxa"/>
            <w:shd w:val="clear" w:color="auto" w:fill="FFFFFF" w:themeFill="background1"/>
          </w:tcPr>
          <w:p w:rsidR="00810930" w:rsidRPr="005C7AC7" w:rsidRDefault="00104CAC" w:rsidP="00605B03">
            <w:sdt>
              <w:sdtPr>
                <w:id w:val="-1182665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93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10930">
              <w:t xml:space="preserve"> </w:t>
            </w:r>
            <w:r w:rsidR="00810930" w:rsidRPr="00810930">
              <w:t>außerhalb Europas</w:t>
            </w:r>
          </w:p>
        </w:tc>
        <w:sdt>
          <w:sdtPr>
            <w:id w:val="-1903278969"/>
            <w:placeholder>
              <w:docPart w:val="7D619C82F3A840A8854729421D43AD82"/>
            </w:placeholder>
            <w:text/>
          </w:sdtPr>
          <w:sdtEndPr/>
          <w:sdtContent>
            <w:tc>
              <w:tcPr>
                <w:tcW w:w="1559" w:type="dxa"/>
                <w:gridSpan w:val="2"/>
                <w:shd w:val="clear" w:color="auto" w:fill="E9E9E9"/>
              </w:tcPr>
              <w:p w:rsidR="00810930" w:rsidRDefault="00810930" w:rsidP="00605B03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605B03"/>
        </w:tc>
        <w:sdt>
          <w:sdtPr>
            <w:id w:val="1113557751"/>
            <w:placeholder>
              <w:docPart w:val="7D619C82F3A840A8854729421D43AD82"/>
            </w:placeholder>
            <w:text/>
          </w:sdtPr>
          <w:sdtEndPr/>
          <w:sdtContent>
            <w:tc>
              <w:tcPr>
                <w:tcW w:w="1559" w:type="dxa"/>
                <w:shd w:val="clear" w:color="auto" w:fill="E9E9E9"/>
              </w:tcPr>
              <w:p w:rsidR="00810930" w:rsidRDefault="00810930" w:rsidP="00605B03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605B03"/>
        </w:tc>
        <w:sdt>
          <w:sdtPr>
            <w:rPr>
              <w:rFonts w:ascii="Segoe UI Symbol" w:hAnsi="Segoe UI Symbol" w:cs="Segoe UI Symbol"/>
            </w:rPr>
            <w:id w:val="-1973516513"/>
            <w:placeholder>
              <w:docPart w:val="7D619C82F3A840A8854729421D43AD82"/>
            </w:placeholder>
            <w:text/>
          </w:sdtPr>
          <w:sdtEndPr/>
          <w:sdtContent>
            <w:tc>
              <w:tcPr>
                <w:tcW w:w="3827" w:type="dxa"/>
                <w:shd w:val="clear" w:color="auto" w:fill="E9E9E9"/>
              </w:tcPr>
              <w:p w:rsidR="00810930" w:rsidRDefault="00810930" w:rsidP="00605B03">
                <w:pPr>
                  <w:rPr>
                    <w:rFonts w:ascii="Segoe UI Symbol" w:hAnsi="Segoe UI Symbol" w:cs="Segoe UI Symbol"/>
                  </w:rPr>
                </w:pPr>
                <w:r>
                  <w:rPr>
                    <w:rFonts w:ascii="Segoe UI Symbol" w:hAnsi="Segoe UI Symbol" w:cs="Segoe UI Symbol"/>
                  </w:rPr>
                  <w:t xml:space="preserve"> </w:t>
                </w:r>
              </w:p>
            </w:tc>
          </w:sdtContent>
        </w:sdt>
      </w:tr>
      <w:tr w:rsidR="00810930" w:rsidTr="00810930">
        <w:trPr>
          <w:trHeight w:hRule="exact" w:val="57"/>
        </w:trPr>
        <w:tc>
          <w:tcPr>
            <w:tcW w:w="284" w:type="dxa"/>
          </w:tcPr>
          <w:p w:rsidR="00810930" w:rsidRDefault="00810930" w:rsidP="00605B03"/>
        </w:tc>
        <w:tc>
          <w:tcPr>
            <w:tcW w:w="1843" w:type="dxa"/>
            <w:shd w:val="clear" w:color="auto" w:fill="FFFFFF" w:themeFill="background1"/>
          </w:tcPr>
          <w:p w:rsidR="00810930" w:rsidRDefault="00810930" w:rsidP="00605B03"/>
        </w:tc>
        <w:tc>
          <w:tcPr>
            <w:tcW w:w="1181" w:type="dxa"/>
            <w:shd w:val="clear" w:color="auto" w:fill="FFFFFF" w:themeFill="background1"/>
          </w:tcPr>
          <w:p w:rsidR="00810930" w:rsidRDefault="00810930" w:rsidP="00605B03"/>
        </w:tc>
        <w:tc>
          <w:tcPr>
            <w:tcW w:w="2221" w:type="dxa"/>
            <w:gridSpan w:val="4"/>
            <w:shd w:val="clear" w:color="auto" w:fill="FFFFFF" w:themeFill="background1"/>
          </w:tcPr>
          <w:p w:rsidR="00810930" w:rsidRDefault="00810930" w:rsidP="00605B03"/>
        </w:tc>
        <w:tc>
          <w:tcPr>
            <w:tcW w:w="3827" w:type="dxa"/>
            <w:shd w:val="clear" w:color="auto" w:fill="FFFFFF" w:themeFill="background1"/>
          </w:tcPr>
          <w:p w:rsidR="00810930" w:rsidRDefault="00810930" w:rsidP="00605B03">
            <w:pPr>
              <w:rPr>
                <w:rFonts w:ascii="Segoe UI Symbol" w:hAnsi="Segoe UI Symbol" w:cs="Segoe UI Symbol"/>
              </w:rPr>
            </w:pPr>
          </w:p>
        </w:tc>
      </w:tr>
      <w:tr w:rsidR="00810930" w:rsidTr="00810930">
        <w:trPr>
          <w:trHeight w:val="284"/>
        </w:trPr>
        <w:tc>
          <w:tcPr>
            <w:tcW w:w="284" w:type="dxa"/>
          </w:tcPr>
          <w:p w:rsidR="00810930" w:rsidRDefault="00810930" w:rsidP="00605B03"/>
        </w:tc>
        <w:tc>
          <w:tcPr>
            <w:tcW w:w="1843" w:type="dxa"/>
            <w:shd w:val="clear" w:color="auto" w:fill="FFFFFF" w:themeFill="background1"/>
          </w:tcPr>
          <w:p w:rsidR="00810930" w:rsidRPr="005C7AC7" w:rsidRDefault="00104CAC" w:rsidP="00605B03">
            <w:sdt>
              <w:sdtPr>
                <w:id w:val="261421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93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10930">
              <w:t xml:space="preserve"> </w:t>
            </w:r>
            <w:r w:rsidR="00810930" w:rsidRPr="00810930">
              <w:t>Trial</w:t>
            </w:r>
          </w:p>
        </w:tc>
        <w:sdt>
          <w:sdtPr>
            <w:id w:val="-656617223"/>
            <w:placeholder>
              <w:docPart w:val="CB9DA59D6B9341F7864139AC25FB1477"/>
            </w:placeholder>
            <w:text/>
          </w:sdtPr>
          <w:sdtEndPr/>
          <w:sdtContent>
            <w:tc>
              <w:tcPr>
                <w:tcW w:w="1559" w:type="dxa"/>
                <w:gridSpan w:val="2"/>
                <w:shd w:val="clear" w:color="auto" w:fill="E9E9E9"/>
              </w:tcPr>
              <w:p w:rsidR="00810930" w:rsidRDefault="00810930" w:rsidP="00605B03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605B03"/>
        </w:tc>
        <w:sdt>
          <w:sdtPr>
            <w:id w:val="1132830044"/>
            <w:placeholder>
              <w:docPart w:val="CB9DA59D6B9341F7864139AC25FB1477"/>
            </w:placeholder>
            <w:text/>
          </w:sdtPr>
          <w:sdtEndPr/>
          <w:sdtContent>
            <w:tc>
              <w:tcPr>
                <w:tcW w:w="1559" w:type="dxa"/>
                <w:shd w:val="clear" w:color="auto" w:fill="E9E9E9"/>
              </w:tcPr>
              <w:p w:rsidR="00810930" w:rsidRDefault="00810930" w:rsidP="00605B03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605B03"/>
        </w:tc>
        <w:sdt>
          <w:sdtPr>
            <w:rPr>
              <w:rFonts w:ascii="Segoe UI Symbol" w:hAnsi="Segoe UI Symbol" w:cs="Segoe UI Symbol"/>
            </w:rPr>
            <w:id w:val="1103534823"/>
            <w:placeholder>
              <w:docPart w:val="CB9DA59D6B9341F7864139AC25FB1477"/>
            </w:placeholder>
            <w:text/>
          </w:sdtPr>
          <w:sdtEndPr/>
          <w:sdtContent>
            <w:tc>
              <w:tcPr>
                <w:tcW w:w="3827" w:type="dxa"/>
                <w:shd w:val="clear" w:color="auto" w:fill="E9E9E9"/>
              </w:tcPr>
              <w:p w:rsidR="00810930" w:rsidRDefault="00810930" w:rsidP="00605B03">
                <w:pPr>
                  <w:rPr>
                    <w:rFonts w:ascii="Segoe UI Symbol" w:hAnsi="Segoe UI Symbol" w:cs="Segoe UI Symbol"/>
                  </w:rPr>
                </w:pPr>
                <w:r>
                  <w:rPr>
                    <w:rFonts w:ascii="Segoe UI Symbol" w:hAnsi="Segoe UI Symbol" w:cs="Segoe UI Symbol"/>
                  </w:rPr>
                  <w:t xml:space="preserve"> </w:t>
                </w:r>
              </w:p>
            </w:tc>
          </w:sdtContent>
        </w:sdt>
      </w:tr>
      <w:tr w:rsidR="00810930" w:rsidTr="00810930">
        <w:trPr>
          <w:trHeight w:hRule="exact" w:val="57"/>
        </w:trPr>
        <w:tc>
          <w:tcPr>
            <w:tcW w:w="284" w:type="dxa"/>
          </w:tcPr>
          <w:p w:rsidR="00810930" w:rsidRDefault="00810930" w:rsidP="00605B03"/>
        </w:tc>
        <w:tc>
          <w:tcPr>
            <w:tcW w:w="1843" w:type="dxa"/>
            <w:shd w:val="clear" w:color="auto" w:fill="FFFFFF" w:themeFill="background1"/>
          </w:tcPr>
          <w:p w:rsidR="00810930" w:rsidRDefault="00810930" w:rsidP="00605B03"/>
        </w:tc>
        <w:tc>
          <w:tcPr>
            <w:tcW w:w="1181" w:type="dxa"/>
            <w:shd w:val="clear" w:color="auto" w:fill="FFFFFF" w:themeFill="background1"/>
          </w:tcPr>
          <w:p w:rsidR="00810930" w:rsidRDefault="00810930" w:rsidP="00605B03"/>
        </w:tc>
        <w:tc>
          <w:tcPr>
            <w:tcW w:w="2221" w:type="dxa"/>
            <w:gridSpan w:val="4"/>
            <w:shd w:val="clear" w:color="auto" w:fill="FFFFFF" w:themeFill="background1"/>
          </w:tcPr>
          <w:p w:rsidR="00810930" w:rsidRDefault="00810930" w:rsidP="00605B03"/>
        </w:tc>
        <w:tc>
          <w:tcPr>
            <w:tcW w:w="3827" w:type="dxa"/>
            <w:shd w:val="clear" w:color="auto" w:fill="FFFFFF" w:themeFill="background1"/>
          </w:tcPr>
          <w:p w:rsidR="00810930" w:rsidRDefault="00810930" w:rsidP="00605B03">
            <w:pPr>
              <w:rPr>
                <w:rFonts w:ascii="Segoe UI Symbol" w:hAnsi="Segoe UI Symbol" w:cs="Segoe UI Symbol"/>
              </w:rPr>
            </w:pPr>
          </w:p>
        </w:tc>
      </w:tr>
      <w:tr w:rsidR="00810930" w:rsidTr="00810930">
        <w:trPr>
          <w:trHeight w:val="284"/>
        </w:trPr>
        <w:tc>
          <w:tcPr>
            <w:tcW w:w="284" w:type="dxa"/>
          </w:tcPr>
          <w:p w:rsidR="00810930" w:rsidRDefault="00810930" w:rsidP="00605B03"/>
        </w:tc>
        <w:tc>
          <w:tcPr>
            <w:tcW w:w="1843" w:type="dxa"/>
            <w:shd w:val="clear" w:color="auto" w:fill="FFFFFF" w:themeFill="background1"/>
          </w:tcPr>
          <w:p w:rsidR="00810930" w:rsidRPr="005C7AC7" w:rsidRDefault="00104CAC" w:rsidP="00605B03">
            <w:sdt>
              <w:sdtPr>
                <w:id w:val="-146210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93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10930">
              <w:t xml:space="preserve"> </w:t>
            </w:r>
            <w:r w:rsidR="00810930" w:rsidRPr="00810930">
              <w:t>Speedway</w:t>
            </w:r>
          </w:p>
        </w:tc>
        <w:sdt>
          <w:sdtPr>
            <w:id w:val="-2071254550"/>
            <w:placeholder>
              <w:docPart w:val="5B9BDF2206334464A70D82DC75846FDE"/>
            </w:placeholder>
            <w:text/>
          </w:sdtPr>
          <w:sdtEndPr/>
          <w:sdtContent>
            <w:tc>
              <w:tcPr>
                <w:tcW w:w="1559" w:type="dxa"/>
                <w:gridSpan w:val="2"/>
                <w:shd w:val="clear" w:color="auto" w:fill="E9E9E9"/>
              </w:tcPr>
              <w:p w:rsidR="00810930" w:rsidRDefault="00810930" w:rsidP="00605B03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605B03"/>
        </w:tc>
        <w:sdt>
          <w:sdtPr>
            <w:id w:val="850834504"/>
            <w:placeholder>
              <w:docPart w:val="5B9BDF2206334464A70D82DC75846FDE"/>
            </w:placeholder>
            <w:text/>
          </w:sdtPr>
          <w:sdtEndPr/>
          <w:sdtContent>
            <w:tc>
              <w:tcPr>
                <w:tcW w:w="1559" w:type="dxa"/>
                <w:shd w:val="clear" w:color="auto" w:fill="E9E9E9"/>
              </w:tcPr>
              <w:p w:rsidR="00810930" w:rsidRDefault="00810930" w:rsidP="00605B03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605B03"/>
        </w:tc>
        <w:sdt>
          <w:sdtPr>
            <w:rPr>
              <w:rFonts w:ascii="Segoe UI Symbol" w:hAnsi="Segoe UI Symbol" w:cs="Segoe UI Symbol"/>
            </w:rPr>
            <w:id w:val="-2026636414"/>
            <w:placeholder>
              <w:docPart w:val="5B9BDF2206334464A70D82DC75846FDE"/>
            </w:placeholder>
            <w:text/>
          </w:sdtPr>
          <w:sdtEndPr/>
          <w:sdtContent>
            <w:tc>
              <w:tcPr>
                <w:tcW w:w="3827" w:type="dxa"/>
                <w:shd w:val="clear" w:color="auto" w:fill="E9E9E9"/>
              </w:tcPr>
              <w:p w:rsidR="00810930" w:rsidRDefault="00810930" w:rsidP="00605B03">
                <w:pPr>
                  <w:rPr>
                    <w:rFonts w:ascii="Segoe UI Symbol" w:hAnsi="Segoe UI Symbol" w:cs="Segoe UI Symbol"/>
                  </w:rPr>
                </w:pPr>
                <w:r>
                  <w:rPr>
                    <w:rFonts w:ascii="Segoe UI Symbol" w:hAnsi="Segoe UI Symbol" w:cs="Segoe UI Symbol"/>
                  </w:rPr>
                  <w:t xml:space="preserve"> </w:t>
                </w:r>
              </w:p>
            </w:tc>
          </w:sdtContent>
        </w:sdt>
      </w:tr>
      <w:tr w:rsidR="00810930" w:rsidTr="00810930">
        <w:trPr>
          <w:trHeight w:hRule="exact" w:val="57"/>
        </w:trPr>
        <w:tc>
          <w:tcPr>
            <w:tcW w:w="284" w:type="dxa"/>
          </w:tcPr>
          <w:p w:rsidR="00810930" w:rsidRDefault="00810930" w:rsidP="00605B03"/>
        </w:tc>
        <w:tc>
          <w:tcPr>
            <w:tcW w:w="1843" w:type="dxa"/>
            <w:shd w:val="clear" w:color="auto" w:fill="FFFFFF" w:themeFill="background1"/>
          </w:tcPr>
          <w:p w:rsidR="00810930" w:rsidRDefault="00810930" w:rsidP="00605B03"/>
        </w:tc>
        <w:tc>
          <w:tcPr>
            <w:tcW w:w="1181" w:type="dxa"/>
            <w:shd w:val="clear" w:color="auto" w:fill="FFFFFF" w:themeFill="background1"/>
          </w:tcPr>
          <w:p w:rsidR="00810930" w:rsidRDefault="00810930" w:rsidP="00605B03"/>
        </w:tc>
        <w:tc>
          <w:tcPr>
            <w:tcW w:w="2221" w:type="dxa"/>
            <w:gridSpan w:val="4"/>
            <w:shd w:val="clear" w:color="auto" w:fill="FFFFFF" w:themeFill="background1"/>
          </w:tcPr>
          <w:p w:rsidR="00810930" w:rsidRDefault="00810930" w:rsidP="00605B03"/>
        </w:tc>
        <w:tc>
          <w:tcPr>
            <w:tcW w:w="3827" w:type="dxa"/>
            <w:shd w:val="clear" w:color="auto" w:fill="FFFFFF" w:themeFill="background1"/>
          </w:tcPr>
          <w:p w:rsidR="00810930" w:rsidRDefault="00810930" w:rsidP="00605B03">
            <w:pPr>
              <w:rPr>
                <w:rFonts w:ascii="Segoe UI Symbol" w:hAnsi="Segoe UI Symbol" w:cs="Segoe UI Symbol"/>
              </w:rPr>
            </w:pPr>
          </w:p>
        </w:tc>
      </w:tr>
      <w:tr w:rsidR="00810930" w:rsidTr="00810930">
        <w:trPr>
          <w:trHeight w:val="284"/>
        </w:trPr>
        <w:tc>
          <w:tcPr>
            <w:tcW w:w="284" w:type="dxa"/>
          </w:tcPr>
          <w:p w:rsidR="00810930" w:rsidRDefault="00810930" w:rsidP="00605B03"/>
        </w:tc>
        <w:tc>
          <w:tcPr>
            <w:tcW w:w="1843" w:type="dxa"/>
            <w:shd w:val="clear" w:color="auto" w:fill="FFFFFF" w:themeFill="background1"/>
          </w:tcPr>
          <w:p w:rsidR="00810930" w:rsidRPr="005C7AC7" w:rsidRDefault="00104CAC" w:rsidP="00605B03">
            <w:sdt>
              <w:sdtPr>
                <w:id w:val="732049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93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10930">
              <w:t xml:space="preserve"> Andere (welche?)</w:t>
            </w:r>
          </w:p>
        </w:tc>
        <w:sdt>
          <w:sdtPr>
            <w:id w:val="1068691633"/>
            <w:placeholder>
              <w:docPart w:val="A4D66C7976654D09AC78F268FF5F6EFA"/>
            </w:placeholder>
            <w:text/>
          </w:sdtPr>
          <w:sdtEndPr/>
          <w:sdtContent>
            <w:tc>
              <w:tcPr>
                <w:tcW w:w="1559" w:type="dxa"/>
                <w:gridSpan w:val="2"/>
                <w:shd w:val="clear" w:color="auto" w:fill="E9E9E9"/>
              </w:tcPr>
              <w:p w:rsidR="00810930" w:rsidRDefault="00810930" w:rsidP="00605B03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605B03"/>
        </w:tc>
        <w:sdt>
          <w:sdtPr>
            <w:id w:val="424001210"/>
            <w:placeholder>
              <w:docPart w:val="A4D66C7976654D09AC78F268FF5F6EFA"/>
            </w:placeholder>
            <w:text/>
          </w:sdtPr>
          <w:sdtEndPr/>
          <w:sdtContent>
            <w:tc>
              <w:tcPr>
                <w:tcW w:w="1559" w:type="dxa"/>
                <w:shd w:val="clear" w:color="auto" w:fill="E9E9E9"/>
              </w:tcPr>
              <w:p w:rsidR="00810930" w:rsidRDefault="00810930" w:rsidP="00605B03">
                <w:r>
                  <w:t xml:space="preserve"> </w:t>
                </w:r>
              </w:p>
            </w:tc>
          </w:sdtContent>
        </w:sdt>
        <w:tc>
          <w:tcPr>
            <w:tcW w:w="142" w:type="dxa"/>
            <w:shd w:val="clear" w:color="auto" w:fill="FFFFFF" w:themeFill="background1"/>
          </w:tcPr>
          <w:p w:rsidR="00810930" w:rsidRDefault="00810930" w:rsidP="00605B03"/>
        </w:tc>
        <w:sdt>
          <w:sdtPr>
            <w:rPr>
              <w:rFonts w:ascii="Segoe UI Symbol" w:hAnsi="Segoe UI Symbol" w:cs="Segoe UI Symbol"/>
            </w:rPr>
            <w:id w:val="1049031559"/>
            <w:placeholder>
              <w:docPart w:val="A4D66C7976654D09AC78F268FF5F6EFA"/>
            </w:placeholder>
            <w:text/>
          </w:sdtPr>
          <w:sdtEndPr/>
          <w:sdtContent>
            <w:tc>
              <w:tcPr>
                <w:tcW w:w="3827" w:type="dxa"/>
                <w:shd w:val="clear" w:color="auto" w:fill="E9E9E9"/>
              </w:tcPr>
              <w:p w:rsidR="00810930" w:rsidRDefault="00810930" w:rsidP="00605B03">
                <w:pPr>
                  <w:rPr>
                    <w:rFonts w:ascii="Segoe UI Symbol" w:hAnsi="Segoe UI Symbol" w:cs="Segoe UI Symbol"/>
                  </w:rPr>
                </w:pPr>
                <w:r>
                  <w:rPr>
                    <w:rFonts w:ascii="Segoe UI Symbol" w:hAnsi="Segoe UI Symbol" w:cs="Segoe UI Symbol"/>
                  </w:rPr>
                  <w:t xml:space="preserve"> </w:t>
                </w:r>
              </w:p>
            </w:tc>
          </w:sdtContent>
        </w:sdt>
      </w:tr>
      <w:tr w:rsidR="00810930" w:rsidTr="00810930">
        <w:trPr>
          <w:trHeight w:hRule="exact" w:val="57"/>
        </w:trPr>
        <w:tc>
          <w:tcPr>
            <w:tcW w:w="284" w:type="dxa"/>
          </w:tcPr>
          <w:p w:rsidR="00810930" w:rsidRDefault="00810930" w:rsidP="00605B03"/>
        </w:tc>
        <w:tc>
          <w:tcPr>
            <w:tcW w:w="1843" w:type="dxa"/>
            <w:shd w:val="clear" w:color="auto" w:fill="auto"/>
          </w:tcPr>
          <w:p w:rsidR="00810930" w:rsidRDefault="00810930" w:rsidP="00605B03"/>
        </w:tc>
        <w:tc>
          <w:tcPr>
            <w:tcW w:w="1559" w:type="dxa"/>
            <w:gridSpan w:val="2"/>
            <w:shd w:val="clear" w:color="auto" w:fill="auto"/>
          </w:tcPr>
          <w:p w:rsidR="00810930" w:rsidRDefault="00810930" w:rsidP="00605B03"/>
        </w:tc>
        <w:tc>
          <w:tcPr>
            <w:tcW w:w="142" w:type="dxa"/>
            <w:shd w:val="clear" w:color="auto" w:fill="auto"/>
          </w:tcPr>
          <w:p w:rsidR="00810930" w:rsidRDefault="00810930" w:rsidP="00605B03"/>
        </w:tc>
        <w:tc>
          <w:tcPr>
            <w:tcW w:w="1559" w:type="dxa"/>
            <w:shd w:val="clear" w:color="auto" w:fill="auto"/>
          </w:tcPr>
          <w:p w:rsidR="00810930" w:rsidRDefault="00810930" w:rsidP="00605B03"/>
        </w:tc>
        <w:tc>
          <w:tcPr>
            <w:tcW w:w="142" w:type="dxa"/>
            <w:shd w:val="clear" w:color="auto" w:fill="auto"/>
          </w:tcPr>
          <w:p w:rsidR="00810930" w:rsidRDefault="00810930" w:rsidP="00605B03"/>
        </w:tc>
        <w:tc>
          <w:tcPr>
            <w:tcW w:w="3827" w:type="dxa"/>
            <w:shd w:val="clear" w:color="auto" w:fill="auto"/>
          </w:tcPr>
          <w:p w:rsidR="00810930" w:rsidRDefault="00810930" w:rsidP="00605B03">
            <w:pPr>
              <w:rPr>
                <w:rFonts w:ascii="Segoe UI Symbol" w:hAnsi="Segoe UI Symbol" w:cs="Segoe UI Symbol"/>
              </w:rPr>
            </w:pPr>
          </w:p>
        </w:tc>
      </w:tr>
      <w:tr w:rsidR="009E6247" w:rsidTr="009E6247">
        <w:trPr>
          <w:trHeight w:hRule="exact" w:val="284"/>
        </w:trPr>
        <w:tc>
          <w:tcPr>
            <w:tcW w:w="284" w:type="dxa"/>
          </w:tcPr>
          <w:p w:rsidR="009E6247" w:rsidRDefault="009E6247" w:rsidP="00605B03"/>
        </w:tc>
        <w:sdt>
          <w:sdtPr>
            <w:id w:val="1326328752"/>
            <w:placeholder>
              <w:docPart w:val="DefaultPlaceholder_-1854013440"/>
            </w:placeholder>
          </w:sdtPr>
          <w:sdtEndPr/>
          <w:sdtContent>
            <w:tc>
              <w:tcPr>
                <w:tcW w:w="9072" w:type="dxa"/>
                <w:gridSpan w:val="7"/>
                <w:vMerge w:val="restart"/>
                <w:shd w:val="clear" w:color="auto" w:fill="E9E9E9"/>
              </w:tcPr>
              <w:p w:rsidR="009E6247" w:rsidRPr="009E6247" w:rsidRDefault="008725CF" w:rsidP="00605B03">
                <w:r>
                  <w:t xml:space="preserve"> </w:t>
                </w:r>
              </w:p>
            </w:tc>
          </w:sdtContent>
        </w:sdt>
      </w:tr>
      <w:tr w:rsidR="009E6247" w:rsidRPr="00C838DC" w:rsidTr="001855BD">
        <w:trPr>
          <w:trHeight w:hRule="exact" w:val="559"/>
        </w:trPr>
        <w:tc>
          <w:tcPr>
            <w:tcW w:w="284" w:type="dxa"/>
          </w:tcPr>
          <w:p w:rsidR="009E6247" w:rsidRDefault="009E6247" w:rsidP="005A547F"/>
        </w:tc>
        <w:tc>
          <w:tcPr>
            <w:tcW w:w="9072" w:type="dxa"/>
            <w:gridSpan w:val="7"/>
            <w:vMerge/>
            <w:shd w:val="clear" w:color="auto" w:fill="FFFFFF" w:themeFill="background1"/>
          </w:tcPr>
          <w:p w:rsidR="009E6247" w:rsidRDefault="009E6247" w:rsidP="005A547F">
            <w:pPr>
              <w:rPr>
                <w:rFonts w:ascii="Segoe UI Symbol" w:hAnsi="Segoe UI Symbol" w:cs="Segoe UI Symbol"/>
              </w:rPr>
            </w:pPr>
          </w:p>
        </w:tc>
      </w:tr>
    </w:tbl>
    <w:p w:rsidR="00FE74C4" w:rsidRDefault="00FE74C4" w:rsidP="00166221">
      <w:pPr>
        <w:rPr>
          <w:b/>
        </w:rPr>
      </w:pPr>
    </w:p>
    <w:sectPr w:rsidR="00FE74C4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CAC" w:rsidRDefault="00104CAC" w:rsidP="002A7F66">
      <w:pPr>
        <w:spacing w:line="240" w:lineRule="auto"/>
      </w:pPr>
      <w:r>
        <w:separator/>
      </w:r>
    </w:p>
  </w:endnote>
  <w:endnote w:type="continuationSeparator" w:id="0">
    <w:p w:rsidR="00104CAC" w:rsidRDefault="00104CAC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0B5" w:rsidRPr="00C21F11" w:rsidRDefault="00810930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A.181</w:t>
    </w:r>
    <w:r w:rsidR="00510B4E">
      <w:rPr>
        <w:sz w:val="10"/>
        <w:szCs w:val="10"/>
      </w:rPr>
      <w:t>.0518</w:t>
    </w:r>
    <w:r w:rsidR="009510B5">
      <w:rPr>
        <w:sz w:val="10"/>
        <w:szCs w:val="10"/>
      </w:rPr>
      <w:tab/>
    </w:r>
    <w:r w:rsidR="009510B5">
      <w:rPr>
        <w:sz w:val="10"/>
        <w:szCs w:val="10"/>
      </w:rPr>
      <w:tab/>
    </w:r>
    <w:r w:rsidR="009510B5" w:rsidRPr="00C21F11">
      <w:rPr>
        <w:rStyle w:val="Zeichenklein"/>
      </w:rPr>
      <w:fldChar w:fldCharType="begin"/>
    </w:r>
    <w:r w:rsidR="009510B5" w:rsidRPr="00C21F11">
      <w:rPr>
        <w:rStyle w:val="Zeichenklein"/>
      </w:rPr>
      <w:instrText>PAGE   \* MERGEFORMAT</w:instrText>
    </w:r>
    <w:r w:rsidR="009510B5" w:rsidRPr="00C21F11">
      <w:rPr>
        <w:rStyle w:val="Zeichenklein"/>
      </w:rPr>
      <w:fldChar w:fldCharType="separate"/>
    </w:r>
    <w:r w:rsidR="008725CF">
      <w:rPr>
        <w:rStyle w:val="Zeichenklein"/>
        <w:noProof/>
      </w:rPr>
      <w:t>1</w:t>
    </w:r>
    <w:r w:rsidR="009510B5" w:rsidRPr="00C21F11">
      <w:rPr>
        <w:rStyle w:val="Zeichenklein"/>
      </w:rPr>
      <w:fldChar w:fldCharType="end"/>
    </w:r>
    <w:r w:rsidR="004E4C5E">
      <w:rPr>
        <w:rStyle w:val="Zeichenklein"/>
      </w:rPr>
      <w:t xml:space="preserve"> von </w:t>
    </w:r>
    <w:r>
      <w:rPr>
        <w:rStyle w:val="Zeichenklein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CAC" w:rsidRDefault="00104CAC" w:rsidP="002A7F66">
      <w:pPr>
        <w:spacing w:line="240" w:lineRule="auto"/>
      </w:pPr>
      <w:r>
        <w:separator/>
      </w:r>
    </w:p>
  </w:footnote>
  <w:footnote w:type="continuationSeparator" w:id="0">
    <w:p w:rsidR="00104CAC" w:rsidRDefault="00104CAC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0B5" w:rsidRDefault="009510B5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510B5" w:rsidRDefault="009510B5">
    <w:pPr>
      <w:pStyle w:val="Kopfzeile"/>
    </w:pPr>
  </w:p>
  <w:p w:rsidR="009510B5" w:rsidRDefault="009510B5">
    <w:pPr>
      <w:pStyle w:val="Kopfzeile"/>
    </w:pPr>
  </w:p>
  <w:p w:rsidR="009510B5" w:rsidRDefault="009510B5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NlhxYymQlug16qZ+9f3cESfo2aG3L9UXnJzb52whdGJuUJ3uiwOz4oK1JHljUmSyhKEow5fm0a6r6kfvzNFuLQ==" w:salt="83b3fZlEuYasEtAeVyvmUA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24A97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41C5"/>
    <w:rsid w:val="000668CA"/>
    <w:rsid w:val="00070879"/>
    <w:rsid w:val="00072A17"/>
    <w:rsid w:val="000743AC"/>
    <w:rsid w:val="0009020D"/>
    <w:rsid w:val="000932B5"/>
    <w:rsid w:val="000A2FCD"/>
    <w:rsid w:val="000A70A7"/>
    <w:rsid w:val="000B191E"/>
    <w:rsid w:val="000C17A3"/>
    <w:rsid w:val="000C4EC5"/>
    <w:rsid w:val="000E0BE0"/>
    <w:rsid w:val="000E19C3"/>
    <w:rsid w:val="000F2C2F"/>
    <w:rsid w:val="000F540A"/>
    <w:rsid w:val="000F647C"/>
    <w:rsid w:val="00104CAC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22A5"/>
    <w:rsid w:val="001471E4"/>
    <w:rsid w:val="00154B4E"/>
    <w:rsid w:val="00154DE3"/>
    <w:rsid w:val="00155FE6"/>
    <w:rsid w:val="00161953"/>
    <w:rsid w:val="001627CD"/>
    <w:rsid w:val="00166221"/>
    <w:rsid w:val="00171F84"/>
    <w:rsid w:val="001723ED"/>
    <w:rsid w:val="00181A3A"/>
    <w:rsid w:val="001850DA"/>
    <w:rsid w:val="00187D67"/>
    <w:rsid w:val="0019659D"/>
    <w:rsid w:val="001A2DA0"/>
    <w:rsid w:val="001A44AC"/>
    <w:rsid w:val="001C6B52"/>
    <w:rsid w:val="001C6BB5"/>
    <w:rsid w:val="001D5454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26438"/>
    <w:rsid w:val="002334DD"/>
    <w:rsid w:val="00234C21"/>
    <w:rsid w:val="00235652"/>
    <w:rsid w:val="00237FAC"/>
    <w:rsid w:val="00240002"/>
    <w:rsid w:val="00246ECD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F42B8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E20D2"/>
    <w:rsid w:val="003F2BD4"/>
    <w:rsid w:val="00404EAA"/>
    <w:rsid w:val="00420CDD"/>
    <w:rsid w:val="004354E2"/>
    <w:rsid w:val="00435A6C"/>
    <w:rsid w:val="0044035E"/>
    <w:rsid w:val="004409B8"/>
    <w:rsid w:val="00440CF2"/>
    <w:rsid w:val="00441E89"/>
    <w:rsid w:val="00447E2B"/>
    <w:rsid w:val="004614A3"/>
    <w:rsid w:val="00461E96"/>
    <w:rsid w:val="00473A46"/>
    <w:rsid w:val="00475DE3"/>
    <w:rsid w:val="00477494"/>
    <w:rsid w:val="00487D51"/>
    <w:rsid w:val="00495587"/>
    <w:rsid w:val="004A5656"/>
    <w:rsid w:val="004B0B76"/>
    <w:rsid w:val="004B1910"/>
    <w:rsid w:val="004C3DC9"/>
    <w:rsid w:val="004C5985"/>
    <w:rsid w:val="004C7A2E"/>
    <w:rsid w:val="004D25D6"/>
    <w:rsid w:val="004D5BCB"/>
    <w:rsid w:val="004D6785"/>
    <w:rsid w:val="004E3978"/>
    <w:rsid w:val="004E4C5E"/>
    <w:rsid w:val="004F7DA8"/>
    <w:rsid w:val="00501BA9"/>
    <w:rsid w:val="00503FAE"/>
    <w:rsid w:val="00510B4E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70922"/>
    <w:rsid w:val="00573720"/>
    <w:rsid w:val="00581437"/>
    <w:rsid w:val="0058315A"/>
    <w:rsid w:val="005932B0"/>
    <w:rsid w:val="005A35F3"/>
    <w:rsid w:val="005A37BD"/>
    <w:rsid w:val="005A7FCD"/>
    <w:rsid w:val="005C1967"/>
    <w:rsid w:val="005C240D"/>
    <w:rsid w:val="005C7AC7"/>
    <w:rsid w:val="005D16ED"/>
    <w:rsid w:val="005D79FF"/>
    <w:rsid w:val="006014F5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F54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57D5"/>
    <w:rsid w:val="00727538"/>
    <w:rsid w:val="00741989"/>
    <w:rsid w:val="00751B52"/>
    <w:rsid w:val="00760924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0930"/>
    <w:rsid w:val="00811445"/>
    <w:rsid w:val="00812E53"/>
    <w:rsid w:val="00815295"/>
    <w:rsid w:val="00826884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25CF"/>
    <w:rsid w:val="00875826"/>
    <w:rsid w:val="00877211"/>
    <w:rsid w:val="008808A3"/>
    <w:rsid w:val="00887B48"/>
    <w:rsid w:val="00887CA0"/>
    <w:rsid w:val="008919DD"/>
    <w:rsid w:val="00891C32"/>
    <w:rsid w:val="008C181F"/>
    <w:rsid w:val="008C3027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0B5"/>
    <w:rsid w:val="00951800"/>
    <w:rsid w:val="00952502"/>
    <w:rsid w:val="0096491F"/>
    <w:rsid w:val="00964AA4"/>
    <w:rsid w:val="0097249E"/>
    <w:rsid w:val="0097543E"/>
    <w:rsid w:val="0098017D"/>
    <w:rsid w:val="0098183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222A"/>
    <w:rsid w:val="009C4BAD"/>
    <w:rsid w:val="009C5FFC"/>
    <w:rsid w:val="009D2C80"/>
    <w:rsid w:val="009D5E1B"/>
    <w:rsid w:val="009E078B"/>
    <w:rsid w:val="009E6247"/>
    <w:rsid w:val="009E6C52"/>
    <w:rsid w:val="009F2591"/>
    <w:rsid w:val="00A036F3"/>
    <w:rsid w:val="00A06966"/>
    <w:rsid w:val="00A1329B"/>
    <w:rsid w:val="00A1567C"/>
    <w:rsid w:val="00A412D6"/>
    <w:rsid w:val="00A459A5"/>
    <w:rsid w:val="00A53CDD"/>
    <w:rsid w:val="00A56F59"/>
    <w:rsid w:val="00A66168"/>
    <w:rsid w:val="00A76265"/>
    <w:rsid w:val="00A87C4F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B0372A"/>
    <w:rsid w:val="00B11932"/>
    <w:rsid w:val="00B12E74"/>
    <w:rsid w:val="00B13113"/>
    <w:rsid w:val="00B169C2"/>
    <w:rsid w:val="00B16C7D"/>
    <w:rsid w:val="00B27C91"/>
    <w:rsid w:val="00B32245"/>
    <w:rsid w:val="00B32B53"/>
    <w:rsid w:val="00B33469"/>
    <w:rsid w:val="00B37E6B"/>
    <w:rsid w:val="00B41512"/>
    <w:rsid w:val="00B45772"/>
    <w:rsid w:val="00B56EC3"/>
    <w:rsid w:val="00B625DF"/>
    <w:rsid w:val="00B765DC"/>
    <w:rsid w:val="00B7689E"/>
    <w:rsid w:val="00B807DA"/>
    <w:rsid w:val="00B83245"/>
    <w:rsid w:val="00B85C03"/>
    <w:rsid w:val="00B85E28"/>
    <w:rsid w:val="00B938C3"/>
    <w:rsid w:val="00BA350D"/>
    <w:rsid w:val="00BB0362"/>
    <w:rsid w:val="00BB410D"/>
    <w:rsid w:val="00BB4512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408FD"/>
    <w:rsid w:val="00C44B0D"/>
    <w:rsid w:val="00C44CBF"/>
    <w:rsid w:val="00C512C2"/>
    <w:rsid w:val="00C529B4"/>
    <w:rsid w:val="00C60643"/>
    <w:rsid w:val="00C7084B"/>
    <w:rsid w:val="00C713E1"/>
    <w:rsid w:val="00C76522"/>
    <w:rsid w:val="00C77370"/>
    <w:rsid w:val="00C838DC"/>
    <w:rsid w:val="00C90912"/>
    <w:rsid w:val="00C937FA"/>
    <w:rsid w:val="00C9517A"/>
    <w:rsid w:val="00C953CF"/>
    <w:rsid w:val="00CA0920"/>
    <w:rsid w:val="00CA1665"/>
    <w:rsid w:val="00CA3C83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23BE4"/>
    <w:rsid w:val="00D2681C"/>
    <w:rsid w:val="00D453F2"/>
    <w:rsid w:val="00D50630"/>
    <w:rsid w:val="00D5129F"/>
    <w:rsid w:val="00D52669"/>
    <w:rsid w:val="00D55812"/>
    <w:rsid w:val="00D57572"/>
    <w:rsid w:val="00D670EC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F3EBF"/>
    <w:rsid w:val="00DF403C"/>
    <w:rsid w:val="00E000FA"/>
    <w:rsid w:val="00E00C0B"/>
    <w:rsid w:val="00E02A5A"/>
    <w:rsid w:val="00E21856"/>
    <w:rsid w:val="00E23695"/>
    <w:rsid w:val="00E240D0"/>
    <w:rsid w:val="00E25724"/>
    <w:rsid w:val="00E30134"/>
    <w:rsid w:val="00E34E9E"/>
    <w:rsid w:val="00E47E85"/>
    <w:rsid w:val="00E612A0"/>
    <w:rsid w:val="00E6381E"/>
    <w:rsid w:val="00E65745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43E47"/>
    <w:rsid w:val="00F43FE0"/>
    <w:rsid w:val="00F452BE"/>
    <w:rsid w:val="00F6096C"/>
    <w:rsid w:val="00F6184B"/>
    <w:rsid w:val="00F65DE3"/>
    <w:rsid w:val="00F65E6E"/>
    <w:rsid w:val="00F6616C"/>
    <w:rsid w:val="00F67F1C"/>
    <w:rsid w:val="00F73C23"/>
    <w:rsid w:val="00F80DB5"/>
    <w:rsid w:val="00F82149"/>
    <w:rsid w:val="00F825A8"/>
    <w:rsid w:val="00F8487E"/>
    <w:rsid w:val="00F937AA"/>
    <w:rsid w:val="00F96D9A"/>
    <w:rsid w:val="00F97ED0"/>
    <w:rsid w:val="00FA58AB"/>
    <w:rsid w:val="00FB02DF"/>
    <w:rsid w:val="00FB7ED3"/>
    <w:rsid w:val="00FC0189"/>
    <w:rsid w:val="00FD254C"/>
    <w:rsid w:val="00FD261D"/>
    <w:rsid w:val="00FD398C"/>
    <w:rsid w:val="00FE22F1"/>
    <w:rsid w:val="00FE2F30"/>
    <w:rsid w:val="00FE74C4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C17A3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F43FE0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">
    <w:name w:val="Tabellenraster13"/>
    <w:basedOn w:val="NormaleTabelle"/>
    <w:next w:val="Tabellenraster"/>
    <w:uiPriority w:val="59"/>
    <w:rsid w:val="005C7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4">
    <w:name w:val="Tabellenraster14"/>
    <w:basedOn w:val="NormaleTabelle"/>
    <w:next w:val="Tabellenraster"/>
    <w:uiPriority w:val="59"/>
    <w:rsid w:val="00FE7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5">
    <w:name w:val="Tabellenraster15"/>
    <w:basedOn w:val="NormaleTabelle"/>
    <w:next w:val="Tabellenraster"/>
    <w:uiPriority w:val="59"/>
    <w:rsid w:val="0016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3D593A-E111-4B84-9619-2B5986A41709}"/>
      </w:docPartPr>
      <w:docPartBody>
        <w:p w:rsidR="00257B6F" w:rsidRDefault="00257B6F"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6755C6C0E244AAAAA465AC81F7D1A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56D8EC-3177-4D4D-AF4E-0A4F91FBB8A8}"/>
      </w:docPartPr>
      <w:docPartBody>
        <w:p w:rsidR="00F253C1" w:rsidRDefault="00726414" w:rsidP="00726414">
          <w:pPr>
            <w:pStyle w:val="36755C6C0E244AAAAA465AC81F7D1A7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B8E817867FB4C90A398362738ECDD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8F59AF-6BFE-457E-903B-74235E5EBC5C}"/>
      </w:docPartPr>
      <w:docPartBody>
        <w:p w:rsidR="00F253C1" w:rsidRDefault="00726414" w:rsidP="00726414">
          <w:pPr>
            <w:pStyle w:val="5B8E817867FB4C90A398362738ECDD2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DE30650BFDD44E1955B566035769E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573427-2CA6-4D56-B8B7-53A8BD220E93}"/>
      </w:docPartPr>
      <w:docPartBody>
        <w:p w:rsidR="00F253C1" w:rsidRDefault="00726414" w:rsidP="00726414">
          <w:pPr>
            <w:pStyle w:val="7DE30650BFDD44E1955B566035769E06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4A40CB50B124B5F811BFDB1CD64E0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744D29-D093-4A30-BF22-07FAEFE3C817}"/>
      </w:docPartPr>
      <w:docPartBody>
        <w:p w:rsidR="00F253C1" w:rsidRDefault="00726414" w:rsidP="00726414">
          <w:pPr>
            <w:pStyle w:val="84A40CB50B124B5F811BFDB1CD64E0E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D619C82F3A840A8854729421D43AD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132CF7-DC28-4311-B0FD-8863519D1F44}"/>
      </w:docPartPr>
      <w:docPartBody>
        <w:p w:rsidR="00F253C1" w:rsidRDefault="00726414" w:rsidP="00726414">
          <w:pPr>
            <w:pStyle w:val="7D619C82F3A840A8854729421D43AD8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B9DA59D6B9341F7864139AC25FB14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94D663-D723-405F-9454-0EB223C74308}"/>
      </w:docPartPr>
      <w:docPartBody>
        <w:p w:rsidR="00F253C1" w:rsidRDefault="00726414" w:rsidP="00726414">
          <w:pPr>
            <w:pStyle w:val="CB9DA59D6B9341F7864139AC25FB147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B9BDF2206334464A70D82DC75846F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0C8B68-FFF1-45D6-BE53-EB9F9DA1C700}"/>
      </w:docPartPr>
      <w:docPartBody>
        <w:p w:rsidR="00F253C1" w:rsidRDefault="00726414" w:rsidP="00726414">
          <w:pPr>
            <w:pStyle w:val="5B9BDF2206334464A70D82DC75846FD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4D66C7976654D09AC78F268FF5F6E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C1D871-08F6-4E28-96C8-F56FDCFA7FB7}"/>
      </w:docPartPr>
      <w:docPartBody>
        <w:p w:rsidR="00F253C1" w:rsidRDefault="00726414" w:rsidP="00726414">
          <w:pPr>
            <w:pStyle w:val="A4D66C7976654D09AC78F268FF5F6EF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102591"/>
    <w:rsid w:val="001B1D80"/>
    <w:rsid w:val="00200D4A"/>
    <w:rsid w:val="00257B6F"/>
    <w:rsid w:val="002B22DB"/>
    <w:rsid w:val="00316164"/>
    <w:rsid w:val="0037525D"/>
    <w:rsid w:val="003D5996"/>
    <w:rsid w:val="004E1991"/>
    <w:rsid w:val="00510659"/>
    <w:rsid w:val="00583018"/>
    <w:rsid w:val="0066414A"/>
    <w:rsid w:val="006B4CB4"/>
    <w:rsid w:val="006C4B73"/>
    <w:rsid w:val="006D1EAB"/>
    <w:rsid w:val="00726414"/>
    <w:rsid w:val="007868D2"/>
    <w:rsid w:val="007962FE"/>
    <w:rsid w:val="0081300B"/>
    <w:rsid w:val="008C7BB3"/>
    <w:rsid w:val="008F2027"/>
    <w:rsid w:val="009626A9"/>
    <w:rsid w:val="009957AA"/>
    <w:rsid w:val="00A05E17"/>
    <w:rsid w:val="00A135B7"/>
    <w:rsid w:val="00AC4111"/>
    <w:rsid w:val="00AE3804"/>
    <w:rsid w:val="00C577F2"/>
    <w:rsid w:val="00C63B62"/>
    <w:rsid w:val="00D115A4"/>
    <w:rsid w:val="00D507FA"/>
    <w:rsid w:val="00D555EC"/>
    <w:rsid w:val="00E14EA9"/>
    <w:rsid w:val="00E21B0F"/>
    <w:rsid w:val="00E41479"/>
    <w:rsid w:val="00E444B9"/>
    <w:rsid w:val="00ED3A4B"/>
    <w:rsid w:val="00EF7069"/>
    <w:rsid w:val="00F2042B"/>
    <w:rsid w:val="00F253C1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26414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9A6E508803C40928E9806478B57F637">
    <w:name w:val="49A6E508803C40928E9806478B57F637"/>
    <w:rsid w:val="009957AA"/>
  </w:style>
  <w:style w:type="paragraph" w:customStyle="1" w:styleId="7315361E90794174BE99A13F9584FEE2">
    <w:name w:val="7315361E90794174BE99A13F9584FEE2"/>
    <w:rsid w:val="009957AA"/>
  </w:style>
  <w:style w:type="paragraph" w:customStyle="1" w:styleId="929AEB751C94447A80177A33E2D47BA6">
    <w:name w:val="929AEB751C94447A80177A33E2D47BA6"/>
    <w:rsid w:val="009957AA"/>
  </w:style>
  <w:style w:type="paragraph" w:customStyle="1" w:styleId="9A5460ABD33D4730BD8582F5172E73BE">
    <w:name w:val="9A5460ABD33D4730BD8582F5172E73BE"/>
    <w:rsid w:val="009957AA"/>
  </w:style>
  <w:style w:type="paragraph" w:customStyle="1" w:styleId="D774F0F6DA97445FA41E4D6B1383AFB5">
    <w:name w:val="D774F0F6DA97445FA41E4D6B1383AFB5"/>
    <w:rsid w:val="009957AA"/>
  </w:style>
  <w:style w:type="paragraph" w:customStyle="1" w:styleId="68EF7F357FA34553AF180B4B1BEEE896">
    <w:name w:val="68EF7F357FA34553AF180B4B1BEEE896"/>
    <w:rsid w:val="009957AA"/>
  </w:style>
  <w:style w:type="paragraph" w:customStyle="1" w:styleId="6BD3C2E7698E4C7192B6E7447AE5DE9F">
    <w:name w:val="6BD3C2E7698E4C7192B6E7447AE5DE9F"/>
    <w:rsid w:val="009957AA"/>
  </w:style>
  <w:style w:type="paragraph" w:customStyle="1" w:styleId="B6FE0D4360924E0D92125A36463724C5">
    <w:name w:val="B6FE0D4360924E0D92125A36463724C5"/>
    <w:rsid w:val="009957AA"/>
  </w:style>
  <w:style w:type="paragraph" w:customStyle="1" w:styleId="C19898D629ED4B9290D89889BCE1E110">
    <w:name w:val="C19898D629ED4B9290D89889BCE1E110"/>
    <w:rsid w:val="009957AA"/>
  </w:style>
  <w:style w:type="paragraph" w:customStyle="1" w:styleId="F623AE426A9F482892CD3E76349315E0">
    <w:name w:val="F623AE426A9F482892CD3E76349315E0"/>
    <w:rsid w:val="009957AA"/>
  </w:style>
  <w:style w:type="paragraph" w:customStyle="1" w:styleId="28045D19AD564A70900A10B13D58D1C4">
    <w:name w:val="28045D19AD564A70900A10B13D58D1C4"/>
    <w:rsid w:val="009957AA"/>
  </w:style>
  <w:style w:type="paragraph" w:customStyle="1" w:styleId="C5DD972ACE0C409EB28F48BD58F25587">
    <w:name w:val="C5DD972ACE0C409EB28F48BD58F25587"/>
    <w:rsid w:val="009957AA"/>
  </w:style>
  <w:style w:type="paragraph" w:customStyle="1" w:styleId="2DA06379148A4B77B1A47F5D66B80A8F">
    <w:name w:val="2DA06379148A4B77B1A47F5D66B80A8F"/>
    <w:rsid w:val="009957AA"/>
  </w:style>
  <w:style w:type="paragraph" w:customStyle="1" w:styleId="16129049F95941919CDF1DC57B232F5E">
    <w:name w:val="16129049F95941919CDF1DC57B232F5E"/>
    <w:rsid w:val="009957AA"/>
  </w:style>
  <w:style w:type="paragraph" w:customStyle="1" w:styleId="C679467C803E45D1AC6756619DCCC323">
    <w:name w:val="C679467C803E45D1AC6756619DCCC323"/>
    <w:rsid w:val="009957AA"/>
  </w:style>
  <w:style w:type="paragraph" w:customStyle="1" w:styleId="DAD885C7AED546BFA44188207E0FEB0D">
    <w:name w:val="DAD885C7AED546BFA44188207E0FEB0D"/>
    <w:rsid w:val="009957AA"/>
  </w:style>
  <w:style w:type="paragraph" w:customStyle="1" w:styleId="B545EE8D546642B5B4ADE758442E34C5">
    <w:name w:val="B545EE8D546642B5B4ADE758442E34C5"/>
    <w:rsid w:val="009957AA"/>
  </w:style>
  <w:style w:type="paragraph" w:customStyle="1" w:styleId="43EB5EF9E549469C811DAB71005C8B85">
    <w:name w:val="43EB5EF9E549469C811DAB71005C8B85"/>
    <w:rsid w:val="009957AA"/>
  </w:style>
  <w:style w:type="paragraph" w:customStyle="1" w:styleId="68FFF74E369D455CA0DBF514AAE3ACCB">
    <w:name w:val="68FFF74E369D455CA0DBF514AAE3ACCB"/>
    <w:rsid w:val="009957AA"/>
  </w:style>
  <w:style w:type="paragraph" w:customStyle="1" w:styleId="F07F0068D69E4E0595A73302041B4A5D">
    <w:name w:val="F07F0068D69E4E0595A73302041B4A5D"/>
    <w:rsid w:val="009957AA"/>
  </w:style>
  <w:style w:type="paragraph" w:customStyle="1" w:styleId="673B0B498C524BACA77272E85240FA65">
    <w:name w:val="673B0B498C524BACA77272E85240FA65"/>
    <w:rsid w:val="009957AA"/>
  </w:style>
  <w:style w:type="paragraph" w:customStyle="1" w:styleId="21ED2DFD861544FF844F97EAE4465511">
    <w:name w:val="21ED2DFD861544FF844F97EAE4465511"/>
    <w:rsid w:val="009957AA"/>
  </w:style>
  <w:style w:type="paragraph" w:customStyle="1" w:styleId="0303C3D2CD394F8988CBCFD10A4E8E4A">
    <w:name w:val="0303C3D2CD394F8988CBCFD10A4E8E4A"/>
    <w:rsid w:val="009957AA"/>
  </w:style>
  <w:style w:type="paragraph" w:customStyle="1" w:styleId="FE85C283919B4DA3B624D5128A9080FE">
    <w:name w:val="FE85C283919B4DA3B624D5128A9080FE"/>
    <w:rsid w:val="009957AA"/>
  </w:style>
  <w:style w:type="paragraph" w:customStyle="1" w:styleId="2DC622DDD0C345BC951C0E8FAB0AACD0">
    <w:name w:val="2DC622DDD0C345BC951C0E8FAB0AACD0"/>
    <w:rsid w:val="009957AA"/>
  </w:style>
  <w:style w:type="paragraph" w:customStyle="1" w:styleId="4D67FE24FCD242B38B83EF5B9A8AD784">
    <w:name w:val="4D67FE24FCD242B38B83EF5B9A8AD784"/>
    <w:rsid w:val="009957AA"/>
  </w:style>
  <w:style w:type="paragraph" w:customStyle="1" w:styleId="8A22C3FE96004145984F289CE3750D4A">
    <w:name w:val="8A22C3FE96004145984F289CE3750D4A"/>
    <w:rsid w:val="009957AA"/>
  </w:style>
  <w:style w:type="paragraph" w:customStyle="1" w:styleId="E43A494176074DADBD0CEA5B16C75F5E">
    <w:name w:val="E43A494176074DADBD0CEA5B16C75F5E"/>
    <w:rsid w:val="009957AA"/>
  </w:style>
  <w:style w:type="paragraph" w:customStyle="1" w:styleId="C51913CA826E424FB891D3E198962B99">
    <w:name w:val="C51913CA826E424FB891D3E198962B99"/>
    <w:rsid w:val="009957AA"/>
  </w:style>
  <w:style w:type="paragraph" w:customStyle="1" w:styleId="62D7AB74801A48C7913B85E258F1D438">
    <w:name w:val="62D7AB74801A48C7913B85E258F1D438"/>
    <w:rsid w:val="009957AA"/>
  </w:style>
  <w:style w:type="paragraph" w:customStyle="1" w:styleId="CDBE00E64DA84B8FAE641E2C6F2FB38A">
    <w:name w:val="CDBE00E64DA84B8FAE641E2C6F2FB38A"/>
    <w:rsid w:val="009957AA"/>
  </w:style>
  <w:style w:type="paragraph" w:customStyle="1" w:styleId="B6EA8A414C77499F9ABE3948407F68B5">
    <w:name w:val="B6EA8A414C77499F9ABE3948407F68B5"/>
    <w:rsid w:val="009957AA"/>
  </w:style>
  <w:style w:type="paragraph" w:customStyle="1" w:styleId="6A581FF22DF44318B1DB353C899A8143">
    <w:name w:val="6A581FF22DF44318B1DB353C899A8143"/>
    <w:rsid w:val="009957AA"/>
  </w:style>
  <w:style w:type="paragraph" w:customStyle="1" w:styleId="31B1F9D2EE154CBE861E3A807A8C845C">
    <w:name w:val="31B1F9D2EE154CBE861E3A807A8C845C"/>
    <w:rsid w:val="009957AA"/>
  </w:style>
  <w:style w:type="paragraph" w:customStyle="1" w:styleId="B9AC4CC14ECA47E6BE403E370ED82EA3">
    <w:name w:val="B9AC4CC14ECA47E6BE403E370ED82EA3"/>
    <w:rsid w:val="009957AA"/>
  </w:style>
  <w:style w:type="paragraph" w:customStyle="1" w:styleId="4745DBCF03CC4226858CAF44BCAC6752">
    <w:name w:val="4745DBCF03CC4226858CAF44BCAC6752"/>
    <w:rsid w:val="009957AA"/>
  </w:style>
  <w:style w:type="paragraph" w:customStyle="1" w:styleId="A8BA35921D55432B85E07B2DD19CCC13">
    <w:name w:val="A8BA35921D55432B85E07B2DD19CCC13"/>
    <w:rsid w:val="009957AA"/>
  </w:style>
  <w:style w:type="paragraph" w:customStyle="1" w:styleId="6A9F042F3BAA4A0CB12A6422C7DFF2E0">
    <w:name w:val="6A9F042F3BAA4A0CB12A6422C7DFF2E0"/>
    <w:rsid w:val="009957AA"/>
  </w:style>
  <w:style w:type="paragraph" w:customStyle="1" w:styleId="D10CE84133B3493394D11D4E546822AA">
    <w:name w:val="D10CE84133B3493394D11D4E546822AA"/>
    <w:rsid w:val="009957AA"/>
  </w:style>
  <w:style w:type="paragraph" w:customStyle="1" w:styleId="C45297211C77446CA4463224EDEDBE20">
    <w:name w:val="C45297211C77446CA4463224EDEDBE20"/>
    <w:rsid w:val="009957AA"/>
  </w:style>
  <w:style w:type="paragraph" w:customStyle="1" w:styleId="53D504A687E844868D3081C758B33F98">
    <w:name w:val="53D504A687E844868D3081C758B33F98"/>
    <w:rsid w:val="009957AA"/>
  </w:style>
  <w:style w:type="paragraph" w:customStyle="1" w:styleId="E55F521FE42F4885BA4A28D861BD32AE">
    <w:name w:val="E55F521FE42F4885BA4A28D861BD32AE"/>
    <w:rsid w:val="009957AA"/>
  </w:style>
  <w:style w:type="paragraph" w:customStyle="1" w:styleId="3445B3E7E80F4C94AB253A6FDEE9F7D6">
    <w:name w:val="3445B3E7E80F4C94AB253A6FDEE9F7D6"/>
    <w:rsid w:val="009957AA"/>
  </w:style>
  <w:style w:type="paragraph" w:customStyle="1" w:styleId="D135A1DAF4E14B4DB7066F405F81A701">
    <w:name w:val="D135A1DAF4E14B4DB7066F405F81A701"/>
    <w:rsid w:val="009957AA"/>
  </w:style>
  <w:style w:type="paragraph" w:customStyle="1" w:styleId="1EC4514B791548AA98703782F1049CAB">
    <w:name w:val="1EC4514B791548AA98703782F1049CAB"/>
    <w:rsid w:val="009957AA"/>
  </w:style>
  <w:style w:type="paragraph" w:customStyle="1" w:styleId="0CADE95DBBC745A2A2D9D6C8FFFFDF82">
    <w:name w:val="0CADE95DBBC745A2A2D9D6C8FFFFDF82"/>
    <w:rsid w:val="009957AA"/>
  </w:style>
  <w:style w:type="paragraph" w:customStyle="1" w:styleId="55CFDD0EEBBD4FF3857C48B6DC1444D3">
    <w:name w:val="55CFDD0EEBBD4FF3857C48B6DC1444D3"/>
    <w:rsid w:val="009957AA"/>
  </w:style>
  <w:style w:type="paragraph" w:customStyle="1" w:styleId="2F59BDD21C614177ACA706A4B64CB1C1">
    <w:name w:val="2F59BDD21C614177ACA706A4B64CB1C1"/>
    <w:rsid w:val="009957AA"/>
  </w:style>
  <w:style w:type="paragraph" w:customStyle="1" w:styleId="4A2EC21F2F1D484489B5265E42A1AE15">
    <w:name w:val="4A2EC21F2F1D484489B5265E42A1AE15"/>
    <w:rsid w:val="009957AA"/>
  </w:style>
  <w:style w:type="paragraph" w:customStyle="1" w:styleId="E13FB1D3FD46453589630F2694D39068">
    <w:name w:val="E13FB1D3FD46453589630F2694D39068"/>
    <w:rsid w:val="009957AA"/>
  </w:style>
  <w:style w:type="paragraph" w:customStyle="1" w:styleId="507EBAF9A9C64966986F446BCE2727EF">
    <w:name w:val="507EBAF9A9C64966986F446BCE2727EF"/>
    <w:rsid w:val="009957AA"/>
  </w:style>
  <w:style w:type="paragraph" w:customStyle="1" w:styleId="B6A6CD9591234E309122B010299114EC">
    <w:name w:val="B6A6CD9591234E309122B010299114EC"/>
    <w:rsid w:val="009957AA"/>
  </w:style>
  <w:style w:type="paragraph" w:customStyle="1" w:styleId="6B1C098BC9C246EAA9D8ABBD3312F7C3">
    <w:name w:val="6B1C098BC9C246EAA9D8ABBD3312F7C3"/>
    <w:rsid w:val="009957AA"/>
  </w:style>
  <w:style w:type="paragraph" w:customStyle="1" w:styleId="9EECF2039370411499AD11C5B9F017BD">
    <w:name w:val="9EECF2039370411499AD11C5B9F017BD"/>
    <w:rsid w:val="009957AA"/>
  </w:style>
  <w:style w:type="paragraph" w:customStyle="1" w:styleId="B0541C50FDE94955B8CE692293126C96">
    <w:name w:val="B0541C50FDE94955B8CE692293126C96"/>
    <w:rsid w:val="009957AA"/>
  </w:style>
  <w:style w:type="paragraph" w:customStyle="1" w:styleId="913DE2C3EB8E46AA8B6F3E9C1ECF1769">
    <w:name w:val="913DE2C3EB8E46AA8B6F3E9C1ECF1769"/>
    <w:rsid w:val="009957AA"/>
  </w:style>
  <w:style w:type="paragraph" w:customStyle="1" w:styleId="688100F73BD1437FBC47F9CF30A87EEB">
    <w:name w:val="688100F73BD1437FBC47F9CF30A87EEB"/>
    <w:rsid w:val="009957AA"/>
  </w:style>
  <w:style w:type="paragraph" w:customStyle="1" w:styleId="2D33756DB7474010B62CC053DE7C3FD4">
    <w:name w:val="2D33756DB7474010B62CC053DE7C3FD4"/>
    <w:rsid w:val="009957AA"/>
  </w:style>
  <w:style w:type="paragraph" w:customStyle="1" w:styleId="8C346861B2DF48D2A01518138276EF67">
    <w:name w:val="8C346861B2DF48D2A01518138276EF67"/>
    <w:rsid w:val="009957AA"/>
  </w:style>
  <w:style w:type="paragraph" w:customStyle="1" w:styleId="F0D47D783BB6441AA7F39DF27EE0A460">
    <w:name w:val="F0D47D783BB6441AA7F39DF27EE0A460"/>
    <w:rsid w:val="009957AA"/>
  </w:style>
  <w:style w:type="paragraph" w:customStyle="1" w:styleId="B5E7BFE7D80D42668D0F22C06013B325">
    <w:name w:val="B5E7BFE7D80D42668D0F22C06013B325"/>
    <w:rsid w:val="009957AA"/>
  </w:style>
  <w:style w:type="paragraph" w:customStyle="1" w:styleId="BB0474B611494EF2AA6189D9E636DC08">
    <w:name w:val="BB0474B611494EF2AA6189D9E636DC08"/>
    <w:rsid w:val="009957AA"/>
  </w:style>
  <w:style w:type="paragraph" w:customStyle="1" w:styleId="27755B16AD1449689EB702A3CA8D5056">
    <w:name w:val="27755B16AD1449689EB702A3CA8D5056"/>
    <w:rsid w:val="009957AA"/>
  </w:style>
  <w:style w:type="paragraph" w:customStyle="1" w:styleId="66E62759807249AC97B4F080DBC445C1">
    <w:name w:val="66E62759807249AC97B4F080DBC445C1"/>
    <w:rsid w:val="009957AA"/>
  </w:style>
  <w:style w:type="paragraph" w:customStyle="1" w:styleId="6F6E7A2E900547288C454FEC49E3CB8A">
    <w:name w:val="6F6E7A2E900547288C454FEC49E3CB8A"/>
    <w:rsid w:val="009957AA"/>
  </w:style>
  <w:style w:type="paragraph" w:customStyle="1" w:styleId="15412539600141CDAED37344CDFDE3A7">
    <w:name w:val="15412539600141CDAED37344CDFDE3A7"/>
    <w:rsid w:val="009957AA"/>
  </w:style>
  <w:style w:type="paragraph" w:customStyle="1" w:styleId="FCC30464AB3F46C59627675C372E20A5">
    <w:name w:val="FCC30464AB3F46C59627675C372E20A5"/>
    <w:rsid w:val="009957AA"/>
  </w:style>
  <w:style w:type="paragraph" w:customStyle="1" w:styleId="AA41D9C141924A37B81C0B1E5E8BB07E">
    <w:name w:val="AA41D9C141924A37B81C0B1E5E8BB07E"/>
    <w:rsid w:val="009957AA"/>
  </w:style>
  <w:style w:type="paragraph" w:customStyle="1" w:styleId="F8A019EF2D1C42D0A74D8E34385DBD9D">
    <w:name w:val="F8A019EF2D1C42D0A74D8E34385DBD9D"/>
    <w:rsid w:val="009957AA"/>
  </w:style>
  <w:style w:type="paragraph" w:customStyle="1" w:styleId="34A56241566E4F519F9D4A4E294EFEB9">
    <w:name w:val="34A56241566E4F519F9D4A4E294EFEB9"/>
    <w:rsid w:val="009957AA"/>
  </w:style>
  <w:style w:type="paragraph" w:customStyle="1" w:styleId="2694B7DD102F42ACA8237094334CA6F0">
    <w:name w:val="2694B7DD102F42ACA8237094334CA6F0"/>
    <w:rsid w:val="009957AA"/>
  </w:style>
  <w:style w:type="paragraph" w:customStyle="1" w:styleId="7DB9462A031A4F5194D32C37CBBDF0D0">
    <w:name w:val="7DB9462A031A4F5194D32C37CBBDF0D0"/>
    <w:rsid w:val="009957AA"/>
  </w:style>
  <w:style w:type="paragraph" w:customStyle="1" w:styleId="AF400D7624E342BA9A6C06E970EE8601">
    <w:name w:val="AF400D7624E342BA9A6C06E970EE8601"/>
    <w:rsid w:val="009957AA"/>
  </w:style>
  <w:style w:type="paragraph" w:customStyle="1" w:styleId="3AE284DB0416433AAA8B50591255ACE6">
    <w:name w:val="3AE284DB0416433AAA8B50591255ACE6"/>
    <w:rsid w:val="009957AA"/>
  </w:style>
  <w:style w:type="paragraph" w:customStyle="1" w:styleId="3CB5CDED73A348AA90EA9C2CA77BB27E">
    <w:name w:val="3CB5CDED73A348AA90EA9C2CA77BB27E"/>
    <w:rsid w:val="009957AA"/>
  </w:style>
  <w:style w:type="paragraph" w:customStyle="1" w:styleId="1BD8DD1EC2504F89881398D184E33941">
    <w:name w:val="1BD8DD1EC2504F89881398D184E33941"/>
    <w:rsid w:val="009957AA"/>
  </w:style>
  <w:style w:type="paragraph" w:customStyle="1" w:styleId="3C689E73C202465C83E04E36E403580E">
    <w:name w:val="3C689E73C202465C83E04E36E403580E"/>
    <w:rsid w:val="009957AA"/>
  </w:style>
  <w:style w:type="paragraph" w:customStyle="1" w:styleId="999535B1DD0D4265B72363D6E72723CA">
    <w:name w:val="999535B1DD0D4265B72363D6E72723CA"/>
    <w:rsid w:val="009957AA"/>
  </w:style>
  <w:style w:type="paragraph" w:customStyle="1" w:styleId="5401AE04C2854047BD904F0949BA0B7A">
    <w:name w:val="5401AE04C2854047BD904F0949BA0B7A"/>
    <w:rsid w:val="009957AA"/>
  </w:style>
  <w:style w:type="paragraph" w:customStyle="1" w:styleId="8D007AE0547340538798CD3246F814DD">
    <w:name w:val="8D007AE0547340538798CD3246F814DD"/>
    <w:rsid w:val="009957AA"/>
  </w:style>
  <w:style w:type="paragraph" w:customStyle="1" w:styleId="796BE5E48C2A4DEBAD9543C8A03D702A">
    <w:name w:val="796BE5E48C2A4DEBAD9543C8A03D702A"/>
    <w:rsid w:val="009957AA"/>
  </w:style>
  <w:style w:type="paragraph" w:customStyle="1" w:styleId="6713B271CB5C4E5A8917F180AF819A9D">
    <w:name w:val="6713B271CB5C4E5A8917F180AF819A9D"/>
    <w:rsid w:val="009957AA"/>
  </w:style>
  <w:style w:type="paragraph" w:customStyle="1" w:styleId="37C294143DBE4CD4A0309D65B20CEA25">
    <w:name w:val="37C294143DBE4CD4A0309D65B20CEA25"/>
    <w:rsid w:val="009957AA"/>
  </w:style>
  <w:style w:type="paragraph" w:customStyle="1" w:styleId="BEA026A6830C46DDAD9981CCE4D782A3">
    <w:name w:val="BEA026A6830C46DDAD9981CCE4D782A3"/>
    <w:rsid w:val="009957AA"/>
  </w:style>
  <w:style w:type="paragraph" w:customStyle="1" w:styleId="480296A6EAA5479E8092A1F29A21F31A">
    <w:name w:val="480296A6EAA5479E8092A1F29A21F31A"/>
    <w:rsid w:val="009957AA"/>
  </w:style>
  <w:style w:type="paragraph" w:customStyle="1" w:styleId="C1B9862DBDB24ED49FABFC8BBEFDD4C6">
    <w:name w:val="C1B9862DBDB24ED49FABFC8BBEFDD4C6"/>
    <w:rsid w:val="009957AA"/>
  </w:style>
  <w:style w:type="paragraph" w:customStyle="1" w:styleId="FAEE5D61CD7B45B690CC770201D2933D">
    <w:name w:val="FAEE5D61CD7B45B690CC770201D2933D"/>
    <w:rsid w:val="009957AA"/>
  </w:style>
  <w:style w:type="paragraph" w:customStyle="1" w:styleId="F55AF675E5034FC7960113475CAF140B">
    <w:name w:val="F55AF675E5034FC7960113475CAF140B"/>
    <w:rsid w:val="009957AA"/>
  </w:style>
  <w:style w:type="paragraph" w:customStyle="1" w:styleId="2138B5E4AF7A46CCB4DA376B61B11F64">
    <w:name w:val="2138B5E4AF7A46CCB4DA376B61B11F64"/>
    <w:rsid w:val="009957AA"/>
  </w:style>
  <w:style w:type="paragraph" w:customStyle="1" w:styleId="DC8E1BB0CEA847CB9115EFFC41E489C8">
    <w:name w:val="DC8E1BB0CEA847CB9115EFFC41E489C8"/>
    <w:rsid w:val="009957AA"/>
  </w:style>
  <w:style w:type="paragraph" w:customStyle="1" w:styleId="7AEC8179B61B46FBA8C8E9BFB9A1824E">
    <w:name w:val="7AEC8179B61B46FBA8C8E9BFB9A1824E"/>
    <w:rsid w:val="009957AA"/>
  </w:style>
  <w:style w:type="paragraph" w:customStyle="1" w:styleId="CDC35AD37B1448D490E9513BF310776B">
    <w:name w:val="CDC35AD37B1448D490E9513BF310776B"/>
    <w:rsid w:val="009957AA"/>
  </w:style>
  <w:style w:type="paragraph" w:customStyle="1" w:styleId="E10EC2BC5FF84CCB9EED187C1B32E6B4">
    <w:name w:val="E10EC2BC5FF84CCB9EED187C1B32E6B4"/>
    <w:rsid w:val="009957AA"/>
  </w:style>
  <w:style w:type="paragraph" w:customStyle="1" w:styleId="2BD4C0BEA09D46B28627D63C6802A70F">
    <w:name w:val="2BD4C0BEA09D46B28627D63C6802A70F"/>
    <w:rsid w:val="009957AA"/>
  </w:style>
  <w:style w:type="paragraph" w:customStyle="1" w:styleId="F540A208515449E2869CC3963783BC52">
    <w:name w:val="F540A208515449E2869CC3963783BC52"/>
    <w:rsid w:val="009957AA"/>
  </w:style>
  <w:style w:type="paragraph" w:customStyle="1" w:styleId="F8DFC0C8CE2E4272A0A85BF041E80F47">
    <w:name w:val="F8DFC0C8CE2E4272A0A85BF041E80F47"/>
    <w:rsid w:val="009957AA"/>
  </w:style>
  <w:style w:type="paragraph" w:customStyle="1" w:styleId="2D7668D9789140FD975A096C8BC1600A">
    <w:name w:val="2D7668D9789140FD975A096C8BC1600A"/>
    <w:rsid w:val="009957AA"/>
  </w:style>
  <w:style w:type="paragraph" w:customStyle="1" w:styleId="866A23D7B80C416297AF064CEA245BC2">
    <w:name w:val="866A23D7B80C416297AF064CEA245BC2"/>
    <w:rsid w:val="009957AA"/>
  </w:style>
  <w:style w:type="paragraph" w:customStyle="1" w:styleId="4F5FE1D1EFC04C469CC32B7FFB2D3BCF">
    <w:name w:val="4F5FE1D1EFC04C469CC32B7FFB2D3BCF"/>
    <w:rsid w:val="009957AA"/>
  </w:style>
  <w:style w:type="paragraph" w:customStyle="1" w:styleId="E724B5D4F8E542FDB26CC69C5BD2BF1C">
    <w:name w:val="E724B5D4F8E542FDB26CC69C5BD2BF1C"/>
    <w:rsid w:val="009957AA"/>
  </w:style>
  <w:style w:type="paragraph" w:customStyle="1" w:styleId="34918117C3CD42F4A00CDD95718C3592">
    <w:name w:val="34918117C3CD42F4A00CDD95718C3592"/>
    <w:rsid w:val="009957AA"/>
  </w:style>
  <w:style w:type="paragraph" w:customStyle="1" w:styleId="D4B3FAC7BFC34E0AAB9FFFCC56B63363">
    <w:name w:val="D4B3FAC7BFC34E0AAB9FFFCC56B63363"/>
    <w:rsid w:val="009957AA"/>
  </w:style>
  <w:style w:type="paragraph" w:customStyle="1" w:styleId="A807B2618A594F6F9D8531142717BBC0">
    <w:name w:val="A807B2618A594F6F9D8531142717BBC0"/>
    <w:rsid w:val="009957AA"/>
  </w:style>
  <w:style w:type="paragraph" w:customStyle="1" w:styleId="7C32F9ECD3094058AE04D1CC40566A52">
    <w:name w:val="7C32F9ECD3094058AE04D1CC40566A52"/>
    <w:rsid w:val="009957AA"/>
  </w:style>
  <w:style w:type="paragraph" w:customStyle="1" w:styleId="5538797442B748A2BDB96395DAFDF35A">
    <w:name w:val="5538797442B748A2BDB96395DAFDF35A"/>
    <w:rsid w:val="009957AA"/>
  </w:style>
  <w:style w:type="paragraph" w:customStyle="1" w:styleId="3EFA7711D26F431CA7DC5DBD77105A86">
    <w:name w:val="3EFA7711D26F431CA7DC5DBD77105A86"/>
    <w:rsid w:val="009957AA"/>
  </w:style>
  <w:style w:type="paragraph" w:customStyle="1" w:styleId="B902E193A26E40B5A21A6BD814472C45">
    <w:name w:val="B902E193A26E40B5A21A6BD814472C45"/>
    <w:rsid w:val="009957AA"/>
  </w:style>
  <w:style w:type="paragraph" w:customStyle="1" w:styleId="69E3C4FD0A474BCEB8E4E03B604966B2">
    <w:name w:val="69E3C4FD0A474BCEB8E4E03B604966B2"/>
    <w:rsid w:val="009957AA"/>
  </w:style>
  <w:style w:type="paragraph" w:customStyle="1" w:styleId="0E7D26BD743E4935A460F6DD359D2461">
    <w:name w:val="0E7D26BD743E4935A460F6DD359D2461"/>
    <w:rsid w:val="009957AA"/>
  </w:style>
  <w:style w:type="paragraph" w:customStyle="1" w:styleId="593E4ED7917C477FADC46C2D3EC113AA">
    <w:name w:val="593E4ED7917C477FADC46C2D3EC113AA"/>
    <w:rsid w:val="009957AA"/>
  </w:style>
  <w:style w:type="paragraph" w:customStyle="1" w:styleId="104A4B66990F402F9899DB3419695E49">
    <w:name w:val="104A4B66990F402F9899DB3419695E49"/>
    <w:rsid w:val="009957AA"/>
  </w:style>
  <w:style w:type="paragraph" w:customStyle="1" w:styleId="4D587BB29F17449BA608BA749D9AEE85">
    <w:name w:val="4D587BB29F17449BA608BA749D9AEE85"/>
    <w:rsid w:val="009957AA"/>
  </w:style>
  <w:style w:type="paragraph" w:customStyle="1" w:styleId="80486EA37112498DB90494A93DF1CCAB">
    <w:name w:val="80486EA37112498DB90494A93DF1CCAB"/>
    <w:rsid w:val="009957AA"/>
  </w:style>
  <w:style w:type="paragraph" w:customStyle="1" w:styleId="D722B0A60198443D9D02000D9ED1BE9C">
    <w:name w:val="D722B0A60198443D9D02000D9ED1BE9C"/>
    <w:rsid w:val="009957AA"/>
  </w:style>
  <w:style w:type="paragraph" w:customStyle="1" w:styleId="10D918111FDC448CA575AC2DECB422AA">
    <w:name w:val="10D918111FDC448CA575AC2DECB422AA"/>
    <w:rsid w:val="009957AA"/>
  </w:style>
  <w:style w:type="paragraph" w:customStyle="1" w:styleId="BC3295DEA624419B97ED7CB03EA54261">
    <w:name w:val="BC3295DEA624419B97ED7CB03EA54261"/>
    <w:rsid w:val="009957AA"/>
  </w:style>
  <w:style w:type="paragraph" w:customStyle="1" w:styleId="DFCF7923215741AD8554FA41CA9F82BC">
    <w:name w:val="DFCF7923215741AD8554FA41CA9F82BC"/>
    <w:rsid w:val="009957AA"/>
  </w:style>
  <w:style w:type="paragraph" w:customStyle="1" w:styleId="1709638F54E64A72B288AFE450897BE1">
    <w:name w:val="1709638F54E64A72B288AFE450897BE1"/>
    <w:rsid w:val="009957AA"/>
  </w:style>
  <w:style w:type="paragraph" w:customStyle="1" w:styleId="F7D6922E2F084FAB9F7770F8ACD1ACE7">
    <w:name w:val="F7D6922E2F084FAB9F7770F8ACD1ACE7"/>
    <w:rsid w:val="009957AA"/>
  </w:style>
  <w:style w:type="paragraph" w:customStyle="1" w:styleId="49A8CC555D294EF4BCA4322366CA0453">
    <w:name w:val="49A8CC555D294EF4BCA4322366CA0453"/>
    <w:rsid w:val="009957AA"/>
  </w:style>
  <w:style w:type="paragraph" w:customStyle="1" w:styleId="7ED15DB60C3346899379FF3B23D77825">
    <w:name w:val="7ED15DB60C3346899379FF3B23D77825"/>
    <w:rsid w:val="009957AA"/>
  </w:style>
  <w:style w:type="paragraph" w:customStyle="1" w:styleId="B8EECB4FE06B420F940909BFC078CCBB">
    <w:name w:val="B8EECB4FE06B420F940909BFC078CCBB"/>
    <w:rsid w:val="009957AA"/>
  </w:style>
  <w:style w:type="paragraph" w:customStyle="1" w:styleId="DDA0F31762A44286B6D0FABD5F91DD4C">
    <w:name w:val="DDA0F31762A44286B6D0FABD5F91DD4C"/>
    <w:rsid w:val="009957AA"/>
  </w:style>
  <w:style w:type="paragraph" w:customStyle="1" w:styleId="115C86A36774484D99DC8D4C1EE1203B">
    <w:name w:val="115C86A36774484D99DC8D4C1EE1203B"/>
    <w:rsid w:val="009957AA"/>
  </w:style>
  <w:style w:type="paragraph" w:customStyle="1" w:styleId="F3DA74139E544247B90FC06251221526">
    <w:name w:val="F3DA74139E544247B90FC06251221526"/>
    <w:rsid w:val="009957AA"/>
  </w:style>
  <w:style w:type="paragraph" w:customStyle="1" w:styleId="C133730834B14077849EC1D77F554B01">
    <w:name w:val="C133730834B14077849EC1D77F554B01"/>
    <w:rsid w:val="009957AA"/>
  </w:style>
  <w:style w:type="paragraph" w:customStyle="1" w:styleId="AF3F24EF1E2747969E4B32B481672700">
    <w:name w:val="AF3F24EF1E2747969E4B32B481672700"/>
    <w:rsid w:val="009957AA"/>
  </w:style>
  <w:style w:type="paragraph" w:customStyle="1" w:styleId="4FD21EDC598D4909A7D3E7F76C9607E3">
    <w:name w:val="4FD21EDC598D4909A7D3E7F76C9607E3"/>
    <w:rsid w:val="009957AA"/>
  </w:style>
  <w:style w:type="paragraph" w:customStyle="1" w:styleId="2E25521730D84F939CD46656DC1F916C">
    <w:name w:val="2E25521730D84F939CD46656DC1F916C"/>
    <w:rsid w:val="009957AA"/>
  </w:style>
  <w:style w:type="paragraph" w:customStyle="1" w:styleId="488871DCFAF842D3A3077FAB0CEEB25C">
    <w:name w:val="488871DCFAF842D3A3077FAB0CEEB25C"/>
    <w:rsid w:val="009957AA"/>
  </w:style>
  <w:style w:type="paragraph" w:customStyle="1" w:styleId="517C46E36D664480A3B8B2551CF5DB4B">
    <w:name w:val="517C46E36D664480A3B8B2551CF5DB4B"/>
    <w:rsid w:val="009957AA"/>
  </w:style>
  <w:style w:type="paragraph" w:customStyle="1" w:styleId="384A7CD68B1F45DBB85D5FFBFF8DB3EB">
    <w:name w:val="384A7CD68B1F45DBB85D5FFBFF8DB3EB"/>
    <w:rsid w:val="009957AA"/>
  </w:style>
  <w:style w:type="paragraph" w:customStyle="1" w:styleId="255D04DBB229404FA700B4E20464023B">
    <w:name w:val="255D04DBB229404FA700B4E20464023B"/>
    <w:rsid w:val="009957AA"/>
  </w:style>
  <w:style w:type="paragraph" w:customStyle="1" w:styleId="02861AF13C3940C9B1A03B30421EF7C0">
    <w:name w:val="02861AF13C3940C9B1A03B30421EF7C0"/>
    <w:rsid w:val="009957AA"/>
  </w:style>
  <w:style w:type="paragraph" w:customStyle="1" w:styleId="43D0183C7C59485FA752D4DD945455D2">
    <w:name w:val="43D0183C7C59485FA752D4DD945455D2"/>
    <w:rsid w:val="009957AA"/>
  </w:style>
  <w:style w:type="paragraph" w:customStyle="1" w:styleId="15E9635A5B5549118540DCCD543F0674">
    <w:name w:val="15E9635A5B5549118540DCCD543F0674"/>
    <w:rsid w:val="009957AA"/>
  </w:style>
  <w:style w:type="paragraph" w:customStyle="1" w:styleId="E2F980C3E9F244D9BCF17B924F9356C8">
    <w:name w:val="E2F980C3E9F244D9BCF17B924F9356C8"/>
    <w:rsid w:val="009957AA"/>
  </w:style>
  <w:style w:type="paragraph" w:customStyle="1" w:styleId="3BBA845F39EF46849F85557FFC1A66F3">
    <w:name w:val="3BBA845F39EF46849F85557FFC1A66F3"/>
    <w:rsid w:val="009957AA"/>
  </w:style>
  <w:style w:type="paragraph" w:customStyle="1" w:styleId="14E6539B65E942219D4635BEAFD0549F">
    <w:name w:val="14E6539B65E942219D4635BEAFD0549F"/>
    <w:rsid w:val="009957AA"/>
  </w:style>
  <w:style w:type="paragraph" w:customStyle="1" w:styleId="C9D3A93A0AE740798EAD1D5225A90F5A">
    <w:name w:val="C9D3A93A0AE740798EAD1D5225A90F5A"/>
    <w:rsid w:val="009957AA"/>
  </w:style>
  <w:style w:type="paragraph" w:customStyle="1" w:styleId="A78F12726E824C829DBDA6A0BB3E7C8A">
    <w:name w:val="A78F12726E824C829DBDA6A0BB3E7C8A"/>
    <w:rsid w:val="009957AA"/>
  </w:style>
  <w:style w:type="paragraph" w:customStyle="1" w:styleId="5293735F894E45D795D4F43B6AB99AAB">
    <w:name w:val="5293735F894E45D795D4F43B6AB99AAB"/>
    <w:rsid w:val="009957AA"/>
  </w:style>
  <w:style w:type="paragraph" w:customStyle="1" w:styleId="469ADDEB1D0C48109B85095EFFCA8AC1">
    <w:name w:val="469ADDEB1D0C48109B85095EFFCA8AC1"/>
    <w:rsid w:val="009957AA"/>
  </w:style>
  <w:style w:type="paragraph" w:customStyle="1" w:styleId="EA4F00F2695140DDB020A7EF7A71ACB2">
    <w:name w:val="EA4F00F2695140DDB020A7EF7A71ACB2"/>
    <w:rsid w:val="009957AA"/>
  </w:style>
  <w:style w:type="paragraph" w:customStyle="1" w:styleId="F021EF111F8146C9B07658EE6C72C79B">
    <w:name w:val="F021EF111F8146C9B07658EE6C72C79B"/>
    <w:rsid w:val="009957AA"/>
  </w:style>
  <w:style w:type="paragraph" w:customStyle="1" w:styleId="5A2F7B7BE484448391DC3AF474E722A3">
    <w:name w:val="5A2F7B7BE484448391DC3AF474E722A3"/>
    <w:rsid w:val="009957AA"/>
  </w:style>
  <w:style w:type="paragraph" w:customStyle="1" w:styleId="6F4AC8BE643140EDBA7DDD7CABB1201D">
    <w:name w:val="6F4AC8BE643140EDBA7DDD7CABB1201D"/>
    <w:rsid w:val="009957AA"/>
  </w:style>
  <w:style w:type="paragraph" w:customStyle="1" w:styleId="0B7493F828314D6280B36566060D0693">
    <w:name w:val="0B7493F828314D6280B36566060D0693"/>
    <w:rsid w:val="009957AA"/>
  </w:style>
  <w:style w:type="paragraph" w:customStyle="1" w:styleId="94A60435CBDE43EF9BFBDAA31D66E88C">
    <w:name w:val="94A60435CBDE43EF9BFBDAA31D66E88C"/>
    <w:rsid w:val="009957AA"/>
  </w:style>
  <w:style w:type="paragraph" w:customStyle="1" w:styleId="F3BBAF8787B246CD8D551C97D74C158A">
    <w:name w:val="F3BBAF8787B246CD8D551C97D74C158A"/>
    <w:rsid w:val="009957AA"/>
  </w:style>
  <w:style w:type="paragraph" w:customStyle="1" w:styleId="E1E50FECE706492383FCE8583ECA38ED">
    <w:name w:val="E1E50FECE706492383FCE8583ECA38ED"/>
    <w:rsid w:val="009957AA"/>
  </w:style>
  <w:style w:type="paragraph" w:customStyle="1" w:styleId="45AEBED7FB1D4023948D5D63168B9305">
    <w:name w:val="45AEBED7FB1D4023948D5D63168B9305"/>
    <w:rsid w:val="009957AA"/>
  </w:style>
  <w:style w:type="paragraph" w:customStyle="1" w:styleId="B3983A0D5F634B908A6EB3006C6E4FD0">
    <w:name w:val="B3983A0D5F634B908A6EB3006C6E4FD0"/>
    <w:rsid w:val="009957AA"/>
  </w:style>
  <w:style w:type="paragraph" w:customStyle="1" w:styleId="BAADF24196D848629FAD83A70697D6AA">
    <w:name w:val="BAADF24196D848629FAD83A70697D6AA"/>
    <w:rsid w:val="009957AA"/>
  </w:style>
  <w:style w:type="paragraph" w:customStyle="1" w:styleId="DECC7814352F403F85F4763CDB388203">
    <w:name w:val="DECC7814352F403F85F4763CDB388203"/>
    <w:rsid w:val="009957AA"/>
  </w:style>
  <w:style w:type="paragraph" w:customStyle="1" w:styleId="443C0D5EC7A34FF491F58D870AC766CA">
    <w:name w:val="443C0D5EC7A34FF491F58D870AC766CA"/>
    <w:rsid w:val="009957AA"/>
  </w:style>
  <w:style w:type="paragraph" w:customStyle="1" w:styleId="6084334167A74C598254461EA94147FB">
    <w:name w:val="6084334167A74C598254461EA94147FB"/>
    <w:rsid w:val="009957AA"/>
  </w:style>
  <w:style w:type="paragraph" w:customStyle="1" w:styleId="FD8827BDB4114A4F83B36285BE745BEC">
    <w:name w:val="FD8827BDB4114A4F83B36285BE745BEC"/>
    <w:rsid w:val="009957AA"/>
  </w:style>
  <w:style w:type="paragraph" w:customStyle="1" w:styleId="8ABF690D3006409FAC265C23DFCB9534">
    <w:name w:val="8ABF690D3006409FAC265C23DFCB9534"/>
    <w:rsid w:val="009957AA"/>
  </w:style>
  <w:style w:type="paragraph" w:customStyle="1" w:styleId="9E3CB02A44FF48BCB40C792D27167295">
    <w:name w:val="9E3CB02A44FF48BCB40C792D27167295"/>
    <w:rsid w:val="009957AA"/>
  </w:style>
  <w:style w:type="paragraph" w:customStyle="1" w:styleId="FD0094438D2A4548BAB930FC1410B7F8">
    <w:name w:val="FD0094438D2A4548BAB930FC1410B7F8"/>
    <w:rsid w:val="009957AA"/>
  </w:style>
  <w:style w:type="paragraph" w:customStyle="1" w:styleId="9684D9CA4E8A4D9CAE895C0B20B523F7">
    <w:name w:val="9684D9CA4E8A4D9CAE895C0B20B523F7"/>
    <w:rsid w:val="009957AA"/>
  </w:style>
  <w:style w:type="paragraph" w:customStyle="1" w:styleId="06AEB057B21048F78E717E94D0668494">
    <w:name w:val="06AEB057B21048F78E717E94D0668494"/>
    <w:rsid w:val="009957AA"/>
  </w:style>
  <w:style w:type="paragraph" w:customStyle="1" w:styleId="3C02C910DE9642C5B8C4013D4740AC7A">
    <w:name w:val="3C02C910DE9642C5B8C4013D4740AC7A"/>
    <w:rsid w:val="009957AA"/>
  </w:style>
  <w:style w:type="paragraph" w:customStyle="1" w:styleId="3DB6AF827A7F4134B684074449F0A121">
    <w:name w:val="3DB6AF827A7F4134B684074449F0A121"/>
    <w:rsid w:val="009957AA"/>
  </w:style>
  <w:style w:type="paragraph" w:customStyle="1" w:styleId="35BD8C3AB2C54A01B467660375A99473">
    <w:name w:val="35BD8C3AB2C54A01B467660375A99473"/>
    <w:rsid w:val="009957AA"/>
  </w:style>
  <w:style w:type="paragraph" w:customStyle="1" w:styleId="D936291CC89D4B40938F00A811BBD7B5">
    <w:name w:val="D936291CC89D4B40938F00A811BBD7B5"/>
    <w:rsid w:val="009957AA"/>
  </w:style>
  <w:style w:type="paragraph" w:customStyle="1" w:styleId="64B83A80C1BD4A398DD34F2573E367FA">
    <w:name w:val="64B83A80C1BD4A398DD34F2573E367FA"/>
    <w:rsid w:val="009957AA"/>
  </w:style>
  <w:style w:type="paragraph" w:customStyle="1" w:styleId="CE8D6D546B484174A3CE09951DA1CC37">
    <w:name w:val="CE8D6D546B484174A3CE09951DA1CC37"/>
    <w:rsid w:val="009957AA"/>
  </w:style>
  <w:style w:type="paragraph" w:customStyle="1" w:styleId="FAD834D21B6942638F5ACDB87FF37AC7">
    <w:name w:val="FAD834D21B6942638F5ACDB87FF37AC7"/>
    <w:rsid w:val="009957AA"/>
  </w:style>
  <w:style w:type="paragraph" w:customStyle="1" w:styleId="B1DDE96241794921848B26ED75B61558">
    <w:name w:val="B1DDE96241794921848B26ED75B61558"/>
    <w:rsid w:val="009957AA"/>
  </w:style>
  <w:style w:type="paragraph" w:customStyle="1" w:styleId="7A4D48FB6CD4413EBD3979594167DD6A">
    <w:name w:val="7A4D48FB6CD4413EBD3979594167DD6A"/>
    <w:rsid w:val="009957AA"/>
  </w:style>
  <w:style w:type="paragraph" w:customStyle="1" w:styleId="4496CC3BB30148388B5D97FE9DED916D">
    <w:name w:val="4496CC3BB30148388B5D97FE9DED916D"/>
    <w:rsid w:val="009957AA"/>
  </w:style>
  <w:style w:type="paragraph" w:customStyle="1" w:styleId="98E27E57DD274EEE9BF7236CDB42BAD1">
    <w:name w:val="98E27E57DD274EEE9BF7236CDB42BAD1"/>
    <w:rsid w:val="009957AA"/>
  </w:style>
  <w:style w:type="paragraph" w:customStyle="1" w:styleId="73D357C75B714E52B388426F9A75E852">
    <w:name w:val="73D357C75B714E52B388426F9A75E852"/>
    <w:rsid w:val="009957AA"/>
  </w:style>
  <w:style w:type="paragraph" w:customStyle="1" w:styleId="5C55CD9593CB46C68BBFBB899D9922C6">
    <w:name w:val="5C55CD9593CB46C68BBFBB899D9922C6"/>
    <w:rsid w:val="009957AA"/>
  </w:style>
  <w:style w:type="paragraph" w:customStyle="1" w:styleId="83A1A060E525490AA2FDB8944531DBE4">
    <w:name w:val="83A1A060E525490AA2FDB8944531DBE4"/>
    <w:rsid w:val="009957AA"/>
  </w:style>
  <w:style w:type="paragraph" w:customStyle="1" w:styleId="5496CB10E9A74678838BFBAC8365BDA5">
    <w:name w:val="5496CB10E9A74678838BFBAC8365BDA5"/>
    <w:rsid w:val="009957AA"/>
  </w:style>
  <w:style w:type="paragraph" w:customStyle="1" w:styleId="4A6AB985D5724B45ABB052DED7686E17">
    <w:name w:val="4A6AB985D5724B45ABB052DED7686E17"/>
    <w:rsid w:val="009957AA"/>
  </w:style>
  <w:style w:type="paragraph" w:customStyle="1" w:styleId="8D554E97DCD34201915A862D4D419153">
    <w:name w:val="8D554E97DCD34201915A862D4D419153"/>
    <w:rsid w:val="009957AA"/>
  </w:style>
  <w:style w:type="paragraph" w:customStyle="1" w:styleId="0511592EA90546ED864AB4B948817770">
    <w:name w:val="0511592EA90546ED864AB4B948817770"/>
    <w:rsid w:val="009957AA"/>
  </w:style>
  <w:style w:type="paragraph" w:customStyle="1" w:styleId="7C81B84C51E144B399F4B5B5EA1F915D">
    <w:name w:val="7C81B84C51E144B399F4B5B5EA1F915D"/>
    <w:rsid w:val="009957AA"/>
  </w:style>
  <w:style w:type="paragraph" w:customStyle="1" w:styleId="EA2C2CA625E44478B15EE093FC04DBC0">
    <w:name w:val="EA2C2CA625E44478B15EE093FC04DBC0"/>
    <w:rsid w:val="009957AA"/>
  </w:style>
  <w:style w:type="paragraph" w:customStyle="1" w:styleId="C12D3A4E989F4F2F9285A4CAA66F3529">
    <w:name w:val="C12D3A4E989F4F2F9285A4CAA66F3529"/>
    <w:rsid w:val="009957AA"/>
  </w:style>
  <w:style w:type="paragraph" w:customStyle="1" w:styleId="1FB974553CE048FEBD3466F8286DF032">
    <w:name w:val="1FB974553CE048FEBD3466F8286DF032"/>
    <w:rsid w:val="009957AA"/>
  </w:style>
  <w:style w:type="paragraph" w:customStyle="1" w:styleId="F8F365664E1042A18C2A6E82B7761443">
    <w:name w:val="F8F365664E1042A18C2A6E82B7761443"/>
    <w:rsid w:val="009957AA"/>
  </w:style>
  <w:style w:type="paragraph" w:customStyle="1" w:styleId="F28E9F0B37AF490580380919B28B43BD">
    <w:name w:val="F28E9F0B37AF490580380919B28B43BD"/>
    <w:rsid w:val="009957AA"/>
  </w:style>
  <w:style w:type="paragraph" w:customStyle="1" w:styleId="0E873753537C43AD9A0DAAFC82558344">
    <w:name w:val="0E873753537C43AD9A0DAAFC82558344"/>
    <w:rsid w:val="009957AA"/>
  </w:style>
  <w:style w:type="paragraph" w:customStyle="1" w:styleId="399389489C7D4B4F95EF9D750CA0E15F">
    <w:name w:val="399389489C7D4B4F95EF9D750CA0E15F"/>
    <w:rsid w:val="009957AA"/>
  </w:style>
  <w:style w:type="paragraph" w:customStyle="1" w:styleId="F19DCD3B712C4B11ACB1530BA8AE39CA">
    <w:name w:val="F19DCD3B712C4B11ACB1530BA8AE39CA"/>
    <w:rsid w:val="009957AA"/>
  </w:style>
  <w:style w:type="paragraph" w:customStyle="1" w:styleId="6B90A8A438854B999F4C231A3C1E36B0">
    <w:name w:val="6B90A8A438854B999F4C231A3C1E36B0"/>
    <w:rsid w:val="009957AA"/>
  </w:style>
  <w:style w:type="paragraph" w:customStyle="1" w:styleId="53E6153EACDD47A3B65E9BDDCCD04B9F">
    <w:name w:val="53E6153EACDD47A3B65E9BDDCCD04B9F"/>
    <w:rsid w:val="009957AA"/>
  </w:style>
  <w:style w:type="paragraph" w:customStyle="1" w:styleId="AE6FE2D001534E5DB5F5E381DF364D2F">
    <w:name w:val="AE6FE2D001534E5DB5F5E381DF364D2F"/>
    <w:rsid w:val="009957AA"/>
  </w:style>
  <w:style w:type="paragraph" w:customStyle="1" w:styleId="CED685C28CBF4147BE51FC2742899277">
    <w:name w:val="CED685C28CBF4147BE51FC2742899277"/>
    <w:rsid w:val="009957AA"/>
  </w:style>
  <w:style w:type="paragraph" w:customStyle="1" w:styleId="93A889E1E65D4A38973D0A0DC6D1533D">
    <w:name w:val="93A889E1E65D4A38973D0A0DC6D1533D"/>
    <w:rsid w:val="009957AA"/>
  </w:style>
  <w:style w:type="paragraph" w:customStyle="1" w:styleId="2A6FD8E1982440B9805EA6755C8535A3">
    <w:name w:val="2A6FD8E1982440B9805EA6755C8535A3"/>
    <w:rsid w:val="009957AA"/>
  </w:style>
  <w:style w:type="paragraph" w:customStyle="1" w:styleId="439FB381C30A4619908C1825C9E3EFE0">
    <w:name w:val="439FB381C30A4619908C1825C9E3EFE0"/>
    <w:rsid w:val="009957AA"/>
  </w:style>
  <w:style w:type="paragraph" w:customStyle="1" w:styleId="D47387B8DDEA41AA86885113D1B357EF">
    <w:name w:val="D47387B8DDEA41AA86885113D1B357EF"/>
    <w:rsid w:val="009957AA"/>
  </w:style>
  <w:style w:type="paragraph" w:customStyle="1" w:styleId="A06ABC3B286C4D22B04EC99F9E795B68">
    <w:name w:val="A06ABC3B286C4D22B04EC99F9E795B68"/>
    <w:rsid w:val="009957AA"/>
  </w:style>
  <w:style w:type="paragraph" w:customStyle="1" w:styleId="9D571F2B6EDA42A48BC2711ED845C7B4">
    <w:name w:val="9D571F2B6EDA42A48BC2711ED845C7B4"/>
    <w:rsid w:val="009957AA"/>
  </w:style>
  <w:style w:type="paragraph" w:customStyle="1" w:styleId="24D1E4C2CDE343F0AE13772F246C8C73">
    <w:name w:val="24D1E4C2CDE343F0AE13772F246C8C73"/>
    <w:rsid w:val="009957AA"/>
  </w:style>
  <w:style w:type="paragraph" w:customStyle="1" w:styleId="2D13FFE281E04226B2ACBAAF410FDAEF">
    <w:name w:val="2D13FFE281E04226B2ACBAAF410FDAEF"/>
    <w:rsid w:val="009957AA"/>
  </w:style>
  <w:style w:type="paragraph" w:customStyle="1" w:styleId="21770B404C6E4A4CA5816A72C4D50A0E">
    <w:name w:val="21770B404C6E4A4CA5816A72C4D50A0E"/>
    <w:rsid w:val="009957AA"/>
  </w:style>
  <w:style w:type="paragraph" w:customStyle="1" w:styleId="B203EC9358A24756A90B9027C367D388">
    <w:name w:val="B203EC9358A24756A90B9027C367D388"/>
    <w:rsid w:val="009957AA"/>
  </w:style>
  <w:style w:type="paragraph" w:customStyle="1" w:styleId="80D94F26FDE54DE8AE2CBCF4E00939EE">
    <w:name w:val="80D94F26FDE54DE8AE2CBCF4E00939EE"/>
    <w:rsid w:val="009957AA"/>
  </w:style>
  <w:style w:type="paragraph" w:customStyle="1" w:styleId="5B4E082B703448C0BB7FCBA9652640C0">
    <w:name w:val="5B4E082B703448C0BB7FCBA9652640C0"/>
    <w:rsid w:val="009957AA"/>
  </w:style>
  <w:style w:type="paragraph" w:customStyle="1" w:styleId="1ED079CCB0644230A488026D996C9B66">
    <w:name w:val="1ED079CCB0644230A488026D996C9B66"/>
    <w:rsid w:val="009957AA"/>
  </w:style>
  <w:style w:type="paragraph" w:customStyle="1" w:styleId="439D56B03C904B55A7083ACC8E20DFAC">
    <w:name w:val="439D56B03C904B55A7083ACC8E20DFAC"/>
    <w:rsid w:val="009957AA"/>
  </w:style>
  <w:style w:type="paragraph" w:customStyle="1" w:styleId="9DC1054DE10B474CAFBAA518284641A9">
    <w:name w:val="9DC1054DE10B474CAFBAA518284641A9"/>
    <w:rsid w:val="009957AA"/>
  </w:style>
  <w:style w:type="paragraph" w:customStyle="1" w:styleId="4043D8D8A7004C4BBA7ABA4111D0E3EE">
    <w:name w:val="4043D8D8A7004C4BBA7ABA4111D0E3EE"/>
    <w:rsid w:val="009957AA"/>
  </w:style>
  <w:style w:type="paragraph" w:customStyle="1" w:styleId="3B9C23F0E31B47308FF41C16E6AF9547">
    <w:name w:val="3B9C23F0E31B47308FF41C16E6AF9547"/>
    <w:rsid w:val="009957AA"/>
  </w:style>
  <w:style w:type="paragraph" w:customStyle="1" w:styleId="335C5437EB5A47909AAFB95AF31A17C8">
    <w:name w:val="335C5437EB5A47909AAFB95AF31A17C8"/>
    <w:rsid w:val="009957AA"/>
  </w:style>
  <w:style w:type="paragraph" w:customStyle="1" w:styleId="5554DC62BC084A09AB54CFEAE4B7E7A7">
    <w:name w:val="5554DC62BC084A09AB54CFEAE4B7E7A7"/>
    <w:rsid w:val="009957AA"/>
  </w:style>
  <w:style w:type="paragraph" w:customStyle="1" w:styleId="CB64784A957746AF8614F4A48373DEC5">
    <w:name w:val="CB64784A957746AF8614F4A48373DEC5"/>
    <w:rsid w:val="009957AA"/>
  </w:style>
  <w:style w:type="paragraph" w:customStyle="1" w:styleId="E254CF9A4D3749AF868FDAFBA1B6B99A">
    <w:name w:val="E254CF9A4D3749AF868FDAFBA1B6B99A"/>
    <w:rsid w:val="009957AA"/>
  </w:style>
  <w:style w:type="paragraph" w:customStyle="1" w:styleId="C73AC649FD3A49E09E9BD78341B0D283">
    <w:name w:val="C73AC649FD3A49E09E9BD78341B0D283"/>
    <w:rsid w:val="009957AA"/>
  </w:style>
  <w:style w:type="paragraph" w:customStyle="1" w:styleId="76E405C0C7BD499F8C244CB54F9386DD">
    <w:name w:val="76E405C0C7BD499F8C244CB54F9386DD"/>
    <w:rsid w:val="009957AA"/>
  </w:style>
  <w:style w:type="paragraph" w:customStyle="1" w:styleId="67153E2D4CA646BCB8492AF090BB590B">
    <w:name w:val="67153E2D4CA646BCB8492AF090BB590B"/>
    <w:rsid w:val="009957AA"/>
  </w:style>
  <w:style w:type="paragraph" w:customStyle="1" w:styleId="E30D3BA635CB405A9622052AB6930059">
    <w:name w:val="E30D3BA635CB405A9622052AB6930059"/>
    <w:rsid w:val="009957AA"/>
  </w:style>
  <w:style w:type="paragraph" w:customStyle="1" w:styleId="95E3672050B44BF0B444AFD4A57596E5">
    <w:name w:val="95E3672050B44BF0B444AFD4A57596E5"/>
    <w:rsid w:val="009957AA"/>
  </w:style>
  <w:style w:type="paragraph" w:customStyle="1" w:styleId="DE3A5B8DE97C450B8F509A5249CA2025">
    <w:name w:val="DE3A5B8DE97C450B8F509A5249CA2025"/>
    <w:rsid w:val="009957AA"/>
  </w:style>
  <w:style w:type="paragraph" w:customStyle="1" w:styleId="63412A57A91E488880C7C349C45CDBF8">
    <w:name w:val="63412A57A91E488880C7C349C45CDBF8"/>
    <w:rsid w:val="009957AA"/>
  </w:style>
  <w:style w:type="paragraph" w:customStyle="1" w:styleId="B72048833737414885223CC19F7CA535">
    <w:name w:val="B72048833737414885223CC19F7CA535"/>
    <w:rsid w:val="009957AA"/>
  </w:style>
  <w:style w:type="paragraph" w:customStyle="1" w:styleId="60F01079687849C99C1BF7D9802AA394">
    <w:name w:val="60F01079687849C99C1BF7D9802AA394"/>
    <w:rsid w:val="009957AA"/>
  </w:style>
  <w:style w:type="paragraph" w:customStyle="1" w:styleId="8C2BB50F717B416C8D49D04DDC739083">
    <w:name w:val="8C2BB50F717B416C8D49D04DDC739083"/>
    <w:rsid w:val="009957AA"/>
  </w:style>
  <w:style w:type="paragraph" w:customStyle="1" w:styleId="251E594D365941E4ABA0DAEA2D3E3269">
    <w:name w:val="251E594D365941E4ABA0DAEA2D3E3269"/>
    <w:rsid w:val="009957AA"/>
  </w:style>
  <w:style w:type="paragraph" w:customStyle="1" w:styleId="11F6F05F15034B398A31BDAD4BE2016E">
    <w:name w:val="11F6F05F15034B398A31BDAD4BE2016E"/>
    <w:rsid w:val="009957AA"/>
  </w:style>
  <w:style w:type="paragraph" w:customStyle="1" w:styleId="DB65CFB3C6C240FD8EF37EC0849F966D">
    <w:name w:val="DB65CFB3C6C240FD8EF37EC0849F966D"/>
    <w:rsid w:val="009957AA"/>
  </w:style>
  <w:style w:type="paragraph" w:customStyle="1" w:styleId="9C64741B3F4D4F5683A8E0E286F95D4F">
    <w:name w:val="9C64741B3F4D4F5683A8E0E286F95D4F"/>
    <w:rsid w:val="009957AA"/>
  </w:style>
  <w:style w:type="paragraph" w:customStyle="1" w:styleId="734AA2F6E5B149289575741F425B75C9">
    <w:name w:val="734AA2F6E5B149289575741F425B75C9"/>
    <w:rsid w:val="009957AA"/>
  </w:style>
  <w:style w:type="paragraph" w:customStyle="1" w:styleId="5E7F17ABB16C41898CE42FE73E747028">
    <w:name w:val="5E7F17ABB16C41898CE42FE73E747028"/>
    <w:rsid w:val="009957AA"/>
  </w:style>
  <w:style w:type="paragraph" w:customStyle="1" w:styleId="CF9B20A0018E47ADBEB22D2B4C3510B9">
    <w:name w:val="CF9B20A0018E47ADBEB22D2B4C3510B9"/>
    <w:rsid w:val="009957AA"/>
  </w:style>
  <w:style w:type="paragraph" w:customStyle="1" w:styleId="F2EFCA0259B84CC1809316C63CAD67CC">
    <w:name w:val="F2EFCA0259B84CC1809316C63CAD67CC"/>
    <w:rsid w:val="009957AA"/>
  </w:style>
  <w:style w:type="paragraph" w:customStyle="1" w:styleId="866737C9D8A444F8B361A2B7BA7E7A83">
    <w:name w:val="866737C9D8A444F8B361A2B7BA7E7A83"/>
    <w:rsid w:val="009957AA"/>
  </w:style>
  <w:style w:type="paragraph" w:customStyle="1" w:styleId="F64249FFAFCD43D0967C21C719B174D7">
    <w:name w:val="F64249FFAFCD43D0967C21C719B174D7"/>
    <w:rsid w:val="009957AA"/>
  </w:style>
  <w:style w:type="paragraph" w:customStyle="1" w:styleId="0E55567224264CB386C2649CC1BD22C1">
    <w:name w:val="0E55567224264CB386C2649CC1BD22C1"/>
    <w:rsid w:val="009957AA"/>
  </w:style>
  <w:style w:type="paragraph" w:customStyle="1" w:styleId="CA2BEF2C762147F99049929DE27B64F8">
    <w:name w:val="CA2BEF2C762147F99049929DE27B64F8"/>
    <w:rsid w:val="009957AA"/>
  </w:style>
  <w:style w:type="paragraph" w:customStyle="1" w:styleId="B0B83C6F564943B8AD80F9A3A22C9014">
    <w:name w:val="B0B83C6F564943B8AD80F9A3A22C9014"/>
    <w:rsid w:val="009957AA"/>
  </w:style>
  <w:style w:type="paragraph" w:customStyle="1" w:styleId="3B0B380EDCC349719910DE40D8E91154">
    <w:name w:val="3B0B380EDCC349719910DE40D8E91154"/>
    <w:rsid w:val="009957AA"/>
  </w:style>
  <w:style w:type="paragraph" w:customStyle="1" w:styleId="0CB34D351BFA428697DB72756279720C">
    <w:name w:val="0CB34D351BFA428697DB72756279720C"/>
    <w:rsid w:val="009957AA"/>
  </w:style>
  <w:style w:type="paragraph" w:customStyle="1" w:styleId="2B94BB7A771A41FF8917631A6E455EE0">
    <w:name w:val="2B94BB7A771A41FF8917631A6E455EE0"/>
    <w:rsid w:val="009957AA"/>
  </w:style>
  <w:style w:type="paragraph" w:customStyle="1" w:styleId="B8C82EA653FF4072B2D1FDD34CE7CCF0">
    <w:name w:val="B8C82EA653FF4072B2D1FDD34CE7CCF0"/>
    <w:rsid w:val="009957AA"/>
  </w:style>
  <w:style w:type="paragraph" w:customStyle="1" w:styleId="7A5194981FBB4A46801DADB83CDE9814">
    <w:name w:val="7A5194981FBB4A46801DADB83CDE9814"/>
    <w:rsid w:val="009957AA"/>
  </w:style>
  <w:style w:type="paragraph" w:customStyle="1" w:styleId="0B9A706468614F3AB528D07E13FEDE32">
    <w:name w:val="0B9A706468614F3AB528D07E13FEDE32"/>
    <w:rsid w:val="009957AA"/>
  </w:style>
  <w:style w:type="paragraph" w:customStyle="1" w:styleId="9283D7D405944144AD2ABF4C769B43D4">
    <w:name w:val="9283D7D405944144AD2ABF4C769B43D4"/>
    <w:rsid w:val="009957AA"/>
  </w:style>
  <w:style w:type="paragraph" w:customStyle="1" w:styleId="8056488D12A844A78001F4C871A738B9">
    <w:name w:val="8056488D12A844A78001F4C871A738B9"/>
    <w:rsid w:val="009957AA"/>
  </w:style>
  <w:style w:type="paragraph" w:customStyle="1" w:styleId="439A845E4E67436A90A400AA52709DF3">
    <w:name w:val="439A845E4E67436A90A400AA52709DF3"/>
    <w:rsid w:val="009957AA"/>
  </w:style>
  <w:style w:type="paragraph" w:customStyle="1" w:styleId="E4FC39F5AC3C484DB646262BBFD261A7">
    <w:name w:val="E4FC39F5AC3C484DB646262BBFD261A7"/>
    <w:rsid w:val="009957AA"/>
  </w:style>
  <w:style w:type="paragraph" w:customStyle="1" w:styleId="9F7490418C20449BA341D613DDFAF199">
    <w:name w:val="9F7490418C20449BA341D613DDFAF199"/>
    <w:rsid w:val="009957AA"/>
  </w:style>
  <w:style w:type="paragraph" w:customStyle="1" w:styleId="37D4946167234891BEBA44F5D388375A">
    <w:name w:val="37D4946167234891BEBA44F5D388375A"/>
    <w:rsid w:val="009957AA"/>
  </w:style>
  <w:style w:type="paragraph" w:customStyle="1" w:styleId="59A10BCF72AC48CD8B188898CDECD5F7">
    <w:name w:val="59A10BCF72AC48CD8B188898CDECD5F7"/>
    <w:rsid w:val="009957AA"/>
  </w:style>
  <w:style w:type="paragraph" w:customStyle="1" w:styleId="90F6793D80FF4F59AA7500A562996CD7">
    <w:name w:val="90F6793D80FF4F59AA7500A562996CD7"/>
    <w:rsid w:val="009957AA"/>
  </w:style>
  <w:style w:type="paragraph" w:customStyle="1" w:styleId="E7C7A84043A8482B9750377A57064E90">
    <w:name w:val="E7C7A84043A8482B9750377A57064E90"/>
    <w:rsid w:val="009957AA"/>
  </w:style>
  <w:style w:type="paragraph" w:customStyle="1" w:styleId="AAAB3D5FB1CF4E01A36F0B44DEC5D626">
    <w:name w:val="AAAB3D5FB1CF4E01A36F0B44DEC5D626"/>
    <w:rsid w:val="009957AA"/>
  </w:style>
  <w:style w:type="paragraph" w:customStyle="1" w:styleId="E9174726F7CF45F5BEA3D1458687A4A3">
    <w:name w:val="E9174726F7CF45F5BEA3D1458687A4A3"/>
    <w:rsid w:val="009957AA"/>
  </w:style>
  <w:style w:type="paragraph" w:customStyle="1" w:styleId="B6372B77D906469B99B1421D7A41068A">
    <w:name w:val="B6372B77D906469B99B1421D7A41068A"/>
    <w:rsid w:val="009957AA"/>
  </w:style>
  <w:style w:type="paragraph" w:customStyle="1" w:styleId="22102BF8DE55429C8BF296AB8B01065C">
    <w:name w:val="22102BF8DE55429C8BF296AB8B01065C"/>
    <w:rsid w:val="009957AA"/>
  </w:style>
  <w:style w:type="paragraph" w:customStyle="1" w:styleId="2A0AB229E7BD4AD9A7115F7DB47CACDB">
    <w:name w:val="2A0AB229E7BD4AD9A7115F7DB47CACDB"/>
    <w:rsid w:val="009957AA"/>
  </w:style>
  <w:style w:type="paragraph" w:customStyle="1" w:styleId="1556F12CD0D74AE8A78F43A1BE966801">
    <w:name w:val="1556F12CD0D74AE8A78F43A1BE966801"/>
    <w:rsid w:val="009957AA"/>
  </w:style>
  <w:style w:type="paragraph" w:customStyle="1" w:styleId="F1687ED7ADA541C7858CBFE2E8D3E4A9">
    <w:name w:val="F1687ED7ADA541C7858CBFE2E8D3E4A9"/>
    <w:rsid w:val="009957AA"/>
  </w:style>
  <w:style w:type="paragraph" w:customStyle="1" w:styleId="EABEC982713C40149A4581D5537A01D7">
    <w:name w:val="EABEC982713C40149A4581D5537A01D7"/>
    <w:rsid w:val="009957AA"/>
  </w:style>
  <w:style w:type="paragraph" w:customStyle="1" w:styleId="17CCA7700A834B7CBBE7CB02263837EB">
    <w:name w:val="17CCA7700A834B7CBBE7CB02263837EB"/>
    <w:rsid w:val="009957AA"/>
  </w:style>
  <w:style w:type="paragraph" w:customStyle="1" w:styleId="69F19A91B2FE4D129D566A194DA847FA">
    <w:name w:val="69F19A91B2FE4D129D566A194DA847FA"/>
    <w:rsid w:val="009957AA"/>
  </w:style>
  <w:style w:type="paragraph" w:customStyle="1" w:styleId="6DD19868A8224504B98EED5B17C62B21">
    <w:name w:val="6DD19868A8224504B98EED5B17C62B21"/>
    <w:rsid w:val="009957AA"/>
  </w:style>
  <w:style w:type="paragraph" w:customStyle="1" w:styleId="B7FDA8CC07E1498489BCF3BC24031DDF">
    <w:name w:val="B7FDA8CC07E1498489BCF3BC24031DDF"/>
    <w:rsid w:val="009957AA"/>
  </w:style>
  <w:style w:type="paragraph" w:customStyle="1" w:styleId="5AF473EE90C748BF8E9E4B3BED9FEAD4">
    <w:name w:val="5AF473EE90C748BF8E9E4B3BED9FEAD4"/>
    <w:rsid w:val="009957AA"/>
  </w:style>
  <w:style w:type="paragraph" w:customStyle="1" w:styleId="55FC833497484B1FA379A401466B6EE9">
    <w:name w:val="55FC833497484B1FA379A401466B6EE9"/>
    <w:rsid w:val="009957AA"/>
  </w:style>
  <w:style w:type="paragraph" w:customStyle="1" w:styleId="89CD0736063D4E81B7F0E8F30DEB48CD">
    <w:name w:val="89CD0736063D4E81B7F0E8F30DEB48CD"/>
    <w:rsid w:val="009957AA"/>
  </w:style>
  <w:style w:type="paragraph" w:customStyle="1" w:styleId="0E10B9D8DD5C48CF8706E43F3AF8146F">
    <w:name w:val="0E10B9D8DD5C48CF8706E43F3AF8146F"/>
    <w:rsid w:val="009957AA"/>
  </w:style>
  <w:style w:type="paragraph" w:customStyle="1" w:styleId="19FE60BDFECD495D83A1B557C868AD74">
    <w:name w:val="19FE60BDFECD495D83A1B557C868AD74"/>
    <w:rsid w:val="009957AA"/>
  </w:style>
  <w:style w:type="paragraph" w:customStyle="1" w:styleId="9778608A342E48899698529667510424">
    <w:name w:val="9778608A342E48899698529667510424"/>
    <w:rsid w:val="009957AA"/>
  </w:style>
  <w:style w:type="paragraph" w:customStyle="1" w:styleId="D50D1D44B7794782929C9DD4F1AB23DF">
    <w:name w:val="D50D1D44B7794782929C9DD4F1AB23DF"/>
    <w:rsid w:val="009957AA"/>
  </w:style>
  <w:style w:type="paragraph" w:customStyle="1" w:styleId="D4AF13E3C5694EB08485379FFE45774A">
    <w:name w:val="D4AF13E3C5694EB08485379FFE45774A"/>
    <w:rsid w:val="009957AA"/>
  </w:style>
  <w:style w:type="paragraph" w:customStyle="1" w:styleId="F0992A465CC847BBAD17960FEC534948">
    <w:name w:val="F0992A465CC847BBAD17960FEC534948"/>
    <w:rsid w:val="009957AA"/>
  </w:style>
  <w:style w:type="paragraph" w:customStyle="1" w:styleId="FAED1E917AF94635B252A236522808D8">
    <w:name w:val="FAED1E917AF94635B252A236522808D8"/>
    <w:rsid w:val="009957AA"/>
  </w:style>
  <w:style w:type="paragraph" w:customStyle="1" w:styleId="D4D7569B921C4EA6A91EB0C0E3CC9625">
    <w:name w:val="D4D7569B921C4EA6A91EB0C0E3CC9625"/>
    <w:rsid w:val="009957AA"/>
  </w:style>
  <w:style w:type="paragraph" w:customStyle="1" w:styleId="FD694CFDFF1D4232BA0EC81DAA6FA885">
    <w:name w:val="FD694CFDFF1D4232BA0EC81DAA6FA885"/>
    <w:rsid w:val="009957AA"/>
  </w:style>
  <w:style w:type="paragraph" w:customStyle="1" w:styleId="88E04D2AAAF34180BAF488607A20B263">
    <w:name w:val="88E04D2AAAF34180BAF488607A20B263"/>
    <w:rsid w:val="009957AA"/>
  </w:style>
  <w:style w:type="paragraph" w:customStyle="1" w:styleId="F864902152B64315B3BBD9AA6A478E34">
    <w:name w:val="F864902152B64315B3BBD9AA6A478E34"/>
    <w:rsid w:val="009957AA"/>
  </w:style>
  <w:style w:type="paragraph" w:customStyle="1" w:styleId="D821462B03AC41CDA93CBBD4465DDA6A">
    <w:name w:val="D821462B03AC41CDA93CBBD4465DDA6A"/>
    <w:rsid w:val="009957AA"/>
  </w:style>
  <w:style w:type="paragraph" w:customStyle="1" w:styleId="93AF4083DB5C4920AA3BBDD1F4AE2D9A">
    <w:name w:val="93AF4083DB5C4920AA3BBDD1F4AE2D9A"/>
    <w:rsid w:val="009957AA"/>
  </w:style>
  <w:style w:type="paragraph" w:customStyle="1" w:styleId="1F9B6BD003A34722B0CCB84AA48C5DAA">
    <w:name w:val="1F9B6BD003A34722B0CCB84AA48C5DAA"/>
    <w:rsid w:val="009957AA"/>
  </w:style>
  <w:style w:type="paragraph" w:customStyle="1" w:styleId="95A46CFE37EA491F80F767DDF0A92EF2">
    <w:name w:val="95A46CFE37EA491F80F767DDF0A92EF2"/>
    <w:rsid w:val="009957AA"/>
  </w:style>
  <w:style w:type="paragraph" w:customStyle="1" w:styleId="2EA8CA97EDFC4287843E634F28DACAEC">
    <w:name w:val="2EA8CA97EDFC4287843E634F28DACAEC"/>
    <w:rsid w:val="009957AA"/>
  </w:style>
  <w:style w:type="paragraph" w:customStyle="1" w:styleId="F6F7EBD2822448D88B92A826AAADCFFC">
    <w:name w:val="F6F7EBD2822448D88B92A826AAADCFFC"/>
    <w:rsid w:val="009957AA"/>
  </w:style>
  <w:style w:type="paragraph" w:customStyle="1" w:styleId="C3A47B0090CA4FDF99BD5347F24845C2">
    <w:name w:val="C3A47B0090CA4FDF99BD5347F24845C2"/>
    <w:rsid w:val="009957AA"/>
  </w:style>
  <w:style w:type="paragraph" w:customStyle="1" w:styleId="AB5B762989EB4E288B59B37A7D29AECD">
    <w:name w:val="AB5B762989EB4E288B59B37A7D29AECD"/>
    <w:rsid w:val="009957AA"/>
  </w:style>
  <w:style w:type="paragraph" w:customStyle="1" w:styleId="3616AC8BD1ED466699C94BA1C93CC9B1">
    <w:name w:val="3616AC8BD1ED466699C94BA1C93CC9B1"/>
    <w:rsid w:val="009957AA"/>
  </w:style>
  <w:style w:type="paragraph" w:customStyle="1" w:styleId="EEF033366C424749ADDC811F070C45DC">
    <w:name w:val="EEF033366C424749ADDC811F070C45DC"/>
    <w:rsid w:val="009957AA"/>
  </w:style>
  <w:style w:type="paragraph" w:customStyle="1" w:styleId="2748B4B20062490A9CFBD7F5BBE72FA5">
    <w:name w:val="2748B4B20062490A9CFBD7F5BBE72FA5"/>
    <w:rsid w:val="009957AA"/>
  </w:style>
  <w:style w:type="paragraph" w:customStyle="1" w:styleId="BAA0E4B11C30462BBBED2E8B5D6601B7">
    <w:name w:val="BAA0E4B11C30462BBBED2E8B5D6601B7"/>
    <w:rsid w:val="009957AA"/>
  </w:style>
  <w:style w:type="paragraph" w:customStyle="1" w:styleId="300251566FFE44A6A40B4056A9EE00EC">
    <w:name w:val="300251566FFE44A6A40B4056A9EE00EC"/>
    <w:rsid w:val="009957AA"/>
  </w:style>
  <w:style w:type="paragraph" w:customStyle="1" w:styleId="4B81BC9625E242DBAC7E8698144F1970">
    <w:name w:val="4B81BC9625E242DBAC7E8698144F1970"/>
    <w:rsid w:val="009957AA"/>
  </w:style>
  <w:style w:type="paragraph" w:customStyle="1" w:styleId="386D8B0D3327487A99ABE7958A6744CE">
    <w:name w:val="386D8B0D3327487A99ABE7958A6744CE"/>
    <w:rsid w:val="009957AA"/>
  </w:style>
  <w:style w:type="paragraph" w:customStyle="1" w:styleId="935C564E3183409EB047473B475E48DA">
    <w:name w:val="935C564E3183409EB047473B475E48DA"/>
    <w:rsid w:val="009957AA"/>
  </w:style>
  <w:style w:type="paragraph" w:customStyle="1" w:styleId="C22F66036BD047A986639A4CF8F7C25E">
    <w:name w:val="C22F66036BD047A986639A4CF8F7C25E"/>
    <w:rsid w:val="009957AA"/>
  </w:style>
  <w:style w:type="paragraph" w:customStyle="1" w:styleId="B0B493DC05D44DA4B192BB27335D47F3">
    <w:name w:val="B0B493DC05D44DA4B192BB27335D47F3"/>
    <w:rsid w:val="009957AA"/>
  </w:style>
  <w:style w:type="paragraph" w:customStyle="1" w:styleId="CD716B4C1FB04DB9A029522FB4B71997">
    <w:name w:val="CD716B4C1FB04DB9A029522FB4B71997"/>
    <w:rsid w:val="009957AA"/>
  </w:style>
  <w:style w:type="paragraph" w:customStyle="1" w:styleId="3663721A791F4427B7A73D8450A9D6C7">
    <w:name w:val="3663721A791F4427B7A73D8450A9D6C7"/>
    <w:rsid w:val="009957AA"/>
  </w:style>
  <w:style w:type="paragraph" w:customStyle="1" w:styleId="68FF029C6A1F432BA994FCDA848E369A">
    <w:name w:val="68FF029C6A1F432BA994FCDA848E369A"/>
    <w:rsid w:val="009957AA"/>
  </w:style>
  <w:style w:type="paragraph" w:customStyle="1" w:styleId="E2E9E7B321F74086AB4229C3F57AF130">
    <w:name w:val="E2E9E7B321F74086AB4229C3F57AF130"/>
    <w:rsid w:val="009957AA"/>
  </w:style>
  <w:style w:type="paragraph" w:customStyle="1" w:styleId="BB8C92B0B42C4E1BB925F20929931894">
    <w:name w:val="BB8C92B0B42C4E1BB925F20929931894"/>
    <w:rsid w:val="009957AA"/>
  </w:style>
  <w:style w:type="paragraph" w:customStyle="1" w:styleId="3172C7AD06274D7288E0647C9D1563A1">
    <w:name w:val="3172C7AD06274D7288E0647C9D1563A1"/>
    <w:rsid w:val="009957AA"/>
  </w:style>
  <w:style w:type="paragraph" w:customStyle="1" w:styleId="42F33D8BA0DB4CD4B0F13620D0DA4B71">
    <w:name w:val="42F33D8BA0DB4CD4B0F13620D0DA4B71"/>
    <w:rsid w:val="009957AA"/>
  </w:style>
  <w:style w:type="paragraph" w:customStyle="1" w:styleId="9C462DD8DD77428AB6ACFE9C092AD001">
    <w:name w:val="9C462DD8DD77428AB6ACFE9C092AD001"/>
    <w:rsid w:val="009957AA"/>
  </w:style>
  <w:style w:type="paragraph" w:customStyle="1" w:styleId="B86349AC44894F0DBE564A3AAA07F450">
    <w:name w:val="B86349AC44894F0DBE564A3AAA07F450"/>
    <w:rsid w:val="009957AA"/>
  </w:style>
  <w:style w:type="paragraph" w:customStyle="1" w:styleId="A5806CAFB3A84E01B1170BC46FB7EF9D">
    <w:name w:val="A5806CAFB3A84E01B1170BC46FB7EF9D"/>
    <w:rsid w:val="009957AA"/>
  </w:style>
  <w:style w:type="paragraph" w:customStyle="1" w:styleId="AE133DE5220E4471869690D2B2B06A1E">
    <w:name w:val="AE133DE5220E4471869690D2B2B06A1E"/>
    <w:rsid w:val="009957AA"/>
  </w:style>
  <w:style w:type="paragraph" w:customStyle="1" w:styleId="5229C29EC55046319292B123B106E889">
    <w:name w:val="5229C29EC55046319292B123B106E889"/>
    <w:rsid w:val="009957AA"/>
  </w:style>
  <w:style w:type="paragraph" w:customStyle="1" w:styleId="F8F4D94CDE6F4E99B3F2C0A6256F4195">
    <w:name w:val="F8F4D94CDE6F4E99B3F2C0A6256F4195"/>
    <w:rsid w:val="009957AA"/>
  </w:style>
  <w:style w:type="paragraph" w:customStyle="1" w:styleId="46DBD1F7812748CB8BA3B3A1A81CDBCC">
    <w:name w:val="46DBD1F7812748CB8BA3B3A1A81CDBCC"/>
    <w:rsid w:val="009957AA"/>
  </w:style>
  <w:style w:type="paragraph" w:customStyle="1" w:styleId="F51E008E297B4B5CAE453A1B424EC06B">
    <w:name w:val="F51E008E297B4B5CAE453A1B424EC06B"/>
    <w:rsid w:val="009957AA"/>
  </w:style>
  <w:style w:type="paragraph" w:customStyle="1" w:styleId="934C8D71F2B548E6975DEB0C53554CAB">
    <w:name w:val="934C8D71F2B548E6975DEB0C53554CAB"/>
    <w:rsid w:val="009957AA"/>
  </w:style>
  <w:style w:type="paragraph" w:customStyle="1" w:styleId="4AF45E841EA74DAB97B19441AA6EF9D9">
    <w:name w:val="4AF45E841EA74DAB97B19441AA6EF9D9"/>
    <w:rsid w:val="009957AA"/>
  </w:style>
  <w:style w:type="paragraph" w:customStyle="1" w:styleId="8F30A1360741464FB13344EDBC784ABB">
    <w:name w:val="8F30A1360741464FB13344EDBC784ABB"/>
    <w:rsid w:val="009957AA"/>
  </w:style>
  <w:style w:type="paragraph" w:customStyle="1" w:styleId="96C6CA3ED0064E118AA3A292CACF654E">
    <w:name w:val="96C6CA3ED0064E118AA3A292CACF654E"/>
    <w:rsid w:val="009957AA"/>
  </w:style>
  <w:style w:type="paragraph" w:customStyle="1" w:styleId="00FD19D7055F4718B067948086448B43">
    <w:name w:val="00FD19D7055F4718B067948086448B43"/>
    <w:rsid w:val="009957AA"/>
  </w:style>
  <w:style w:type="paragraph" w:customStyle="1" w:styleId="A879DFBE03734C01948B784BEFA99118">
    <w:name w:val="A879DFBE03734C01948B784BEFA99118"/>
    <w:rsid w:val="009957AA"/>
  </w:style>
  <w:style w:type="paragraph" w:customStyle="1" w:styleId="FE2E3479E2AA4E24BD608222C8641D6B">
    <w:name w:val="FE2E3479E2AA4E24BD608222C8641D6B"/>
    <w:rsid w:val="009957AA"/>
  </w:style>
  <w:style w:type="paragraph" w:customStyle="1" w:styleId="52C805CDD1304DE08AB59A3C558F711A">
    <w:name w:val="52C805CDD1304DE08AB59A3C558F711A"/>
    <w:rsid w:val="009957AA"/>
  </w:style>
  <w:style w:type="paragraph" w:customStyle="1" w:styleId="C19705E3BA28400EAFEA3BA31BB2244E">
    <w:name w:val="C19705E3BA28400EAFEA3BA31BB2244E"/>
    <w:rsid w:val="009957AA"/>
  </w:style>
  <w:style w:type="paragraph" w:customStyle="1" w:styleId="15CE2F8886EA4F03B0608E0CF5E0C759">
    <w:name w:val="15CE2F8886EA4F03B0608E0CF5E0C759"/>
    <w:rsid w:val="009957AA"/>
  </w:style>
  <w:style w:type="paragraph" w:customStyle="1" w:styleId="4D5CCC1F47A24C72AE98B2446D51D276">
    <w:name w:val="4D5CCC1F47A24C72AE98B2446D51D276"/>
    <w:rsid w:val="009957AA"/>
  </w:style>
  <w:style w:type="paragraph" w:customStyle="1" w:styleId="FE89563CC69B4BBCB1A756CA0F98CFEB">
    <w:name w:val="FE89563CC69B4BBCB1A756CA0F98CFEB"/>
    <w:rsid w:val="009957AA"/>
  </w:style>
  <w:style w:type="paragraph" w:customStyle="1" w:styleId="9A4A86BEFA0549A48351ACD03897B9F5">
    <w:name w:val="9A4A86BEFA0549A48351ACD03897B9F5"/>
    <w:rsid w:val="009957AA"/>
  </w:style>
  <w:style w:type="paragraph" w:customStyle="1" w:styleId="505AAA4810FA4E4AB0791A9BCEA903E2">
    <w:name w:val="505AAA4810FA4E4AB0791A9BCEA903E2"/>
    <w:rsid w:val="009957AA"/>
  </w:style>
  <w:style w:type="paragraph" w:customStyle="1" w:styleId="CBD989B810484227A04AA0DA660DD1DE">
    <w:name w:val="CBD989B810484227A04AA0DA660DD1DE"/>
    <w:rsid w:val="009957AA"/>
  </w:style>
  <w:style w:type="paragraph" w:customStyle="1" w:styleId="8289544116E148CA967EDBDD00B1014E">
    <w:name w:val="8289544116E148CA967EDBDD00B1014E"/>
    <w:rsid w:val="009957AA"/>
  </w:style>
  <w:style w:type="paragraph" w:customStyle="1" w:styleId="F09A7C6A18E04EA89F68BF1D16D62BA7">
    <w:name w:val="F09A7C6A18E04EA89F68BF1D16D62BA7"/>
    <w:rsid w:val="009957AA"/>
  </w:style>
  <w:style w:type="paragraph" w:customStyle="1" w:styleId="3D8132A4AADE4508AC4F45A47826D9E5">
    <w:name w:val="3D8132A4AADE4508AC4F45A47826D9E5"/>
    <w:rsid w:val="009957AA"/>
  </w:style>
  <w:style w:type="paragraph" w:customStyle="1" w:styleId="BBA330F7C72D45B7A1836CD9612E21C7">
    <w:name w:val="BBA330F7C72D45B7A1836CD9612E21C7"/>
    <w:rsid w:val="009957AA"/>
  </w:style>
  <w:style w:type="paragraph" w:customStyle="1" w:styleId="5AB351DEB7B54964B5F1A607D95581D8">
    <w:name w:val="5AB351DEB7B54964B5F1A607D95581D8"/>
    <w:rsid w:val="00510659"/>
  </w:style>
  <w:style w:type="paragraph" w:customStyle="1" w:styleId="11ACC7DA2530449F9BC9B487427ADB93">
    <w:name w:val="11ACC7DA2530449F9BC9B487427ADB93"/>
    <w:rsid w:val="00510659"/>
  </w:style>
  <w:style w:type="paragraph" w:customStyle="1" w:styleId="21ECDD632E044F4194B1D98DA7A3ED8D">
    <w:name w:val="21ECDD632E044F4194B1D98DA7A3ED8D"/>
    <w:rsid w:val="00510659"/>
  </w:style>
  <w:style w:type="paragraph" w:customStyle="1" w:styleId="6A5021A952FC4BD28B498C56B79A8054">
    <w:name w:val="6A5021A952FC4BD28B498C56B79A8054"/>
    <w:rsid w:val="00510659"/>
  </w:style>
  <w:style w:type="paragraph" w:customStyle="1" w:styleId="15D62651407B467C9456E55D0BCAB9F5">
    <w:name w:val="15D62651407B467C9456E55D0BCAB9F5"/>
    <w:rsid w:val="00510659"/>
  </w:style>
  <w:style w:type="paragraph" w:customStyle="1" w:styleId="195D1C6887D149F69617BEEBB17F4DAC">
    <w:name w:val="195D1C6887D149F69617BEEBB17F4DAC"/>
    <w:rsid w:val="00510659"/>
  </w:style>
  <w:style w:type="paragraph" w:customStyle="1" w:styleId="613F87C565324BA783B41DE694DB5816">
    <w:name w:val="613F87C565324BA783B41DE694DB5816"/>
    <w:rsid w:val="00510659"/>
  </w:style>
  <w:style w:type="paragraph" w:customStyle="1" w:styleId="FB3817AB0CCC42009EB2EC391CA11833">
    <w:name w:val="FB3817AB0CCC42009EB2EC391CA11833"/>
    <w:rsid w:val="00510659"/>
  </w:style>
  <w:style w:type="paragraph" w:customStyle="1" w:styleId="40A9798BFBC04A32BE3C8004C6FD696B">
    <w:name w:val="40A9798BFBC04A32BE3C8004C6FD696B"/>
    <w:rsid w:val="00510659"/>
  </w:style>
  <w:style w:type="paragraph" w:customStyle="1" w:styleId="89E64B609C9A475D8904E08086A4E0A2">
    <w:name w:val="89E64B609C9A475D8904E08086A4E0A2"/>
    <w:rsid w:val="00510659"/>
  </w:style>
  <w:style w:type="paragraph" w:customStyle="1" w:styleId="AA2EA11CEF064EA99575AC268AB70636">
    <w:name w:val="AA2EA11CEF064EA99575AC268AB70636"/>
    <w:rsid w:val="00510659"/>
  </w:style>
  <w:style w:type="paragraph" w:customStyle="1" w:styleId="2824B826D3F543B0887070E3E1FC9F6C">
    <w:name w:val="2824B826D3F543B0887070E3E1FC9F6C"/>
    <w:rsid w:val="00510659"/>
  </w:style>
  <w:style w:type="paragraph" w:customStyle="1" w:styleId="35C59E5E8F57454EB6E76AB4AE9DA6C9">
    <w:name w:val="35C59E5E8F57454EB6E76AB4AE9DA6C9"/>
    <w:rsid w:val="00510659"/>
  </w:style>
  <w:style w:type="paragraph" w:customStyle="1" w:styleId="5FAC682440F54F638494ACB3D1FDBA13">
    <w:name w:val="5FAC682440F54F638494ACB3D1FDBA13"/>
    <w:rsid w:val="00510659"/>
  </w:style>
  <w:style w:type="paragraph" w:customStyle="1" w:styleId="00B2FFC7FBC441878F114D656447071B">
    <w:name w:val="00B2FFC7FBC441878F114D656447071B"/>
    <w:rsid w:val="00510659"/>
  </w:style>
  <w:style w:type="paragraph" w:customStyle="1" w:styleId="59503BD00D604DB5B6A2B76A52B25307">
    <w:name w:val="59503BD00D604DB5B6A2B76A52B25307"/>
    <w:rsid w:val="00510659"/>
  </w:style>
  <w:style w:type="paragraph" w:customStyle="1" w:styleId="6C702D30AF14493393C211C001219436">
    <w:name w:val="6C702D30AF14493393C211C001219436"/>
    <w:rsid w:val="00510659"/>
  </w:style>
  <w:style w:type="paragraph" w:customStyle="1" w:styleId="D088307D00094161889915746DB8F8E5">
    <w:name w:val="D088307D00094161889915746DB8F8E5"/>
    <w:rsid w:val="00510659"/>
  </w:style>
  <w:style w:type="paragraph" w:customStyle="1" w:styleId="3BDF52628E364D7EBE5F1A76E3E97FBD">
    <w:name w:val="3BDF52628E364D7EBE5F1A76E3E97FBD"/>
    <w:rsid w:val="00510659"/>
  </w:style>
  <w:style w:type="paragraph" w:customStyle="1" w:styleId="D660F042CCBA430092D7B23AE7964060">
    <w:name w:val="D660F042CCBA430092D7B23AE7964060"/>
    <w:rsid w:val="00510659"/>
  </w:style>
  <w:style w:type="paragraph" w:customStyle="1" w:styleId="F4D9F0E6995D4BA7B91B7D8036428692">
    <w:name w:val="F4D9F0E6995D4BA7B91B7D8036428692"/>
    <w:rsid w:val="00510659"/>
  </w:style>
  <w:style w:type="paragraph" w:customStyle="1" w:styleId="3373CE475976480EB911A340FFFF62F2">
    <w:name w:val="3373CE475976480EB911A340FFFF62F2"/>
    <w:rsid w:val="00510659"/>
  </w:style>
  <w:style w:type="paragraph" w:customStyle="1" w:styleId="9863E64F8E5D4B96BA664638B34E4973">
    <w:name w:val="9863E64F8E5D4B96BA664638B34E4973"/>
    <w:rsid w:val="00510659"/>
  </w:style>
  <w:style w:type="paragraph" w:customStyle="1" w:styleId="144CF39A4DA945069A6471E5CDDE1279">
    <w:name w:val="144CF39A4DA945069A6471E5CDDE1279"/>
    <w:rsid w:val="00510659"/>
  </w:style>
  <w:style w:type="paragraph" w:customStyle="1" w:styleId="124927B36A1842868C70A9C22153C197">
    <w:name w:val="124927B36A1842868C70A9C22153C197"/>
    <w:rsid w:val="00510659"/>
  </w:style>
  <w:style w:type="paragraph" w:customStyle="1" w:styleId="49606ADA4D3544EE9FA89FFDF7B52C81">
    <w:name w:val="49606ADA4D3544EE9FA89FFDF7B52C81"/>
    <w:rsid w:val="00510659"/>
  </w:style>
  <w:style w:type="paragraph" w:customStyle="1" w:styleId="3AF5E9C5CC254BBBAA9AE799F07E9F25">
    <w:name w:val="3AF5E9C5CC254BBBAA9AE799F07E9F25"/>
    <w:rsid w:val="00510659"/>
  </w:style>
  <w:style w:type="paragraph" w:customStyle="1" w:styleId="8A26F8F83C0F48219A1407754430E8AD">
    <w:name w:val="8A26F8F83C0F48219A1407754430E8AD"/>
    <w:rsid w:val="00510659"/>
  </w:style>
  <w:style w:type="paragraph" w:customStyle="1" w:styleId="D417217EF3E54C95B90C90EFB44B9D08">
    <w:name w:val="D417217EF3E54C95B90C90EFB44B9D08"/>
    <w:rsid w:val="00510659"/>
  </w:style>
  <w:style w:type="paragraph" w:customStyle="1" w:styleId="95D262711B6F41DAB614055F563A4CB2">
    <w:name w:val="95D262711B6F41DAB614055F563A4CB2"/>
    <w:rsid w:val="00510659"/>
  </w:style>
  <w:style w:type="paragraph" w:customStyle="1" w:styleId="976C18CD8CBB46EBAC3BAB250E6FB8E3">
    <w:name w:val="976C18CD8CBB46EBAC3BAB250E6FB8E3"/>
    <w:rsid w:val="00510659"/>
  </w:style>
  <w:style w:type="paragraph" w:customStyle="1" w:styleId="A4A01DAD884E47A9B371930A2AC77940">
    <w:name w:val="A4A01DAD884E47A9B371930A2AC77940"/>
    <w:rsid w:val="00510659"/>
  </w:style>
  <w:style w:type="paragraph" w:customStyle="1" w:styleId="224824AFC7B64C348A7A46E35A16A040">
    <w:name w:val="224824AFC7B64C348A7A46E35A16A040"/>
    <w:rsid w:val="00510659"/>
  </w:style>
  <w:style w:type="paragraph" w:customStyle="1" w:styleId="E1F53FFEBF8A4195B5B612FC16FF904A">
    <w:name w:val="E1F53FFEBF8A4195B5B612FC16FF904A"/>
    <w:rsid w:val="00510659"/>
  </w:style>
  <w:style w:type="paragraph" w:customStyle="1" w:styleId="E92F007EAAF444B28B6E7E6494BD5449">
    <w:name w:val="E92F007EAAF444B28B6E7E6494BD5449"/>
    <w:rsid w:val="00510659"/>
  </w:style>
  <w:style w:type="paragraph" w:customStyle="1" w:styleId="39EED14D831348FD9B51E2F431E8237A">
    <w:name w:val="39EED14D831348FD9B51E2F431E8237A"/>
    <w:rsid w:val="00510659"/>
  </w:style>
  <w:style w:type="paragraph" w:customStyle="1" w:styleId="21576FCF1B094393A04D0FE78C58EC5F">
    <w:name w:val="21576FCF1B094393A04D0FE78C58EC5F"/>
    <w:rsid w:val="00510659"/>
  </w:style>
  <w:style w:type="paragraph" w:customStyle="1" w:styleId="B84199CDAD594B0C968CA8382DE05E5C">
    <w:name w:val="B84199CDAD594B0C968CA8382DE05E5C"/>
    <w:rsid w:val="00510659"/>
  </w:style>
  <w:style w:type="paragraph" w:customStyle="1" w:styleId="DFF232EEE683442C83EC5862F4B22F36">
    <w:name w:val="DFF232EEE683442C83EC5862F4B22F36"/>
    <w:rsid w:val="00510659"/>
  </w:style>
  <w:style w:type="paragraph" w:customStyle="1" w:styleId="D034FC323B98455A8464DED18ADF00B2">
    <w:name w:val="D034FC323B98455A8464DED18ADF00B2"/>
    <w:rsid w:val="00510659"/>
  </w:style>
  <w:style w:type="paragraph" w:customStyle="1" w:styleId="E5B2BBA58EA5434E9A2ABB2AE7871464">
    <w:name w:val="E5B2BBA58EA5434E9A2ABB2AE7871464"/>
    <w:rsid w:val="00510659"/>
  </w:style>
  <w:style w:type="paragraph" w:customStyle="1" w:styleId="DF887CD3FF5547F898365E0E5D64A88C">
    <w:name w:val="DF887CD3FF5547F898365E0E5D64A88C"/>
    <w:rsid w:val="00510659"/>
  </w:style>
  <w:style w:type="paragraph" w:customStyle="1" w:styleId="73BAE2F2F41D4E8AB0BF3271EDEA6927">
    <w:name w:val="73BAE2F2F41D4E8AB0BF3271EDEA6927"/>
    <w:rsid w:val="00510659"/>
  </w:style>
  <w:style w:type="paragraph" w:customStyle="1" w:styleId="61D6816438C8410192F011DE41AED6BD">
    <w:name w:val="61D6816438C8410192F011DE41AED6BD"/>
    <w:rsid w:val="00510659"/>
  </w:style>
  <w:style w:type="paragraph" w:customStyle="1" w:styleId="BA1118EB035546F3A8DAFAF8AC79174D">
    <w:name w:val="BA1118EB035546F3A8DAFAF8AC79174D"/>
    <w:rsid w:val="00510659"/>
  </w:style>
  <w:style w:type="paragraph" w:customStyle="1" w:styleId="3C00DFFFEB734370AB77EAA4747D44DC">
    <w:name w:val="3C00DFFFEB734370AB77EAA4747D44DC"/>
    <w:rsid w:val="00510659"/>
  </w:style>
  <w:style w:type="paragraph" w:customStyle="1" w:styleId="0A496EA6A1E74357A55A167D96B46CBC">
    <w:name w:val="0A496EA6A1E74357A55A167D96B46CBC"/>
    <w:rsid w:val="00510659"/>
  </w:style>
  <w:style w:type="paragraph" w:customStyle="1" w:styleId="AA98C94F3E8047DCA22EDD79614C3A16">
    <w:name w:val="AA98C94F3E8047DCA22EDD79614C3A16"/>
    <w:rsid w:val="00510659"/>
  </w:style>
  <w:style w:type="paragraph" w:customStyle="1" w:styleId="662C0FB8946B4DD5BD55BC563C259C11">
    <w:name w:val="662C0FB8946B4DD5BD55BC563C259C11"/>
    <w:rsid w:val="00510659"/>
  </w:style>
  <w:style w:type="paragraph" w:customStyle="1" w:styleId="70201E4003AD47EC8878A2B01D36EF01">
    <w:name w:val="70201E4003AD47EC8878A2B01D36EF01"/>
    <w:rsid w:val="00510659"/>
  </w:style>
  <w:style w:type="paragraph" w:customStyle="1" w:styleId="5918765E1F2649CB9FDC08DB05957A5B">
    <w:name w:val="5918765E1F2649CB9FDC08DB05957A5B"/>
    <w:rsid w:val="00510659"/>
  </w:style>
  <w:style w:type="paragraph" w:customStyle="1" w:styleId="22E4AC8C45854EA1B1C49FB1156DA294">
    <w:name w:val="22E4AC8C45854EA1B1C49FB1156DA294"/>
    <w:rsid w:val="00510659"/>
  </w:style>
  <w:style w:type="paragraph" w:customStyle="1" w:styleId="35C9D6680BE44061BB613D29A5C8214C">
    <w:name w:val="35C9D6680BE44061BB613D29A5C8214C"/>
    <w:rsid w:val="00510659"/>
  </w:style>
  <w:style w:type="paragraph" w:customStyle="1" w:styleId="79F3B53456DB43BDA0DADAE12A91216B">
    <w:name w:val="79F3B53456DB43BDA0DADAE12A91216B"/>
    <w:rsid w:val="00510659"/>
  </w:style>
  <w:style w:type="paragraph" w:customStyle="1" w:styleId="6110735D076C46D78D3A5F2D67795BCF">
    <w:name w:val="6110735D076C46D78D3A5F2D67795BCF"/>
    <w:rsid w:val="00510659"/>
  </w:style>
  <w:style w:type="paragraph" w:customStyle="1" w:styleId="96077C177F364DD4BBA2665B0A6A9FC1">
    <w:name w:val="96077C177F364DD4BBA2665B0A6A9FC1"/>
    <w:rsid w:val="00510659"/>
  </w:style>
  <w:style w:type="paragraph" w:customStyle="1" w:styleId="BA435C6464ED4579A5AC1696F6F108F6">
    <w:name w:val="BA435C6464ED4579A5AC1696F6F108F6"/>
    <w:rsid w:val="00510659"/>
  </w:style>
  <w:style w:type="paragraph" w:customStyle="1" w:styleId="2C110A66FB2546C7BDE1FB1795321129">
    <w:name w:val="2C110A66FB2546C7BDE1FB1795321129"/>
    <w:rsid w:val="00510659"/>
  </w:style>
  <w:style w:type="paragraph" w:customStyle="1" w:styleId="C1AC92C093974CCA83ECA8032D83FEEA">
    <w:name w:val="C1AC92C093974CCA83ECA8032D83FEEA"/>
    <w:rsid w:val="00510659"/>
  </w:style>
  <w:style w:type="paragraph" w:customStyle="1" w:styleId="2B1787EF0E29453E842C5E5DE4B30EFC">
    <w:name w:val="2B1787EF0E29453E842C5E5DE4B30EFC"/>
    <w:rsid w:val="00510659"/>
  </w:style>
  <w:style w:type="paragraph" w:customStyle="1" w:styleId="878ABBC63DB541B1B7705C2D704D649F">
    <w:name w:val="878ABBC63DB541B1B7705C2D704D649F"/>
    <w:rsid w:val="00510659"/>
  </w:style>
  <w:style w:type="paragraph" w:customStyle="1" w:styleId="69F8DB515DF049A8A25A036988762001">
    <w:name w:val="69F8DB515DF049A8A25A036988762001"/>
    <w:rsid w:val="00510659"/>
  </w:style>
  <w:style w:type="paragraph" w:customStyle="1" w:styleId="FCF7E5D2C7CD4C9F8C7A4D45A7888085">
    <w:name w:val="FCF7E5D2C7CD4C9F8C7A4D45A7888085"/>
    <w:rsid w:val="00510659"/>
  </w:style>
  <w:style w:type="paragraph" w:customStyle="1" w:styleId="D86B4DB36D364B35AAB69AFD8D05CE3B">
    <w:name w:val="D86B4DB36D364B35AAB69AFD8D05CE3B"/>
    <w:rsid w:val="00510659"/>
  </w:style>
  <w:style w:type="paragraph" w:customStyle="1" w:styleId="4A8CC09D3E4447F0B5D2A7C7ED35BC76">
    <w:name w:val="4A8CC09D3E4447F0B5D2A7C7ED35BC76"/>
    <w:rsid w:val="00510659"/>
  </w:style>
  <w:style w:type="paragraph" w:customStyle="1" w:styleId="3CB1C594E813436780DB4DA2ED05B31F">
    <w:name w:val="3CB1C594E813436780DB4DA2ED05B31F"/>
    <w:rsid w:val="00510659"/>
  </w:style>
  <w:style w:type="paragraph" w:customStyle="1" w:styleId="46AB18201CEA4578A115C2D49C91477A">
    <w:name w:val="46AB18201CEA4578A115C2D49C91477A"/>
    <w:rsid w:val="00510659"/>
  </w:style>
  <w:style w:type="paragraph" w:customStyle="1" w:styleId="32069AADCB6C4B82B3E49E66651DB1B3">
    <w:name w:val="32069AADCB6C4B82B3E49E66651DB1B3"/>
    <w:rsid w:val="00510659"/>
  </w:style>
  <w:style w:type="paragraph" w:customStyle="1" w:styleId="974A2C17BEFA4EA7B9C2234BCB7AFAD4">
    <w:name w:val="974A2C17BEFA4EA7B9C2234BCB7AFAD4"/>
    <w:rsid w:val="00510659"/>
  </w:style>
  <w:style w:type="paragraph" w:customStyle="1" w:styleId="AA314696805547799117A7CEDBD5D3BA">
    <w:name w:val="AA314696805547799117A7CEDBD5D3BA"/>
    <w:rsid w:val="00510659"/>
  </w:style>
  <w:style w:type="paragraph" w:customStyle="1" w:styleId="EBEA33CA5B2542A28744497BEB8E75C9">
    <w:name w:val="EBEA33CA5B2542A28744497BEB8E75C9"/>
    <w:rsid w:val="00510659"/>
  </w:style>
  <w:style w:type="paragraph" w:customStyle="1" w:styleId="F2F42FA303A14ED48F23721E5F408C2D">
    <w:name w:val="F2F42FA303A14ED48F23721E5F408C2D"/>
    <w:rsid w:val="00510659"/>
  </w:style>
  <w:style w:type="paragraph" w:customStyle="1" w:styleId="33D2F0DEE5AE4C9EBA0D17A85E1F6F60">
    <w:name w:val="33D2F0DEE5AE4C9EBA0D17A85E1F6F60"/>
    <w:rsid w:val="00510659"/>
  </w:style>
  <w:style w:type="paragraph" w:customStyle="1" w:styleId="E3B35373A08F46F785F05887947F1A70">
    <w:name w:val="E3B35373A08F46F785F05887947F1A70"/>
    <w:rsid w:val="00510659"/>
  </w:style>
  <w:style w:type="paragraph" w:customStyle="1" w:styleId="250E336F685B445CBA2F0E2F44AEDC38">
    <w:name w:val="250E336F685B445CBA2F0E2F44AEDC38"/>
    <w:rsid w:val="00510659"/>
  </w:style>
  <w:style w:type="paragraph" w:customStyle="1" w:styleId="09BD76F68CA846B1976F8A7762EEF1E4">
    <w:name w:val="09BD76F68CA846B1976F8A7762EEF1E4"/>
    <w:rsid w:val="00510659"/>
  </w:style>
  <w:style w:type="paragraph" w:customStyle="1" w:styleId="A0FE36368219490BA348083C4BD90952">
    <w:name w:val="A0FE36368219490BA348083C4BD90952"/>
    <w:rsid w:val="00510659"/>
  </w:style>
  <w:style w:type="paragraph" w:customStyle="1" w:styleId="5393BC97BC5E486C97A93F9F644CDE81">
    <w:name w:val="5393BC97BC5E486C97A93F9F644CDE81"/>
    <w:rsid w:val="00510659"/>
  </w:style>
  <w:style w:type="paragraph" w:customStyle="1" w:styleId="FD676A200D564E17976A8816AD0A48FF">
    <w:name w:val="FD676A200D564E17976A8816AD0A48FF"/>
    <w:rsid w:val="00510659"/>
  </w:style>
  <w:style w:type="paragraph" w:customStyle="1" w:styleId="9E4EAE4C50E1479AB5338A5463939A23">
    <w:name w:val="9E4EAE4C50E1479AB5338A5463939A23"/>
    <w:rsid w:val="00510659"/>
  </w:style>
  <w:style w:type="paragraph" w:customStyle="1" w:styleId="BDAE549E07DF4C748D2B80789F5CDF1A">
    <w:name w:val="BDAE549E07DF4C748D2B80789F5CDF1A"/>
    <w:rsid w:val="00510659"/>
  </w:style>
  <w:style w:type="paragraph" w:customStyle="1" w:styleId="48E0CA9EA7B74F4995B0BF0D4D8A2651">
    <w:name w:val="48E0CA9EA7B74F4995B0BF0D4D8A2651"/>
    <w:rsid w:val="00510659"/>
  </w:style>
  <w:style w:type="paragraph" w:customStyle="1" w:styleId="ADC7A05547F3470FB9627F95D850EF83">
    <w:name w:val="ADC7A05547F3470FB9627F95D850EF83"/>
    <w:rsid w:val="00510659"/>
  </w:style>
  <w:style w:type="paragraph" w:customStyle="1" w:styleId="5687779F1AEA4436A030753FBF9455DD">
    <w:name w:val="5687779F1AEA4436A030753FBF9455DD"/>
    <w:rsid w:val="00510659"/>
  </w:style>
  <w:style w:type="paragraph" w:customStyle="1" w:styleId="44DFEE2F3CA74C56A8E0FCFBFF1E88AE">
    <w:name w:val="44DFEE2F3CA74C56A8E0FCFBFF1E88AE"/>
    <w:rsid w:val="00510659"/>
  </w:style>
  <w:style w:type="paragraph" w:customStyle="1" w:styleId="206E678D0E614ADC8BF4CD6023EA335C">
    <w:name w:val="206E678D0E614ADC8BF4CD6023EA335C"/>
    <w:rsid w:val="00510659"/>
  </w:style>
  <w:style w:type="paragraph" w:customStyle="1" w:styleId="5F9A97D2170346A3943E8C59C9BF9E26">
    <w:name w:val="5F9A97D2170346A3943E8C59C9BF9E26"/>
    <w:rsid w:val="00510659"/>
  </w:style>
  <w:style w:type="paragraph" w:customStyle="1" w:styleId="26A402EA7F9F4266AA6E6ACB913F4FD8">
    <w:name w:val="26A402EA7F9F4266AA6E6ACB913F4FD8"/>
    <w:rsid w:val="00510659"/>
  </w:style>
  <w:style w:type="paragraph" w:customStyle="1" w:styleId="70F694C48AB44750B8ED200959395823">
    <w:name w:val="70F694C48AB44750B8ED200959395823"/>
    <w:rsid w:val="00510659"/>
  </w:style>
  <w:style w:type="paragraph" w:customStyle="1" w:styleId="D66622437D534E1AAC1044A5C2F12AB1">
    <w:name w:val="D66622437D534E1AAC1044A5C2F12AB1"/>
    <w:rsid w:val="00510659"/>
  </w:style>
  <w:style w:type="paragraph" w:customStyle="1" w:styleId="A263324FAB884890AE6AABD0ED5417F0">
    <w:name w:val="A263324FAB884890AE6AABD0ED5417F0"/>
    <w:rsid w:val="00510659"/>
  </w:style>
  <w:style w:type="paragraph" w:customStyle="1" w:styleId="DDF7F057E10A4DA5A86D8FBCCB937AE5">
    <w:name w:val="DDF7F057E10A4DA5A86D8FBCCB937AE5"/>
    <w:rsid w:val="00510659"/>
  </w:style>
  <w:style w:type="paragraph" w:customStyle="1" w:styleId="7F689EB710854722B5D792F5BD41B438">
    <w:name w:val="7F689EB710854722B5D792F5BD41B438"/>
    <w:rsid w:val="00510659"/>
  </w:style>
  <w:style w:type="paragraph" w:customStyle="1" w:styleId="58F80104FC9F401FAA38AF5C0BC1789C">
    <w:name w:val="58F80104FC9F401FAA38AF5C0BC1789C"/>
    <w:rsid w:val="00510659"/>
  </w:style>
  <w:style w:type="paragraph" w:customStyle="1" w:styleId="A65538C00A2D4484A8CF5ED960B32962">
    <w:name w:val="A65538C00A2D4484A8CF5ED960B32962"/>
    <w:rsid w:val="00510659"/>
  </w:style>
  <w:style w:type="paragraph" w:customStyle="1" w:styleId="1E88AD2124BC46C38CB4F26ABC6D2824">
    <w:name w:val="1E88AD2124BC46C38CB4F26ABC6D2824"/>
    <w:rsid w:val="00510659"/>
  </w:style>
  <w:style w:type="paragraph" w:customStyle="1" w:styleId="F70E8E075EC346EB8A8FD9E7A5F68629">
    <w:name w:val="F70E8E075EC346EB8A8FD9E7A5F68629"/>
    <w:rsid w:val="00510659"/>
  </w:style>
  <w:style w:type="paragraph" w:customStyle="1" w:styleId="8D07DFEC69EF44D4AA8B7EFD86E1FA16">
    <w:name w:val="8D07DFEC69EF44D4AA8B7EFD86E1FA16"/>
    <w:rsid w:val="00510659"/>
  </w:style>
  <w:style w:type="paragraph" w:customStyle="1" w:styleId="B586A28A7D4C482F811F7DBC966DDA14">
    <w:name w:val="B586A28A7D4C482F811F7DBC966DDA14"/>
    <w:rsid w:val="00510659"/>
  </w:style>
  <w:style w:type="paragraph" w:customStyle="1" w:styleId="A37C7782EB2A415FB51EB6F3E0F7769E">
    <w:name w:val="A37C7782EB2A415FB51EB6F3E0F7769E"/>
    <w:rsid w:val="00510659"/>
  </w:style>
  <w:style w:type="paragraph" w:customStyle="1" w:styleId="7DED4CF9022247A7B2F3644C6BC52DF8">
    <w:name w:val="7DED4CF9022247A7B2F3644C6BC52DF8"/>
    <w:rsid w:val="00510659"/>
  </w:style>
  <w:style w:type="paragraph" w:customStyle="1" w:styleId="5399CFC992FD4ACA80194E5273ADB251">
    <w:name w:val="5399CFC992FD4ACA80194E5273ADB251"/>
    <w:rsid w:val="00510659"/>
  </w:style>
  <w:style w:type="paragraph" w:customStyle="1" w:styleId="4A91C954FD6B48D3BF1D6CEBDC27848D">
    <w:name w:val="4A91C954FD6B48D3BF1D6CEBDC27848D"/>
    <w:rsid w:val="00510659"/>
  </w:style>
  <w:style w:type="paragraph" w:customStyle="1" w:styleId="7325913EB4624BBFB27E192DF75F6442">
    <w:name w:val="7325913EB4624BBFB27E192DF75F6442"/>
    <w:rsid w:val="00510659"/>
  </w:style>
  <w:style w:type="paragraph" w:customStyle="1" w:styleId="D3951CE3E8204A1CBFCE02121E0137C4">
    <w:name w:val="D3951CE3E8204A1CBFCE02121E0137C4"/>
    <w:rsid w:val="00510659"/>
  </w:style>
  <w:style w:type="paragraph" w:customStyle="1" w:styleId="3566396F284244C1AD3D9091E0020686">
    <w:name w:val="3566396F284244C1AD3D9091E0020686"/>
    <w:rsid w:val="00510659"/>
  </w:style>
  <w:style w:type="paragraph" w:customStyle="1" w:styleId="08402EB7D0BB447ABAA355D7C43A7D5E">
    <w:name w:val="08402EB7D0BB447ABAA355D7C43A7D5E"/>
    <w:rsid w:val="00510659"/>
  </w:style>
  <w:style w:type="paragraph" w:customStyle="1" w:styleId="D3BCD839E69B4A2DB3E57168D0BCACF1">
    <w:name w:val="D3BCD839E69B4A2DB3E57168D0BCACF1"/>
    <w:rsid w:val="00510659"/>
  </w:style>
  <w:style w:type="paragraph" w:customStyle="1" w:styleId="B05B4A25EF1A44C4A5C1E769D7264D76">
    <w:name w:val="B05B4A25EF1A44C4A5C1E769D7264D76"/>
    <w:rsid w:val="00510659"/>
  </w:style>
  <w:style w:type="paragraph" w:customStyle="1" w:styleId="8730C3244CFB4FE893F4A14D98D45AE2">
    <w:name w:val="8730C3244CFB4FE893F4A14D98D45AE2"/>
    <w:rsid w:val="00510659"/>
  </w:style>
  <w:style w:type="paragraph" w:customStyle="1" w:styleId="8105136C61E343E7A36CF86A04664A6E">
    <w:name w:val="8105136C61E343E7A36CF86A04664A6E"/>
    <w:rsid w:val="00510659"/>
  </w:style>
  <w:style w:type="paragraph" w:customStyle="1" w:styleId="A12584378D184EC2B793BA4638C22A0A">
    <w:name w:val="A12584378D184EC2B793BA4638C22A0A"/>
    <w:rsid w:val="00510659"/>
  </w:style>
  <w:style w:type="paragraph" w:customStyle="1" w:styleId="509AA3B0384A4C01B5273C9E7EFD0C4B">
    <w:name w:val="509AA3B0384A4C01B5273C9E7EFD0C4B"/>
    <w:rsid w:val="00510659"/>
  </w:style>
  <w:style w:type="paragraph" w:customStyle="1" w:styleId="F364EC9F95C1419FAC4C1F5F5B9CE928">
    <w:name w:val="F364EC9F95C1419FAC4C1F5F5B9CE928"/>
    <w:rsid w:val="00510659"/>
  </w:style>
  <w:style w:type="paragraph" w:customStyle="1" w:styleId="D17360D40CAE46D8BE53C82BB7DEFBEC">
    <w:name w:val="D17360D40CAE46D8BE53C82BB7DEFBEC"/>
    <w:rsid w:val="00510659"/>
  </w:style>
  <w:style w:type="paragraph" w:customStyle="1" w:styleId="5EABA5FD49934A428EBBDD56D4C91675">
    <w:name w:val="5EABA5FD49934A428EBBDD56D4C91675"/>
    <w:rsid w:val="00510659"/>
  </w:style>
  <w:style w:type="paragraph" w:customStyle="1" w:styleId="DC6713D79277439DBDA4D858E68B40A1">
    <w:name w:val="DC6713D79277439DBDA4D858E68B40A1"/>
    <w:rsid w:val="00510659"/>
  </w:style>
  <w:style w:type="paragraph" w:customStyle="1" w:styleId="91D64C87D8024F878A99ECB064C10F35">
    <w:name w:val="91D64C87D8024F878A99ECB064C10F35"/>
    <w:rsid w:val="00510659"/>
  </w:style>
  <w:style w:type="paragraph" w:customStyle="1" w:styleId="6679B608505C491CA80CBB108C35BCE6">
    <w:name w:val="6679B608505C491CA80CBB108C35BCE6"/>
    <w:rsid w:val="00510659"/>
  </w:style>
  <w:style w:type="paragraph" w:customStyle="1" w:styleId="9DC9CCD7D31F4E3ABA33A533E60B021E">
    <w:name w:val="9DC9CCD7D31F4E3ABA33A533E60B021E"/>
    <w:rsid w:val="00510659"/>
  </w:style>
  <w:style w:type="paragraph" w:customStyle="1" w:styleId="E639D01FFAF647F1B0D3E4657DF9F08F">
    <w:name w:val="E639D01FFAF647F1B0D3E4657DF9F08F"/>
    <w:rsid w:val="00510659"/>
  </w:style>
  <w:style w:type="paragraph" w:customStyle="1" w:styleId="B5AF18F7C060484B8AD89DD873F47C53">
    <w:name w:val="B5AF18F7C060484B8AD89DD873F47C53"/>
    <w:rsid w:val="00510659"/>
  </w:style>
  <w:style w:type="paragraph" w:customStyle="1" w:styleId="16AE90F113EA4AE5B6C89A04BB4700E9">
    <w:name w:val="16AE90F113EA4AE5B6C89A04BB4700E9"/>
    <w:rsid w:val="00510659"/>
  </w:style>
  <w:style w:type="paragraph" w:customStyle="1" w:styleId="2F14C71D89A1462F85155FF35EDD1E91">
    <w:name w:val="2F14C71D89A1462F85155FF35EDD1E91"/>
    <w:rsid w:val="00510659"/>
  </w:style>
  <w:style w:type="paragraph" w:customStyle="1" w:styleId="1BEC03BD0B294EF484538D9327D3F307">
    <w:name w:val="1BEC03BD0B294EF484538D9327D3F307"/>
    <w:rsid w:val="00510659"/>
  </w:style>
  <w:style w:type="paragraph" w:customStyle="1" w:styleId="1C33B45C4FEC4106830952ADFF02C045">
    <w:name w:val="1C33B45C4FEC4106830952ADFF02C045"/>
    <w:rsid w:val="00510659"/>
  </w:style>
  <w:style w:type="paragraph" w:customStyle="1" w:styleId="CD46825E63CF4385A83A8EDEF0F433D5">
    <w:name w:val="CD46825E63CF4385A83A8EDEF0F433D5"/>
    <w:rsid w:val="00510659"/>
  </w:style>
  <w:style w:type="paragraph" w:customStyle="1" w:styleId="984B21AC077049CDA85359DF27C7EA49">
    <w:name w:val="984B21AC077049CDA85359DF27C7EA49"/>
    <w:rsid w:val="00510659"/>
  </w:style>
  <w:style w:type="paragraph" w:customStyle="1" w:styleId="AA33C17BCA3D44C99BC7640DE4363A58">
    <w:name w:val="AA33C17BCA3D44C99BC7640DE4363A58"/>
    <w:rsid w:val="00510659"/>
  </w:style>
  <w:style w:type="paragraph" w:customStyle="1" w:styleId="2F1B88E8EC3E4CAB98E512C11A1AF71B">
    <w:name w:val="2F1B88E8EC3E4CAB98E512C11A1AF71B"/>
    <w:rsid w:val="00510659"/>
  </w:style>
  <w:style w:type="paragraph" w:customStyle="1" w:styleId="2E1110FFEA89409F813D699858F7127C">
    <w:name w:val="2E1110FFEA89409F813D699858F7127C"/>
    <w:rsid w:val="00510659"/>
  </w:style>
  <w:style w:type="paragraph" w:customStyle="1" w:styleId="FE6833D571F9499AA3C5B1E13079B42F">
    <w:name w:val="FE6833D571F9499AA3C5B1E13079B42F"/>
    <w:rsid w:val="00510659"/>
  </w:style>
  <w:style w:type="paragraph" w:customStyle="1" w:styleId="4E99177D041640A4B6BECEBB26110803">
    <w:name w:val="4E99177D041640A4B6BECEBB26110803"/>
    <w:rsid w:val="00510659"/>
  </w:style>
  <w:style w:type="paragraph" w:customStyle="1" w:styleId="2E7140DC5CD946E4BCF7A4754E2B8942">
    <w:name w:val="2E7140DC5CD946E4BCF7A4754E2B8942"/>
    <w:rsid w:val="00510659"/>
  </w:style>
  <w:style w:type="paragraph" w:customStyle="1" w:styleId="903FF44441654BFC840BDAAC997611A4">
    <w:name w:val="903FF44441654BFC840BDAAC997611A4"/>
    <w:rsid w:val="00510659"/>
  </w:style>
  <w:style w:type="paragraph" w:customStyle="1" w:styleId="4BE3B2BBE7444EB7AA21904607275B54">
    <w:name w:val="4BE3B2BBE7444EB7AA21904607275B54"/>
    <w:rsid w:val="00510659"/>
  </w:style>
  <w:style w:type="paragraph" w:customStyle="1" w:styleId="4E16C4A12DB549C9B2AC1A69D124266F">
    <w:name w:val="4E16C4A12DB549C9B2AC1A69D124266F"/>
    <w:rsid w:val="00510659"/>
  </w:style>
  <w:style w:type="paragraph" w:customStyle="1" w:styleId="DC60AF7A38C849E68560C0BF017A8197">
    <w:name w:val="DC60AF7A38C849E68560C0BF017A8197"/>
    <w:rsid w:val="00510659"/>
  </w:style>
  <w:style w:type="paragraph" w:customStyle="1" w:styleId="75F5BF1BECAD4B7684E72D42D30233D1">
    <w:name w:val="75F5BF1BECAD4B7684E72D42D30233D1"/>
    <w:rsid w:val="00510659"/>
  </w:style>
  <w:style w:type="paragraph" w:customStyle="1" w:styleId="B9124519A09D4EA8978D2B5033B0C467">
    <w:name w:val="B9124519A09D4EA8978D2B5033B0C467"/>
    <w:rsid w:val="00510659"/>
  </w:style>
  <w:style w:type="paragraph" w:customStyle="1" w:styleId="060BD0F4620B4DC1A59D114F7D849C6F">
    <w:name w:val="060BD0F4620B4DC1A59D114F7D849C6F"/>
    <w:rsid w:val="00510659"/>
  </w:style>
  <w:style w:type="paragraph" w:customStyle="1" w:styleId="1A7D9FFBBD744AA5AFCE73376B769AEE">
    <w:name w:val="1A7D9FFBBD744AA5AFCE73376B769AEE"/>
    <w:rsid w:val="00510659"/>
  </w:style>
  <w:style w:type="paragraph" w:customStyle="1" w:styleId="EC70BECF0C95465CAA4B3C8BBDC1B65A">
    <w:name w:val="EC70BECF0C95465CAA4B3C8BBDC1B65A"/>
    <w:rsid w:val="00510659"/>
  </w:style>
  <w:style w:type="paragraph" w:customStyle="1" w:styleId="DA81A147EB214FD1955251D0452496C3">
    <w:name w:val="DA81A147EB214FD1955251D0452496C3"/>
    <w:rsid w:val="00510659"/>
  </w:style>
  <w:style w:type="paragraph" w:customStyle="1" w:styleId="F425684484004B039E827D615F63EE65">
    <w:name w:val="F425684484004B039E827D615F63EE65"/>
    <w:rsid w:val="00510659"/>
  </w:style>
  <w:style w:type="paragraph" w:customStyle="1" w:styleId="D911B033B6AB4F54A906D558F0C6C6E2">
    <w:name w:val="D911B033B6AB4F54A906D558F0C6C6E2"/>
    <w:rsid w:val="00510659"/>
  </w:style>
  <w:style w:type="paragraph" w:customStyle="1" w:styleId="747C9106CFAC40B4A5B8C559FF306C59">
    <w:name w:val="747C9106CFAC40B4A5B8C559FF306C59"/>
    <w:rsid w:val="00510659"/>
  </w:style>
  <w:style w:type="paragraph" w:customStyle="1" w:styleId="1B36EB75265C453987651D2EE5DA480B">
    <w:name w:val="1B36EB75265C453987651D2EE5DA480B"/>
    <w:rsid w:val="00510659"/>
  </w:style>
  <w:style w:type="paragraph" w:customStyle="1" w:styleId="6D092354327445DB8CF56A5365143C8A">
    <w:name w:val="6D092354327445DB8CF56A5365143C8A"/>
    <w:rsid w:val="00510659"/>
  </w:style>
  <w:style w:type="paragraph" w:customStyle="1" w:styleId="1D27F5AA1DF443549CC85FA19F37B6EB">
    <w:name w:val="1D27F5AA1DF443549CC85FA19F37B6EB"/>
    <w:rsid w:val="00510659"/>
  </w:style>
  <w:style w:type="paragraph" w:customStyle="1" w:styleId="265FBD42DC4C44A3B2FF25522D5DCBF5">
    <w:name w:val="265FBD42DC4C44A3B2FF25522D5DCBF5"/>
    <w:rsid w:val="00510659"/>
  </w:style>
  <w:style w:type="paragraph" w:customStyle="1" w:styleId="FEAE1CE19645406AA19506CF0BE3B582">
    <w:name w:val="FEAE1CE19645406AA19506CF0BE3B582"/>
    <w:rsid w:val="00510659"/>
  </w:style>
  <w:style w:type="paragraph" w:customStyle="1" w:styleId="9A7FA49840B544A2BE8419A21354BED0">
    <w:name w:val="9A7FA49840B544A2BE8419A21354BED0"/>
    <w:rsid w:val="00510659"/>
  </w:style>
  <w:style w:type="paragraph" w:customStyle="1" w:styleId="3AC08F959EC44B89B62C6540B41E88A4">
    <w:name w:val="3AC08F959EC44B89B62C6540B41E88A4"/>
    <w:rsid w:val="00510659"/>
  </w:style>
  <w:style w:type="paragraph" w:customStyle="1" w:styleId="B2FA1ED237CE42C99C7732C931C59AD7">
    <w:name w:val="B2FA1ED237CE42C99C7732C931C59AD7"/>
    <w:rsid w:val="00510659"/>
  </w:style>
  <w:style w:type="paragraph" w:customStyle="1" w:styleId="28F72225D4564E6B97B645B171270FEE">
    <w:name w:val="28F72225D4564E6B97B645B171270FEE"/>
    <w:rsid w:val="00510659"/>
  </w:style>
  <w:style w:type="paragraph" w:customStyle="1" w:styleId="82185A37620847648AF048CFBD5A3B13">
    <w:name w:val="82185A37620847648AF048CFBD5A3B13"/>
    <w:rsid w:val="00510659"/>
  </w:style>
  <w:style w:type="paragraph" w:customStyle="1" w:styleId="DC611F1D655B441CB09C59A4DBEE87A7">
    <w:name w:val="DC611F1D655B441CB09C59A4DBEE87A7"/>
    <w:rsid w:val="00510659"/>
  </w:style>
  <w:style w:type="paragraph" w:customStyle="1" w:styleId="3A4536ECF8ED4BD8B50FD15E0318971F">
    <w:name w:val="3A4536ECF8ED4BD8B50FD15E0318971F"/>
    <w:rsid w:val="00510659"/>
  </w:style>
  <w:style w:type="paragraph" w:customStyle="1" w:styleId="FFC1599118CC4A5786A29A7898B0DECC">
    <w:name w:val="FFC1599118CC4A5786A29A7898B0DECC"/>
    <w:rsid w:val="00510659"/>
  </w:style>
  <w:style w:type="paragraph" w:customStyle="1" w:styleId="795781EA2A1F40A6A24D2D23DC02FBC8">
    <w:name w:val="795781EA2A1F40A6A24D2D23DC02FBC8"/>
    <w:rsid w:val="00510659"/>
  </w:style>
  <w:style w:type="paragraph" w:customStyle="1" w:styleId="92E4B7C521D0454CB71BC0522CD77368">
    <w:name w:val="92E4B7C521D0454CB71BC0522CD77368"/>
    <w:rsid w:val="00510659"/>
  </w:style>
  <w:style w:type="paragraph" w:customStyle="1" w:styleId="A6FA864F7A904B9D9370F5CF338AB9E1">
    <w:name w:val="A6FA864F7A904B9D9370F5CF338AB9E1"/>
    <w:rsid w:val="00510659"/>
  </w:style>
  <w:style w:type="paragraph" w:customStyle="1" w:styleId="D2097DD843DF42BDBC328C7AF4A96AC0">
    <w:name w:val="D2097DD843DF42BDBC328C7AF4A96AC0"/>
    <w:rsid w:val="00510659"/>
  </w:style>
  <w:style w:type="paragraph" w:customStyle="1" w:styleId="A3DC56B189F945119BC64E73718A210C">
    <w:name w:val="A3DC56B189F945119BC64E73718A210C"/>
    <w:rsid w:val="00510659"/>
  </w:style>
  <w:style w:type="paragraph" w:customStyle="1" w:styleId="6A5E70B16E1F49B5A5BF6DF76F1C9A5F">
    <w:name w:val="6A5E70B16E1F49B5A5BF6DF76F1C9A5F"/>
    <w:rsid w:val="00510659"/>
  </w:style>
  <w:style w:type="paragraph" w:customStyle="1" w:styleId="62773AF62927491689D1B2B949840A07">
    <w:name w:val="62773AF62927491689D1B2B949840A07"/>
    <w:rsid w:val="00510659"/>
  </w:style>
  <w:style w:type="paragraph" w:customStyle="1" w:styleId="C9A8D0AA512E4824BCFEC88FE61D74DA">
    <w:name w:val="C9A8D0AA512E4824BCFEC88FE61D74DA"/>
    <w:rsid w:val="00510659"/>
  </w:style>
  <w:style w:type="paragraph" w:customStyle="1" w:styleId="067E45E059E940B08759544E3BEFFFA1">
    <w:name w:val="067E45E059E940B08759544E3BEFFFA1"/>
    <w:rsid w:val="00510659"/>
  </w:style>
  <w:style w:type="paragraph" w:customStyle="1" w:styleId="D54C623DB7774360956D854DC2E6C72B">
    <w:name w:val="D54C623DB7774360956D854DC2E6C72B"/>
    <w:rsid w:val="00510659"/>
  </w:style>
  <w:style w:type="paragraph" w:customStyle="1" w:styleId="C083D2C95F684944A0597B6FCEB87F40">
    <w:name w:val="C083D2C95F684944A0597B6FCEB87F40"/>
    <w:rsid w:val="00510659"/>
  </w:style>
  <w:style w:type="paragraph" w:customStyle="1" w:styleId="ECC991A7051C4A3BBE2017BDF9256EE0">
    <w:name w:val="ECC991A7051C4A3BBE2017BDF9256EE0"/>
    <w:rsid w:val="00510659"/>
  </w:style>
  <w:style w:type="paragraph" w:customStyle="1" w:styleId="A7F46E66BE114144922F1138122ED444">
    <w:name w:val="A7F46E66BE114144922F1138122ED444"/>
    <w:rsid w:val="00510659"/>
  </w:style>
  <w:style w:type="paragraph" w:customStyle="1" w:styleId="8FF8AAF5EFA64CC59B8A5A868FFB3DC2">
    <w:name w:val="8FF8AAF5EFA64CC59B8A5A868FFB3DC2"/>
    <w:rsid w:val="00510659"/>
  </w:style>
  <w:style w:type="paragraph" w:customStyle="1" w:styleId="C3254BFDDA1947538BFC7D25A1B8D011">
    <w:name w:val="C3254BFDDA1947538BFC7D25A1B8D011"/>
    <w:rsid w:val="00510659"/>
  </w:style>
  <w:style w:type="paragraph" w:customStyle="1" w:styleId="80FE2638D2264D3A996072CC8075A635">
    <w:name w:val="80FE2638D2264D3A996072CC8075A635"/>
    <w:rsid w:val="00510659"/>
  </w:style>
  <w:style w:type="paragraph" w:customStyle="1" w:styleId="D33952029B9C4B02ABA2136B91759338">
    <w:name w:val="D33952029B9C4B02ABA2136B91759338"/>
    <w:rsid w:val="00510659"/>
  </w:style>
  <w:style w:type="paragraph" w:customStyle="1" w:styleId="AAC8CC8245104C15BBE437ED989CD7C5">
    <w:name w:val="AAC8CC8245104C15BBE437ED989CD7C5"/>
    <w:rsid w:val="00510659"/>
  </w:style>
  <w:style w:type="paragraph" w:customStyle="1" w:styleId="73553E05A3E44A1E97B202450CF1C869">
    <w:name w:val="73553E05A3E44A1E97B202450CF1C869"/>
    <w:rsid w:val="00510659"/>
  </w:style>
  <w:style w:type="paragraph" w:customStyle="1" w:styleId="03231A48971D4B21820DBD028816360E">
    <w:name w:val="03231A48971D4B21820DBD028816360E"/>
    <w:rsid w:val="00510659"/>
  </w:style>
  <w:style w:type="paragraph" w:customStyle="1" w:styleId="B72F3C34F694453FA1B7F870B350696D">
    <w:name w:val="B72F3C34F694453FA1B7F870B350696D"/>
    <w:rsid w:val="00510659"/>
  </w:style>
  <w:style w:type="paragraph" w:customStyle="1" w:styleId="BDA22FDF3E554A0191CFF400F813A761">
    <w:name w:val="BDA22FDF3E554A0191CFF400F813A761"/>
    <w:rsid w:val="00510659"/>
  </w:style>
  <w:style w:type="paragraph" w:customStyle="1" w:styleId="2BC101E3E9CB4854873E918C8A9CA783">
    <w:name w:val="2BC101E3E9CB4854873E918C8A9CA783"/>
    <w:rsid w:val="00510659"/>
  </w:style>
  <w:style w:type="paragraph" w:customStyle="1" w:styleId="099D4E90D03542B8990C62DE23416FCF">
    <w:name w:val="099D4E90D03542B8990C62DE23416FCF"/>
    <w:rsid w:val="00510659"/>
  </w:style>
  <w:style w:type="paragraph" w:customStyle="1" w:styleId="BCE5A23A81C744C3A824BCABEBC9FC5C">
    <w:name w:val="BCE5A23A81C744C3A824BCABEBC9FC5C"/>
    <w:rsid w:val="00510659"/>
  </w:style>
  <w:style w:type="paragraph" w:customStyle="1" w:styleId="FC1F8679AF3B4AC7B9D4259D1161D09A">
    <w:name w:val="FC1F8679AF3B4AC7B9D4259D1161D09A"/>
    <w:rsid w:val="00510659"/>
  </w:style>
  <w:style w:type="paragraph" w:customStyle="1" w:styleId="F9E58C4B0C794BC58F930CFD8D07E6EB">
    <w:name w:val="F9E58C4B0C794BC58F930CFD8D07E6EB"/>
    <w:rsid w:val="00510659"/>
  </w:style>
  <w:style w:type="paragraph" w:customStyle="1" w:styleId="9C1A02BBC59F47BDA045942A50D2963E">
    <w:name w:val="9C1A02BBC59F47BDA045942A50D2963E"/>
    <w:rsid w:val="00510659"/>
  </w:style>
  <w:style w:type="paragraph" w:customStyle="1" w:styleId="42A941AC25DC45C2A51A761956953AC2">
    <w:name w:val="42A941AC25DC45C2A51A761956953AC2"/>
    <w:rsid w:val="00510659"/>
  </w:style>
  <w:style w:type="paragraph" w:customStyle="1" w:styleId="2190686319D7451FB0CE2109A9CC2CBB">
    <w:name w:val="2190686319D7451FB0CE2109A9CC2CBB"/>
    <w:rsid w:val="00510659"/>
  </w:style>
  <w:style w:type="paragraph" w:customStyle="1" w:styleId="68BEF1F067A546D5BDCB1E955D40EF36">
    <w:name w:val="68BEF1F067A546D5BDCB1E955D40EF36"/>
    <w:rsid w:val="00510659"/>
  </w:style>
  <w:style w:type="paragraph" w:customStyle="1" w:styleId="6653BC5FF234460FA81EBD125A7C7999">
    <w:name w:val="6653BC5FF234460FA81EBD125A7C7999"/>
    <w:rsid w:val="00510659"/>
  </w:style>
  <w:style w:type="paragraph" w:customStyle="1" w:styleId="19CCD7C63994430791DEBB209F07F0F6">
    <w:name w:val="19CCD7C63994430791DEBB209F07F0F6"/>
    <w:rsid w:val="00510659"/>
  </w:style>
  <w:style w:type="paragraph" w:customStyle="1" w:styleId="682128F9AF3944F7939EA8FDEC808B73">
    <w:name w:val="682128F9AF3944F7939EA8FDEC808B73"/>
    <w:rsid w:val="00510659"/>
  </w:style>
  <w:style w:type="paragraph" w:customStyle="1" w:styleId="AFA81FA990F2481F94CC82DFA7D99953">
    <w:name w:val="AFA81FA990F2481F94CC82DFA7D99953"/>
    <w:rsid w:val="00510659"/>
  </w:style>
  <w:style w:type="paragraph" w:customStyle="1" w:styleId="4BB08F6287314ACE997764A25017EA73">
    <w:name w:val="4BB08F6287314ACE997764A25017EA73"/>
    <w:rsid w:val="00510659"/>
  </w:style>
  <w:style w:type="paragraph" w:customStyle="1" w:styleId="6D534898CF69438A987D64C3EF9E04CC">
    <w:name w:val="6D534898CF69438A987D64C3EF9E04CC"/>
    <w:rsid w:val="00510659"/>
  </w:style>
  <w:style w:type="paragraph" w:customStyle="1" w:styleId="23C45E36FADF4120A379A993852FC11F">
    <w:name w:val="23C45E36FADF4120A379A993852FC11F"/>
    <w:rsid w:val="00510659"/>
  </w:style>
  <w:style w:type="paragraph" w:customStyle="1" w:styleId="B99342E5177249A2AE417F5A3428F318">
    <w:name w:val="B99342E5177249A2AE417F5A3428F318"/>
    <w:rsid w:val="00510659"/>
  </w:style>
  <w:style w:type="paragraph" w:customStyle="1" w:styleId="57C957B7AF23445CB533D336589AA06C">
    <w:name w:val="57C957B7AF23445CB533D336589AA06C"/>
    <w:rsid w:val="00510659"/>
  </w:style>
  <w:style w:type="paragraph" w:customStyle="1" w:styleId="8069C3B1689F463AB7496AD0C539C661">
    <w:name w:val="8069C3B1689F463AB7496AD0C539C661"/>
    <w:rsid w:val="00510659"/>
  </w:style>
  <w:style w:type="paragraph" w:customStyle="1" w:styleId="3C242EEECA04401D8A5023ACC13515F9">
    <w:name w:val="3C242EEECA04401D8A5023ACC13515F9"/>
    <w:rsid w:val="00510659"/>
  </w:style>
  <w:style w:type="paragraph" w:customStyle="1" w:styleId="55889F5F47074B36B3085E664B2FF488">
    <w:name w:val="55889F5F47074B36B3085E664B2FF488"/>
    <w:rsid w:val="00510659"/>
  </w:style>
  <w:style w:type="paragraph" w:customStyle="1" w:styleId="F29346EB2F4143C28E93DA89DB77DCF3">
    <w:name w:val="F29346EB2F4143C28E93DA89DB77DCF3"/>
    <w:rsid w:val="00510659"/>
  </w:style>
  <w:style w:type="paragraph" w:customStyle="1" w:styleId="DCD440CB73F44470A80E42749E134C7D">
    <w:name w:val="DCD440CB73F44470A80E42749E134C7D"/>
    <w:rsid w:val="00510659"/>
  </w:style>
  <w:style w:type="paragraph" w:customStyle="1" w:styleId="9FAED36E0B04438982DD7EB20C2848CF">
    <w:name w:val="9FAED36E0B04438982DD7EB20C2848CF"/>
    <w:rsid w:val="00510659"/>
  </w:style>
  <w:style w:type="paragraph" w:customStyle="1" w:styleId="71BA64AACF404693AE06AD24D14A0466">
    <w:name w:val="71BA64AACF404693AE06AD24D14A0466"/>
    <w:rsid w:val="00510659"/>
  </w:style>
  <w:style w:type="paragraph" w:customStyle="1" w:styleId="C11C18C879E94A0597B0234CC360D107">
    <w:name w:val="C11C18C879E94A0597B0234CC360D107"/>
    <w:rsid w:val="00510659"/>
  </w:style>
  <w:style w:type="paragraph" w:customStyle="1" w:styleId="A33FD69BF1CE47EAABAC5D5676A81F11">
    <w:name w:val="A33FD69BF1CE47EAABAC5D5676A81F11"/>
    <w:rsid w:val="00510659"/>
  </w:style>
  <w:style w:type="paragraph" w:customStyle="1" w:styleId="E76B5209D36D4F9F847745610C698228">
    <w:name w:val="E76B5209D36D4F9F847745610C698228"/>
    <w:rsid w:val="00510659"/>
  </w:style>
  <w:style w:type="paragraph" w:customStyle="1" w:styleId="13F1EEFECE98434698F2B098F138883A">
    <w:name w:val="13F1EEFECE98434698F2B098F138883A"/>
    <w:rsid w:val="00510659"/>
  </w:style>
  <w:style w:type="paragraph" w:customStyle="1" w:styleId="34EC4DB0E0974E98A5746D308EBBA74C">
    <w:name w:val="34EC4DB0E0974E98A5746D308EBBA74C"/>
    <w:rsid w:val="00510659"/>
  </w:style>
  <w:style w:type="paragraph" w:customStyle="1" w:styleId="3BC9DD32E1CA42F790533B3C050B6010">
    <w:name w:val="3BC9DD32E1CA42F790533B3C050B6010"/>
    <w:rsid w:val="00510659"/>
  </w:style>
  <w:style w:type="paragraph" w:customStyle="1" w:styleId="1FCF026326B14BB1A9E41F60B5EFF030">
    <w:name w:val="1FCF026326B14BB1A9E41F60B5EFF030"/>
    <w:rsid w:val="00510659"/>
  </w:style>
  <w:style w:type="paragraph" w:customStyle="1" w:styleId="BFB37075E1A34F879BBB0A514407A21A">
    <w:name w:val="BFB37075E1A34F879BBB0A514407A21A"/>
    <w:rsid w:val="00510659"/>
  </w:style>
  <w:style w:type="paragraph" w:customStyle="1" w:styleId="BA6FB20AC8884E5BB57C118ED63F3F4F">
    <w:name w:val="BA6FB20AC8884E5BB57C118ED63F3F4F"/>
    <w:rsid w:val="00510659"/>
  </w:style>
  <w:style w:type="paragraph" w:customStyle="1" w:styleId="2CFDF09620ED4EF892A9A1E1C2D22E44">
    <w:name w:val="2CFDF09620ED4EF892A9A1E1C2D22E44"/>
    <w:rsid w:val="00510659"/>
  </w:style>
  <w:style w:type="paragraph" w:customStyle="1" w:styleId="73553E05A3E44A1E97B202450CF1C8691">
    <w:name w:val="73553E05A3E44A1E97B202450CF1C869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3231A48971D4B21820DBD028816360E1">
    <w:name w:val="03231A48971D4B21820DBD028816360E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F46E66BE114144922F1138122ED4441">
    <w:name w:val="A7F46E66BE114144922F1138122ED44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FF8AAF5EFA64CC59B8A5A868FFB3DC21">
    <w:name w:val="8FF8AAF5EFA64CC59B8A5A868FFB3DC2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FE2638D2264D3A996072CC8075A6351">
    <w:name w:val="80FE2638D2264D3A996072CC8075A635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3952029B9C4B02ABA2136B917593381">
    <w:name w:val="D33952029B9C4B02ABA2136B9175933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4C623DB7774360956D854DC2E6C72B1">
    <w:name w:val="D54C623DB7774360956D854DC2E6C72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781EA2A1F40A6A24D2D23DC02FBC81">
    <w:name w:val="795781EA2A1F40A6A24D2D23DC02FBC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2E4B7C521D0454CB71BC0522CD773681">
    <w:name w:val="92E4B7C521D0454CB71BC0522CD7736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7DD843DF42BDBC328C7AF4A96AC01">
    <w:name w:val="D2097DD843DF42BDBC328C7AF4A96AC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5E70B16E1F49B5A5BF6DF76F1C9A5F1">
    <w:name w:val="6A5E70B16E1F49B5A5BF6DF76F1C9A5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4536ECF8ED4BD8B50FD15E0318971F1">
    <w:name w:val="3A4536ECF8ED4BD8B50FD15E0318971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AE7A6C8CDF48C5BC97E3BD22643235">
    <w:name w:val="C0AE7A6C8CDF48C5BC97E3BD2264323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7852BC94CD417F8DEF4591D11828B1">
    <w:name w:val="A77852BC94CD417F8DEF4591D11828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BC9DD32E1CA42F790533B3C050B60101">
    <w:name w:val="3BC9DD32E1CA42F790533B3C050B601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25EC12B5E85424EBD2797047C0B9A85">
    <w:name w:val="825EC12B5E85424EBD2797047C0B9A8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604EF64FB2449FAAC08EB63262E710">
    <w:name w:val="6B604EF64FB2449FAAC08EB63262E710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C08C0FB00146B18CD552A795C1D4C4">
    <w:name w:val="B7C08C0FB00146B18CD552A795C1D4C4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DA22FDF3E554A0191CFF400F813A7611">
    <w:name w:val="BDA22FDF3E554A0191CFF400F813A761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DC81D446A4533982FD7642A0D5841">
    <w:name w:val="BB9DC81D446A4533982FD7642A0D58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F275B97905A4B93B5AD54225D965F03">
    <w:name w:val="5F275B97905A4B93B5AD54225D965F03"/>
    <w:rsid w:val="00510659"/>
  </w:style>
  <w:style w:type="paragraph" w:customStyle="1" w:styleId="AD29CA3828464E1299B691564197339C">
    <w:name w:val="AD29CA3828464E1299B691564197339C"/>
    <w:rsid w:val="00510659"/>
  </w:style>
  <w:style w:type="paragraph" w:customStyle="1" w:styleId="18564B08F58240679D2DD3DF601F0FB6">
    <w:name w:val="18564B08F58240679D2DD3DF601F0FB6"/>
    <w:rsid w:val="00510659"/>
  </w:style>
  <w:style w:type="paragraph" w:customStyle="1" w:styleId="D55C871611154BB38C10D4E5D3821A65">
    <w:name w:val="D55C871611154BB38C10D4E5D3821A65"/>
    <w:rsid w:val="00510659"/>
  </w:style>
  <w:style w:type="paragraph" w:customStyle="1" w:styleId="898D409206874806B79A8B33CE601C4F">
    <w:name w:val="898D409206874806B79A8B33CE601C4F"/>
    <w:rsid w:val="00510659"/>
  </w:style>
  <w:style w:type="paragraph" w:customStyle="1" w:styleId="3A4F938D13744847B112165942CCF56C">
    <w:name w:val="3A4F938D13744847B112165942CCF56C"/>
    <w:rsid w:val="00510659"/>
  </w:style>
  <w:style w:type="paragraph" w:customStyle="1" w:styleId="C8FE7F2AAD6540B38A04017539BC16A9">
    <w:name w:val="C8FE7F2AAD6540B38A04017539BC16A9"/>
    <w:rsid w:val="00510659"/>
  </w:style>
  <w:style w:type="paragraph" w:customStyle="1" w:styleId="41585F94B4664347AD2BD56FF73ED14E">
    <w:name w:val="41585F94B4664347AD2BD56FF73ED14E"/>
    <w:rsid w:val="00510659"/>
  </w:style>
  <w:style w:type="paragraph" w:customStyle="1" w:styleId="6637462011B2450ABB15292CE9E1D64B">
    <w:name w:val="6637462011B2450ABB15292CE9E1D64B"/>
    <w:rsid w:val="00510659"/>
  </w:style>
  <w:style w:type="paragraph" w:customStyle="1" w:styleId="4CF7A0C88D7C4833AB6382DF58744E53">
    <w:name w:val="4CF7A0C88D7C4833AB6382DF58744E53"/>
    <w:rsid w:val="00510659"/>
  </w:style>
  <w:style w:type="paragraph" w:customStyle="1" w:styleId="8B66CA19ECBA457B8B937F1A6D944F46">
    <w:name w:val="8B66CA19ECBA457B8B937F1A6D944F46"/>
    <w:rsid w:val="00510659"/>
  </w:style>
  <w:style w:type="paragraph" w:customStyle="1" w:styleId="2FA136CCEB0348C2B86582EC5E95BE7C">
    <w:name w:val="2FA136CCEB0348C2B86582EC5E95BE7C"/>
    <w:rsid w:val="00510659"/>
  </w:style>
  <w:style w:type="paragraph" w:customStyle="1" w:styleId="C483E2E2C2174F5895935398341F0C2F">
    <w:name w:val="C483E2E2C2174F5895935398341F0C2F"/>
    <w:rsid w:val="00510659"/>
  </w:style>
  <w:style w:type="paragraph" w:customStyle="1" w:styleId="ADB47130F71C46FDB0763AA663EF5D5B">
    <w:name w:val="ADB47130F71C46FDB0763AA663EF5D5B"/>
    <w:rsid w:val="00510659"/>
  </w:style>
  <w:style w:type="paragraph" w:customStyle="1" w:styleId="E672207CC3F0431C98AADBB494A19FD2">
    <w:name w:val="E672207CC3F0431C98AADBB494A19FD2"/>
    <w:rsid w:val="00510659"/>
  </w:style>
  <w:style w:type="paragraph" w:customStyle="1" w:styleId="5083D140020F40A5B1ACF83CE89DA7E3">
    <w:name w:val="5083D140020F40A5B1ACF83CE89DA7E3"/>
    <w:rsid w:val="00510659"/>
  </w:style>
  <w:style w:type="paragraph" w:customStyle="1" w:styleId="D3B0C89C78E74BD380245B14BF2B91F3">
    <w:name w:val="D3B0C89C78E74BD380245B14BF2B91F3"/>
    <w:rsid w:val="00510659"/>
  </w:style>
  <w:style w:type="paragraph" w:customStyle="1" w:styleId="41FC8980E0194C2BABD1135BCFE9E396">
    <w:name w:val="41FC8980E0194C2BABD1135BCFE9E396"/>
    <w:rsid w:val="00510659"/>
  </w:style>
  <w:style w:type="paragraph" w:customStyle="1" w:styleId="9F904A62B08544328139815AD5D76B11">
    <w:name w:val="9F904A62B08544328139815AD5D76B11"/>
    <w:rsid w:val="00510659"/>
  </w:style>
  <w:style w:type="paragraph" w:customStyle="1" w:styleId="D64CDEBB52BB431AB4A7425871B3E0EC">
    <w:name w:val="D64CDEBB52BB431AB4A7425871B3E0EC"/>
    <w:rsid w:val="00510659"/>
  </w:style>
  <w:style w:type="paragraph" w:customStyle="1" w:styleId="97FF00275464435D94E8C814093DADB8">
    <w:name w:val="97FF00275464435D94E8C814093DADB8"/>
    <w:rsid w:val="00510659"/>
  </w:style>
  <w:style w:type="paragraph" w:customStyle="1" w:styleId="41FC8980E0194C2BABD1135BCFE9E3961">
    <w:name w:val="41FC8980E0194C2BABD1135BCFE9E396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904A62B08544328139815AD5D76B111">
    <w:name w:val="9F904A62B08544328139815AD5D76B11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11364681FF4EF7865ECDEAB3F905E3">
    <w:name w:val="9F11364681FF4EF7865ECDEAB3F905E3"/>
    <w:rsid w:val="0066414A"/>
  </w:style>
  <w:style w:type="paragraph" w:customStyle="1" w:styleId="27871053A7EB4DE4AB1493F75D5D1788">
    <w:name w:val="27871053A7EB4DE4AB1493F75D5D1788"/>
    <w:rsid w:val="0066414A"/>
  </w:style>
  <w:style w:type="paragraph" w:customStyle="1" w:styleId="266897E10EAC4423B929C20864ABB48B">
    <w:name w:val="266897E10EAC4423B929C20864ABB48B"/>
    <w:rsid w:val="0066414A"/>
  </w:style>
  <w:style w:type="paragraph" w:customStyle="1" w:styleId="9583963B01AA43FEBA508DFCE22616EB">
    <w:name w:val="9583963B01AA43FEBA508DFCE22616EB"/>
    <w:rsid w:val="0066414A"/>
  </w:style>
  <w:style w:type="paragraph" w:customStyle="1" w:styleId="EDF1FA82384C495AB81BC93DB6D82C54">
    <w:name w:val="EDF1FA82384C495AB81BC93DB6D82C54"/>
    <w:rsid w:val="0066414A"/>
  </w:style>
  <w:style w:type="paragraph" w:customStyle="1" w:styleId="429D7A36486541E795896F1220B2D8A0">
    <w:name w:val="429D7A36486541E795896F1220B2D8A0"/>
    <w:rsid w:val="0066414A"/>
  </w:style>
  <w:style w:type="paragraph" w:customStyle="1" w:styleId="391AC4AE9F084F9082A5C9DB91290BA9">
    <w:name w:val="391AC4AE9F084F9082A5C9DB91290BA9"/>
    <w:rsid w:val="0066414A"/>
  </w:style>
  <w:style w:type="paragraph" w:customStyle="1" w:styleId="C334DCE1FA8B494088A8D2F9EB8F63B6">
    <w:name w:val="C334DCE1FA8B494088A8D2F9EB8F63B6"/>
    <w:rsid w:val="0066414A"/>
  </w:style>
  <w:style w:type="paragraph" w:customStyle="1" w:styleId="B81E274B628A4E50B74A426CAB221D58">
    <w:name w:val="B81E274B628A4E50B74A426CAB221D58"/>
    <w:rsid w:val="0066414A"/>
  </w:style>
  <w:style w:type="paragraph" w:customStyle="1" w:styleId="5A885BB38B5844E495D8C0304A9F7688">
    <w:name w:val="5A885BB38B5844E495D8C0304A9F7688"/>
    <w:rsid w:val="0066414A"/>
  </w:style>
  <w:style w:type="paragraph" w:customStyle="1" w:styleId="2DA53E995C29438699ED1C602421896E">
    <w:name w:val="2DA53E995C29438699ED1C602421896E"/>
    <w:rsid w:val="0066414A"/>
  </w:style>
  <w:style w:type="paragraph" w:customStyle="1" w:styleId="5FE8C9F583DD4732BA37B9436798A7CC">
    <w:name w:val="5FE8C9F583DD4732BA37B9436798A7CC"/>
    <w:rsid w:val="0066414A"/>
  </w:style>
  <w:style w:type="paragraph" w:customStyle="1" w:styleId="266897E10EAC4423B929C20864ABB48B1">
    <w:name w:val="266897E10EAC4423B929C20864ABB48B1"/>
    <w:rsid w:val="0066414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6755C6C0E244AAAAA465AC81F7D1A7B">
    <w:name w:val="36755C6C0E244AAAAA465AC81F7D1A7B"/>
    <w:rsid w:val="00726414"/>
  </w:style>
  <w:style w:type="paragraph" w:customStyle="1" w:styleId="1221342AEE484A60918A1E600D0AEF7C">
    <w:name w:val="1221342AEE484A60918A1E600D0AEF7C"/>
    <w:rsid w:val="00726414"/>
  </w:style>
  <w:style w:type="paragraph" w:customStyle="1" w:styleId="0FF612D9F28C4998A2C7F1E3600877D8">
    <w:name w:val="0FF612D9F28C4998A2C7F1E3600877D8"/>
    <w:rsid w:val="00726414"/>
  </w:style>
  <w:style w:type="paragraph" w:customStyle="1" w:styleId="1CCAB997B54B4307B99D753BCCB5ADC5">
    <w:name w:val="1CCAB997B54B4307B99D753BCCB5ADC5"/>
    <w:rsid w:val="00726414"/>
  </w:style>
  <w:style w:type="paragraph" w:customStyle="1" w:styleId="E1037C82B9DA4BC8BD04C848BF5B2BAD">
    <w:name w:val="E1037C82B9DA4BC8BD04C848BF5B2BAD"/>
    <w:rsid w:val="00726414"/>
  </w:style>
  <w:style w:type="paragraph" w:customStyle="1" w:styleId="5B8E817867FB4C90A398362738ECDD20">
    <w:name w:val="5B8E817867FB4C90A398362738ECDD20"/>
    <w:rsid w:val="00726414"/>
  </w:style>
  <w:style w:type="paragraph" w:customStyle="1" w:styleId="8A15A031A7D84051A71A5FCA9928CA4D">
    <w:name w:val="8A15A031A7D84051A71A5FCA9928CA4D"/>
    <w:rsid w:val="00726414"/>
  </w:style>
  <w:style w:type="paragraph" w:customStyle="1" w:styleId="A861E679055841829E08520C3A0D35E0">
    <w:name w:val="A861E679055841829E08520C3A0D35E0"/>
    <w:rsid w:val="00726414"/>
  </w:style>
  <w:style w:type="paragraph" w:customStyle="1" w:styleId="7DE30650BFDD44E1955B566035769E06">
    <w:name w:val="7DE30650BFDD44E1955B566035769E06"/>
    <w:rsid w:val="00726414"/>
  </w:style>
  <w:style w:type="paragraph" w:customStyle="1" w:styleId="0679D39AB2BE44B4819CEB69626154A7">
    <w:name w:val="0679D39AB2BE44B4819CEB69626154A7"/>
    <w:rsid w:val="00726414"/>
  </w:style>
  <w:style w:type="paragraph" w:customStyle="1" w:styleId="52A0E49208E54E8FA0798199240F0C09">
    <w:name w:val="52A0E49208E54E8FA0798199240F0C09"/>
    <w:rsid w:val="00726414"/>
  </w:style>
  <w:style w:type="paragraph" w:customStyle="1" w:styleId="84A40CB50B124B5F811BFDB1CD64E0E8">
    <w:name w:val="84A40CB50B124B5F811BFDB1CD64E0E8"/>
    <w:rsid w:val="00726414"/>
  </w:style>
  <w:style w:type="paragraph" w:customStyle="1" w:styleId="C648BF2AD6E4469CB32181DC54FC2C1F">
    <w:name w:val="C648BF2AD6E4469CB32181DC54FC2C1F"/>
    <w:rsid w:val="00726414"/>
  </w:style>
  <w:style w:type="paragraph" w:customStyle="1" w:styleId="91AC1E98EEE34FEF9AA84092692950DA">
    <w:name w:val="91AC1E98EEE34FEF9AA84092692950DA"/>
    <w:rsid w:val="00726414"/>
  </w:style>
  <w:style w:type="paragraph" w:customStyle="1" w:styleId="ADCE8876102B47F98723D2A64B6C11DF">
    <w:name w:val="ADCE8876102B47F98723D2A64B6C11DF"/>
    <w:rsid w:val="00726414"/>
  </w:style>
  <w:style w:type="paragraph" w:customStyle="1" w:styleId="11C02EF9A47440A1A3C6E0254399F368">
    <w:name w:val="11C02EF9A47440A1A3C6E0254399F368"/>
    <w:rsid w:val="00726414"/>
  </w:style>
  <w:style w:type="paragraph" w:customStyle="1" w:styleId="8C17A4BF05DF4820BA7B1220B9A2695E">
    <w:name w:val="8C17A4BF05DF4820BA7B1220B9A2695E"/>
    <w:rsid w:val="00726414"/>
  </w:style>
  <w:style w:type="paragraph" w:customStyle="1" w:styleId="7D619C82F3A840A8854729421D43AD82">
    <w:name w:val="7D619C82F3A840A8854729421D43AD82"/>
    <w:rsid w:val="00726414"/>
  </w:style>
  <w:style w:type="paragraph" w:customStyle="1" w:styleId="CB9DA59D6B9341F7864139AC25FB1477">
    <w:name w:val="CB9DA59D6B9341F7864139AC25FB1477"/>
    <w:rsid w:val="00726414"/>
  </w:style>
  <w:style w:type="paragraph" w:customStyle="1" w:styleId="5B9BDF2206334464A70D82DC75846FDE">
    <w:name w:val="5B9BDF2206334464A70D82DC75846FDE"/>
    <w:rsid w:val="00726414"/>
  </w:style>
  <w:style w:type="paragraph" w:customStyle="1" w:styleId="A4D66C7976654D09AC78F268FF5F6EFA">
    <w:name w:val="A4D66C7976654D09AC78F268FF5F6EFA"/>
    <w:rsid w:val="00726414"/>
  </w:style>
  <w:style w:type="paragraph" w:customStyle="1" w:styleId="56FF8D8B812A435D99533FA5D87D9627">
    <w:name w:val="56FF8D8B812A435D99533FA5D87D9627"/>
    <w:rsid w:val="00726414"/>
  </w:style>
  <w:style w:type="paragraph" w:customStyle="1" w:styleId="ECD669D22FA847BBAF615D3D3263FD49">
    <w:name w:val="ECD669D22FA847BBAF615D3D3263FD49"/>
    <w:rsid w:val="007264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21FCA-5162-46F2-ABF4-02D8E64E1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1</Pages>
  <Words>149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10</cp:revision>
  <cp:lastPrinted>2014-07-31T03:16:00Z</cp:lastPrinted>
  <dcterms:created xsi:type="dcterms:W3CDTF">2017-05-17T09:20:00Z</dcterms:created>
  <dcterms:modified xsi:type="dcterms:W3CDTF">2018-04-16T08:27:00Z</dcterms:modified>
</cp:coreProperties>
</file>