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Pr="00165C5D" w:rsidRDefault="002B13CE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-394335</wp:posOffset>
                </wp:positionH>
                <wp:positionV relativeFrom="paragraph">
                  <wp:posOffset>-932815</wp:posOffset>
                </wp:positionV>
                <wp:extent cx="6347460" cy="472440"/>
                <wp:effectExtent l="0" t="0" r="15240" b="381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0495" w:rsidRPr="0035504C" w:rsidRDefault="00FB0495" w:rsidP="002B13CE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 w:rsidRPr="0035504C"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 w:rsidR="0035504C"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</w:r>
                            <w:r w:rsidRPr="0035504C">
                              <w:rPr>
                                <w:color w:val="E62333"/>
                                <w:sz w:val="14"/>
                                <w:szCs w:val="14"/>
                              </w:rPr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1.05pt;margin-top:-73.45pt;width:499.8pt;height: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" filled="f" stroked="f">
                <v:textbox inset="0,0,0,0">
                  <w:txbxContent>
                    <w:p w:rsidR="00FB0495" w:rsidRPr="0035504C" w:rsidRDefault="00FB0495" w:rsidP="002B13CE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 w:rsidRPr="0035504C"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 w:rsidR="0035504C">
                        <w:rPr>
                          <w:color w:val="E62333"/>
                          <w:sz w:val="14"/>
                          <w:szCs w:val="14"/>
                        </w:rPr>
                        <w:br/>
                      </w:r>
                      <w:r w:rsidRPr="0035504C">
                        <w:rPr>
                          <w:color w:val="E62333"/>
                          <w:sz w:val="14"/>
                          <w:szCs w:val="14"/>
                        </w:rPr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165C5D">
        <w:rPr>
          <w:b/>
          <w:caps/>
          <w:noProof/>
          <w:sz w:val="22"/>
          <w:szCs w:val="28"/>
        </w:rPr>
        <w:t xml:space="preserve">Fragebogen </w:t>
      </w:r>
      <w:r w:rsidR="008C3161" w:rsidRPr="00165C5D">
        <w:rPr>
          <w:b/>
          <w:caps/>
          <w:noProof/>
          <w:sz w:val="22"/>
          <w:szCs w:val="28"/>
        </w:rPr>
        <w:t xml:space="preserve">zu </w:t>
      </w:r>
      <w:r w:rsidR="00FB0495" w:rsidRPr="00165C5D">
        <w:rPr>
          <w:b/>
          <w:caps/>
          <w:noProof/>
          <w:sz w:val="22"/>
          <w:szCs w:val="28"/>
        </w:rPr>
        <w:t>Speiseröhren-, Magen- und Darmerkrankungen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311064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35504C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8270CF" w:rsidRDefault="008270CF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5757F3">
        <w:trPr>
          <w:trHeight w:val="1777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BD1619" w:rsidRPr="00C838DC" w:rsidRDefault="00FB0495" w:rsidP="00BD1619">
            <w:r w:rsidRPr="00FB0495">
              <w:t>An welchen Erkrankungen bzw. Funktionsstörungen der Speiseröhre, des Magens oder Darms leiden oder litten Sie in den letzten 10 Jahren?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212730954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1C3D2A" w:rsidP="00BD1619">
                <w:r>
                  <w:t xml:space="preserve"> </w:t>
                </w:r>
              </w:p>
            </w:tc>
          </w:sdtContent>
        </w:sdt>
      </w:tr>
    </w:tbl>
    <w:p w:rsidR="00066DA8" w:rsidRDefault="00066DA8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372EE" w:rsidRPr="00C838DC" w:rsidRDefault="00FB0495" w:rsidP="00C372EE">
            <w:r w:rsidRPr="00FB0495">
              <w:t>Sind Beschwerden diesbezüglich in den letzten 10 Jahren aufgetreten (z.B. Sodbrennen, Schmerzen, Speiseunverträglichkeit, Verdauungsbeschwerden, Durchfall, Verstopfung, Blut im Stuhlgang, blutiges oder galliges Erbrechen)?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Pr="00C838DC" w:rsidRDefault="00B7505D" w:rsidP="00C372EE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Ja:</w:t>
            </w:r>
          </w:p>
        </w:tc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4FC9EEB5D183409BB9778F99CF209517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/>
        </w:tc>
        <w:tc>
          <w:tcPr>
            <w:tcW w:w="5103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Wann zuletzt?</w:t>
            </w:r>
          </w:p>
        </w:tc>
        <w:sdt>
          <w:sdtPr>
            <w:id w:val="-1367753805"/>
            <w:placeholder>
              <w:docPart w:val="ED2C545D5BC0467D9593B5CF14A1A0BD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 w:rsidRPr="00D453F2">
              <w:t>Welche Beschwerden, in welchen Abständen?</w:t>
            </w:r>
          </w:p>
        </w:tc>
      </w:tr>
      <w:tr w:rsidR="00C372EE" w:rsidTr="005757F3">
        <w:trPr>
          <w:trHeight w:hRule="exact" w:val="1387"/>
        </w:trPr>
        <w:tc>
          <w:tcPr>
            <w:tcW w:w="284" w:type="dxa"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233119574"/>
              <w:placeholder>
                <w:docPart w:val="DefaultPlaceholder_-1854013440"/>
              </w:placeholder>
            </w:sdtPr>
            <w:sdtEndPr/>
            <w:sdtContent>
              <w:p w:rsidR="00C372EE" w:rsidRDefault="001C3D2A" w:rsidP="00C372EE">
                <w:r>
                  <w:t xml:space="preserve"> </w:t>
                </w:r>
              </w:p>
            </w:sdtContent>
          </w:sdt>
          <w:p w:rsidR="00C372EE" w:rsidRDefault="00C372EE" w:rsidP="00C372EE"/>
          <w:p w:rsidR="00C372EE" w:rsidRDefault="00C372EE" w:rsidP="00C372EE"/>
          <w:p w:rsidR="00C372EE" w:rsidRDefault="00C372EE" w:rsidP="00C372EE"/>
          <w:p w:rsidR="00C372EE" w:rsidRDefault="00C372EE" w:rsidP="00C372EE"/>
        </w:tc>
      </w:tr>
    </w:tbl>
    <w:p w:rsidR="00066DA8" w:rsidRDefault="00066DA8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FB0495" w:rsidRPr="00C838DC" w:rsidTr="00FB0495">
        <w:trPr>
          <w:trHeight w:val="283"/>
        </w:trPr>
        <w:tc>
          <w:tcPr>
            <w:tcW w:w="284" w:type="dxa"/>
            <w:vMerge w:val="restart"/>
          </w:tcPr>
          <w:p w:rsidR="00FB0495" w:rsidRPr="00041B95" w:rsidRDefault="00FB0495" w:rsidP="00FB0495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B0495" w:rsidRDefault="00FB0495" w:rsidP="00FB0495">
            <w:r w:rsidRPr="00D453F2">
              <w:t xml:space="preserve">Haben Sie aufgrund der Erkrankung/der Beschwerden Ärzte oder andere Therapeuten in Anspruch genommen? </w:t>
            </w:r>
          </w:p>
          <w:p w:rsidR="00FB0495" w:rsidRDefault="00FB0495" w:rsidP="00FB0495"/>
          <w:p w:rsidR="00FB0495" w:rsidRPr="00C838DC" w:rsidRDefault="00FB0495" w:rsidP="00FB0495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6450" w:type="dxa"/>
            <w:gridSpan w:val="2"/>
            <w:shd w:val="clear" w:color="auto" w:fill="auto"/>
          </w:tcPr>
          <w:p w:rsidR="00FB0495" w:rsidRPr="00C838DC" w:rsidRDefault="00B7505D" w:rsidP="00FB0495">
            <w:sdt>
              <w:sdtPr>
                <w:id w:val="-48131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04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B0495" w:rsidRPr="00C838DC">
              <w:t xml:space="preserve"> Nein     </w:t>
            </w:r>
            <w:sdt>
              <w:sdtPr>
                <w:id w:val="-9378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04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B0495">
              <w:t xml:space="preserve"> Ja:</w:t>
            </w:r>
          </w:p>
        </w:tc>
      </w:tr>
      <w:tr w:rsidR="00FB0495" w:rsidTr="00FB0495">
        <w:trPr>
          <w:trHeight w:hRule="exact" w:val="284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6450" w:type="dxa"/>
            <w:gridSpan w:val="2"/>
            <w:shd w:val="clear" w:color="auto" w:fill="auto"/>
          </w:tcPr>
          <w:p w:rsidR="00FB0495" w:rsidRDefault="00FB0495" w:rsidP="00FB0495">
            <w:r>
              <w:t xml:space="preserve">1. </w:t>
            </w:r>
            <w:r w:rsidRPr="00BA350D">
              <w:t>Name und Anschrift der Ärzte/Therapeuten:</w:t>
            </w:r>
          </w:p>
        </w:tc>
      </w:tr>
      <w:tr w:rsidR="00FB0495" w:rsidTr="00FB0495">
        <w:trPr>
          <w:trHeight w:hRule="exact" w:val="738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sdt>
          <w:sdtPr>
            <w:id w:val="-26208182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FB0495" w:rsidRDefault="001C3D2A" w:rsidP="00FB0495">
                <w:r>
                  <w:t xml:space="preserve"> </w:t>
                </w:r>
              </w:p>
            </w:tc>
          </w:sdtContent>
        </w:sdt>
      </w:tr>
      <w:tr w:rsidR="00FB0495" w:rsidTr="00FB0495">
        <w:trPr>
          <w:trHeight w:hRule="exact" w:val="57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6450" w:type="dxa"/>
            <w:gridSpan w:val="2"/>
            <w:shd w:val="clear" w:color="auto" w:fill="auto"/>
          </w:tcPr>
          <w:p w:rsidR="00FB0495" w:rsidRDefault="00FB0495" w:rsidP="00FB0495"/>
        </w:tc>
      </w:tr>
      <w:tr w:rsidR="00FB0495" w:rsidTr="00FB0495">
        <w:trPr>
          <w:trHeight w:hRule="exact" w:val="284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2056" w:type="dxa"/>
            <w:shd w:val="clear" w:color="auto" w:fill="auto"/>
          </w:tcPr>
          <w:p w:rsidR="00FB0495" w:rsidRDefault="00FB0495" w:rsidP="00FB0495">
            <w:r w:rsidRPr="00BA350D">
              <w:t>erstmals aufgesucht am:</w:t>
            </w:r>
          </w:p>
        </w:tc>
        <w:sdt>
          <w:sdtPr>
            <w:id w:val="-323586156"/>
            <w:placeholder>
              <w:docPart w:val="B6C54E2BBA87430CAE72B695E20775DE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FB0495" w:rsidRDefault="00FB0495" w:rsidP="00FB049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FB0495" w:rsidTr="00FB0495">
        <w:trPr>
          <w:trHeight w:hRule="exact" w:val="57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2056" w:type="dxa"/>
            <w:shd w:val="clear" w:color="auto" w:fill="auto"/>
          </w:tcPr>
          <w:p w:rsidR="00FB0495" w:rsidRDefault="00FB0495" w:rsidP="00FB0495"/>
        </w:tc>
        <w:tc>
          <w:tcPr>
            <w:tcW w:w="4394" w:type="dxa"/>
            <w:shd w:val="clear" w:color="auto" w:fill="auto"/>
          </w:tcPr>
          <w:p w:rsidR="00FB0495" w:rsidRDefault="00FB0495" w:rsidP="00FB0495"/>
        </w:tc>
      </w:tr>
      <w:tr w:rsidR="00FB0495" w:rsidTr="00FB0495">
        <w:trPr>
          <w:trHeight w:hRule="exact" w:val="284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2056" w:type="dxa"/>
            <w:shd w:val="clear" w:color="auto" w:fill="auto"/>
          </w:tcPr>
          <w:p w:rsidR="00FB0495" w:rsidRDefault="00FB0495" w:rsidP="00FB0495">
            <w:r w:rsidRPr="00BA350D">
              <w:t>zuletzt aufgesucht am:</w:t>
            </w:r>
          </w:p>
        </w:tc>
        <w:sdt>
          <w:sdtPr>
            <w:id w:val="-1100787226"/>
            <w:placeholder>
              <w:docPart w:val="2CDD229E39C2414DA8DBD3334372885C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FB0495" w:rsidRDefault="00FB0495" w:rsidP="00FB049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FB0495" w:rsidTr="00FB0495">
        <w:trPr>
          <w:trHeight w:hRule="exact" w:val="284"/>
        </w:trPr>
        <w:tc>
          <w:tcPr>
            <w:tcW w:w="284" w:type="dxa"/>
            <w:vMerge/>
          </w:tcPr>
          <w:p w:rsidR="00FB0495" w:rsidRPr="00041B95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C838DC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6450" w:type="dxa"/>
            <w:gridSpan w:val="2"/>
            <w:shd w:val="clear" w:color="auto" w:fill="auto"/>
          </w:tcPr>
          <w:p w:rsidR="00FB0495" w:rsidRDefault="00FB0495" w:rsidP="00FB0495"/>
        </w:tc>
      </w:tr>
      <w:tr w:rsidR="00FB0495" w:rsidTr="00FB0495">
        <w:trPr>
          <w:trHeight w:hRule="exact" w:val="284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6450" w:type="dxa"/>
            <w:gridSpan w:val="2"/>
            <w:shd w:val="clear" w:color="auto" w:fill="auto"/>
          </w:tcPr>
          <w:p w:rsidR="00FB0495" w:rsidRDefault="00FB0495" w:rsidP="00FB0495">
            <w:r>
              <w:t xml:space="preserve">2. </w:t>
            </w:r>
            <w:r w:rsidRPr="00BA350D">
              <w:t>Name und Anschrift der Ärzte/Therapeuten:</w:t>
            </w:r>
          </w:p>
        </w:tc>
      </w:tr>
      <w:tr w:rsidR="00FB0495" w:rsidTr="00FB0495">
        <w:trPr>
          <w:trHeight w:hRule="exact" w:val="738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sdt>
          <w:sdtPr>
            <w:id w:val="-16340518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FB0495" w:rsidRDefault="001C3D2A" w:rsidP="00FB0495">
                <w:r>
                  <w:t xml:space="preserve"> </w:t>
                </w:r>
              </w:p>
            </w:tc>
          </w:sdtContent>
        </w:sdt>
      </w:tr>
      <w:tr w:rsidR="00FB0495" w:rsidTr="00FB0495">
        <w:trPr>
          <w:trHeight w:hRule="exact" w:val="57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6450" w:type="dxa"/>
            <w:gridSpan w:val="2"/>
            <w:shd w:val="clear" w:color="auto" w:fill="auto"/>
          </w:tcPr>
          <w:p w:rsidR="00FB0495" w:rsidRDefault="00FB0495" w:rsidP="00FB0495"/>
        </w:tc>
      </w:tr>
      <w:tr w:rsidR="00FB0495" w:rsidTr="00FB0495">
        <w:trPr>
          <w:trHeight w:hRule="exact" w:val="284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2056" w:type="dxa"/>
            <w:shd w:val="clear" w:color="auto" w:fill="auto"/>
          </w:tcPr>
          <w:p w:rsidR="00FB0495" w:rsidRDefault="00FB0495" w:rsidP="00FB0495">
            <w:r w:rsidRPr="00BA350D">
              <w:t>erstmals aufgesucht am:</w:t>
            </w:r>
          </w:p>
        </w:tc>
        <w:sdt>
          <w:sdtPr>
            <w:id w:val="468486793"/>
            <w:placeholder>
              <w:docPart w:val="03E53439AC55498A967602F98490F59B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FB0495" w:rsidRDefault="00FB0495" w:rsidP="00FB049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FB0495" w:rsidTr="00FB0495">
        <w:trPr>
          <w:trHeight w:hRule="exact" w:val="57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2056" w:type="dxa"/>
            <w:shd w:val="clear" w:color="auto" w:fill="auto"/>
          </w:tcPr>
          <w:p w:rsidR="00FB0495" w:rsidRDefault="00FB0495" w:rsidP="00FB0495"/>
        </w:tc>
        <w:tc>
          <w:tcPr>
            <w:tcW w:w="4394" w:type="dxa"/>
            <w:shd w:val="clear" w:color="auto" w:fill="auto"/>
          </w:tcPr>
          <w:p w:rsidR="00FB0495" w:rsidRDefault="00FB0495" w:rsidP="00FB0495"/>
        </w:tc>
      </w:tr>
      <w:tr w:rsidR="00FB0495" w:rsidTr="00FB0495">
        <w:trPr>
          <w:trHeight w:hRule="exact" w:val="284"/>
        </w:trPr>
        <w:tc>
          <w:tcPr>
            <w:tcW w:w="284" w:type="dxa"/>
            <w:vMerge/>
          </w:tcPr>
          <w:p w:rsidR="00FB0495" w:rsidRPr="00677CEE" w:rsidRDefault="00FB0495" w:rsidP="00FB0495"/>
        </w:tc>
        <w:tc>
          <w:tcPr>
            <w:tcW w:w="2410" w:type="dxa"/>
            <w:vMerge/>
            <w:shd w:val="clear" w:color="auto" w:fill="auto"/>
          </w:tcPr>
          <w:p w:rsidR="00FB0495" w:rsidRPr="00677CEE" w:rsidRDefault="00FB0495" w:rsidP="00FB0495"/>
        </w:tc>
        <w:tc>
          <w:tcPr>
            <w:tcW w:w="212" w:type="dxa"/>
            <w:shd w:val="clear" w:color="auto" w:fill="auto"/>
          </w:tcPr>
          <w:p w:rsidR="00FB0495" w:rsidRPr="00C838DC" w:rsidRDefault="00FB0495" w:rsidP="00FB0495"/>
        </w:tc>
        <w:tc>
          <w:tcPr>
            <w:tcW w:w="2056" w:type="dxa"/>
            <w:shd w:val="clear" w:color="auto" w:fill="auto"/>
          </w:tcPr>
          <w:p w:rsidR="00FB0495" w:rsidRDefault="00FB0495" w:rsidP="00FB0495">
            <w:r w:rsidRPr="00BA350D">
              <w:t>zuletzt aufgesucht am:</w:t>
            </w:r>
          </w:p>
        </w:tc>
        <w:sdt>
          <w:sdtPr>
            <w:id w:val="-82073367"/>
            <w:placeholder>
              <w:docPart w:val="508F9B29BB1D4A3B897D1A7967441809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FB0495" w:rsidRDefault="00FB0495" w:rsidP="00FB049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FB0495" w:rsidRDefault="00FB049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944777" w:rsidRPr="00C838DC" w:rsidTr="00605B03">
        <w:trPr>
          <w:trHeight w:val="283"/>
        </w:trPr>
        <w:tc>
          <w:tcPr>
            <w:tcW w:w="284" w:type="dxa"/>
          </w:tcPr>
          <w:p w:rsidR="00944777" w:rsidRPr="00041B95" w:rsidRDefault="00944777" w:rsidP="00605B03">
            <w:r>
              <w:rPr>
                <w:b/>
              </w:rPr>
              <w:lastRenderedPageBreak/>
              <w:br w:type="page"/>
            </w:r>
            <w:r>
              <w:t>4.</w:t>
            </w:r>
          </w:p>
        </w:tc>
        <w:tc>
          <w:tcPr>
            <w:tcW w:w="2410" w:type="dxa"/>
            <w:shd w:val="clear" w:color="auto" w:fill="auto"/>
          </w:tcPr>
          <w:p w:rsidR="00944777" w:rsidRPr="00C838DC" w:rsidRDefault="00944777" w:rsidP="00605B03">
            <w:r w:rsidRPr="00944777">
              <w:t>Wie wurde diesbezüglich in den letzten 10 Jahren behandelt?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5"/>
            <w:shd w:val="clear" w:color="auto" w:fill="auto"/>
          </w:tcPr>
          <w:p w:rsidR="00944777" w:rsidRPr="00C838DC" w:rsidRDefault="00B7505D" w:rsidP="00605B03">
            <w:sdt>
              <w:sdtPr>
                <w:id w:val="107578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</w:t>
            </w:r>
            <w:r w:rsidR="00944777" w:rsidRPr="008650D1">
              <w:rPr>
                <w:b/>
              </w:rPr>
              <w:t>Keine Behandlung</w:t>
            </w:r>
          </w:p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Default="00944777" w:rsidP="00605B03"/>
        </w:tc>
        <w:tc>
          <w:tcPr>
            <w:tcW w:w="4394" w:type="dxa"/>
            <w:gridSpan w:val="3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5"/>
            <w:shd w:val="clear" w:color="auto" w:fill="auto"/>
          </w:tcPr>
          <w:p w:rsidR="00944777" w:rsidRDefault="00B7505D" w:rsidP="00605B03">
            <w:sdt>
              <w:sdtPr>
                <w:id w:val="-326523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</w:t>
            </w:r>
            <w:r w:rsidR="00944777">
              <w:rPr>
                <w:b/>
              </w:rPr>
              <w:t>Medikamente</w:t>
            </w:r>
          </w:p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Default="00944777" w:rsidP="00605B03">
            <w:r w:rsidRPr="000376F5">
              <w:t>Medikamentenname:</w:t>
            </w:r>
          </w:p>
        </w:tc>
        <w:sdt>
          <w:sdtPr>
            <w:id w:val="-539588812"/>
            <w:placeholder>
              <w:docPart w:val="92E2AA02F8C24AECA8B126FACC0F632A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4394" w:type="dxa"/>
            <w:gridSpan w:val="3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Pr="000376F5" w:rsidRDefault="00944777" w:rsidP="00605B03">
            <w:r>
              <w:t>von:</w:t>
            </w:r>
          </w:p>
        </w:tc>
        <w:sdt>
          <w:sdtPr>
            <w:id w:val="550582703"/>
            <w:placeholder>
              <w:docPart w:val="ADAFD55FB28041A6B908AB13A368C5C3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944777" w:rsidRPr="000376F5" w:rsidRDefault="00944777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944777" w:rsidRDefault="00944777" w:rsidP="00605B03">
            <w:r>
              <w:t xml:space="preserve">   bis:</w:t>
            </w:r>
          </w:p>
        </w:tc>
        <w:sdt>
          <w:sdtPr>
            <w:id w:val="1355611712"/>
            <w:placeholder>
              <w:docPart w:val="ADAFD55FB28041A6B908AB13A368C5C3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Default="00944777" w:rsidP="00605B03"/>
        </w:tc>
        <w:tc>
          <w:tcPr>
            <w:tcW w:w="2552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1285" w:type="dxa"/>
            <w:shd w:val="clear" w:color="auto" w:fill="auto"/>
          </w:tcPr>
          <w:p w:rsidR="00944777" w:rsidRDefault="00944777" w:rsidP="00605B03"/>
        </w:tc>
        <w:tc>
          <w:tcPr>
            <w:tcW w:w="2117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944777" w:rsidP="00605B03">
            <w:r>
              <w:t>Wie oft täglich</w:t>
            </w:r>
            <w:r w:rsidRPr="008650D1">
              <w:t>?</w:t>
            </w:r>
          </w:p>
        </w:tc>
        <w:sdt>
          <w:sdtPr>
            <w:id w:val="1545563177"/>
            <w:placeholder>
              <w:docPart w:val="46AD69099D434E44878CB92852AEFA39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944777" w:rsidP="00605B03"/>
        </w:tc>
        <w:tc>
          <w:tcPr>
            <w:tcW w:w="3402" w:type="dxa"/>
            <w:gridSpan w:val="2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Default="00944777" w:rsidP="00605B03">
            <w:r w:rsidRPr="000376F5">
              <w:t>Medikamentenname:</w:t>
            </w:r>
          </w:p>
        </w:tc>
        <w:sdt>
          <w:sdtPr>
            <w:id w:val="-1079365491"/>
            <w:placeholder>
              <w:docPart w:val="F09C869883C94B4CB0671A84AA4927B0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4394" w:type="dxa"/>
            <w:gridSpan w:val="3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Pr="000376F5" w:rsidRDefault="00944777" w:rsidP="00605B03">
            <w:r>
              <w:t>von:</w:t>
            </w:r>
          </w:p>
        </w:tc>
        <w:sdt>
          <w:sdtPr>
            <w:id w:val="-566192635"/>
            <w:placeholder>
              <w:docPart w:val="11934CCB17844DF7AE89F7043323AA85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944777" w:rsidRPr="000376F5" w:rsidRDefault="00944777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944777" w:rsidRDefault="00944777" w:rsidP="00605B03">
            <w:r>
              <w:t xml:space="preserve">   bis:</w:t>
            </w:r>
          </w:p>
        </w:tc>
        <w:sdt>
          <w:sdtPr>
            <w:id w:val="-1674799822"/>
            <w:placeholder>
              <w:docPart w:val="11934CCB17844DF7AE89F7043323AA85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Default="00944777" w:rsidP="00605B03"/>
        </w:tc>
        <w:tc>
          <w:tcPr>
            <w:tcW w:w="2552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1285" w:type="dxa"/>
            <w:shd w:val="clear" w:color="auto" w:fill="auto"/>
          </w:tcPr>
          <w:p w:rsidR="00944777" w:rsidRDefault="00944777" w:rsidP="00605B03"/>
        </w:tc>
        <w:tc>
          <w:tcPr>
            <w:tcW w:w="2117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B7505D" w:rsidP="00605B03">
            <w:sdt>
              <w:sdtPr>
                <w:id w:val="6572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Wie oft täglich</w:t>
            </w:r>
            <w:r w:rsidR="00944777" w:rsidRPr="008650D1">
              <w:t>?</w:t>
            </w:r>
          </w:p>
        </w:tc>
        <w:sdt>
          <w:sdtPr>
            <w:id w:val="206540560"/>
            <w:placeholder>
              <w:docPart w:val="5F485E379297417A8C11FDA7C587E9D9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944777" w:rsidP="00605B03"/>
        </w:tc>
        <w:tc>
          <w:tcPr>
            <w:tcW w:w="3402" w:type="dxa"/>
            <w:gridSpan w:val="2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Default="00944777" w:rsidP="00605B03">
            <w:r>
              <w:t>Medikamentenname?</w:t>
            </w:r>
          </w:p>
        </w:tc>
        <w:sdt>
          <w:sdtPr>
            <w:id w:val="-436910544"/>
            <w:placeholder>
              <w:docPart w:val="659F9C3A7C394613BA3B436D1144CC73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4394" w:type="dxa"/>
            <w:gridSpan w:val="3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Pr="000376F5" w:rsidRDefault="00944777" w:rsidP="00605B03">
            <w:r>
              <w:t>von:</w:t>
            </w:r>
          </w:p>
        </w:tc>
        <w:sdt>
          <w:sdtPr>
            <w:id w:val="7807641"/>
            <w:placeholder>
              <w:docPart w:val="C9AD0E6DA1484C668F18564294DA78A4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944777" w:rsidRPr="000376F5" w:rsidRDefault="00944777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944777" w:rsidRDefault="00944777" w:rsidP="00605B03">
            <w:r>
              <w:t xml:space="preserve">   bis:</w:t>
            </w:r>
          </w:p>
        </w:tc>
        <w:sdt>
          <w:sdtPr>
            <w:id w:val="-2047052839"/>
            <w:placeholder>
              <w:docPart w:val="C9AD0E6DA1484C668F18564294DA78A4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Default="00944777" w:rsidP="00605B03"/>
        </w:tc>
        <w:tc>
          <w:tcPr>
            <w:tcW w:w="2552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1285" w:type="dxa"/>
            <w:shd w:val="clear" w:color="auto" w:fill="auto"/>
          </w:tcPr>
          <w:p w:rsidR="00944777" w:rsidRDefault="00944777" w:rsidP="00605B03"/>
        </w:tc>
        <w:tc>
          <w:tcPr>
            <w:tcW w:w="2117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944777" w:rsidP="00605B03">
            <w:r>
              <w:t>Wie oft täglich?</w:t>
            </w:r>
          </w:p>
        </w:tc>
        <w:sdt>
          <w:sdtPr>
            <w:id w:val="-1314322158"/>
            <w:placeholder>
              <w:docPart w:val="8B113D3566994DF5A62A0BB46FE039B8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944777" w:rsidP="00605B03"/>
        </w:tc>
        <w:tc>
          <w:tcPr>
            <w:tcW w:w="3402" w:type="dxa"/>
            <w:gridSpan w:val="2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5"/>
            <w:shd w:val="clear" w:color="auto" w:fill="auto"/>
          </w:tcPr>
          <w:p w:rsidR="00944777" w:rsidRDefault="00B7505D" w:rsidP="00605B03">
            <w:sdt>
              <w:sdtPr>
                <w:id w:val="384680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</w:t>
            </w:r>
            <w:r w:rsidR="00944777">
              <w:rPr>
                <w:b/>
              </w:rPr>
              <w:t>Diät</w:t>
            </w:r>
          </w:p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Default="00944777" w:rsidP="00605B03">
            <w:r>
              <w:t>Art der Diät?</w:t>
            </w:r>
          </w:p>
        </w:tc>
        <w:sdt>
          <w:sdtPr>
            <w:id w:val="-118996612"/>
            <w:placeholder>
              <w:docPart w:val="1545DA697F0C46B1B339F4D3F704101F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4394" w:type="dxa"/>
            <w:gridSpan w:val="3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Pr="000376F5" w:rsidRDefault="00944777" w:rsidP="00605B03">
            <w:r>
              <w:t>von:</w:t>
            </w:r>
          </w:p>
        </w:tc>
        <w:sdt>
          <w:sdtPr>
            <w:id w:val="1972250571"/>
            <w:placeholder>
              <w:docPart w:val="B0BA172AC6A44435A0B9D1519CF8265E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944777" w:rsidRPr="000376F5" w:rsidRDefault="00944777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944777" w:rsidRDefault="00944777" w:rsidP="00605B03">
            <w:r>
              <w:t xml:space="preserve">   bis:</w:t>
            </w:r>
          </w:p>
        </w:tc>
        <w:sdt>
          <w:sdtPr>
            <w:id w:val="-690608254"/>
            <w:placeholder>
              <w:docPart w:val="B0BA172AC6A44435A0B9D1519CF8265E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Default="00944777" w:rsidP="00605B03"/>
        </w:tc>
        <w:tc>
          <w:tcPr>
            <w:tcW w:w="2552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1285" w:type="dxa"/>
            <w:shd w:val="clear" w:color="auto" w:fill="auto"/>
          </w:tcPr>
          <w:p w:rsidR="00944777" w:rsidRDefault="00944777" w:rsidP="00605B03"/>
        </w:tc>
        <w:tc>
          <w:tcPr>
            <w:tcW w:w="2117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944777" w:rsidP="00605B03">
            <w:r>
              <w:t>Wie oft täglich?</w:t>
            </w:r>
          </w:p>
        </w:tc>
        <w:sdt>
          <w:sdtPr>
            <w:id w:val="-378943591"/>
            <w:placeholder>
              <w:docPart w:val="FAD6FE1D13984F82ADEDA26244F684B1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val="17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944777" w:rsidP="00605B03"/>
        </w:tc>
        <w:tc>
          <w:tcPr>
            <w:tcW w:w="3402" w:type="dxa"/>
            <w:gridSpan w:val="2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5"/>
            <w:shd w:val="clear" w:color="auto" w:fill="auto"/>
          </w:tcPr>
          <w:p w:rsidR="00944777" w:rsidRDefault="00B7505D" w:rsidP="00605B03">
            <w:sdt>
              <w:sdtPr>
                <w:id w:val="64347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</w:t>
            </w:r>
            <w:r w:rsidR="00944777">
              <w:rPr>
                <w:b/>
              </w:rPr>
              <w:t>andere Therapien</w:t>
            </w:r>
          </w:p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Default="00944777" w:rsidP="00605B03">
            <w:r>
              <w:t>Welche?</w:t>
            </w:r>
          </w:p>
        </w:tc>
        <w:sdt>
          <w:sdtPr>
            <w:id w:val="887691078"/>
            <w:placeholder>
              <w:docPart w:val="48B402453F6B4B9884EE8499B2A3117A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5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Pr="000376F5" w:rsidRDefault="00944777" w:rsidP="00605B03">
            <w:r>
              <w:t>von:</w:t>
            </w:r>
          </w:p>
        </w:tc>
        <w:sdt>
          <w:sdtPr>
            <w:id w:val="656726095"/>
            <w:placeholder>
              <w:docPart w:val="5054DCE34B8841468DC9C02D59CAFF5B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944777" w:rsidRPr="000376F5" w:rsidRDefault="00944777" w:rsidP="00605B03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944777" w:rsidRDefault="00944777" w:rsidP="00605B03">
            <w:r>
              <w:t xml:space="preserve">   bis:</w:t>
            </w:r>
          </w:p>
        </w:tc>
        <w:sdt>
          <w:sdtPr>
            <w:id w:val="-1011835140"/>
            <w:placeholder>
              <w:docPart w:val="5054DCE34B8841468DC9C02D59CAFF5B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496" w:type="dxa"/>
            <w:shd w:val="clear" w:color="auto" w:fill="auto"/>
          </w:tcPr>
          <w:p w:rsidR="00944777" w:rsidRDefault="00944777" w:rsidP="00605B03"/>
        </w:tc>
        <w:tc>
          <w:tcPr>
            <w:tcW w:w="2552" w:type="dxa"/>
            <w:gridSpan w:val="2"/>
            <w:shd w:val="clear" w:color="auto" w:fill="auto"/>
          </w:tcPr>
          <w:p w:rsidR="00944777" w:rsidRPr="000376F5" w:rsidRDefault="00944777" w:rsidP="00605B03"/>
        </w:tc>
        <w:tc>
          <w:tcPr>
            <w:tcW w:w="1285" w:type="dxa"/>
            <w:shd w:val="clear" w:color="auto" w:fill="auto"/>
          </w:tcPr>
          <w:p w:rsidR="00944777" w:rsidRDefault="00944777" w:rsidP="00605B03"/>
        </w:tc>
        <w:tc>
          <w:tcPr>
            <w:tcW w:w="2117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val="283"/>
        </w:trPr>
        <w:tc>
          <w:tcPr>
            <w:tcW w:w="284" w:type="dxa"/>
          </w:tcPr>
          <w:p w:rsidR="00944777" w:rsidRDefault="00944777" w:rsidP="00605B03"/>
        </w:tc>
        <w:tc>
          <w:tcPr>
            <w:tcW w:w="2410" w:type="dxa"/>
            <w:shd w:val="clear" w:color="auto" w:fill="auto"/>
          </w:tcPr>
          <w:p w:rsidR="00944777" w:rsidRPr="000376F5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3048" w:type="dxa"/>
            <w:gridSpan w:val="3"/>
            <w:shd w:val="clear" w:color="auto" w:fill="auto"/>
          </w:tcPr>
          <w:p w:rsidR="00944777" w:rsidRDefault="00B7505D" w:rsidP="00605B03">
            <w:sdt>
              <w:sdtPr>
                <w:id w:val="119496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Wie oft wöchentlich</w:t>
            </w:r>
            <w:r w:rsidR="00944777" w:rsidRPr="008650D1">
              <w:t>?</w:t>
            </w:r>
          </w:p>
        </w:tc>
        <w:sdt>
          <w:sdtPr>
            <w:id w:val="-894350531"/>
            <w:placeholder>
              <w:docPart w:val="FB1ED49ABF8B4D738467AE74F93C53AD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944777" w:rsidRDefault="00944777" w:rsidP="00605B03">
                <w:r>
                  <w:t xml:space="preserve"> </w:t>
                </w:r>
              </w:p>
            </w:tc>
          </w:sdtContent>
        </w:sdt>
      </w:tr>
    </w:tbl>
    <w:p w:rsidR="00FB0495" w:rsidRDefault="00FB0495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944777" w:rsidRPr="005A37BD" w:rsidTr="00605B03">
        <w:trPr>
          <w:trHeight w:val="283"/>
        </w:trPr>
        <w:tc>
          <w:tcPr>
            <w:tcW w:w="284" w:type="dxa"/>
            <w:vMerge w:val="restart"/>
          </w:tcPr>
          <w:p w:rsidR="00944777" w:rsidRPr="005A37BD" w:rsidRDefault="00944777" w:rsidP="00605B03">
            <w:r>
              <w:t>5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5A37BD" w:rsidRDefault="00944777" w:rsidP="00605B03">
            <w:r w:rsidRPr="005A37BD">
              <w:t xml:space="preserve">Waren Sie </w:t>
            </w:r>
            <w:r>
              <w:t xml:space="preserve">aufgrund der </w:t>
            </w:r>
            <w:r>
              <w:br/>
              <w:t>Erkrankung</w:t>
            </w:r>
            <w:r w:rsidR="008820AD">
              <w:t xml:space="preserve"> / der Beschwerden in den letzten 10 Jahren</w:t>
            </w:r>
            <w:r>
              <w:t xml:space="preserve"> arbeits</w:t>
            </w:r>
            <w:r w:rsidRPr="005A37BD">
              <w:t>unfähig?</w:t>
            </w:r>
          </w:p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Pr="005A37BD" w:rsidRDefault="00B7505D" w:rsidP="00605B03">
            <w:sdt>
              <w:sdtPr>
                <w:id w:val="104047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5A37BD">
              <w:t xml:space="preserve"> Nein     </w:t>
            </w:r>
            <w:sdt>
              <w:sdtPr>
                <w:id w:val="742297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5A37BD">
              <w:t xml:space="preserve"> Ja, wie oft?</w:t>
            </w:r>
          </w:p>
        </w:tc>
        <w:sdt>
          <w:sdtPr>
            <w:id w:val="-1956168299"/>
            <w:placeholder>
              <w:docPart w:val="63A5AAA06AED45E39B66B1E31BF4D4FA"/>
            </w:placeholder>
            <w:text/>
          </w:sdtPr>
          <w:sdtEndPr/>
          <w:sdtContent>
            <w:tc>
              <w:tcPr>
                <w:tcW w:w="992" w:type="dxa"/>
                <w:shd w:val="clear" w:color="auto" w:fill="E9E9E9"/>
              </w:tcPr>
              <w:p w:rsidR="00944777" w:rsidRPr="005A37BD" w:rsidRDefault="00944777" w:rsidP="00605B03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944777" w:rsidRPr="005A37BD" w:rsidRDefault="00944777" w:rsidP="00605B03">
            <w:r w:rsidRPr="005A37BD">
              <w:t xml:space="preserve"> mal</w:t>
            </w:r>
          </w:p>
        </w:tc>
      </w:tr>
      <w:tr w:rsidR="00944777" w:rsidRPr="005A37BD" w:rsidTr="00605B03">
        <w:trPr>
          <w:trHeight w:hRule="exact" w:val="57"/>
        </w:trPr>
        <w:tc>
          <w:tcPr>
            <w:tcW w:w="284" w:type="dxa"/>
            <w:vMerge/>
          </w:tcPr>
          <w:p w:rsidR="00944777" w:rsidRPr="005A37BD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5A37BD" w:rsidRDefault="00944777" w:rsidP="00605B03"/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Pr="005A37BD" w:rsidRDefault="00944777" w:rsidP="00605B03"/>
        </w:tc>
        <w:tc>
          <w:tcPr>
            <w:tcW w:w="4394" w:type="dxa"/>
            <w:gridSpan w:val="3"/>
            <w:shd w:val="clear" w:color="auto" w:fill="auto"/>
          </w:tcPr>
          <w:p w:rsidR="00944777" w:rsidRPr="005A37BD" w:rsidRDefault="00944777" w:rsidP="00605B03"/>
        </w:tc>
      </w:tr>
      <w:tr w:rsidR="00944777" w:rsidRPr="005A37BD" w:rsidTr="00605B03">
        <w:trPr>
          <w:trHeight w:val="283"/>
        </w:trPr>
        <w:tc>
          <w:tcPr>
            <w:tcW w:w="284" w:type="dxa"/>
            <w:vMerge/>
          </w:tcPr>
          <w:p w:rsidR="00944777" w:rsidRPr="005A37BD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5A37BD" w:rsidRDefault="00944777" w:rsidP="00605B03"/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tc>
          <w:tcPr>
            <w:tcW w:w="496" w:type="dxa"/>
            <w:shd w:val="clear" w:color="auto" w:fill="auto"/>
          </w:tcPr>
          <w:p w:rsidR="00944777" w:rsidRPr="005A37BD" w:rsidRDefault="00944777" w:rsidP="00605B03">
            <w:r w:rsidRPr="005A37BD">
              <w:t>von:</w:t>
            </w:r>
          </w:p>
        </w:tc>
        <w:sdt>
          <w:sdtPr>
            <w:id w:val="-642350723"/>
            <w:placeholder>
              <w:docPart w:val="D1B1DA7C521244D8AB16A43B3BD1CCF8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944777" w:rsidRPr="005A37BD" w:rsidRDefault="00944777" w:rsidP="00605B03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944777" w:rsidRPr="005A37BD" w:rsidRDefault="00944777" w:rsidP="00605B03">
            <w:r w:rsidRPr="005A37BD">
              <w:t xml:space="preserve">   bis:</w:t>
            </w:r>
          </w:p>
        </w:tc>
        <w:sdt>
          <w:sdtPr>
            <w:id w:val="-10308361"/>
            <w:placeholder>
              <w:docPart w:val="D1B1DA7C521244D8AB16A43B3BD1CCF8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944777" w:rsidRPr="005A37BD" w:rsidRDefault="00944777" w:rsidP="00605B03">
                <w:r w:rsidRPr="005A37BD">
                  <w:t xml:space="preserve"> </w:t>
                </w:r>
              </w:p>
            </w:tc>
          </w:sdtContent>
        </w:sdt>
      </w:tr>
      <w:tr w:rsidR="00944777" w:rsidRPr="005A37BD" w:rsidTr="00605B03">
        <w:trPr>
          <w:trHeight w:hRule="exact" w:val="57"/>
        </w:trPr>
        <w:tc>
          <w:tcPr>
            <w:tcW w:w="284" w:type="dxa"/>
            <w:vMerge/>
          </w:tcPr>
          <w:p w:rsidR="00944777" w:rsidRPr="005A37BD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5A37BD" w:rsidRDefault="00944777" w:rsidP="00605B03"/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tc>
          <w:tcPr>
            <w:tcW w:w="2056" w:type="dxa"/>
            <w:gridSpan w:val="2"/>
            <w:shd w:val="clear" w:color="auto" w:fill="auto"/>
          </w:tcPr>
          <w:p w:rsidR="00944777" w:rsidRPr="005A37BD" w:rsidRDefault="00944777" w:rsidP="00605B03"/>
        </w:tc>
        <w:tc>
          <w:tcPr>
            <w:tcW w:w="4394" w:type="dxa"/>
            <w:gridSpan w:val="3"/>
            <w:shd w:val="clear" w:color="auto" w:fill="auto"/>
          </w:tcPr>
          <w:p w:rsidR="00944777" w:rsidRPr="005A37BD" w:rsidRDefault="00944777" w:rsidP="00605B03"/>
        </w:tc>
      </w:tr>
      <w:tr w:rsidR="00944777" w:rsidRPr="005A37BD" w:rsidTr="00605B03">
        <w:trPr>
          <w:trHeight w:val="283"/>
        </w:trPr>
        <w:tc>
          <w:tcPr>
            <w:tcW w:w="284" w:type="dxa"/>
            <w:vMerge/>
          </w:tcPr>
          <w:p w:rsidR="00944777" w:rsidRPr="005A37BD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5A37BD" w:rsidRDefault="00944777" w:rsidP="00605B03"/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tc>
          <w:tcPr>
            <w:tcW w:w="496" w:type="dxa"/>
            <w:shd w:val="clear" w:color="auto" w:fill="auto"/>
          </w:tcPr>
          <w:p w:rsidR="00944777" w:rsidRPr="005A37BD" w:rsidRDefault="00944777" w:rsidP="00605B03">
            <w:r w:rsidRPr="005A37BD">
              <w:t>von:</w:t>
            </w:r>
          </w:p>
        </w:tc>
        <w:sdt>
          <w:sdtPr>
            <w:id w:val="-805934177"/>
            <w:placeholder>
              <w:docPart w:val="1F44C72E27C34E40A6970EDCE0004A2C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944777" w:rsidRPr="005A37BD" w:rsidRDefault="00944777" w:rsidP="00605B03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944777" w:rsidRPr="005A37BD" w:rsidRDefault="00944777" w:rsidP="00605B03">
            <w:r w:rsidRPr="005A37BD">
              <w:t xml:space="preserve">   bis:</w:t>
            </w:r>
          </w:p>
        </w:tc>
        <w:sdt>
          <w:sdtPr>
            <w:id w:val="162972513"/>
            <w:placeholder>
              <w:docPart w:val="1F44C72E27C34E40A6970EDCE0004A2C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944777" w:rsidRPr="005A37BD" w:rsidRDefault="00944777" w:rsidP="00605B03">
                <w:r w:rsidRPr="005A37BD">
                  <w:t xml:space="preserve"> </w:t>
                </w:r>
              </w:p>
            </w:tc>
          </w:sdtContent>
        </w:sdt>
      </w:tr>
    </w:tbl>
    <w:p w:rsidR="00944777" w:rsidRDefault="00944777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1559"/>
        <w:gridCol w:w="4111"/>
      </w:tblGrid>
      <w:tr w:rsidR="00944777" w:rsidRPr="00B14EA7" w:rsidTr="00605B03">
        <w:trPr>
          <w:trHeight w:val="283"/>
        </w:trPr>
        <w:tc>
          <w:tcPr>
            <w:tcW w:w="284" w:type="dxa"/>
          </w:tcPr>
          <w:p w:rsidR="00944777" w:rsidRPr="00B14EA7" w:rsidRDefault="00944777" w:rsidP="00605B03">
            <w:r>
              <w:t>6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B14EA7" w:rsidRDefault="00944777" w:rsidP="00605B03">
            <w:r w:rsidRPr="00B14EA7">
              <w:t>Hat sich Ihr Körpergewicht in den letzten 3 Jahren geändert?</w:t>
            </w:r>
          </w:p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tc>
          <w:tcPr>
            <w:tcW w:w="6450" w:type="dxa"/>
            <w:gridSpan w:val="3"/>
            <w:shd w:val="clear" w:color="auto" w:fill="auto"/>
          </w:tcPr>
          <w:p w:rsidR="00944777" w:rsidRPr="00B14EA7" w:rsidRDefault="00B7505D" w:rsidP="00605B03">
            <w:sdt>
              <w:sdtPr>
                <w:id w:val="-1591378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B14EA7">
              <w:t xml:space="preserve"> Nein     </w:t>
            </w:r>
            <w:sdt>
              <w:sdtPr>
                <w:id w:val="808062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B14EA7">
              <w:t xml:space="preserve"> Ja, wie viel Kilogramm?</w:t>
            </w:r>
          </w:p>
        </w:tc>
      </w:tr>
      <w:tr w:rsidR="00944777" w:rsidRPr="00B14EA7" w:rsidTr="00605B03">
        <w:trPr>
          <w:trHeight w:val="283"/>
        </w:trPr>
        <w:tc>
          <w:tcPr>
            <w:tcW w:w="284" w:type="dxa"/>
          </w:tcPr>
          <w:p w:rsidR="00944777" w:rsidRPr="00B14EA7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B14EA7" w:rsidRDefault="00944777" w:rsidP="00605B03"/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sdt>
          <w:sdtPr>
            <w:id w:val="-860051605"/>
            <w:placeholder>
              <w:docPart w:val="E77145B36FA5425D9FEC28A9D8749158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944777" w:rsidRPr="00B14EA7" w:rsidRDefault="00944777" w:rsidP="00605B03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944777" w:rsidRPr="00B14EA7" w:rsidRDefault="00944777" w:rsidP="00605B03">
            <w:r w:rsidRPr="00B14EA7">
              <w:t xml:space="preserve"> kg</w:t>
            </w:r>
          </w:p>
        </w:tc>
        <w:tc>
          <w:tcPr>
            <w:tcW w:w="4111" w:type="dxa"/>
            <w:shd w:val="clear" w:color="auto" w:fill="FFFFFF" w:themeFill="background1"/>
          </w:tcPr>
          <w:p w:rsidR="00944777" w:rsidRPr="00B14EA7" w:rsidRDefault="00944777" w:rsidP="00605B03"/>
        </w:tc>
      </w:tr>
      <w:tr w:rsidR="00944777" w:rsidRPr="00B14EA7" w:rsidTr="00605B03">
        <w:trPr>
          <w:trHeight w:hRule="exact" w:val="57"/>
        </w:trPr>
        <w:tc>
          <w:tcPr>
            <w:tcW w:w="284" w:type="dxa"/>
          </w:tcPr>
          <w:p w:rsidR="00944777" w:rsidRPr="00B14EA7" w:rsidRDefault="00944777" w:rsidP="00605B03"/>
        </w:tc>
        <w:tc>
          <w:tcPr>
            <w:tcW w:w="2410" w:type="dxa"/>
            <w:shd w:val="clear" w:color="auto" w:fill="auto"/>
          </w:tcPr>
          <w:p w:rsidR="00944777" w:rsidRPr="00B14EA7" w:rsidRDefault="00944777" w:rsidP="00605B03"/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tc>
          <w:tcPr>
            <w:tcW w:w="780" w:type="dxa"/>
            <w:shd w:val="clear" w:color="auto" w:fill="auto"/>
          </w:tcPr>
          <w:p w:rsidR="00944777" w:rsidRPr="00B14EA7" w:rsidRDefault="00944777" w:rsidP="00605B03"/>
        </w:tc>
        <w:tc>
          <w:tcPr>
            <w:tcW w:w="1559" w:type="dxa"/>
            <w:shd w:val="clear" w:color="auto" w:fill="FFFFFF" w:themeFill="background1"/>
          </w:tcPr>
          <w:p w:rsidR="00944777" w:rsidRPr="00B14EA7" w:rsidRDefault="00944777" w:rsidP="00605B03"/>
        </w:tc>
        <w:tc>
          <w:tcPr>
            <w:tcW w:w="4111" w:type="dxa"/>
            <w:shd w:val="clear" w:color="auto" w:fill="FFFFFF" w:themeFill="background1"/>
          </w:tcPr>
          <w:p w:rsidR="00944777" w:rsidRPr="00B14EA7" w:rsidRDefault="00944777" w:rsidP="00605B03"/>
        </w:tc>
      </w:tr>
      <w:tr w:rsidR="00944777" w:rsidRPr="00B14EA7" w:rsidTr="00605B03">
        <w:trPr>
          <w:trHeight w:val="283"/>
        </w:trPr>
        <w:tc>
          <w:tcPr>
            <w:tcW w:w="284" w:type="dxa"/>
          </w:tcPr>
          <w:p w:rsidR="00944777" w:rsidRPr="00B14EA7" w:rsidRDefault="00944777" w:rsidP="00605B03"/>
        </w:tc>
        <w:tc>
          <w:tcPr>
            <w:tcW w:w="2410" w:type="dxa"/>
            <w:shd w:val="clear" w:color="auto" w:fill="auto"/>
          </w:tcPr>
          <w:p w:rsidR="00944777" w:rsidRPr="00B14EA7" w:rsidRDefault="00944777" w:rsidP="00605B03">
            <w:r w:rsidRPr="00B14EA7">
              <w:t>Falls ja, Gewichtszunahme?</w:t>
            </w:r>
          </w:p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tc>
          <w:tcPr>
            <w:tcW w:w="6450" w:type="dxa"/>
            <w:gridSpan w:val="3"/>
            <w:shd w:val="clear" w:color="auto" w:fill="auto"/>
          </w:tcPr>
          <w:p w:rsidR="00944777" w:rsidRPr="00B14EA7" w:rsidRDefault="00B7505D" w:rsidP="00605B03">
            <w:sdt>
              <w:sdtPr>
                <w:id w:val="105710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B14EA7">
              <w:t xml:space="preserve"> Nein     </w:t>
            </w:r>
            <w:sdt>
              <w:sdtPr>
                <w:id w:val="1143694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B14EA7">
              <w:t xml:space="preserve"> Ja, wie viel Kilogramm in welchem Zeitraum?</w:t>
            </w:r>
          </w:p>
        </w:tc>
      </w:tr>
      <w:tr w:rsidR="00944777" w:rsidRPr="00B14EA7" w:rsidTr="00605B03">
        <w:trPr>
          <w:trHeight w:val="283"/>
        </w:trPr>
        <w:tc>
          <w:tcPr>
            <w:tcW w:w="284" w:type="dxa"/>
          </w:tcPr>
          <w:p w:rsidR="00944777" w:rsidRPr="00B14EA7" w:rsidRDefault="00944777" w:rsidP="00605B03"/>
        </w:tc>
        <w:tc>
          <w:tcPr>
            <w:tcW w:w="2410" w:type="dxa"/>
            <w:shd w:val="clear" w:color="auto" w:fill="auto"/>
          </w:tcPr>
          <w:p w:rsidR="00944777" w:rsidRPr="00B14EA7" w:rsidRDefault="00944777" w:rsidP="00605B03"/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sdt>
          <w:sdtPr>
            <w:id w:val="1139074472"/>
            <w:placeholder>
              <w:docPart w:val="8C5E775B105C460AA99C13E42AD72458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944777" w:rsidRPr="00B14EA7" w:rsidRDefault="00944777" w:rsidP="00605B03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944777" w:rsidRPr="00B14EA7" w:rsidRDefault="00944777" w:rsidP="00605B03">
            <w:r w:rsidRPr="00B14EA7">
              <w:t xml:space="preserve"> kg innerhalb von</w:t>
            </w:r>
          </w:p>
        </w:tc>
        <w:sdt>
          <w:sdtPr>
            <w:id w:val="-1168013766"/>
            <w:placeholder>
              <w:docPart w:val="84C45AD7E49A416A9E5ADB37CC582350"/>
            </w:placeholder>
            <w:text/>
          </w:sdtPr>
          <w:sdtEndPr/>
          <w:sdtContent>
            <w:tc>
              <w:tcPr>
                <w:tcW w:w="4111" w:type="dxa"/>
                <w:shd w:val="clear" w:color="auto" w:fill="E9E9E9"/>
              </w:tcPr>
              <w:p w:rsidR="00944777" w:rsidRPr="00B14EA7" w:rsidRDefault="00944777" w:rsidP="00605B03">
                <w:r w:rsidRPr="00B14EA7">
                  <w:t xml:space="preserve"> </w:t>
                </w:r>
              </w:p>
            </w:tc>
          </w:sdtContent>
        </w:sdt>
      </w:tr>
      <w:tr w:rsidR="00944777" w:rsidRPr="00B14EA7" w:rsidTr="00605B03">
        <w:trPr>
          <w:trHeight w:hRule="exact" w:val="57"/>
        </w:trPr>
        <w:tc>
          <w:tcPr>
            <w:tcW w:w="284" w:type="dxa"/>
          </w:tcPr>
          <w:p w:rsidR="00944777" w:rsidRPr="00B14EA7" w:rsidRDefault="00944777" w:rsidP="00605B03"/>
        </w:tc>
        <w:tc>
          <w:tcPr>
            <w:tcW w:w="2410" w:type="dxa"/>
            <w:shd w:val="clear" w:color="auto" w:fill="auto"/>
          </w:tcPr>
          <w:p w:rsidR="00944777" w:rsidRPr="00B14EA7" w:rsidRDefault="00944777" w:rsidP="00605B03"/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tc>
          <w:tcPr>
            <w:tcW w:w="780" w:type="dxa"/>
            <w:shd w:val="clear" w:color="auto" w:fill="auto"/>
          </w:tcPr>
          <w:p w:rsidR="00944777" w:rsidRPr="00B14EA7" w:rsidRDefault="00944777" w:rsidP="00605B03"/>
        </w:tc>
        <w:tc>
          <w:tcPr>
            <w:tcW w:w="1559" w:type="dxa"/>
            <w:shd w:val="clear" w:color="auto" w:fill="FFFFFF" w:themeFill="background1"/>
          </w:tcPr>
          <w:p w:rsidR="00944777" w:rsidRPr="00B14EA7" w:rsidRDefault="00944777" w:rsidP="00605B03"/>
        </w:tc>
        <w:tc>
          <w:tcPr>
            <w:tcW w:w="4111" w:type="dxa"/>
            <w:shd w:val="clear" w:color="auto" w:fill="FFFFFF" w:themeFill="background1"/>
          </w:tcPr>
          <w:p w:rsidR="00944777" w:rsidRPr="00B14EA7" w:rsidRDefault="00944777" w:rsidP="00605B03"/>
        </w:tc>
      </w:tr>
      <w:tr w:rsidR="00944777" w:rsidRPr="00B14EA7" w:rsidTr="00605B03">
        <w:trPr>
          <w:trHeight w:val="283"/>
        </w:trPr>
        <w:tc>
          <w:tcPr>
            <w:tcW w:w="284" w:type="dxa"/>
          </w:tcPr>
          <w:p w:rsidR="00944777" w:rsidRPr="00B14EA7" w:rsidRDefault="00944777" w:rsidP="00605B03"/>
        </w:tc>
        <w:tc>
          <w:tcPr>
            <w:tcW w:w="2410" w:type="dxa"/>
            <w:shd w:val="clear" w:color="auto" w:fill="auto"/>
          </w:tcPr>
          <w:p w:rsidR="00944777" w:rsidRPr="00B14EA7" w:rsidRDefault="00944777" w:rsidP="00605B03">
            <w:r w:rsidRPr="00B14EA7">
              <w:t>Falls ja, Gewichtsabnahme?</w:t>
            </w:r>
          </w:p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tc>
          <w:tcPr>
            <w:tcW w:w="6450" w:type="dxa"/>
            <w:gridSpan w:val="3"/>
            <w:shd w:val="clear" w:color="auto" w:fill="auto"/>
          </w:tcPr>
          <w:p w:rsidR="00944777" w:rsidRPr="00B14EA7" w:rsidRDefault="00B7505D" w:rsidP="00605B03">
            <w:sdt>
              <w:sdtPr>
                <w:id w:val="-1308318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B14EA7">
              <w:t xml:space="preserve"> Nein     </w:t>
            </w:r>
            <w:sdt>
              <w:sdtPr>
                <w:id w:val="510036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B14EA7">
              <w:t xml:space="preserve"> Ja, wie viel Kilogramm in welchem Zeitraum?</w:t>
            </w:r>
          </w:p>
        </w:tc>
      </w:tr>
      <w:tr w:rsidR="00944777" w:rsidRPr="00B14EA7" w:rsidTr="00605B03">
        <w:trPr>
          <w:trHeight w:val="283"/>
        </w:trPr>
        <w:tc>
          <w:tcPr>
            <w:tcW w:w="284" w:type="dxa"/>
          </w:tcPr>
          <w:p w:rsidR="00944777" w:rsidRPr="00B14EA7" w:rsidRDefault="00944777" w:rsidP="00605B03"/>
        </w:tc>
        <w:tc>
          <w:tcPr>
            <w:tcW w:w="2410" w:type="dxa"/>
            <w:shd w:val="clear" w:color="auto" w:fill="auto"/>
          </w:tcPr>
          <w:p w:rsidR="00944777" w:rsidRPr="00B14EA7" w:rsidRDefault="00944777" w:rsidP="00605B03"/>
        </w:tc>
        <w:tc>
          <w:tcPr>
            <w:tcW w:w="212" w:type="dxa"/>
            <w:shd w:val="clear" w:color="auto" w:fill="auto"/>
          </w:tcPr>
          <w:p w:rsidR="00944777" w:rsidRPr="00B14EA7" w:rsidRDefault="00944777" w:rsidP="00605B03"/>
        </w:tc>
        <w:sdt>
          <w:sdtPr>
            <w:id w:val="1003245457"/>
            <w:placeholder>
              <w:docPart w:val="E32416DBD70A4298B3D7AABE94FFD2B9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944777" w:rsidRPr="00B14EA7" w:rsidRDefault="00944777" w:rsidP="00605B03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944777" w:rsidRPr="00B14EA7" w:rsidRDefault="00944777" w:rsidP="00605B03">
            <w:r w:rsidRPr="00B14EA7">
              <w:t xml:space="preserve"> kg innerhalb von</w:t>
            </w:r>
          </w:p>
        </w:tc>
        <w:sdt>
          <w:sdtPr>
            <w:id w:val="-1268778735"/>
            <w:placeholder>
              <w:docPart w:val="559DF570ABA344B4B7F2D9302DC84BBE"/>
            </w:placeholder>
            <w:text/>
          </w:sdtPr>
          <w:sdtEndPr/>
          <w:sdtContent>
            <w:tc>
              <w:tcPr>
                <w:tcW w:w="4111" w:type="dxa"/>
                <w:shd w:val="clear" w:color="auto" w:fill="E9E9E9"/>
              </w:tcPr>
              <w:p w:rsidR="00944777" w:rsidRPr="00B14EA7" w:rsidRDefault="00944777" w:rsidP="00605B03">
                <w:r w:rsidRPr="00B14EA7">
                  <w:t xml:space="preserve"> </w:t>
                </w:r>
              </w:p>
            </w:tc>
          </w:sdtContent>
        </w:sdt>
      </w:tr>
    </w:tbl>
    <w:p w:rsidR="00944777" w:rsidRDefault="00944777" w:rsidP="00944777">
      <w:pPr>
        <w:spacing w:line="240" w:lineRule="auto"/>
        <w:rPr>
          <w:b/>
        </w:rPr>
      </w:pPr>
    </w:p>
    <w:p w:rsidR="00944777" w:rsidRDefault="00944777">
      <w:pPr>
        <w:spacing w:line="240" w:lineRule="auto"/>
        <w:rPr>
          <w:b/>
        </w:rPr>
      </w:pPr>
      <w:r>
        <w:rPr>
          <w:b/>
        </w:rPr>
        <w:br w:type="page"/>
      </w:r>
    </w:p>
    <w:p w:rsidR="00944777" w:rsidRDefault="00944777" w:rsidP="00944777">
      <w:pPr>
        <w:spacing w:line="240" w:lineRule="auto"/>
        <w:rPr>
          <w:b/>
        </w:rPr>
      </w:pPr>
    </w:p>
    <w:p w:rsidR="00944777" w:rsidRDefault="00944777" w:rsidP="00944777">
      <w:pPr>
        <w:pStyle w:val="berschrift2Rot"/>
      </w:pPr>
      <w:r>
        <w:t>Zeitlich nicht befristete Fragen</w:t>
      </w:r>
    </w:p>
    <w:p w:rsidR="00944777" w:rsidRDefault="00944777" w:rsidP="00944777">
      <w:pPr>
        <w:pStyle w:val="berschrift2Rot"/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944777" w:rsidTr="00605B03">
        <w:trPr>
          <w:trHeight w:hRule="exact" w:val="284"/>
        </w:trPr>
        <w:tc>
          <w:tcPr>
            <w:tcW w:w="284" w:type="dxa"/>
          </w:tcPr>
          <w:p w:rsidR="00944777" w:rsidRPr="00041B95" w:rsidRDefault="00944777" w:rsidP="00944777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Default="00944777" w:rsidP="00944777">
            <w:r>
              <w:t>Wann haben Sie aufgrund der Erkrankung/der Beschwerden erstmals Ärzte oder andere Therapeuten in Anspruch</w:t>
            </w:r>
          </w:p>
          <w:p w:rsidR="00944777" w:rsidRPr="00C838DC" w:rsidRDefault="00944777" w:rsidP="00944777">
            <w:r>
              <w:t>genommen (ggfs. auch länger als 10 Jahre zurückliegend)?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944777"/>
        </w:tc>
        <w:tc>
          <w:tcPr>
            <w:tcW w:w="1347" w:type="dxa"/>
            <w:shd w:val="clear" w:color="auto" w:fill="auto"/>
          </w:tcPr>
          <w:p w:rsidR="00944777" w:rsidRDefault="00944777" w:rsidP="00944777">
            <w:r>
              <w:t>W</w:t>
            </w:r>
            <w:r w:rsidRPr="00D453F2">
              <w:t>ann erstmals?</w:t>
            </w:r>
          </w:p>
        </w:tc>
        <w:sdt>
          <w:sdtPr>
            <w:id w:val="-894808705"/>
            <w:placeholder>
              <w:docPart w:val="6AA9CB66254047D1B70C10B886F552DE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944777" w:rsidRDefault="00944777" w:rsidP="00944777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1347" w:type="dxa"/>
            <w:shd w:val="clear" w:color="auto" w:fill="auto"/>
          </w:tcPr>
          <w:p w:rsidR="00944777" w:rsidRDefault="00944777" w:rsidP="00605B03"/>
        </w:tc>
        <w:tc>
          <w:tcPr>
            <w:tcW w:w="5103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hRule="exact" w:val="284"/>
        </w:trPr>
        <w:tc>
          <w:tcPr>
            <w:tcW w:w="284" w:type="dxa"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1347" w:type="dxa"/>
            <w:shd w:val="clear" w:color="auto" w:fill="auto"/>
          </w:tcPr>
          <w:p w:rsidR="00944777" w:rsidRDefault="00944777" w:rsidP="00605B03">
            <w:r>
              <w:t>Wann zuletzt?</w:t>
            </w:r>
          </w:p>
        </w:tc>
        <w:sdt>
          <w:sdtPr>
            <w:id w:val="1206991269"/>
            <w:placeholder>
              <w:docPart w:val="4E23C7A367E346CE84DBD011F5818C6A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944777" w:rsidRDefault="00944777" w:rsidP="00605B03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284"/>
        </w:trPr>
        <w:tc>
          <w:tcPr>
            <w:tcW w:w="284" w:type="dxa"/>
          </w:tcPr>
          <w:p w:rsidR="00944777" w:rsidRPr="00041B95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C838DC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2"/>
            <w:shd w:val="clear" w:color="auto" w:fill="auto"/>
          </w:tcPr>
          <w:p w:rsidR="00944777" w:rsidRDefault="00944777" w:rsidP="00605B03">
            <w:r w:rsidRPr="00944777">
              <w:t>Name und Anschrift des Therapeuten:</w:t>
            </w:r>
          </w:p>
        </w:tc>
      </w:tr>
      <w:tr w:rsidR="00944777" w:rsidTr="00605B03">
        <w:trPr>
          <w:trHeight w:hRule="exact" w:val="1720"/>
        </w:trPr>
        <w:tc>
          <w:tcPr>
            <w:tcW w:w="284" w:type="dxa"/>
          </w:tcPr>
          <w:p w:rsidR="00944777" w:rsidRPr="00041B95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C838DC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688790362"/>
              <w:placeholder>
                <w:docPart w:val="DefaultPlaceholder_-1854013440"/>
              </w:placeholder>
            </w:sdtPr>
            <w:sdtEndPr/>
            <w:sdtContent>
              <w:p w:rsidR="00944777" w:rsidRDefault="001C3D2A" w:rsidP="00605B03">
                <w:r>
                  <w:t xml:space="preserve"> </w:t>
                </w:r>
              </w:p>
            </w:sdtContent>
          </w:sdt>
          <w:p w:rsidR="00944777" w:rsidRDefault="00944777" w:rsidP="00605B03"/>
          <w:p w:rsidR="00944777" w:rsidRDefault="00944777" w:rsidP="00605B03"/>
          <w:p w:rsidR="00944777" w:rsidRDefault="00944777" w:rsidP="00605B03"/>
          <w:p w:rsidR="00944777" w:rsidRDefault="00944777" w:rsidP="00605B03"/>
        </w:tc>
      </w:tr>
    </w:tbl>
    <w:p w:rsidR="00944777" w:rsidRDefault="00944777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C838DC" w:rsidTr="00605B03">
        <w:trPr>
          <w:trHeight w:val="284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944777">
            <w:r>
              <w:t xml:space="preserve">Wurde in der Vergangenheit eine bildgebende Diagnostik </w:t>
            </w:r>
            <w:r>
              <w:br/>
              <w:t>(z. B. Röntgen (auch CT), Kernspintomographie, oder Ultraschalluntersuchung) diesbezüglich durchgeführt?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B7505D" w:rsidP="00605B03">
            <w:sdt>
              <w:sdtPr>
                <w:id w:val="-1777784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125354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</w:t>
            </w:r>
            <w:r w:rsidR="00944777" w:rsidRPr="00B60135">
              <w:t>welche Untersuchungen und wann?</w:t>
            </w:r>
          </w:p>
        </w:tc>
      </w:tr>
      <w:tr w:rsidR="00944777" w:rsidTr="00605B03">
        <w:trPr>
          <w:trHeight w:hRule="exact" w:val="131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49207514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hRule="exact" w:val="284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>
            <w:r w:rsidRPr="00B60135">
              <w:t>Von wem? (Name und Anschrift des Arztes/der Einrichtung)</w:t>
            </w:r>
          </w:p>
        </w:tc>
      </w:tr>
      <w:tr w:rsidR="00944777" w:rsidTr="00605B03">
        <w:trPr>
          <w:trHeight w:hRule="exact" w:val="74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16784662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RPr="00C838DC" w:rsidTr="00605B03">
        <w:trPr>
          <w:trHeight w:val="284"/>
        </w:trPr>
        <w:tc>
          <w:tcPr>
            <w:tcW w:w="284" w:type="dxa"/>
          </w:tcPr>
          <w:p w:rsidR="00944777" w:rsidRPr="00041B95" w:rsidRDefault="00944777" w:rsidP="00605B03"/>
        </w:tc>
        <w:tc>
          <w:tcPr>
            <w:tcW w:w="2410" w:type="dxa"/>
            <w:shd w:val="clear" w:color="auto" w:fill="auto"/>
          </w:tcPr>
          <w:p w:rsidR="00944777" w:rsidRPr="00C838DC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944777" w:rsidP="00605B03">
            <w:r>
              <w:t>(Befund bitte beifügen)</w:t>
            </w:r>
          </w:p>
        </w:tc>
      </w:tr>
    </w:tbl>
    <w:p w:rsidR="00944777" w:rsidRDefault="00944777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C838DC" w:rsidTr="00605B03">
        <w:trPr>
          <w:trHeight w:val="284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944777">
            <w:r>
              <w:t xml:space="preserve">Wurde eine Spiegelung </w:t>
            </w:r>
            <w:r>
              <w:br/>
              <w:t>(Endoskopie) der Speiseröhre, des Magens oder Darms durchgeführt?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B7505D" w:rsidP="00605B03">
            <w:sdt>
              <w:sdtPr>
                <w:id w:val="281936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-1039653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</w:t>
            </w:r>
            <w:r w:rsidR="00944777" w:rsidRPr="00B60135">
              <w:t>welche Untersuchungen und wann?</w:t>
            </w:r>
          </w:p>
        </w:tc>
      </w:tr>
      <w:tr w:rsidR="00944777" w:rsidTr="00605B03">
        <w:trPr>
          <w:trHeight w:hRule="exact" w:val="131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106977355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hRule="exact" w:val="284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>
            <w:r w:rsidRPr="00B60135">
              <w:t>Von wem? (Name und Anschrift des Arztes/der Einrichtung)</w:t>
            </w:r>
          </w:p>
        </w:tc>
      </w:tr>
      <w:tr w:rsidR="00944777" w:rsidTr="00605B03">
        <w:trPr>
          <w:trHeight w:hRule="exact" w:val="74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-196572241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RPr="00C838DC" w:rsidTr="00605B03">
        <w:trPr>
          <w:trHeight w:val="284"/>
        </w:trPr>
        <w:tc>
          <w:tcPr>
            <w:tcW w:w="284" w:type="dxa"/>
          </w:tcPr>
          <w:p w:rsidR="00944777" w:rsidRPr="00041B95" w:rsidRDefault="00944777" w:rsidP="00605B03"/>
        </w:tc>
        <w:tc>
          <w:tcPr>
            <w:tcW w:w="2410" w:type="dxa"/>
            <w:shd w:val="clear" w:color="auto" w:fill="auto"/>
          </w:tcPr>
          <w:p w:rsidR="00944777" w:rsidRPr="00C838DC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944777" w:rsidP="00605B03">
            <w:r>
              <w:t>(Befund bitte beifügen)</w:t>
            </w:r>
          </w:p>
        </w:tc>
      </w:tr>
    </w:tbl>
    <w:p w:rsidR="00944777" w:rsidRDefault="00944777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C838DC" w:rsidTr="00605B03">
        <w:trPr>
          <w:trHeight w:val="284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t>10.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605B03">
            <w:r w:rsidRPr="00944777">
              <w:t>Sind Operationen diesbezüglich durchgeführt worden oder vorgesehen?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B7505D" w:rsidP="00605B03">
            <w:sdt>
              <w:sdtPr>
                <w:id w:val="-1717957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-5453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</w:t>
            </w:r>
            <w:r w:rsidR="00944777" w:rsidRPr="00B60135">
              <w:t>welche Untersuchungen und wann?</w:t>
            </w:r>
          </w:p>
        </w:tc>
      </w:tr>
      <w:tr w:rsidR="00944777" w:rsidTr="00605B03">
        <w:trPr>
          <w:trHeight w:hRule="exact" w:val="131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-197119919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hRule="exact" w:val="284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>
            <w:r w:rsidRPr="00B60135">
              <w:t>Von wem? (Name und Anschrift des Arztes/</w:t>
            </w:r>
            <w:r>
              <w:t>des Krankenhauses</w:t>
            </w:r>
            <w:r w:rsidRPr="00B60135">
              <w:t>)</w:t>
            </w:r>
          </w:p>
        </w:tc>
      </w:tr>
      <w:tr w:rsidR="00944777" w:rsidTr="00605B03">
        <w:trPr>
          <w:trHeight w:hRule="exact" w:val="74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85578046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RPr="00C838DC" w:rsidTr="00605B03">
        <w:trPr>
          <w:trHeight w:val="284"/>
        </w:trPr>
        <w:tc>
          <w:tcPr>
            <w:tcW w:w="284" w:type="dxa"/>
          </w:tcPr>
          <w:p w:rsidR="00944777" w:rsidRPr="00041B95" w:rsidRDefault="00944777" w:rsidP="00605B03"/>
        </w:tc>
        <w:tc>
          <w:tcPr>
            <w:tcW w:w="2410" w:type="dxa"/>
            <w:shd w:val="clear" w:color="auto" w:fill="auto"/>
          </w:tcPr>
          <w:p w:rsidR="00944777" w:rsidRPr="00C838DC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944777" w:rsidP="00605B03">
            <w:r>
              <w:t>(Befund bitte beifügen)</w:t>
            </w:r>
          </w:p>
        </w:tc>
      </w:tr>
    </w:tbl>
    <w:p w:rsidR="00944777" w:rsidRDefault="00944777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C838DC" w:rsidTr="00605B03">
        <w:trPr>
          <w:trHeight w:val="284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lastRenderedPageBreak/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944777">
            <w:r>
              <w:t xml:space="preserve">Wurde eine </w:t>
            </w:r>
            <w:proofErr w:type="spellStart"/>
            <w:r>
              <w:t>feingewebliche</w:t>
            </w:r>
            <w:proofErr w:type="spellEnd"/>
            <w:r>
              <w:t xml:space="preserve"> </w:t>
            </w:r>
            <w:r>
              <w:br/>
              <w:t xml:space="preserve">Untersuchung im Rahmen </w:t>
            </w:r>
            <w:r>
              <w:br/>
              <w:t>einer Operation oder einer Spiegelung (Endoskopie) durchgeführt?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B7505D" w:rsidP="00605B03">
            <w:sdt>
              <w:sdtPr>
                <w:id w:val="1492216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-1826418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</w:t>
            </w:r>
            <w:r w:rsidR="00944777" w:rsidRPr="00B60135">
              <w:t>welche Untersuchungen und wann?</w:t>
            </w:r>
          </w:p>
        </w:tc>
      </w:tr>
      <w:tr w:rsidR="00944777" w:rsidTr="00605B03">
        <w:trPr>
          <w:trHeight w:hRule="exact" w:val="131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-116532305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hRule="exact" w:val="284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>
            <w:r w:rsidRPr="00B60135">
              <w:t>Von wem? (Name und Anschrift des Arztes/der Einrichtung)</w:t>
            </w:r>
          </w:p>
        </w:tc>
      </w:tr>
      <w:tr w:rsidR="00944777" w:rsidTr="00605B03">
        <w:trPr>
          <w:trHeight w:hRule="exact" w:val="74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101589325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RPr="00C838DC" w:rsidTr="00605B03">
        <w:trPr>
          <w:trHeight w:val="284"/>
        </w:trPr>
        <w:tc>
          <w:tcPr>
            <w:tcW w:w="284" w:type="dxa"/>
          </w:tcPr>
          <w:p w:rsidR="00944777" w:rsidRPr="00041B95" w:rsidRDefault="00944777" w:rsidP="00605B03"/>
        </w:tc>
        <w:tc>
          <w:tcPr>
            <w:tcW w:w="2410" w:type="dxa"/>
            <w:shd w:val="clear" w:color="auto" w:fill="auto"/>
          </w:tcPr>
          <w:p w:rsidR="00944777" w:rsidRPr="00C838DC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944777" w:rsidP="00605B03">
            <w:r>
              <w:t>(Befund bitte beifügen)</w:t>
            </w:r>
          </w:p>
        </w:tc>
      </w:tr>
    </w:tbl>
    <w:p w:rsidR="00944777" w:rsidRDefault="00944777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944777" w:rsidRPr="00C838DC" w:rsidTr="00605B03">
        <w:trPr>
          <w:trHeight w:val="283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605B03">
            <w:r w:rsidRPr="0017615E">
              <w:t>Sind aufgrund der Erkrankung akut</w:t>
            </w:r>
            <w:r>
              <w:t xml:space="preserve"> </w:t>
            </w:r>
            <w:r w:rsidRPr="0017615E">
              <w:t>behandlungsbedürftige</w:t>
            </w:r>
            <w:r>
              <w:t xml:space="preserve"> </w:t>
            </w:r>
            <w:r w:rsidRPr="0017615E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2"/>
            <w:shd w:val="clear" w:color="auto" w:fill="auto"/>
          </w:tcPr>
          <w:p w:rsidR="00944777" w:rsidRPr="00C838DC" w:rsidRDefault="00B7505D" w:rsidP="00605B03">
            <w:sdt>
              <w:sdtPr>
                <w:id w:val="1805663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-1585212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welche Komplikationen?</w:t>
            </w:r>
          </w:p>
        </w:tc>
      </w:tr>
      <w:tr w:rsidR="00944777" w:rsidTr="00605B03">
        <w:trPr>
          <w:trHeight w:hRule="exact" w:val="1201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14086136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gridSpan w:val="2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hRule="exact" w:val="284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38" w:type="dxa"/>
            <w:shd w:val="clear" w:color="auto" w:fill="auto"/>
          </w:tcPr>
          <w:p w:rsidR="00944777" w:rsidRDefault="00944777" w:rsidP="00605B03">
            <w:r>
              <w:t>Wann?</w:t>
            </w:r>
          </w:p>
        </w:tc>
        <w:sdt>
          <w:sdtPr>
            <w:id w:val="1142460148"/>
            <w:placeholder>
              <w:docPart w:val="5BE22C18207A473194F05D3563A2228A"/>
            </w:placeholder>
            <w:showingPlcHdr/>
            <w:text/>
          </w:sdtPr>
          <w:sdtEndPr/>
          <w:sdtContent>
            <w:tc>
              <w:tcPr>
                <w:tcW w:w="5812" w:type="dxa"/>
                <w:shd w:val="clear" w:color="auto" w:fill="E9E9E9"/>
              </w:tcPr>
              <w:p w:rsidR="00944777" w:rsidRDefault="00944777" w:rsidP="00605B03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944777" w:rsidRDefault="00944777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C838DC" w:rsidTr="00605B03">
        <w:trPr>
          <w:trHeight w:val="284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605B03">
            <w:r w:rsidRPr="0017615E">
              <w:t>Waren aufgrund der Beschwerden/der Erkrankung Behandlungen in einem Krankenhaus</w:t>
            </w:r>
            <w:r w:rsidR="00190077">
              <w:t>/</w:t>
            </w:r>
            <w:r w:rsidR="00190077">
              <w:br/>
            </w:r>
            <w:r w:rsidRPr="0017615E">
              <w:t>statio</w:t>
            </w:r>
            <w:r w:rsidR="00190077">
              <w:t>näre Rehabilitationsmaßnahmen/</w:t>
            </w:r>
            <w:r w:rsidRPr="0017615E">
              <w:t>Kuren notwendig?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B7505D" w:rsidP="00605B03">
            <w:sdt>
              <w:sdtPr>
                <w:id w:val="-62726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1297876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welche und wann?</w:t>
            </w:r>
          </w:p>
        </w:tc>
      </w:tr>
      <w:tr w:rsidR="00944777" w:rsidTr="00605B03">
        <w:trPr>
          <w:trHeight w:hRule="exact" w:val="1312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115649467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  <w:tr w:rsidR="00944777" w:rsidTr="00605B03">
        <w:trPr>
          <w:trHeight w:hRule="exact" w:val="57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/>
        </w:tc>
      </w:tr>
      <w:tr w:rsidR="00944777" w:rsidTr="00605B03">
        <w:trPr>
          <w:trHeight w:hRule="exact" w:val="284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Default="00944777" w:rsidP="00605B03">
            <w:r w:rsidRPr="00BD1619">
              <w:t>Name und Anschr</w:t>
            </w:r>
            <w:r>
              <w:t>ift des Krankenhauses/der Einrichtung:</w:t>
            </w:r>
          </w:p>
        </w:tc>
      </w:tr>
    </w:tbl>
    <w:p w:rsidR="00944777" w:rsidRDefault="00944777" w:rsidP="0098489B">
      <w:pPr>
        <w:rPr>
          <w:b/>
        </w:rPr>
      </w:pPr>
    </w:p>
    <w:p w:rsidR="008270CF" w:rsidRDefault="008270CF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C838DC" w:rsidTr="00605B03">
        <w:trPr>
          <w:trHeight w:val="283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C4364B">
            <w:r w:rsidRPr="003C738C">
              <w:t>Sind Folgen</w:t>
            </w:r>
            <w:r w:rsidR="00C4364B">
              <w:t xml:space="preserve"> der Erkrankung zurückgeblieben?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B7505D" w:rsidP="00605B03">
            <w:sdt>
              <w:sdtPr>
                <w:id w:val="1903937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679627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welche?</w:t>
            </w:r>
          </w:p>
        </w:tc>
      </w:tr>
      <w:tr w:rsidR="00944777" w:rsidTr="00605B03">
        <w:trPr>
          <w:trHeight w:hRule="exact" w:val="1216"/>
        </w:trPr>
        <w:tc>
          <w:tcPr>
            <w:tcW w:w="284" w:type="dxa"/>
            <w:vMerge/>
          </w:tcPr>
          <w:p w:rsidR="00944777" w:rsidRPr="00677CEE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677CEE" w:rsidRDefault="00944777" w:rsidP="00605B03"/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sdt>
          <w:sdtPr>
            <w:id w:val="187287478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Default="001C3D2A" w:rsidP="00605B03">
                <w:r>
                  <w:t xml:space="preserve"> </w:t>
                </w:r>
              </w:p>
            </w:tc>
          </w:sdtContent>
        </w:sdt>
      </w:tr>
    </w:tbl>
    <w:p w:rsidR="00944777" w:rsidRDefault="00944777" w:rsidP="00944777">
      <w:pPr>
        <w:rPr>
          <w:b/>
        </w:rPr>
      </w:pPr>
    </w:p>
    <w:p w:rsidR="008270CF" w:rsidRDefault="008270CF" w:rsidP="0094477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C838DC" w:rsidTr="00605B03">
        <w:trPr>
          <w:trHeight w:val="283"/>
        </w:trPr>
        <w:tc>
          <w:tcPr>
            <w:tcW w:w="284" w:type="dxa"/>
            <w:vMerge w:val="restart"/>
          </w:tcPr>
          <w:p w:rsidR="00944777" w:rsidRPr="00041B95" w:rsidRDefault="00944777" w:rsidP="00605B03">
            <w:r>
              <w:t>15.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C838DC" w:rsidRDefault="00944777" w:rsidP="00605B03">
            <w:r w:rsidRPr="00E50DA1">
              <w:t>Haben die Beschwerden</w:t>
            </w:r>
            <w:r w:rsidR="00190077">
              <w:t>/</w:t>
            </w:r>
            <w:r w:rsidR="00190077">
              <w:br/>
            </w:r>
            <w:r w:rsidRPr="00E50DA1">
              <w:t xml:space="preserve">Funktionseinschränkungen </w:t>
            </w:r>
            <w:r>
              <w:br/>
            </w:r>
            <w:r w:rsidRPr="00E50DA1">
              <w:t xml:space="preserve">zu Beeinträchtigungen Ihres täglichen Lebens oder Ihrer </w:t>
            </w:r>
            <w:r>
              <w:br/>
            </w:r>
            <w:r w:rsidRPr="00E50DA1">
              <w:t>Berufstätigkeit geführt?</w:t>
            </w:r>
          </w:p>
        </w:tc>
        <w:tc>
          <w:tcPr>
            <w:tcW w:w="212" w:type="dxa"/>
            <w:shd w:val="clear" w:color="auto" w:fill="auto"/>
          </w:tcPr>
          <w:p w:rsidR="00944777" w:rsidRPr="00C838DC" w:rsidRDefault="00944777" w:rsidP="00605B03"/>
        </w:tc>
        <w:tc>
          <w:tcPr>
            <w:tcW w:w="6450" w:type="dxa"/>
            <w:shd w:val="clear" w:color="auto" w:fill="auto"/>
          </w:tcPr>
          <w:p w:rsidR="00944777" w:rsidRPr="00C838DC" w:rsidRDefault="00B7505D" w:rsidP="00605B03">
            <w:sdt>
              <w:sdtPr>
                <w:id w:val="2050574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 w:rsidRPr="00C838DC">
              <w:t xml:space="preserve"> Nein     </w:t>
            </w:r>
            <w:sdt>
              <w:sdtPr>
                <w:id w:val="1983341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777">
              <w:t xml:space="preserve"> Ja, zu welchen?</w:t>
            </w:r>
          </w:p>
        </w:tc>
      </w:tr>
      <w:tr w:rsidR="0035504C" w:rsidTr="00605B03">
        <w:trPr>
          <w:trHeight w:hRule="exact" w:val="1312"/>
        </w:trPr>
        <w:tc>
          <w:tcPr>
            <w:tcW w:w="284" w:type="dxa"/>
            <w:vMerge/>
          </w:tcPr>
          <w:p w:rsidR="0035504C" w:rsidRPr="00677CEE" w:rsidRDefault="0035504C" w:rsidP="00605B03"/>
        </w:tc>
        <w:tc>
          <w:tcPr>
            <w:tcW w:w="2410" w:type="dxa"/>
            <w:vMerge/>
            <w:shd w:val="clear" w:color="auto" w:fill="auto"/>
          </w:tcPr>
          <w:p w:rsidR="0035504C" w:rsidRPr="00677CEE" w:rsidRDefault="0035504C" w:rsidP="00605B03"/>
        </w:tc>
        <w:tc>
          <w:tcPr>
            <w:tcW w:w="212" w:type="dxa"/>
            <w:shd w:val="clear" w:color="auto" w:fill="auto"/>
          </w:tcPr>
          <w:p w:rsidR="0035504C" w:rsidRPr="00C838DC" w:rsidRDefault="0035504C" w:rsidP="00605B03"/>
        </w:tc>
        <w:sdt>
          <w:sdtPr>
            <w:id w:val="992691450"/>
            <w:placeholder>
              <w:docPart w:val="2AFF44F86EB14CC6853D13D5C2B08F3A"/>
            </w:placeholder>
          </w:sdtPr>
          <w:sdtContent>
            <w:tc>
              <w:tcPr>
                <w:tcW w:w="6450" w:type="dxa"/>
                <w:vMerge w:val="restart"/>
                <w:shd w:val="clear" w:color="auto" w:fill="E9E9E9"/>
              </w:tcPr>
              <w:p w:rsidR="0035504C" w:rsidRDefault="0035504C" w:rsidP="00605B03">
                <w:r>
                  <w:t xml:space="preserve"> </w:t>
                </w:r>
              </w:p>
            </w:tc>
            <w:bookmarkStart w:id="0" w:name="_GoBack" w:displacedByCustomXml="next"/>
            <w:bookmarkEnd w:id="0" w:displacedByCustomXml="next"/>
          </w:sdtContent>
        </w:sdt>
      </w:tr>
      <w:tr w:rsidR="0035504C" w:rsidTr="00605B03">
        <w:trPr>
          <w:trHeight w:hRule="exact" w:val="1148"/>
        </w:trPr>
        <w:tc>
          <w:tcPr>
            <w:tcW w:w="284" w:type="dxa"/>
            <w:vMerge/>
          </w:tcPr>
          <w:p w:rsidR="0035504C" w:rsidRPr="00677CEE" w:rsidRDefault="0035504C" w:rsidP="008270CF">
            <w:pPr>
              <w:spacing w:line="240" w:lineRule="auto"/>
            </w:pPr>
          </w:p>
        </w:tc>
        <w:tc>
          <w:tcPr>
            <w:tcW w:w="2410" w:type="dxa"/>
            <w:vMerge/>
            <w:shd w:val="clear" w:color="auto" w:fill="auto"/>
          </w:tcPr>
          <w:p w:rsidR="0035504C" w:rsidRPr="00677CEE" w:rsidRDefault="0035504C" w:rsidP="00605B03"/>
        </w:tc>
        <w:tc>
          <w:tcPr>
            <w:tcW w:w="212" w:type="dxa"/>
            <w:shd w:val="clear" w:color="auto" w:fill="auto"/>
          </w:tcPr>
          <w:p w:rsidR="0035504C" w:rsidRPr="00C838DC" w:rsidRDefault="0035504C" w:rsidP="00605B03"/>
        </w:tc>
        <w:tc>
          <w:tcPr>
            <w:tcW w:w="6450" w:type="dxa"/>
            <w:vMerge/>
            <w:shd w:val="clear" w:color="auto" w:fill="E9E9E9"/>
          </w:tcPr>
          <w:p w:rsidR="0035504C" w:rsidRDefault="0035504C" w:rsidP="00605B03"/>
        </w:tc>
      </w:tr>
    </w:tbl>
    <w:p w:rsidR="008270CF" w:rsidRDefault="008270CF" w:rsidP="00944777">
      <w:pPr>
        <w:spacing w:line="240" w:lineRule="auto"/>
        <w:rPr>
          <w:b/>
        </w:rPr>
      </w:pPr>
    </w:p>
    <w:p w:rsidR="008270CF" w:rsidRDefault="008270CF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5A37BD" w:rsidTr="00605B03">
        <w:trPr>
          <w:trHeight w:hRule="exact" w:val="284"/>
        </w:trPr>
        <w:tc>
          <w:tcPr>
            <w:tcW w:w="284" w:type="dxa"/>
            <w:vMerge w:val="restart"/>
          </w:tcPr>
          <w:p w:rsidR="00944777" w:rsidRPr="005A37BD" w:rsidRDefault="00944777" w:rsidP="00605B03">
            <w:r w:rsidRPr="005A37BD">
              <w:lastRenderedPageBreak/>
              <w:t>1</w:t>
            </w:r>
            <w:r w:rsidR="008270CF">
              <w:t>6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5A37BD" w:rsidRDefault="00944777" w:rsidP="00605B03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tc>
          <w:tcPr>
            <w:tcW w:w="6450" w:type="dxa"/>
            <w:shd w:val="clear" w:color="auto" w:fill="auto"/>
          </w:tcPr>
          <w:p w:rsidR="00944777" w:rsidRPr="005A37BD" w:rsidRDefault="00B7505D" w:rsidP="00605B03">
            <w:sdt>
              <w:sdtPr>
                <w:id w:val="201749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5A37BD">
              <w:t xml:space="preserve"> Nein     </w:t>
            </w:r>
            <w:sdt>
              <w:sdtPr>
                <w:id w:val="-686831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77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44777" w:rsidRPr="005A37BD">
              <w:t xml:space="preserve"> Ja, empfohlene Tätigkeit?</w:t>
            </w:r>
          </w:p>
        </w:tc>
      </w:tr>
      <w:tr w:rsidR="00944777" w:rsidRPr="005A37BD" w:rsidTr="00605B03">
        <w:trPr>
          <w:trHeight w:hRule="exact" w:val="1052"/>
        </w:trPr>
        <w:tc>
          <w:tcPr>
            <w:tcW w:w="284" w:type="dxa"/>
            <w:vMerge/>
          </w:tcPr>
          <w:p w:rsidR="00944777" w:rsidRPr="005A37BD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5A37BD" w:rsidRDefault="00944777" w:rsidP="00605B03"/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sdt>
          <w:sdtPr>
            <w:id w:val="198935959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Pr="005A37BD" w:rsidRDefault="001C3D2A" w:rsidP="00605B03">
                <w:r>
                  <w:t xml:space="preserve"> </w:t>
                </w:r>
              </w:p>
            </w:tc>
          </w:sdtContent>
        </w:sdt>
      </w:tr>
    </w:tbl>
    <w:p w:rsidR="008270CF" w:rsidRDefault="008270CF" w:rsidP="00944777">
      <w:pPr>
        <w:spacing w:line="240" w:lineRule="auto"/>
        <w:rPr>
          <w:b/>
        </w:rPr>
      </w:pPr>
    </w:p>
    <w:p w:rsidR="008270CF" w:rsidRDefault="008270CF">
      <w:pPr>
        <w:spacing w:line="240" w:lineRule="auto"/>
        <w:rPr>
          <w:b/>
        </w:rPr>
      </w:pPr>
    </w:p>
    <w:tbl>
      <w:tblPr>
        <w:tblStyle w:val="Tabellenraster13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97"/>
        <w:gridCol w:w="4253"/>
      </w:tblGrid>
      <w:tr w:rsidR="008270CF" w:rsidRPr="00B14EA7" w:rsidTr="00605B03">
        <w:trPr>
          <w:trHeight w:val="283"/>
        </w:trPr>
        <w:tc>
          <w:tcPr>
            <w:tcW w:w="284" w:type="dxa"/>
            <w:vMerge w:val="restart"/>
          </w:tcPr>
          <w:p w:rsidR="008270CF" w:rsidRPr="00B14EA7" w:rsidRDefault="008270CF" w:rsidP="00605B03">
            <w:r>
              <w:t>17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270CF" w:rsidRPr="00B14EA7" w:rsidRDefault="008270CF" w:rsidP="00605B03">
            <w:r w:rsidRPr="00B14EA7">
              <w:t>Rauchen Sie oder haben Sie in der Vergangenheit geraucht?</w:t>
            </w:r>
          </w:p>
        </w:tc>
        <w:tc>
          <w:tcPr>
            <w:tcW w:w="212" w:type="dxa"/>
            <w:shd w:val="clear" w:color="auto" w:fill="auto"/>
          </w:tcPr>
          <w:p w:rsidR="008270CF" w:rsidRPr="00B14EA7" w:rsidRDefault="008270CF" w:rsidP="00605B03"/>
        </w:tc>
        <w:tc>
          <w:tcPr>
            <w:tcW w:w="2197" w:type="dxa"/>
            <w:shd w:val="clear" w:color="auto" w:fill="auto"/>
          </w:tcPr>
          <w:p w:rsidR="008270CF" w:rsidRPr="00B14EA7" w:rsidRDefault="00B7505D" w:rsidP="00605B03">
            <w:sdt>
              <w:sdtPr>
                <w:id w:val="56568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70C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270CF" w:rsidRPr="00B14EA7">
              <w:t xml:space="preserve"> Nein     </w:t>
            </w:r>
            <w:sdt>
              <w:sdtPr>
                <w:id w:val="-96526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70C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270CF" w:rsidRPr="00B14EA7">
              <w:t xml:space="preserve"> Ja, was?</w:t>
            </w:r>
          </w:p>
        </w:tc>
        <w:tc>
          <w:tcPr>
            <w:tcW w:w="4253" w:type="dxa"/>
            <w:shd w:val="clear" w:color="auto" w:fill="E9E9E9"/>
          </w:tcPr>
          <w:p w:rsidR="008270CF" w:rsidRPr="00B14EA7" w:rsidRDefault="008270CF" w:rsidP="00605B03">
            <w:r w:rsidRPr="00B14EA7">
              <w:t xml:space="preserve"> </w:t>
            </w:r>
            <w:sdt>
              <w:sdtPr>
                <w:id w:val="-1161701874"/>
                <w:placeholder>
                  <w:docPart w:val="D656D8DA0C5B476E88E31187F6310D22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8270CF" w:rsidRPr="00B14EA7" w:rsidTr="00605B03">
        <w:trPr>
          <w:trHeight w:hRule="exact" w:val="57"/>
        </w:trPr>
        <w:tc>
          <w:tcPr>
            <w:tcW w:w="284" w:type="dxa"/>
            <w:vMerge/>
          </w:tcPr>
          <w:p w:rsidR="008270CF" w:rsidRPr="00B14EA7" w:rsidRDefault="008270CF" w:rsidP="00605B03"/>
        </w:tc>
        <w:tc>
          <w:tcPr>
            <w:tcW w:w="2410" w:type="dxa"/>
            <w:vMerge/>
            <w:shd w:val="clear" w:color="auto" w:fill="auto"/>
          </w:tcPr>
          <w:p w:rsidR="008270CF" w:rsidRPr="00B14EA7" w:rsidRDefault="008270CF" w:rsidP="00605B03"/>
        </w:tc>
        <w:tc>
          <w:tcPr>
            <w:tcW w:w="212" w:type="dxa"/>
            <w:shd w:val="clear" w:color="auto" w:fill="auto"/>
          </w:tcPr>
          <w:p w:rsidR="008270CF" w:rsidRPr="00B14EA7" w:rsidRDefault="008270CF" w:rsidP="00605B03"/>
        </w:tc>
        <w:tc>
          <w:tcPr>
            <w:tcW w:w="6450" w:type="dxa"/>
            <w:gridSpan w:val="2"/>
            <w:shd w:val="clear" w:color="auto" w:fill="auto"/>
          </w:tcPr>
          <w:p w:rsidR="008270CF" w:rsidRPr="00B14EA7" w:rsidRDefault="008270CF" w:rsidP="00605B03"/>
        </w:tc>
      </w:tr>
      <w:tr w:rsidR="008270CF" w:rsidRPr="00B14EA7" w:rsidTr="00605B03">
        <w:trPr>
          <w:trHeight w:val="283"/>
        </w:trPr>
        <w:tc>
          <w:tcPr>
            <w:tcW w:w="284" w:type="dxa"/>
            <w:vMerge/>
          </w:tcPr>
          <w:p w:rsidR="008270CF" w:rsidRPr="00B14EA7" w:rsidRDefault="008270CF" w:rsidP="00605B03"/>
        </w:tc>
        <w:tc>
          <w:tcPr>
            <w:tcW w:w="2410" w:type="dxa"/>
            <w:vMerge/>
            <w:shd w:val="clear" w:color="auto" w:fill="auto"/>
          </w:tcPr>
          <w:p w:rsidR="008270CF" w:rsidRPr="00B14EA7" w:rsidRDefault="008270CF" w:rsidP="00605B03"/>
        </w:tc>
        <w:tc>
          <w:tcPr>
            <w:tcW w:w="212" w:type="dxa"/>
            <w:shd w:val="clear" w:color="auto" w:fill="auto"/>
          </w:tcPr>
          <w:p w:rsidR="008270CF" w:rsidRPr="00B14EA7" w:rsidRDefault="008270CF" w:rsidP="00605B03"/>
        </w:tc>
        <w:tc>
          <w:tcPr>
            <w:tcW w:w="2197" w:type="dxa"/>
            <w:shd w:val="clear" w:color="auto" w:fill="auto"/>
          </w:tcPr>
          <w:p w:rsidR="008270CF" w:rsidRPr="00B14EA7" w:rsidRDefault="008270CF" w:rsidP="00605B03">
            <w:r w:rsidRPr="00B14EA7">
              <w:t>Wie viel pro Tag?</w:t>
            </w:r>
          </w:p>
        </w:tc>
        <w:tc>
          <w:tcPr>
            <w:tcW w:w="4253" w:type="dxa"/>
            <w:shd w:val="clear" w:color="auto" w:fill="E9E9E9"/>
          </w:tcPr>
          <w:p w:rsidR="008270CF" w:rsidRPr="00B14EA7" w:rsidRDefault="008270CF" w:rsidP="00605B03">
            <w:r w:rsidRPr="00B14EA7">
              <w:t xml:space="preserve"> </w:t>
            </w:r>
            <w:sdt>
              <w:sdtPr>
                <w:id w:val="763883385"/>
                <w:placeholder>
                  <w:docPart w:val="68320CD2EA614C2DBD8671FCAB7A14EB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8270CF" w:rsidRPr="00B14EA7" w:rsidTr="00605B03">
        <w:trPr>
          <w:trHeight w:hRule="exact" w:val="57"/>
        </w:trPr>
        <w:tc>
          <w:tcPr>
            <w:tcW w:w="284" w:type="dxa"/>
            <w:vMerge/>
          </w:tcPr>
          <w:p w:rsidR="008270CF" w:rsidRPr="00B14EA7" w:rsidRDefault="008270CF" w:rsidP="00605B03"/>
        </w:tc>
        <w:tc>
          <w:tcPr>
            <w:tcW w:w="2410" w:type="dxa"/>
            <w:vMerge/>
            <w:shd w:val="clear" w:color="auto" w:fill="auto"/>
          </w:tcPr>
          <w:p w:rsidR="008270CF" w:rsidRPr="00B14EA7" w:rsidRDefault="008270CF" w:rsidP="00605B03"/>
        </w:tc>
        <w:tc>
          <w:tcPr>
            <w:tcW w:w="212" w:type="dxa"/>
            <w:shd w:val="clear" w:color="auto" w:fill="auto"/>
          </w:tcPr>
          <w:p w:rsidR="008270CF" w:rsidRPr="00B14EA7" w:rsidRDefault="008270CF" w:rsidP="00605B03"/>
        </w:tc>
        <w:tc>
          <w:tcPr>
            <w:tcW w:w="2197" w:type="dxa"/>
            <w:shd w:val="clear" w:color="auto" w:fill="auto"/>
          </w:tcPr>
          <w:p w:rsidR="008270CF" w:rsidRPr="00B14EA7" w:rsidRDefault="008270CF" w:rsidP="00605B03"/>
        </w:tc>
        <w:tc>
          <w:tcPr>
            <w:tcW w:w="4253" w:type="dxa"/>
            <w:shd w:val="clear" w:color="auto" w:fill="auto"/>
          </w:tcPr>
          <w:p w:rsidR="008270CF" w:rsidRPr="00B14EA7" w:rsidRDefault="008270CF" w:rsidP="00605B03"/>
        </w:tc>
      </w:tr>
      <w:tr w:rsidR="008270CF" w:rsidRPr="00B14EA7" w:rsidTr="00605B03">
        <w:trPr>
          <w:trHeight w:val="283"/>
        </w:trPr>
        <w:tc>
          <w:tcPr>
            <w:tcW w:w="284" w:type="dxa"/>
            <w:vMerge/>
          </w:tcPr>
          <w:p w:rsidR="008270CF" w:rsidRPr="00B14EA7" w:rsidRDefault="008270CF" w:rsidP="00605B03"/>
        </w:tc>
        <w:tc>
          <w:tcPr>
            <w:tcW w:w="2410" w:type="dxa"/>
            <w:vMerge/>
            <w:shd w:val="clear" w:color="auto" w:fill="auto"/>
          </w:tcPr>
          <w:p w:rsidR="008270CF" w:rsidRPr="00B14EA7" w:rsidRDefault="008270CF" w:rsidP="00605B03"/>
        </w:tc>
        <w:tc>
          <w:tcPr>
            <w:tcW w:w="212" w:type="dxa"/>
            <w:shd w:val="clear" w:color="auto" w:fill="auto"/>
          </w:tcPr>
          <w:p w:rsidR="008270CF" w:rsidRPr="00B14EA7" w:rsidRDefault="008270CF" w:rsidP="00605B03"/>
        </w:tc>
        <w:tc>
          <w:tcPr>
            <w:tcW w:w="2197" w:type="dxa"/>
            <w:shd w:val="clear" w:color="auto" w:fill="auto"/>
          </w:tcPr>
          <w:p w:rsidR="008270CF" w:rsidRPr="00B14EA7" w:rsidRDefault="008270CF" w:rsidP="00605B03">
            <w:r w:rsidRPr="00B14EA7">
              <w:t>Seit wann?</w:t>
            </w:r>
          </w:p>
        </w:tc>
        <w:tc>
          <w:tcPr>
            <w:tcW w:w="4253" w:type="dxa"/>
            <w:shd w:val="clear" w:color="auto" w:fill="E9E9E9"/>
          </w:tcPr>
          <w:p w:rsidR="008270CF" w:rsidRPr="00B14EA7" w:rsidRDefault="008270CF" w:rsidP="00605B03">
            <w:r w:rsidRPr="00B14EA7">
              <w:t xml:space="preserve"> </w:t>
            </w:r>
            <w:sdt>
              <w:sdtPr>
                <w:id w:val="1868562617"/>
                <w:placeholder>
                  <w:docPart w:val="75EA73D044004ADC8221AFAF8F042489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8270CF" w:rsidRPr="00B14EA7" w:rsidTr="00605B03">
        <w:trPr>
          <w:trHeight w:hRule="exact" w:val="57"/>
        </w:trPr>
        <w:tc>
          <w:tcPr>
            <w:tcW w:w="284" w:type="dxa"/>
            <w:vMerge/>
          </w:tcPr>
          <w:p w:rsidR="008270CF" w:rsidRPr="00B14EA7" w:rsidRDefault="008270CF" w:rsidP="00605B03"/>
        </w:tc>
        <w:tc>
          <w:tcPr>
            <w:tcW w:w="2410" w:type="dxa"/>
            <w:vMerge/>
            <w:shd w:val="clear" w:color="auto" w:fill="auto"/>
          </w:tcPr>
          <w:p w:rsidR="008270CF" w:rsidRPr="00B14EA7" w:rsidRDefault="008270CF" w:rsidP="00605B03"/>
        </w:tc>
        <w:tc>
          <w:tcPr>
            <w:tcW w:w="212" w:type="dxa"/>
            <w:shd w:val="clear" w:color="auto" w:fill="auto"/>
          </w:tcPr>
          <w:p w:rsidR="008270CF" w:rsidRPr="00B14EA7" w:rsidRDefault="008270CF" w:rsidP="00605B03"/>
        </w:tc>
        <w:tc>
          <w:tcPr>
            <w:tcW w:w="6450" w:type="dxa"/>
            <w:gridSpan w:val="2"/>
            <w:shd w:val="clear" w:color="auto" w:fill="auto"/>
          </w:tcPr>
          <w:p w:rsidR="008270CF" w:rsidRPr="00B14EA7" w:rsidRDefault="008270CF" w:rsidP="00605B03"/>
        </w:tc>
      </w:tr>
      <w:tr w:rsidR="008270CF" w:rsidRPr="00B14EA7" w:rsidTr="00605B03">
        <w:trPr>
          <w:trHeight w:val="283"/>
        </w:trPr>
        <w:tc>
          <w:tcPr>
            <w:tcW w:w="284" w:type="dxa"/>
            <w:vMerge/>
          </w:tcPr>
          <w:p w:rsidR="008270CF" w:rsidRPr="00B14EA7" w:rsidRDefault="008270CF" w:rsidP="00605B03"/>
        </w:tc>
        <w:tc>
          <w:tcPr>
            <w:tcW w:w="2410" w:type="dxa"/>
            <w:vMerge/>
            <w:shd w:val="clear" w:color="auto" w:fill="auto"/>
          </w:tcPr>
          <w:p w:rsidR="008270CF" w:rsidRPr="00B14EA7" w:rsidRDefault="008270CF" w:rsidP="00605B03"/>
        </w:tc>
        <w:tc>
          <w:tcPr>
            <w:tcW w:w="212" w:type="dxa"/>
            <w:shd w:val="clear" w:color="auto" w:fill="auto"/>
          </w:tcPr>
          <w:p w:rsidR="008270CF" w:rsidRPr="00B14EA7" w:rsidRDefault="008270CF" w:rsidP="00605B03"/>
        </w:tc>
        <w:tc>
          <w:tcPr>
            <w:tcW w:w="2197" w:type="dxa"/>
            <w:shd w:val="clear" w:color="auto" w:fill="auto"/>
          </w:tcPr>
          <w:p w:rsidR="008270CF" w:rsidRPr="00B14EA7" w:rsidRDefault="008270CF" w:rsidP="00605B03">
            <w:r w:rsidRPr="00B14EA7">
              <w:t>Bei Exrauchern: Bis wann?</w:t>
            </w:r>
          </w:p>
        </w:tc>
        <w:tc>
          <w:tcPr>
            <w:tcW w:w="4253" w:type="dxa"/>
            <w:shd w:val="clear" w:color="auto" w:fill="E9E9E9"/>
          </w:tcPr>
          <w:p w:rsidR="008270CF" w:rsidRPr="00B14EA7" w:rsidRDefault="008270CF" w:rsidP="00605B03">
            <w:r w:rsidRPr="00B14EA7">
              <w:t xml:space="preserve"> </w:t>
            </w:r>
            <w:sdt>
              <w:sdtPr>
                <w:id w:val="113487013"/>
                <w:placeholder>
                  <w:docPart w:val="17A570D21C6C4481B996E70EA4B60233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</w:tbl>
    <w:p w:rsidR="008270CF" w:rsidRDefault="008270CF">
      <w:pPr>
        <w:spacing w:line="240" w:lineRule="auto"/>
        <w:rPr>
          <w:b/>
        </w:rPr>
      </w:pPr>
    </w:p>
    <w:p w:rsidR="008270CF" w:rsidRDefault="008270CF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44777" w:rsidRPr="005A37BD" w:rsidTr="00605B03">
        <w:trPr>
          <w:trHeight w:hRule="exact" w:val="284"/>
        </w:trPr>
        <w:tc>
          <w:tcPr>
            <w:tcW w:w="284" w:type="dxa"/>
            <w:vMerge w:val="restart"/>
          </w:tcPr>
          <w:p w:rsidR="00944777" w:rsidRPr="005A37BD" w:rsidRDefault="008270CF" w:rsidP="00605B03">
            <w:r>
              <w:t>18</w:t>
            </w:r>
            <w:r w:rsidR="00944777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44777" w:rsidRPr="005A37BD" w:rsidRDefault="00944777" w:rsidP="00605B03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tc>
          <w:tcPr>
            <w:tcW w:w="6450" w:type="dxa"/>
            <w:shd w:val="clear" w:color="auto" w:fill="auto"/>
          </w:tcPr>
          <w:p w:rsidR="00944777" w:rsidRPr="005A37BD" w:rsidRDefault="00944777" w:rsidP="00605B03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944777" w:rsidRPr="005A37BD" w:rsidTr="00605B03">
        <w:trPr>
          <w:trHeight w:hRule="exact" w:val="1052"/>
        </w:trPr>
        <w:tc>
          <w:tcPr>
            <w:tcW w:w="284" w:type="dxa"/>
            <w:vMerge/>
          </w:tcPr>
          <w:p w:rsidR="00944777" w:rsidRPr="005A37BD" w:rsidRDefault="00944777" w:rsidP="00605B03"/>
        </w:tc>
        <w:tc>
          <w:tcPr>
            <w:tcW w:w="2410" w:type="dxa"/>
            <w:vMerge/>
            <w:shd w:val="clear" w:color="auto" w:fill="auto"/>
          </w:tcPr>
          <w:p w:rsidR="00944777" w:rsidRPr="005A37BD" w:rsidRDefault="00944777" w:rsidP="00605B03"/>
        </w:tc>
        <w:tc>
          <w:tcPr>
            <w:tcW w:w="212" w:type="dxa"/>
            <w:shd w:val="clear" w:color="auto" w:fill="auto"/>
          </w:tcPr>
          <w:p w:rsidR="00944777" w:rsidRPr="005A37BD" w:rsidRDefault="00944777" w:rsidP="00605B03"/>
        </w:tc>
        <w:sdt>
          <w:sdtPr>
            <w:id w:val="-60827304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44777" w:rsidRPr="005A37BD" w:rsidRDefault="001C3D2A" w:rsidP="00605B03">
                <w:r>
                  <w:t xml:space="preserve"> </w:t>
                </w:r>
              </w:p>
            </w:tc>
          </w:sdtContent>
        </w:sdt>
      </w:tr>
    </w:tbl>
    <w:p w:rsidR="00944777" w:rsidRDefault="00944777" w:rsidP="00944777">
      <w:pPr>
        <w:rPr>
          <w:b/>
        </w:rPr>
      </w:pPr>
    </w:p>
    <w:p w:rsidR="00944777" w:rsidRDefault="00944777" w:rsidP="0098489B">
      <w:pPr>
        <w:rPr>
          <w:b/>
        </w:rPr>
      </w:pPr>
    </w:p>
    <w:sectPr w:rsidR="00944777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05D" w:rsidRDefault="00B7505D" w:rsidP="002A7F66">
      <w:pPr>
        <w:spacing w:line="240" w:lineRule="auto"/>
      </w:pPr>
      <w:r>
        <w:separator/>
      </w:r>
    </w:p>
  </w:endnote>
  <w:endnote w:type="continuationSeparator" w:id="0">
    <w:p w:rsidR="00B7505D" w:rsidRDefault="00B7505D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495" w:rsidRPr="00C21F11" w:rsidRDefault="008270CF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A.180</w:t>
    </w:r>
    <w:r w:rsidR="00FB0495">
      <w:rPr>
        <w:sz w:val="10"/>
        <w:szCs w:val="10"/>
      </w:rPr>
      <w:t>.051</w:t>
    </w:r>
    <w:r w:rsidR="00165C5D">
      <w:rPr>
        <w:sz w:val="10"/>
        <w:szCs w:val="10"/>
      </w:rPr>
      <w:t>8</w:t>
    </w:r>
    <w:r w:rsidR="00FB0495">
      <w:rPr>
        <w:sz w:val="10"/>
        <w:szCs w:val="10"/>
      </w:rPr>
      <w:tab/>
    </w:r>
    <w:r w:rsidR="00FB0495">
      <w:rPr>
        <w:sz w:val="10"/>
        <w:szCs w:val="10"/>
      </w:rPr>
      <w:tab/>
    </w:r>
    <w:r w:rsidR="00FB0495" w:rsidRPr="00C21F11">
      <w:rPr>
        <w:rStyle w:val="Zeichenklein"/>
      </w:rPr>
      <w:fldChar w:fldCharType="begin"/>
    </w:r>
    <w:r w:rsidR="00FB0495" w:rsidRPr="00C21F11">
      <w:rPr>
        <w:rStyle w:val="Zeichenklein"/>
      </w:rPr>
      <w:instrText>PAGE   \* MERGEFORMAT</w:instrText>
    </w:r>
    <w:r w:rsidR="00FB0495" w:rsidRPr="00C21F11">
      <w:rPr>
        <w:rStyle w:val="Zeichenklein"/>
      </w:rPr>
      <w:fldChar w:fldCharType="separate"/>
    </w:r>
    <w:r w:rsidR="001C3D2A">
      <w:rPr>
        <w:rStyle w:val="Zeichenklein"/>
        <w:noProof/>
      </w:rPr>
      <w:t>1</w:t>
    </w:r>
    <w:r w:rsidR="00FB0495" w:rsidRPr="00C21F11">
      <w:rPr>
        <w:rStyle w:val="Zeichenklein"/>
      </w:rPr>
      <w:fldChar w:fldCharType="end"/>
    </w:r>
    <w:r w:rsidR="00FB0495">
      <w:rPr>
        <w:rStyle w:val="Zeichenklein"/>
      </w:rPr>
      <w:t xml:space="preserve"> von </w:t>
    </w:r>
    <w:r>
      <w:rPr>
        <w:rStyle w:val="Zeichenklein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05D" w:rsidRDefault="00B7505D" w:rsidP="002A7F66">
      <w:pPr>
        <w:spacing w:line="240" w:lineRule="auto"/>
      </w:pPr>
      <w:r>
        <w:separator/>
      </w:r>
    </w:p>
  </w:footnote>
  <w:footnote w:type="continuationSeparator" w:id="0">
    <w:p w:rsidR="00B7505D" w:rsidRDefault="00B7505D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495" w:rsidRDefault="00FB049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B0495" w:rsidRDefault="00FB0495">
    <w:pPr>
      <w:pStyle w:val="Kopfzeile"/>
    </w:pPr>
  </w:p>
  <w:p w:rsidR="00FB0495" w:rsidRDefault="00FB0495">
    <w:pPr>
      <w:pStyle w:val="Kopfzeile"/>
    </w:pPr>
  </w:p>
  <w:p w:rsidR="00FB0495" w:rsidRDefault="00FB049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SEI72Phjs/MGMun8UjyEsAP7ATD7jS3ZO5DepaleTL5ZNEbGlowi9rQIykg184O3z/A9ko5NtIbdHcV8rdcbMg==" w:salt="UkU0j7HVv8oygXsuIImjsw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A2FCD"/>
    <w:rsid w:val="000A4BFA"/>
    <w:rsid w:val="000A70A7"/>
    <w:rsid w:val="000B191E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65C5D"/>
    <w:rsid w:val="00171F84"/>
    <w:rsid w:val="001723ED"/>
    <w:rsid w:val="0017615E"/>
    <w:rsid w:val="001850DA"/>
    <w:rsid w:val="00187D67"/>
    <w:rsid w:val="00190077"/>
    <w:rsid w:val="0019659D"/>
    <w:rsid w:val="001A2DA0"/>
    <w:rsid w:val="001A44AC"/>
    <w:rsid w:val="001C21D2"/>
    <w:rsid w:val="001C3D2A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1E18"/>
    <w:rsid w:val="00226438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1064"/>
    <w:rsid w:val="00315600"/>
    <w:rsid w:val="00317738"/>
    <w:rsid w:val="00321031"/>
    <w:rsid w:val="003243D3"/>
    <w:rsid w:val="00325DF4"/>
    <w:rsid w:val="00335360"/>
    <w:rsid w:val="003470FF"/>
    <w:rsid w:val="0035084D"/>
    <w:rsid w:val="0035504C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738C"/>
    <w:rsid w:val="003D33EA"/>
    <w:rsid w:val="003E20D2"/>
    <w:rsid w:val="00404EAA"/>
    <w:rsid w:val="00405DF5"/>
    <w:rsid w:val="004354E2"/>
    <w:rsid w:val="00435A6C"/>
    <w:rsid w:val="0044035E"/>
    <w:rsid w:val="004409B8"/>
    <w:rsid w:val="00440CF2"/>
    <w:rsid w:val="00447E2B"/>
    <w:rsid w:val="00455A99"/>
    <w:rsid w:val="004614A3"/>
    <w:rsid w:val="00461E96"/>
    <w:rsid w:val="00473A46"/>
    <w:rsid w:val="00475DE3"/>
    <w:rsid w:val="00477494"/>
    <w:rsid w:val="00485A7E"/>
    <w:rsid w:val="00487D51"/>
    <w:rsid w:val="00495587"/>
    <w:rsid w:val="004A5656"/>
    <w:rsid w:val="004B0B76"/>
    <w:rsid w:val="004B1910"/>
    <w:rsid w:val="004B64FB"/>
    <w:rsid w:val="004C3DC9"/>
    <w:rsid w:val="004C5985"/>
    <w:rsid w:val="004C7A2E"/>
    <w:rsid w:val="004D25D6"/>
    <w:rsid w:val="004D6785"/>
    <w:rsid w:val="004E3978"/>
    <w:rsid w:val="004F5A92"/>
    <w:rsid w:val="004F7DA8"/>
    <w:rsid w:val="00501BA9"/>
    <w:rsid w:val="00503FAE"/>
    <w:rsid w:val="00514C4E"/>
    <w:rsid w:val="00517D74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62B40"/>
    <w:rsid w:val="00570922"/>
    <w:rsid w:val="00573720"/>
    <w:rsid w:val="005757F3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30A20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0C61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02B60"/>
    <w:rsid w:val="00810294"/>
    <w:rsid w:val="00811445"/>
    <w:rsid w:val="00812E53"/>
    <w:rsid w:val="00815295"/>
    <w:rsid w:val="00826884"/>
    <w:rsid w:val="008270CF"/>
    <w:rsid w:val="008304A0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20AD"/>
    <w:rsid w:val="00887B48"/>
    <w:rsid w:val="00887CA0"/>
    <w:rsid w:val="008919DD"/>
    <w:rsid w:val="00891C32"/>
    <w:rsid w:val="008C181F"/>
    <w:rsid w:val="008C3027"/>
    <w:rsid w:val="008C3161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4777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9F3593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07C5F"/>
    <w:rsid w:val="00B12E74"/>
    <w:rsid w:val="00B13113"/>
    <w:rsid w:val="00B14EA7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0135"/>
    <w:rsid w:val="00B625DF"/>
    <w:rsid w:val="00B7505D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364B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50DA1"/>
    <w:rsid w:val="00E612A0"/>
    <w:rsid w:val="00E6381E"/>
    <w:rsid w:val="00E63D17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0495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F4BD6C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311064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1">
    <w:name w:val="Tabellenraster11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">
    <w:name w:val="Tabellenraster13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35504C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5504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C9EEB5D183409BB9778F99CF209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2B9451-9681-4F82-A50E-353C7D2CD23E}"/>
      </w:docPartPr>
      <w:docPartBody>
        <w:p w:rsidR="00CE0B6F" w:rsidRDefault="000D1937" w:rsidP="000D1937">
          <w:pPr>
            <w:pStyle w:val="4FC9EEB5D183409BB9778F99CF209517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D2C545D5BC0467D9593B5CF14A1A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A2909C-3C2F-4B48-9EF5-EF23CC4A06D2}"/>
      </w:docPartPr>
      <w:docPartBody>
        <w:p w:rsidR="00CE0B6F" w:rsidRDefault="000D1937" w:rsidP="000D1937">
          <w:pPr>
            <w:pStyle w:val="ED2C545D5BC0467D9593B5CF14A1A0BD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6C54E2BBA87430CAE72B695E20775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E7C2CA-51B8-454B-99CF-936358766594}"/>
      </w:docPartPr>
      <w:docPartBody>
        <w:p w:rsidR="000D1937" w:rsidRDefault="000D1937" w:rsidP="000D1937">
          <w:pPr>
            <w:pStyle w:val="B6C54E2BBA87430CAE72B695E20775DE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CDD229E39C2414DA8DBD333437288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3EC1E4-2060-4F8F-A2AD-07083E13374C}"/>
      </w:docPartPr>
      <w:docPartBody>
        <w:p w:rsidR="000D1937" w:rsidRDefault="000D1937" w:rsidP="000D1937">
          <w:pPr>
            <w:pStyle w:val="2CDD229E39C2414DA8DBD3334372885C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3E53439AC55498A967602F98490F5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7E8B77-6DEA-4156-8096-268879306AFA}"/>
      </w:docPartPr>
      <w:docPartBody>
        <w:p w:rsidR="000D1937" w:rsidRDefault="000D1937" w:rsidP="000D1937">
          <w:pPr>
            <w:pStyle w:val="03E53439AC55498A967602F98490F59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508F9B29BB1D4A3B897D1A79674418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0A72D6-4EE3-4BE6-A016-F28019F5BF0A}"/>
      </w:docPartPr>
      <w:docPartBody>
        <w:p w:rsidR="000D1937" w:rsidRDefault="000D1937" w:rsidP="000D1937">
          <w:pPr>
            <w:pStyle w:val="508F9B29BB1D4A3B897D1A7967441809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2E2AA02F8C24AECA8B126FACC0F63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9D6429-B0CA-4710-A4FD-1B3C8AEB23CA}"/>
      </w:docPartPr>
      <w:docPartBody>
        <w:p w:rsidR="0061295D" w:rsidRDefault="000D1937" w:rsidP="000D1937">
          <w:pPr>
            <w:pStyle w:val="92E2AA02F8C24AECA8B126FACC0F632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DAFD55FB28041A6B908AB13A368C5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B4F4B1-5F0E-4E4D-85C8-FE0F1ED26ACE}"/>
      </w:docPartPr>
      <w:docPartBody>
        <w:p w:rsidR="0061295D" w:rsidRDefault="000D1937" w:rsidP="000D1937">
          <w:pPr>
            <w:pStyle w:val="ADAFD55FB28041A6B908AB13A368C5C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AD69099D434E44878CB92852AEFA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315B8B-FD52-4EAE-88B9-A262422D01FE}"/>
      </w:docPartPr>
      <w:docPartBody>
        <w:p w:rsidR="0061295D" w:rsidRDefault="000D1937" w:rsidP="000D1937">
          <w:pPr>
            <w:pStyle w:val="46AD69099D434E44878CB92852AEFA3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09C869883C94B4CB0671A84AA4927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7FC378-13F4-4BE0-99A7-144CA8167505}"/>
      </w:docPartPr>
      <w:docPartBody>
        <w:p w:rsidR="0061295D" w:rsidRDefault="000D1937" w:rsidP="000D1937">
          <w:pPr>
            <w:pStyle w:val="F09C869883C94B4CB0671A84AA4927B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934CCB17844DF7AE89F7043323AA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555938-FA77-4ECE-9725-6E2814A7A5F6}"/>
      </w:docPartPr>
      <w:docPartBody>
        <w:p w:rsidR="0061295D" w:rsidRDefault="000D1937" w:rsidP="000D1937">
          <w:pPr>
            <w:pStyle w:val="11934CCB17844DF7AE89F7043323AA8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F485E379297417A8C11FDA7C587E9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DD89DA-2496-423B-9F6D-72A019EEED83}"/>
      </w:docPartPr>
      <w:docPartBody>
        <w:p w:rsidR="0061295D" w:rsidRDefault="000D1937" w:rsidP="000D1937">
          <w:pPr>
            <w:pStyle w:val="5F485E379297417A8C11FDA7C587E9D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59F9C3A7C394613BA3B436D1144CC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21BC4B-A69C-4DB6-83FE-852D18B1EB56}"/>
      </w:docPartPr>
      <w:docPartBody>
        <w:p w:rsidR="0061295D" w:rsidRDefault="000D1937" w:rsidP="000D1937">
          <w:pPr>
            <w:pStyle w:val="659F9C3A7C394613BA3B436D1144CC7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9AD0E6DA1484C668F18564294DA78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43C8F8-2D11-4610-82A8-23E7AEFF0030}"/>
      </w:docPartPr>
      <w:docPartBody>
        <w:p w:rsidR="0061295D" w:rsidRDefault="000D1937" w:rsidP="000D1937">
          <w:pPr>
            <w:pStyle w:val="C9AD0E6DA1484C668F18564294DA78A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B113D3566994DF5A62A0BB46FE039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55D27E-03C0-4C41-B075-8724CE552879}"/>
      </w:docPartPr>
      <w:docPartBody>
        <w:p w:rsidR="0061295D" w:rsidRDefault="000D1937" w:rsidP="000D1937">
          <w:pPr>
            <w:pStyle w:val="8B113D3566994DF5A62A0BB46FE039B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545DA697F0C46B1B339F4D3F70410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624189-17FF-4613-8E5F-8E33CBAD8B17}"/>
      </w:docPartPr>
      <w:docPartBody>
        <w:p w:rsidR="0061295D" w:rsidRDefault="000D1937" w:rsidP="000D1937">
          <w:pPr>
            <w:pStyle w:val="1545DA697F0C46B1B339F4D3F704101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0BA172AC6A44435A0B9D1519CF826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77E118-54CD-493F-A57C-D91B53E797F5}"/>
      </w:docPartPr>
      <w:docPartBody>
        <w:p w:rsidR="0061295D" w:rsidRDefault="000D1937" w:rsidP="000D1937">
          <w:pPr>
            <w:pStyle w:val="B0BA172AC6A44435A0B9D1519CF8265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AD6FE1D13984F82ADEDA26244F684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C32CCD-02D3-4E47-8A1E-8680BF95BDB7}"/>
      </w:docPartPr>
      <w:docPartBody>
        <w:p w:rsidR="0061295D" w:rsidRDefault="000D1937" w:rsidP="000D1937">
          <w:pPr>
            <w:pStyle w:val="FAD6FE1D13984F82ADEDA26244F684B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8B402453F6B4B9884EE8499B2A311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CB4C77-1DE1-43C2-A4AE-847DD5FD6746}"/>
      </w:docPartPr>
      <w:docPartBody>
        <w:p w:rsidR="0061295D" w:rsidRDefault="000D1937" w:rsidP="000D1937">
          <w:pPr>
            <w:pStyle w:val="48B402453F6B4B9884EE8499B2A3117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054DCE34B8841468DC9C02D59CAF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ED853-2990-43F6-B8A0-5F9B5B6FCCAC}"/>
      </w:docPartPr>
      <w:docPartBody>
        <w:p w:rsidR="0061295D" w:rsidRDefault="000D1937" w:rsidP="000D1937">
          <w:pPr>
            <w:pStyle w:val="5054DCE34B8841468DC9C02D59CAFF5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B1ED49ABF8B4D738467AE74F93C5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EB4055-077E-44D6-A616-B28FC6DF81E4}"/>
      </w:docPartPr>
      <w:docPartBody>
        <w:p w:rsidR="0061295D" w:rsidRDefault="000D1937" w:rsidP="000D1937">
          <w:pPr>
            <w:pStyle w:val="FB1ED49ABF8B4D738467AE74F93C53A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77145B36FA5425D9FEC28A9D87491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7CA859-217C-4868-A004-296488DAA5D5}"/>
      </w:docPartPr>
      <w:docPartBody>
        <w:p w:rsidR="0061295D" w:rsidRDefault="000D1937" w:rsidP="000D1937">
          <w:pPr>
            <w:pStyle w:val="E77145B36FA5425D9FEC28A9D874915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5E775B105C460AA99C13E42AD724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658787-57E6-49ED-8E59-0980A2CB6D65}"/>
      </w:docPartPr>
      <w:docPartBody>
        <w:p w:rsidR="0061295D" w:rsidRDefault="000D1937" w:rsidP="000D1937">
          <w:pPr>
            <w:pStyle w:val="8C5E775B105C460AA99C13E42AD7245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4C45AD7E49A416A9E5ADB37CC5823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4B26F0-6C92-43ED-B0B8-BEF6F6CD1F4C}"/>
      </w:docPartPr>
      <w:docPartBody>
        <w:p w:rsidR="0061295D" w:rsidRDefault="000D1937" w:rsidP="000D1937">
          <w:pPr>
            <w:pStyle w:val="84C45AD7E49A416A9E5ADB37CC58235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2416DBD70A4298B3D7AABE94FFD2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3BCEB5-994D-4A78-BB17-8E3150E92B01}"/>
      </w:docPartPr>
      <w:docPartBody>
        <w:p w:rsidR="0061295D" w:rsidRDefault="000D1937" w:rsidP="000D1937">
          <w:pPr>
            <w:pStyle w:val="E32416DBD70A4298B3D7AABE94FFD2B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59DF570ABA344B4B7F2D9302DC84B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613D5A-9C8E-433A-BD15-5A5B11F92358}"/>
      </w:docPartPr>
      <w:docPartBody>
        <w:p w:rsidR="0061295D" w:rsidRDefault="000D1937" w:rsidP="000D1937">
          <w:pPr>
            <w:pStyle w:val="559DF570ABA344B4B7F2D9302DC84BB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A5AAA06AED45E39B66B1E31BF4D4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928569-4DC9-4D5E-B847-E5BDDE1FAE20}"/>
      </w:docPartPr>
      <w:docPartBody>
        <w:p w:rsidR="0061295D" w:rsidRDefault="000D1937" w:rsidP="000D1937">
          <w:pPr>
            <w:pStyle w:val="63A5AAA06AED45E39B66B1E31BF4D4F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1B1DA7C521244D8AB16A43B3BD1CC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24DD1E-EC68-4EDE-A57F-09E5527462E2}"/>
      </w:docPartPr>
      <w:docPartBody>
        <w:p w:rsidR="0061295D" w:rsidRDefault="000D1937" w:rsidP="000D1937">
          <w:pPr>
            <w:pStyle w:val="D1B1DA7C521244D8AB16A43B3BD1CCF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F44C72E27C34E40A6970EDCE0004A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B49646-638F-4340-AC5F-C5BAD5CB4E68}"/>
      </w:docPartPr>
      <w:docPartBody>
        <w:p w:rsidR="0061295D" w:rsidRDefault="000D1937" w:rsidP="000D1937">
          <w:pPr>
            <w:pStyle w:val="1F44C72E27C34E40A6970EDCE0004A2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AA9CB66254047D1B70C10B886F552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D0F004-3F72-4926-9D08-2093BEF4CF8A}"/>
      </w:docPartPr>
      <w:docPartBody>
        <w:p w:rsidR="0061295D" w:rsidRDefault="000D1937" w:rsidP="000D1937">
          <w:pPr>
            <w:pStyle w:val="6AA9CB66254047D1B70C10B886F552DE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E23C7A367E346CE84DBD011F5818C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D5EE38-7382-4580-9AF5-54616300E0E4}"/>
      </w:docPartPr>
      <w:docPartBody>
        <w:p w:rsidR="0061295D" w:rsidRDefault="000D1937" w:rsidP="000D1937">
          <w:pPr>
            <w:pStyle w:val="4E23C7A367E346CE84DBD011F5818C6A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5BE22C18207A473194F05D3563A222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B6EB0F-0FA4-42B8-AB23-820C0BFFC7CF}"/>
      </w:docPartPr>
      <w:docPartBody>
        <w:p w:rsidR="0061295D" w:rsidRDefault="000D1937" w:rsidP="000D1937">
          <w:pPr>
            <w:pStyle w:val="5BE22C18207A473194F05D3563A2228A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656D8DA0C5B476E88E31187F6310D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C37A23-AFFF-4A9E-8955-5FE4A4DB9B36}"/>
      </w:docPartPr>
      <w:docPartBody>
        <w:p w:rsidR="0061295D" w:rsidRDefault="000D1937" w:rsidP="000D1937">
          <w:pPr>
            <w:pStyle w:val="D656D8DA0C5B476E88E31187F6310D2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8320CD2EA614C2DBD8671FCAB7A14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961A75-14E2-43B9-BFA1-16C77E59C599}"/>
      </w:docPartPr>
      <w:docPartBody>
        <w:p w:rsidR="0061295D" w:rsidRDefault="000D1937" w:rsidP="000D1937">
          <w:pPr>
            <w:pStyle w:val="68320CD2EA614C2DBD8671FCAB7A14E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5EA73D044004ADC8221AFAF8F0424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33CE3B-8F9C-4563-A1D9-A84042D0BE21}"/>
      </w:docPartPr>
      <w:docPartBody>
        <w:p w:rsidR="0061295D" w:rsidRDefault="000D1937" w:rsidP="000D1937">
          <w:pPr>
            <w:pStyle w:val="75EA73D044004ADC8221AFAF8F04248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7A570D21C6C4481B996E70EA4B60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30F6CE-78BC-4AA8-803B-4491D551A7CB}"/>
      </w:docPartPr>
      <w:docPartBody>
        <w:p w:rsidR="0061295D" w:rsidRDefault="000D1937" w:rsidP="000D1937">
          <w:pPr>
            <w:pStyle w:val="17A570D21C6C4481B996E70EA4B6023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208C5A-919C-4F89-B0C1-B711778758CC}"/>
      </w:docPartPr>
      <w:docPartBody>
        <w:p w:rsidR="00C6528C" w:rsidRDefault="00B37897">
          <w:r w:rsidRPr="001872F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AFF44F86EB14CC6853D13D5C2B08F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580A5A-2951-4707-B8A0-035890954844}"/>
      </w:docPartPr>
      <w:docPartBody>
        <w:p w:rsidR="00000000" w:rsidRDefault="002E7082" w:rsidP="002E7082">
          <w:pPr>
            <w:pStyle w:val="2AFF44F86EB14CC6853D13D5C2B08F3A"/>
          </w:pPr>
          <w:r w:rsidRPr="001872F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0D1937"/>
    <w:rsid w:val="00152505"/>
    <w:rsid w:val="001B1D80"/>
    <w:rsid w:val="00257B6F"/>
    <w:rsid w:val="002B22DB"/>
    <w:rsid w:val="002E7082"/>
    <w:rsid w:val="00316164"/>
    <w:rsid w:val="0037525D"/>
    <w:rsid w:val="003D5996"/>
    <w:rsid w:val="00486D7E"/>
    <w:rsid w:val="004E1991"/>
    <w:rsid w:val="00583018"/>
    <w:rsid w:val="0061295D"/>
    <w:rsid w:val="006252A3"/>
    <w:rsid w:val="006B4CB4"/>
    <w:rsid w:val="006D1EAB"/>
    <w:rsid w:val="00773FC8"/>
    <w:rsid w:val="007868D2"/>
    <w:rsid w:val="007962FE"/>
    <w:rsid w:val="0081300B"/>
    <w:rsid w:val="00813E8B"/>
    <w:rsid w:val="008F2027"/>
    <w:rsid w:val="009626A9"/>
    <w:rsid w:val="009957AA"/>
    <w:rsid w:val="009C3DBA"/>
    <w:rsid w:val="00A05E17"/>
    <w:rsid w:val="00A135B7"/>
    <w:rsid w:val="00AC4111"/>
    <w:rsid w:val="00AE3804"/>
    <w:rsid w:val="00B37897"/>
    <w:rsid w:val="00C577F2"/>
    <w:rsid w:val="00C63B62"/>
    <w:rsid w:val="00C6528C"/>
    <w:rsid w:val="00CE0B6F"/>
    <w:rsid w:val="00D115A4"/>
    <w:rsid w:val="00D507FA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E7082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D5BA1C70004F94845DDC56AFDD9466">
    <w:name w:val="B9D5BA1C70004F94845DDC56AFDD9466"/>
    <w:rsid w:val="006252A3"/>
  </w:style>
  <w:style w:type="paragraph" w:customStyle="1" w:styleId="72C0F4227AC541A99FBA842330B9ED03">
    <w:name w:val="72C0F4227AC541A99FBA842330B9ED03"/>
    <w:rsid w:val="006252A3"/>
  </w:style>
  <w:style w:type="paragraph" w:customStyle="1" w:styleId="01D88C8D46214146816F28DDEA0D0ACD">
    <w:name w:val="01D88C8D46214146816F28DDEA0D0ACD"/>
    <w:rsid w:val="006252A3"/>
  </w:style>
  <w:style w:type="paragraph" w:customStyle="1" w:styleId="D433F500CB474B59B9DEBFD39EE86116">
    <w:name w:val="D433F500CB474B59B9DEBFD39EE86116"/>
    <w:rsid w:val="006252A3"/>
  </w:style>
  <w:style w:type="paragraph" w:customStyle="1" w:styleId="29D08382FC954CF894062023B28B1C8E">
    <w:name w:val="29D08382FC954CF894062023B28B1C8E"/>
    <w:rsid w:val="006252A3"/>
  </w:style>
  <w:style w:type="paragraph" w:customStyle="1" w:styleId="9B32F552FDD74A418A1BA064939FEB3D">
    <w:name w:val="9B32F552FDD74A418A1BA064939FEB3D"/>
    <w:rsid w:val="006252A3"/>
  </w:style>
  <w:style w:type="paragraph" w:customStyle="1" w:styleId="1DFA5E449E4D4F008850E1AFFBCDAE9E">
    <w:name w:val="1DFA5E449E4D4F008850E1AFFBCDAE9E"/>
    <w:rsid w:val="006252A3"/>
  </w:style>
  <w:style w:type="paragraph" w:customStyle="1" w:styleId="77400B50507B4EF29851B1E2F4CE5F1D">
    <w:name w:val="77400B50507B4EF29851B1E2F4CE5F1D"/>
    <w:rsid w:val="006252A3"/>
  </w:style>
  <w:style w:type="paragraph" w:customStyle="1" w:styleId="BDC03C94EAEC45148D2DD6B510E53AEA">
    <w:name w:val="BDC03C94EAEC45148D2DD6B510E53AEA"/>
    <w:rsid w:val="006252A3"/>
  </w:style>
  <w:style w:type="paragraph" w:customStyle="1" w:styleId="A0DAD19757AC4AA69C2F7AD0BEEE85FC">
    <w:name w:val="A0DAD19757AC4AA69C2F7AD0BEEE85FC"/>
    <w:rsid w:val="006252A3"/>
  </w:style>
  <w:style w:type="paragraph" w:customStyle="1" w:styleId="8B277D862B8B46CCB7CEAE2E348A6DB8">
    <w:name w:val="8B277D862B8B46CCB7CEAE2E348A6DB8"/>
    <w:rsid w:val="006252A3"/>
  </w:style>
  <w:style w:type="paragraph" w:customStyle="1" w:styleId="42858391126F48A4BE55949AFBD39ACF">
    <w:name w:val="42858391126F48A4BE55949AFBD39ACF"/>
    <w:rsid w:val="006252A3"/>
  </w:style>
  <w:style w:type="paragraph" w:customStyle="1" w:styleId="6928ADE7B4B845BBA79FF4C0ADCE1FF7">
    <w:name w:val="6928ADE7B4B845BBA79FF4C0ADCE1FF7"/>
    <w:rsid w:val="006252A3"/>
  </w:style>
  <w:style w:type="paragraph" w:customStyle="1" w:styleId="E324063C76FA4D6798D253A94098798F">
    <w:name w:val="E324063C76FA4D6798D253A94098798F"/>
    <w:rsid w:val="006252A3"/>
  </w:style>
  <w:style w:type="paragraph" w:customStyle="1" w:styleId="D17127CB49274CA4910E5128576F3A73">
    <w:name w:val="D17127CB49274CA4910E5128576F3A73"/>
    <w:rsid w:val="006252A3"/>
  </w:style>
  <w:style w:type="paragraph" w:customStyle="1" w:styleId="7DE3C99244BB44A79D207C8C59474825">
    <w:name w:val="7DE3C99244BB44A79D207C8C59474825"/>
    <w:rsid w:val="006252A3"/>
  </w:style>
  <w:style w:type="paragraph" w:customStyle="1" w:styleId="C8C2B3CBF3CA452DAEA79D1236881BA6">
    <w:name w:val="C8C2B3CBF3CA452DAEA79D1236881BA6"/>
    <w:rsid w:val="006252A3"/>
  </w:style>
  <w:style w:type="paragraph" w:customStyle="1" w:styleId="9AF7ACEE0E454F679FEE3327827438E6">
    <w:name w:val="9AF7ACEE0E454F679FEE3327827438E6"/>
    <w:rsid w:val="006252A3"/>
  </w:style>
  <w:style w:type="paragraph" w:customStyle="1" w:styleId="71CAE65B5971423BB3C864589A58FE0A">
    <w:name w:val="71CAE65B5971423BB3C864589A58FE0A"/>
    <w:rsid w:val="006252A3"/>
  </w:style>
  <w:style w:type="paragraph" w:customStyle="1" w:styleId="E73B80C9C7094F759DC9A5D6314BB5C2">
    <w:name w:val="E73B80C9C7094F759DC9A5D6314BB5C2"/>
    <w:rsid w:val="006252A3"/>
  </w:style>
  <w:style w:type="paragraph" w:customStyle="1" w:styleId="F7E1548F2F3B4D5E896977393545B215">
    <w:name w:val="F7E1548F2F3B4D5E896977393545B215"/>
    <w:rsid w:val="006252A3"/>
  </w:style>
  <w:style w:type="paragraph" w:customStyle="1" w:styleId="F01BFD6DA11B4553BE4007A9A4742347">
    <w:name w:val="F01BFD6DA11B4553BE4007A9A4742347"/>
    <w:rsid w:val="006252A3"/>
  </w:style>
  <w:style w:type="paragraph" w:customStyle="1" w:styleId="98496855BE8A49D0AFFA0F0BC91C570B">
    <w:name w:val="98496855BE8A49D0AFFA0F0BC91C570B"/>
    <w:rsid w:val="006252A3"/>
  </w:style>
  <w:style w:type="paragraph" w:customStyle="1" w:styleId="7B2DCC2F66DE4FD5AD462DB98EE054B8">
    <w:name w:val="7B2DCC2F66DE4FD5AD462DB98EE054B8"/>
    <w:rsid w:val="006252A3"/>
  </w:style>
  <w:style w:type="paragraph" w:customStyle="1" w:styleId="2C2A6870815E4B7AB830F53300F9FBC2">
    <w:name w:val="2C2A6870815E4B7AB830F53300F9FBC2"/>
    <w:rsid w:val="006252A3"/>
  </w:style>
  <w:style w:type="paragraph" w:customStyle="1" w:styleId="B85FF51CFACE45639AD6C5BE2AAE89EF">
    <w:name w:val="B85FF51CFACE45639AD6C5BE2AAE89EF"/>
    <w:rsid w:val="006252A3"/>
  </w:style>
  <w:style w:type="paragraph" w:customStyle="1" w:styleId="145D64418F1547C894B7F5D6E1A4E954">
    <w:name w:val="145D64418F1547C894B7F5D6E1A4E954"/>
    <w:rsid w:val="006252A3"/>
  </w:style>
  <w:style w:type="paragraph" w:customStyle="1" w:styleId="A4F0A77F19094AA18FDCAB18CE3F018E">
    <w:name w:val="A4F0A77F19094AA18FDCAB18CE3F018E"/>
    <w:rsid w:val="006252A3"/>
  </w:style>
  <w:style w:type="paragraph" w:customStyle="1" w:styleId="072C43B010354087BC94B59BB286926B">
    <w:name w:val="072C43B010354087BC94B59BB286926B"/>
    <w:rsid w:val="006252A3"/>
  </w:style>
  <w:style w:type="paragraph" w:customStyle="1" w:styleId="2B22A799AC6B4CF29271F5D2A60C0E93">
    <w:name w:val="2B22A799AC6B4CF29271F5D2A60C0E93"/>
    <w:rsid w:val="006252A3"/>
  </w:style>
  <w:style w:type="paragraph" w:customStyle="1" w:styleId="8CAF0445413043A2A7AD15DA6069019C">
    <w:name w:val="8CAF0445413043A2A7AD15DA6069019C"/>
    <w:rsid w:val="006252A3"/>
  </w:style>
  <w:style w:type="paragraph" w:customStyle="1" w:styleId="B1DA18A11D144388ADFAAD172E52B111">
    <w:name w:val="B1DA18A11D144388ADFAAD172E52B111"/>
    <w:rsid w:val="006252A3"/>
  </w:style>
  <w:style w:type="paragraph" w:customStyle="1" w:styleId="2A098A5DB6C5450AA6A280D68DB24DD3">
    <w:name w:val="2A098A5DB6C5450AA6A280D68DB24DD3"/>
    <w:rsid w:val="006252A3"/>
  </w:style>
  <w:style w:type="paragraph" w:customStyle="1" w:styleId="A52AE18259BD4E21851B4D0593AFA226">
    <w:name w:val="A52AE18259BD4E21851B4D0593AFA226"/>
    <w:rsid w:val="006252A3"/>
  </w:style>
  <w:style w:type="paragraph" w:customStyle="1" w:styleId="F2B2850B09C84149B70C0EE0A75FFFF6">
    <w:name w:val="F2B2850B09C84149B70C0EE0A75FFFF6"/>
    <w:rsid w:val="006252A3"/>
  </w:style>
  <w:style w:type="paragraph" w:customStyle="1" w:styleId="10D4A72E3B5B4D63AB02AC150CEA159F">
    <w:name w:val="10D4A72E3B5B4D63AB02AC150CEA159F"/>
    <w:rsid w:val="006252A3"/>
  </w:style>
  <w:style w:type="paragraph" w:customStyle="1" w:styleId="8D39AF69918C489B8C629151802C29D9">
    <w:name w:val="8D39AF69918C489B8C629151802C29D9"/>
    <w:rsid w:val="006252A3"/>
  </w:style>
  <w:style w:type="paragraph" w:customStyle="1" w:styleId="4C32949DE07646F6A05A83D6AD5B0257">
    <w:name w:val="4C32949DE07646F6A05A83D6AD5B0257"/>
    <w:rsid w:val="006252A3"/>
  </w:style>
  <w:style w:type="paragraph" w:customStyle="1" w:styleId="3CEA82F671F545D38B67FE745EDC1C98">
    <w:name w:val="3CEA82F671F545D38B67FE745EDC1C98"/>
    <w:rsid w:val="006252A3"/>
  </w:style>
  <w:style w:type="paragraph" w:customStyle="1" w:styleId="3AB9E438E3A34E5F9A8953C5286ABA59">
    <w:name w:val="3AB9E438E3A34E5F9A8953C5286ABA59"/>
    <w:rsid w:val="006252A3"/>
  </w:style>
  <w:style w:type="paragraph" w:customStyle="1" w:styleId="1C494895E4234B2C930A448FB5618F86">
    <w:name w:val="1C494895E4234B2C930A448FB5618F86"/>
    <w:rsid w:val="006252A3"/>
  </w:style>
  <w:style w:type="paragraph" w:customStyle="1" w:styleId="D5D9F6004CD74CF8BA796BFF7B6667D7">
    <w:name w:val="D5D9F6004CD74CF8BA796BFF7B6667D7"/>
    <w:rsid w:val="006252A3"/>
  </w:style>
  <w:style w:type="paragraph" w:customStyle="1" w:styleId="2CC0C84DA7794235BDAF419A00BBF22A">
    <w:name w:val="2CC0C84DA7794235BDAF419A00BBF22A"/>
    <w:rsid w:val="006252A3"/>
  </w:style>
  <w:style w:type="paragraph" w:customStyle="1" w:styleId="A3DC6CD70A754E82BE58FDF3C694605C">
    <w:name w:val="A3DC6CD70A754E82BE58FDF3C694605C"/>
    <w:rsid w:val="006252A3"/>
  </w:style>
  <w:style w:type="paragraph" w:customStyle="1" w:styleId="35AF188F6B614CA49B87691930402AFA">
    <w:name w:val="35AF188F6B614CA49B87691930402AFA"/>
    <w:rsid w:val="006252A3"/>
  </w:style>
  <w:style w:type="paragraph" w:customStyle="1" w:styleId="A4BECCB99C2D4A3AA0D3DAD50868C06D">
    <w:name w:val="A4BECCB99C2D4A3AA0D3DAD50868C06D"/>
    <w:rsid w:val="006252A3"/>
  </w:style>
  <w:style w:type="paragraph" w:customStyle="1" w:styleId="92C4BDEC21924808A0880C70CCD28570">
    <w:name w:val="92C4BDEC21924808A0880C70CCD28570"/>
    <w:rsid w:val="006252A3"/>
  </w:style>
  <w:style w:type="paragraph" w:customStyle="1" w:styleId="00C796297EA84593ACFE91F9C760318D">
    <w:name w:val="00C796297EA84593ACFE91F9C760318D"/>
    <w:rsid w:val="006252A3"/>
  </w:style>
  <w:style w:type="paragraph" w:customStyle="1" w:styleId="0EAE2FED79B74F9C89A7BD045A664598">
    <w:name w:val="0EAE2FED79B74F9C89A7BD045A664598"/>
    <w:rsid w:val="006252A3"/>
  </w:style>
  <w:style w:type="paragraph" w:customStyle="1" w:styleId="7022F811C4AF4059994CF9D7DAD77AC9">
    <w:name w:val="7022F811C4AF4059994CF9D7DAD77AC9"/>
    <w:rsid w:val="006252A3"/>
  </w:style>
  <w:style w:type="paragraph" w:customStyle="1" w:styleId="F03873FF44294174BB1FE6C2A3D2363D">
    <w:name w:val="F03873FF44294174BB1FE6C2A3D2363D"/>
    <w:rsid w:val="006252A3"/>
  </w:style>
  <w:style w:type="paragraph" w:customStyle="1" w:styleId="60A1F32E8DBE4869B40D6A7F4A8C37ED">
    <w:name w:val="60A1F32E8DBE4869B40D6A7F4A8C37ED"/>
    <w:rsid w:val="006252A3"/>
  </w:style>
  <w:style w:type="paragraph" w:customStyle="1" w:styleId="C7D8DBE9591F4BBBA3A1094E5019B440">
    <w:name w:val="C7D8DBE9591F4BBBA3A1094E5019B440"/>
    <w:rsid w:val="006252A3"/>
  </w:style>
  <w:style w:type="paragraph" w:customStyle="1" w:styleId="DC5769F558384C388671A36B9E47C720">
    <w:name w:val="DC5769F558384C388671A36B9E47C720"/>
    <w:rsid w:val="006252A3"/>
  </w:style>
  <w:style w:type="paragraph" w:customStyle="1" w:styleId="D74D266CA959433EB846740A457CBA84">
    <w:name w:val="D74D266CA959433EB846740A457CBA84"/>
    <w:rsid w:val="006252A3"/>
  </w:style>
  <w:style w:type="paragraph" w:customStyle="1" w:styleId="3806D112DE784EBF893C59D2B573C011">
    <w:name w:val="3806D112DE784EBF893C59D2B573C011"/>
    <w:rsid w:val="006252A3"/>
  </w:style>
  <w:style w:type="paragraph" w:customStyle="1" w:styleId="BBE931CAB60B4CDDB24C53604BE8D696">
    <w:name w:val="BBE931CAB60B4CDDB24C53604BE8D696"/>
    <w:rsid w:val="006252A3"/>
  </w:style>
  <w:style w:type="paragraph" w:customStyle="1" w:styleId="C478E37B88B04EF2951096992541E6DF">
    <w:name w:val="C478E37B88B04EF2951096992541E6DF"/>
    <w:rsid w:val="006252A3"/>
  </w:style>
  <w:style w:type="paragraph" w:customStyle="1" w:styleId="FCC93193AD184CEC9756E4785B30FD17">
    <w:name w:val="FCC93193AD184CEC9756E4785B30FD17"/>
    <w:rsid w:val="006252A3"/>
  </w:style>
  <w:style w:type="paragraph" w:customStyle="1" w:styleId="F1D686FC807A45449F3B7DEAD257CB00">
    <w:name w:val="F1D686FC807A45449F3B7DEAD257CB00"/>
    <w:rsid w:val="006252A3"/>
  </w:style>
  <w:style w:type="paragraph" w:customStyle="1" w:styleId="129D986CCC9044D3B66B2AD4E5F99E6E">
    <w:name w:val="129D986CCC9044D3B66B2AD4E5F99E6E"/>
    <w:rsid w:val="006252A3"/>
  </w:style>
  <w:style w:type="paragraph" w:customStyle="1" w:styleId="1342A3A3F3E04A92B2228CFBEE3C1EC8">
    <w:name w:val="1342A3A3F3E04A92B2228CFBEE3C1EC8"/>
    <w:rsid w:val="006252A3"/>
  </w:style>
  <w:style w:type="paragraph" w:customStyle="1" w:styleId="FAB538F106084F12B01CCF26F2D50E45">
    <w:name w:val="FAB538F106084F12B01CCF26F2D50E45"/>
    <w:rsid w:val="006252A3"/>
  </w:style>
  <w:style w:type="paragraph" w:customStyle="1" w:styleId="3340BCC8105A4E53B8D78F78E2C23EAC">
    <w:name w:val="3340BCC8105A4E53B8D78F78E2C23EAC"/>
    <w:rsid w:val="006252A3"/>
  </w:style>
  <w:style w:type="paragraph" w:customStyle="1" w:styleId="3884259C3B0043C195A592FB3551911B">
    <w:name w:val="3884259C3B0043C195A592FB3551911B"/>
    <w:rsid w:val="006252A3"/>
  </w:style>
  <w:style w:type="paragraph" w:customStyle="1" w:styleId="6993E026645740DC93044AB7E73AAE96">
    <w:name w:val="6993E026645740DC93044AB7E73AAE96"/>
    <w:rsid w:val="006252A3"/>
  </w:style>
  <w:style w:type="paragraph" w:customStyle="1" w:styleId="E9E1C68BA37C40BE892C7AAFC63C75DE">
    <w:name w:val="E9E1C68BA37C40BE892C7AAFC63C75DE"/>
    <w:rsid w:val="006252A3"/>
  </w:style>
  <w:style w:type="paragraph" w:customStyle="1" w:styleId="B0DDFC7794FF479B8E685D1616323C5B">
    <w:name w:val="B0DDFC7794FF479B8E685D1616323C5B"/>
    <w:rsid w:val="006252A3"/>
  </w:style>
  <w:style w:type="paragraph" w:customStyle="1" w:styleId="43CFAFD852B2445CA31A67DDA80F1ACD">
    <w:name w:val="43CFAFD852B2445CA31A67DDA80F1ACD"/>
    <w:rsid w:val="006252A3"/>
  </w:style>
  <w:style w:type="paragraph" w:customStyle="1" w:styleId="A01E2F0A46644523B902D99D07682110">
    <w:name w:val="A01E2F0A46644523B902D99D07682110"/>
    <w:rsid w:val="006252A3"/>
  </w:style>
  <w:style w:type="paragraph" w:customStyle="1" w:styleId="2D01525D3456469EAE43DE2E618AF6B3">
    <w:name w:val="2D01525D3456469EAE43DE2E618AF6B3"/>
    <w:rsid w:val="006252A3"/>
  </w:style>
  <w:style w:type="paragraph" w:customStyle="1" w:styleId="F181909165914D639D8378A11CFA4FB2">
    <w:name w:val="F181909165914D639D8378A11CFA4FB2"/>
    <w:rsid w:val="006252A3"/>
  </w:style>
  <w:style w:type="paragraph" w:customStyle="1" w:styleId="DB8FA35CCAA7453D9E779D45E117BE63">
    <w:name w:val="DB8FA35CCAA7453D9E779D45E117BE63"/>
    <w:rsid w:val="006252A3"/>
  </w:style>
  <w:style w:type="paragraph" w:customStyle="1" w:styleId="2C22D1ADB0744F1E854A3361F9CA9FF1">
    <w:name w:val="2C22D1ADB0744F1E854A3361F9CA9FF1"/>
    <w:rsid w:val="006252A3"/>
  </w:style>
  <w:style w:type="paragraph" w:customStyle="1" w:styleId="CA3AEE8F16F2486DBA5845250FF82CB3">
    <w:name w:val="CA3AEE8F16F2486DBA5845250FF82CB3"/>
    <w:rsid w:val="006252A3"/>
  </w:style>
  <w:style w:type="paragraph" w:customStyle="1" w:styleId="3E07FAD797164F0898B3BBCB04F88D6A">
    <w:name w:val="3E07FAD797164F0898B3BBCB04F88D6A"/>
    <w:rsid w:val="006252A3"/>
  </w:style>
  <w:style w:type="paragraph" w:customStyle="1" w:styleId="4B7B8D29F85D43E48FAD8159A9FF997E">
    <w:name w:val="4B7B8D29F85D43E48FAD8159A9FF997E"/>
    <w:rsid w:val="006252A3"/>
  </w:style>
  <w:style w:type="paragraph" w:customStyle="1" w:styleId="C42A618EF3E94218A1D5C6B467EBF6C6">
    <w:name w:val="C42A618EF3E94218A1D5C6B467EBF6C6"/>
    <w:rsid w:val="006252A3"/>
  </w:style>
  <w:style w:type="paragraph" w:customStyle="1" w:styleId="E0A29CD7D05147ABA32D7813DDAE9580">
    <w:name w:val="E0A29CD7D05147ABA32D7813DDAE9580"/>
    <w:rsid w:val="006252A3"/>
  </w:style>
  <w:style w:type="paragraph" w:customStyle="1" w:styleId="5709B09F94F7492F94301D42D5F4548F">
    <w:name w:val="5709B09F94F7492F94301D42D5F4548F"/>
    <w:rsid w:val="006252A3"/>
  </w:style>
  <w:style w:type="paragraph" w:customStyle="1" w:styleId="12EFFC79F6A8453386B1381FB28FC411">
    <w:name w:val="12EFFC79F6A8453386B1381FB28FC411"/>
    <w:rsid w:val="006252A3"/>
  </w:style>
  <w:style w:type="paragraph" w:customStyle="1" w:styleId="FB1427F0D73D4AD5B38AFE09BA4EAED8">
    <w:name w:val="FB1427F0D73D4AD5B38AFE09BA4EAED8"/>
    <w:rsid w:val="006252A3"/>
  </w:style>
  <w:style w:type="paragraph" w:customStyle="1" w:styleId="6C8680DBF67848D788E4E1EC079E170D">
    <w:name w:val="6C8680DBF67848D788E4E1EC079E170D"/>
    <w:rsid w:val="006252A3"/>
  </w:style>
  <w:style w:type="paragraph" w:customStyle="1" w:styleId="EC8D42D5F62047AC847DCF76ED33AE43">
    <w:name w:val="EC8D42D5F62047AC847DCF76ED33AE43"/>
    <w:rsid w:val="006252A3"/>
  </w:style>
  <w:style w:type="paragraph" w:customStyle="1" w:styleId="BFC8FF75B4FA47DAB3724BBCADD33721">
    <w:name w:val="BFC8FF75B4FA47DAB3724BBCADD33721"/>
    <w:rsid w:val="006252A3"/>
  </w:style>
  <w:style w:type="paragraph" w:customStyle="1" w:styleId="071B2987DDF742C18E792B23A14EB238">
    <w:name w:val="071B2987DDF742C18E792B23A14EB238"/>
    <w:rsid w:val="006252A3"/>
  </w:style>
  <w:style w:type="paragraph" w:customStyle="1" w:styleId="CA4AD0AFBCD742FCA055780D2AF5D035">
    <w:name w:val="CA4AD0AFBCD742FCA055780D2AF5D035"/>
    <w:rsid w:val="006252A3"/>
  </w:style>
  <w:style w:type="paragraph" w:customStyle="1" w:styleId="6BC1B27008D84C3CA0ED028FBCC4A299">
    <w:name w:val="6BC1B27008D84C3CA0ED028FBCC4A299"/>
    <w:rsid w:val="006252A3"/>
  </w:style>
  <w:style w:type="paragraph" w:customStyle="1" w:styleId="29D2B0D8EB3C4301AA63263E8A932BA3">
    <w:name w:val="29D2B0D8EB3C4301AA63263E8A932BA3"/>
    <w:rsid w:val="006252A3"/>
  </w:style>
  <w:style w:type="paragraph" w:customStyle="1" w:styleId="D11AA0F7875E4FCA972BFAD4E7FBA656">
    <w:name w:val="D11AA0F7875E4FCA972BFAD4E7FBA656"/>
    <w:rsid w:val="006252A3"/>
  </w:style>
  <w:style w:type="paragraph" w:customStyle="1" w:styleId="DC7417A88B73444F82A687838CC0AFDA">
    <w:name w:val="DC7417A88B73444F82A687838CC0AFDA"/>
    <w:rsid w:val="006252A3"/>
  </w:style>
  <w:style w:type="paragraph" w:customStyle="1" w:styleId="7DF4CC2256004749A93F47E81DA82AB1">
    <w:name w:val="7DF4CC2256004749A93F47E81DA82AB1"/>
    <w:rsid w:val="006252A3"/>
  </w:style>
  <w:style w:type="paragraph" w:customStyle="1" w:styleId="349B7D664D9F4481ABC33E07A602B723">
    <w:name w:val="349B7D664D9F4481ABC33E07A602B723"/>
    <w:rsid w:val="006252A3"/>
  </w:style>
  <w:style w:type="paragraph" w:customStyle="1" w:styleId="56DF41BD84134411A361209EFE94DD51">
    <w:name w:val="56DF41BD84134411A361209EFE94DD51"/>
    <w:rsid w:val="006252A3"/>
  </w:style>
  <w:style w:type="paragraph" w:customStyle="1" w:styleId="CC09B913CF3C40DA8E312A04FE596192">
    <w:name w:val="CC09B913CF3C40DA8E312A04FE596192"/>
    <w:rsid w:val="006252A3"/>
  </w:style>
  <w:style w:type="paragraph" w:customStyle="1" w:styleId="407ADDEBC99945DCA9B1F33E00857E18">
    <w:name w:val="407ADDEBC99945DCA9B1F33E00857E18"/>
    <w:rsid w:val="006252A3"/>
  </w:style>
  <w:style w:type="paragraph" w:customStyle="1" w:styleId="B8B95204B11948399EEEB52D0F7F74C3">
    <w:name w:val="B8B95204B11948399EEEB52D0F7F74C3"/>
    <w:rsid w:val="006252A3"/>
  </w:style>
  <w:style w:type="paragraph" w:customStyle="1" w:styleId="8951E75E193B42A291487E0852EA16E6">
    <w:name w:val="8951E75E193B42A291487E0852EA16E6"/>
    <w:rsid w:val="006252A3"/>
  </w:style>
  <w:style w:type="paragraph" w:customStyle="1" w:styleId="07B2767180624A48AA832F9FE4A9E97D">
    <w:name w:val="07B2767180624A48AA832F9FE4A9E97D"/>
    <w:rsid w:val="006252A3"/>
  </w:style>
  <w:style w:type="paragraph" w:customStyle="1" w:styleId="8868613CC65543009A269608427580BB">
    <w:name w:val="8868613CC65543009A269608427580BB"/>
    <w:rsid w:val="006252A3"/>
  </w:style>
  <w:style w:type="paragraph" w:customStyle="1" w:styleId="707D5C18E8454E2292C3ECC6CB9F603B">
    <w:name w:val="707D5C18E8454E2292C3ECC6CB9F603B"/>
    <w:rsid w:val="006252A3"/>
  </w:style>
  <w:style w:type="paragraph" w:customStyle="1" w:styleId="1E97B054F87C44D4A5B93C0D89129847">
    <w:name w:val="1E97B054F87C44D4A5B93C0D89129847"/>
    <w:rsid w:val="006252A3"/>
  </w:style>
  <w:style w:type="paragraph" w:customStyle="1" w:styleId="89CAAD9E0CCA4D7CB7CBF09288DC38F7">
    <w:name w:val="89CAAD9E0CCA4D7CB7CBF09288DC38F7"/>
    <w:rsid w:val="006252A3"/>
  </w:style>
  <w:style w:type="paragraph" w:customStyle="1" w:styleId="DD50FFC2B9C543A88174F9A7345F7105">
    <w:name w:val="DD50FFC2B9C543A88174F9A7345F7105"/>
    <w:rsid w:val="006252A3"/>
  </w:style>
  <w:style w:type="paragraph" w:customStyle="1" w:styleId="400CD8D8F49A4A448B43885A722360C0">
    <w:name w:val="400CD8D8F49A4A448B43885A722360C0"/>
    <w:rsid w:val="006252A3"/>
  </w:style>
  <w:style w:type="paragraph" w:customStyle="1" w:styleId="CD8EA6EC64894CB3AEC25BA5BE4110F3">
    <w:name w:val="CD8EA6EC64894CB3AEC25BA5BE4110F3"/>
    <w:rsid w:val="006252A3"/>
  </w:style>
  <w:style w:type="paragraph" w:customStyle="1" w:styleId="1F9956E9BAF441F3B9990BEBE42D20EA">
    <w:name w:val="1F9956E9BAF441F3B9990BEBE42D20EA"/>
    <w:rsid w:val="006252A3"/>
  </w:style>
  <w:style w:type="paragraph" w:customStyle="1" w:styleId="DB8454DC198B4A0094CE4ED328C43085">
    <w:name w:val="DB8454DC198B4A0094CE4ED328C43085"/>
    <w:rsid w:val="006252A3"/>
  </w:style>
  <w:style w:type="paragraph" w:customStyle="1" w:styleId="C30845FCCA084309AD0980B29415EF5A">
    <w:name w:val="C30845FCCA084309AD0980B29415EF5A"/>
    <w:rsid w:val="000D1937"/>
  </w:style>
  <w:style w:type="paragraph" w:customStyle="1" w:styleId="B6C54E2BBA87430CAE72B695E20775DE">
    <w:name w:val="B6C54E2BBA87430CAE72B695E20775DE"/>
    <w:rsid w:val="000D1937"/>
  </w:style>
  <w:style w:type="paragraph" w:customStyle="1" w:styleId="2CDD229E39C2414DA8DBD3334372885C">
    <w:name w:val="2CDD229E39C2414DA8DBD3334372885C"/>
    <w:rsid w:val="000D1937"/>
  </w:style>
  <w:style w:type="paragraph" w:customStyle="1" w:styleId="01EA5493C9F94481BD5C7D1AEEA43E76">
    <w:name w:val="01EA5493C9F94481BD5C7D1AEEA43E76"/>
    <w:rsid w:val="000D1937"/>
  </w:style>
  <w:style w:type="paragraph" w:customStyle="1" w:styleId="03E53439AC55498A967602F98490F59B">
    <w:name w:val="03E53439AC55498A967602F98490F59B"/>
    <w:rsid w:val="000D1937"/>
  </w:style>
  <w:style w:type="paragraph" w:customStyle="1" w:styleId="508F9B29BB1D4A3B897D1A7967441809">
    <w:name w:val="508F9B29BB1D4A3B897D1A7967441809"/>
    <w:rsid w:val="000D1937"/>
  </w:style>
  <w:style w:type="paragraph" w:customStyle="1" w:styleId="92E2AA02F8C24AECA8B126FACC0F632A">
    <w:name w:val="92E2AA02F8C24AECA8B126FACC0F632A"/>
    <w:rsid w:val="000D1937"/>
  </w:style>
  <w:style w:type="paragraph" w:customStyle="1" w:styleId="ADAFD55FB28041A6B908AB13A368C5C3">
    <w:name w:val="ADAFD55FB28041A6B908AB13A368C5C3"/>
    <w:rsid w:val="000D1937"/>
  </w:style>
  <w:style w:type="paragraph" w:customStyle="1" w:styleId="46AD69099D434E44878CB92852AEFA39">
    <w:name w:val="46AD69099D434E44878CB92852AEFA39"/>
    <w:rsid w:val="000D1937"/>
  </w:style>
  <w:style w:type="paragraph" w:customStyle="1" w:styleId="F09C869883C94B4CB0671A84AA4927B0">
    <w:name w:val="F09C869883C94B4CB0671A84AA4927B0"/>
    <w:rsid w:val="000D1937"/>
  </w:style>
  <w:style w:type="paragraph" w:customStyle="1" w:styleId="11934CCB17844DF7AE89F7043323AA85">
    <w:name w:val="11934CCB17844DF7AE89F7043323AA85"/>
    <w:rsid w:val="000D1937"/>
  </w:style>
  <w:style w:type="paragraph" w:customStyle="1" w:styleId="5F485E379297417A8C11FDA7C587E9D9">
    <w:name w:val="5F485E379297417A8C11FDA7C587E9D9"/>
    <w:rsid w:val="000D1937"/>
  </w:style>
  <w:style w:type="paragraph" w:customStyle="1" w:styleId="659F9C3A7C394613BA3B436D1144CC73">
    <w:name w:val="659F9C3A7C394613BA3B436D1144CC73"/>
    <w:rsid w:val="000D1937"/>
  </w:style>
  <w:style w:type="paragraph" w:customStyle="1" w:styleId="C9AD0E6DA1484C668F18564294DA78A4">
    <w:name w:val="C9AD0E6DA1484C668F18564294DA78A4"/>
    <w:rsid w:val="000D1937"/>
  </w:style>
  <w:style w:type="paragraph" w:customStyle="1" w:styleId="8B113D3566994DF5A62A0BB46FE039B8">
    <w:name w:val="8B113D3566994DF5A62A0BB46FE039B8"/>
    <w:rsid w:val="000D1937"/>
  </w:style>
  <w:style w:type="paragraph" w:customStyle="1" w:styleId="1545DA697F0C46B1B339F4D3F704101F">
    <w:name w:val="1545DA697F0C46B1B339F4D3F704101F"/>
    <w:rsid w:val="000D1937"/>
  </w:style>
  <w:style w:type="paragraph" w:customStyle="1" w:styleId="B0BA172AC6A44435A0B9D1519CF8265E">
    <w:name w:val="B0BA172AC6A44435A0B9D1519CF8265E"/>
    <w:rsid w:val="000D1937"/>
  </w:style>
  <w:style w:type="paragraph" w:customStyle="1" w:styleId="FAD6FE1D13984F82ADEDA26244F684B1">
    <w:name w:val="FAD6FE1D13984F82ADEDA26244F684B1"/>
    <w:rsid w:val="000D1937"/>
  </w:style>
  <w:style w:type="paragraph" w:customStyle="1" w:styleId="1FF44783E7DE4921870E32BEA97BD75C">
    <w:name w:val="1FF44783E7DE4921870E32BEA97BD75C"/>
    <w:rsid w:val="000D1937"/>
  </w:style>
  <w:style w:type="paragraph" w:customStyle="1" w:styleId="D5F2FDDE637741AF95A4140EF108A6A2">
    <w:name w:val="D5F2FDDE637741AF95A4140EF108A6A2"/>
    <w:rsid w:val="000D1937"/>
  </w:style>
  <w:style w:type="paragraph" w:customStyle="1" w:styleId="7A842E077D194496896D8C19C84A29C6">
    <w:name w:val="7A842E077D194496896D8C19C84A29C6"/>
    <w:rsid w:val="000D1937"/>
  </w:style>
  <w:style w:type="paragraph" w:customStyle="1" w:styleId="AD4CD4C9CA5A471D8D3AD4E402988786">
    <w:name w:val="AD4CD4C9CA5A471D8D3AD4E402988786"/>
    <w:rsid w:val="000D1937"/>
  </w:style>
  <w:style w:type="paragraph" w:customStyle="1" w:styleId="D47303C95F624D1791336A5169676666">
    <w:name w:val="D47303C95F624D1791336A5169676666"/>
    <w:rsid w:val="000D1937"/>
  </w:style>
  <w:style w:type="paragraph" w:customStyle="1" w:styleId="1C7FBC9B53AC44C9B64290E365BE846E">
    <w:name w:val="1C7FBC9B53AC44C9B64290E365BE846E"/>
    <w:rsid w:val="000D1937"/>
  </w:style>
  <w:style w:type="paragraph" w:customStyle="1" w:styleId="36826BEB1754491C9F265381A101E608">
    <w:name w:val="36826BEB1754491C9F265381A101E608"/>
    <w:rsid w:val="000D1937"/>
  </w:style>
  <w:style w:type="paragraph" w:customStyle="1" w:styleId="D2414D9C740041288C1402AE072BD0A0">
    <w:name w:val="D2414D9C740041288C1402AE072BD0A0"/>
    <w:rsid w:val="000D1937"/>
  </w:style>
  <w:style w:type="paragraph" w:customStyle="1" w:styleId="4ED52753DE7446678516B24A30008F6F">
    <w:name w:val="4ED52753DE7446678516B24A30008F6F"/>
    <w:rsid w:val="000D1937"/>
  </w:style>
  <w:style w:type="paragraph" w:customStyle="1" w:styleId="4AE1CDE3E3D94720B9B0C8C89A7F4000">
    <w:name w:val="4AE1CDE3E3D94720B9B0C8C89A7F4000"/>
    <w:rsid w:val="000D1937"/>
  </w:style>
  <w:style w:type="paragraph" w:customStyle="1" w:styleId="7D1846101BB64BD7904805BD47457EFE">
    <w:name w:val="7D1846101BB64BD7904805BD47457EFE"/>
    <w:rsid w:val="000D1937"/>
  </w:style>
  <w:style w:type="paragraph" w:customStyle="1" w:styleId="48B402453F6B4B9884EE8499B2A3117A">
    <w:name w:val="48B402453F6B4B9884EE8499B2A3117A"/>
    <w:rsid w:val="000D1937"/>
  </w:style>
  <w:style w:type="paragraph" w:customStyle="1" w:styleId="5054DCE34B8841468DC9C02D59CAFF5B">
    <w:name w:val="5054DCE34B8841468DC9C02D59CAFF5B"/>
    <w:rsid w:val="000D1937"/>
  </w:style>
  <w:style w:type="paragraph" w:customStyle="1" w:styleId="FB1ED49ABF8B4D738467AE74F93C53AD">
    <w:name w:val="FB1ED49ABF8B4D738467AE74F93C53AD"/>
    <w:rsid w:val="000D1937"/>
  </w:style>
  <w:style w:type="paragraph" w:customStyle="1" w:styleId="E77145B36FA5425D9FEC28A9D8749158">
    <w:name w:val="E77145B36FA5425D9FEC28A9D8749158"/>
    <w:rsid w:val="000D1937"/>
  </w:style>
  <w:style w:type="paragraph" w:customStyle="1" w:styleId="8C5E775B105C460AA99C13E42AD72458">
    <w:name w:val="8C5E775B105C460AA99C13E42AD72458"/>
    <w:rsid w:val="000D1937"/>
  </w:style>
  <w:style w:type="paragraph" w:customStyle="1" w:styleId="84C45AD7E49A416A9E5ADB37CC582350">
    <w:name w:val="84C45AD7E49A416A9E5ADB37CC582350"/>
    <w:rsid w:val="000D1937"/>
  </w:style>
  <w:style w:type="paragraph" w:customStyle="1" w:styleId="E32416DBD70A4298B3D7AABE94FFD2B9">
    <w:name w:val="E32416DBD70A4298B3D7AABE94FFD2B9"/>
    <w:rsid w:val="000D1937"/>
  </w:style>
  <w:style w:type="paragraph" w:customStyle="1" w:styleId="559DF570ABA344B4B7F2D9302DC84BBE">
    <w:name w:val="559DF570ABA344B4B7F2D9302DC84BBE"/>
    <w:rsid w:val="000D1937"/>
  </w:style>
  <w:style w:type="paragraph" w:customStyle="1" w:styleId="63A5AAA06AED45E39B66B1E31BF4D4FA">
    <w:name w:val="63A5AAA06AED45E39B66B1E31BF4D4FA"/>
    <w:rsid w:val="000D1937"/>
  </w:style>
  <w:style w:type="paragraph" w:customStyle="1" w:styleId="D1B1DA7C521244D8AB16A43B3BD1CCF8">
    <w:name w:val="D1B1DA7C521244D8AB16A43B3BD1CCF8"/>
    <w:rsid w:val="000D1937"/>
  </w:style>
  <w:style w:type="paragraph" w:customStyle="1" w:styleId="1F44C72E27C34E40A6970EDCE0004A2C">
    <w:name w:val="1F44C72E27C34E40A6970EDCE0004A2C"/>
    <w:rsid w:val="000D1937"/>
  </w:style>
  <w:style w:type="paragraph" w:customStyle="1" w:styleId="73A2E7E38F7F41AB8BCE432C6B465366">
    <w:name w:val="73A2E7E38F7F41AB8BCE432C6B465366"/>
    <w:rsid w:val="000D1937"/>
  </w:style>
  <w:style w:type="paragraph" w:customStyle="1" w:styleId="A17B8EA10B204B3CAE3D779223E481D5">
    <w:name w:val="A17B8EA10B204B3CAE3D779223E481D5"/>
    <w:rsid w:val="000D1937"/>
  </w:style>
  <w:style w:type="paragraph" w:customStyle="1" w:styleId="E7C67ECA569E4758B22459CCF9ACBFC7">
    <w:name w:val="E7C67ECA569E4758B22459CCF9ACBFC7"/>
    <w:rsid w:val="000D1937"/>
  </w:style>
  <w:style w:type="paragraph" w:customStyle="1" w:styleId="4082B6463F564AC1B6BCE48A76B7A472">
    <w:name w:val="4082B6463F564AC1B6BCE48A76B7A472"/>
    <w:rsid w:val="000D1937"/>
  </w:style>
  <w:style w:type="paragraph" w:customStyle="1" w:styleId="9EFF2C2EDE7C4BD3883C1E2885C91731">
    <w:name w:val="9EFF2C2EDE7C4BD3883C1E2885C91731"/>
    <w:rsid w:val="000D1937"/>
  </w:style>
  <w:style w:type="paragraph" w:customStyle="1" w:styleId="F4105E03AB5A4B01AF3441376B283AC5">
    <w:name w:val="F4105E03AB5A4B01AF3441376B283AC5"/>
    <w:rsid w:val="000D1937"/>
  </w:style>
  <w:style w:type="paragraph" w:customStyle="1" w:styleId="8CA3B4E426E74D8A88E0957B791566E4">
    <w:name w:val="8CA3B4E426E74D8A88E0957B791566E4"/>
    <w:rsid w:val="000D1937"/>
  </w:style>
  <w:style w:type="paragraph" w:customStyle="1" w:styleId="B730108AEB704F3A9A3BC54C1486EA93">
    <w:name w:val="B730108AEB704F3A9A3BC54C1486EA93"/>
    <w:rsid w:val="000D1937"/>
  </w:style>
  <w:style w:type="paragraph" w:customStyle="1" w:styleId="0681C26733CC4470B71088AD31178CE3">
    <w:name w:val="0681C26733CC4470B71088AD31178CE3"/>
    <w:rsid w:val="000D1937"/>
  </w:style>
  <w:style w:type="paragraph" w:customStyle="1" w:styleId="B74457872DC544828E48D97D58265416">
    <w:name w:val="B74457872DC544828E48D97D58265416"/>
    <w:rsid w:val="000D1937"/>
  </w:style>
  <w:style w:type="paragraph" w:customStyle="1" w:styleId="7DB4C234424B4E90AB4AC40582A6B602">
    <w:name w:val="7DB4C234424B4E90AB4AC40582A6B602"/>
    <w:rsid w:val="000D1937"/>
  </w:style>
  <w:style w:type="paragraph" w:customStyle="1" w:styleId="3927ED5460274E4398CF24BD1C8F8578">
    <w:name w:val="3927ED5460274E4398CF24BD1C8F8578"/>
    <w:rsid w:val="000D1937"/>
  </w:style>
  <w:style w:type="paragraph" w:customStyle="1" w:styleId="6AA9CB66254047D1B70C10B886F552DE">
    <w:name w:val="6AA9CB66254047D1B70C10B886F552DE"/>
    <w:rsid w:val="000D1937"/>
  </w:style>
  <w:style w:type="paragraph" w:customStyle="1" w:styleId="4E23C7A367E346CE84DBD011F5818C6A">
    <w:name w:val="4E23C7A367E346CE84DBD011F5818C6A"/>
    <w:rsid w:val="000D1937"/>
  </w:style>
  <w:style w:type="paragraph" w:customStyle="1" w:styleId="1A0D7909681D435CB9F640AB1C7FFB56">
    <w:name w:val="1A0D7909681D435CB9F640AB1C7FFB56"/>
    <w:rsid w:val="000D1937"/>
  </w:style>
  <w:style w:type="paragraph" w:customStyle="1" w:styleId="6C5757D3BD9B472FB2208D86B7389B54">
    <w:name w:val="6C5757D3BD9B472FB2208D86B7389B54"/>
    <w:rsid w:val="000D1937"/>
  </w:style>
  <w:style w:type="paragraph" w:customStyle="1" w:styleId="0B0B034475EF4D549949E15A70FAF77A">
    <w:name w:val="0B0B034475EF4D549949E15A70FAF77A"/>
    <w:rsid w:val="000D1937"/>
  </w:style>
  <w:style w:type="paragraph" w:customStyle="1" w:styleId="62A91B82ECBE4D24B4F40FEE885E256C">
    <w:name w:val="62A91B82ECBE4D24B4F40FEE885E256C"/>
    <w:rsid w:val="000D1937"/>
  </w:style>
  <w:style w:type="paragraph" w:customStyle="1" w:styleId="0D63F5777ED545678F661FB7F6ECBA81">
    <w:name w:val="0D63F5777ED545678F661FB7F6ECBA81"/>
    <w:rsid w:val="000D1937"/>
  </w:style>
  <w:style w:type="paragraph" w:customStyle="1" w:styleId="0CA19B6EBF4440D1AA34159D3043E4B8">
    <w:name w:val="0CA19B6EBF4440D1AA34159D3043E4B8"/>
    <w:rsid w:val="000D1937"/>
  </w:style>
  <w:style w:type="paragraph" w:customStyle="1" w:styleId="79F6DC2C49A64580B118D2B49D853C6D">
    <w:name w:val="79F6DC2C49A64580B118D2B49D853C6D"/>
    <w:rsid w:val="000D1937"/>
  </w:style>
  <w:style w:type="paragraph" w:customStyle="1" w:styleId="D553A438C0CE4F4F87C8E0D79A887AAB">
    <w:name w:val="D553A438C0CE4F4F87C8E0D79A887AAB"/>
    <w:rsid w:val="000D1937"/>
  </w:style>
  <w:style w:type="paragraph" w:customStyle="1" w:styleId="872594339DA942F3969E4D18F1EFA47C">
    <w:name w:val="872594339DA942F3969E4D18F1EFA47C"/>
    <w:rsid w:val="000D1937"/>
  </w:style>
  <w:style w:type="paragraph" w:customStyle="1" w:styleId="8738DDF27AF94CE8B4286E64E00DB77E">
    <w:name w:val="8738DDF27AF94CE8B4286E64E00DB77E"/>
    <w:rsid w:val="000D1937"/>
  </w:style>
  <w:style w:type="paragraph" w:customStyle="1" w:styleId="5BE22C18207A473194F05D3563A2228A">
    <w:name w:val="5BE22C18207A473194F05D3563A2228A"/>
    <w:rsid w:val="000D1937"/>
  </w:style>
  <w:style w:type="paragraph" w:customStyle="1" w:styleId="AF9F91E680C84590AC2D24F979BD816C">
    <w:name w:val="AF9F91E680C84590AC2D24F979BD816C"/>
    <w:rsid w:val="000D1937"/>
  </w:style>
  <w:style w:type="paragraph" w:customStyle="1" w:styleId="62A524BC4D444CC0BAC16C4D21E0858D">
    <w:name w:val="62A524BC4D444CC0BAC16C4D21E0858D"/>
    <w:rsid w:val="000D1937"/>
  </w:style>
  <w:style w:type="paragraph" w:customStyle="1" w:styleId="09089629290241D2A1B706D9995F1861">
    <w:name w:val="09089629290241D2A1B706D9995F1861"/>
    <w:rsid w:val="000D1937"/>
  </w:style>
  <w:style w:type="paragraph" w:customStyle="1" w:styleId="00253FE96FA3473F84A9A3B17EEE278F">
    <w:name w:val="00253FE96FA3473F84A9A3B17EEE278F"/>
    <w:rsid w:val="000D1937"/>
  </w:style>
  <w:style w:type="paragraph" w:customStyle="1" w:styleId="A613A533454C4DCAA4E9E20A77FAF523">
    <w:name w:val="A613A533454C4DCAA4E9E20A77FAF523"/>
    <w:rsid w:val="000D1937"/>
  </w:style>
  <w:style w:type="paragraph" w:customStyle="1" w:styleId="F4DFA98BE21649198ABFF57193DF3A78">
    <w:name w:val="F4DFA98BE21649198ABFF57193DF3A78"/>
    <w:rsid w:val="000D1937"/>
  </w:style>
  <w:style w:type="paragraph" w:customStyle="1" w:styleId="B6E74B12525F4BC79A64803F3493F7B2">
    <w:name w:val="B6E74B12525F4BC79A64803F3493F7B2"/>
    <w:rsid w:val="000D1937"/>
  </w:style>
  <w:style w:type="paragraph" w:customStyle="1" w:styleId="F721F2C5C4FA417F940262CD53F3C090">
    <w:name w:val="F721F2C5C4FA417F940262CD53F3C090"/>
    <w:rsid w:val="000D1937"/>
  </w:style>
  <w:style w:type="paragraph" w:customStyle="1" w:styleId="D656D8DA0C5B476E88E31187F6310D22">
    <w:name w:val="D656D8DA0C5B476E88E31187F6310D22"/>
    <w:rsid w:val="000D1937"/>
  </w:style>
  <w:style w:type="paragraph" w:customStyle="1" w:styleId="68320CD2EA614C2DBD8671FCAB7A14EB">
    <w:name w:val="68320CD2EA614C2DBD8671FCAB7A14EB"/>
    <w:rsid w:val="000D1937"/>
  </w:style>
  <w:style w:type="paragraph" w:customStyle="1" w:styleId="75EA73D044004ADC8221AFAF8F042489">
    <w:name w:val="75EA73D044004ADC8221AFAF8F042489"/>
    <w:rsid w:val="000D1937"/>
  </w:style>
  <w:style w:type="paragraph" w:customStyle="1" w:styleId="17A570D21C6C4481B996E70EA4B60233">
    <w:name w:val="17A570D21C6C4481B996E70EA4B60233"/>
    <w:rsid w:val="000D1937"/>
  </w:style>
  <w:style w:type="paragraph" w:customStyle="1" w:styleId="4FC9EEB5D183409BB9778F99CF2095173">
    <w:name w:val="4FC9EEB5D183409BB9778F99CF2095173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3">
    <w:name w:val="ED2C545D5BC0467D9593B5CF14A1A0BD3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C54E2BBA87430CAE72B695E20775DE1">
    <w:name w:val="B6C54E2BBA87430CAE72B695E20775DE1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CDD229E39C2414DA8DBD3334372885C1">
    <w:name w:val="2CDD229E39C2414DA8DBD3334372885C1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E53439AC55498A967602F98490F59B1">
    <w:name w:val="03E53439AC55498A967602F98490F59B1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08F9B29BB1D4A3B897D1A79674418091">
    <w:name w:val="508F9B29BB1D4A3B897D1A79674418091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9CB66254047D1B70C10B886F552DE1">
    <w:name w:val="6AA9CB66254047D1B70C10B886F552DE1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E23C7A367E346CE84DBD011F5818C6A1">
    <w:name w:val="4E23C7A367E346CE84DBD011F5818C6A1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E22C18207A473194F05D3563A2228A1">
    <w:name w:val="5BE22C18207A473194F05D3563A2228A1"/>
    <w:rsid w:val="000D1937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AFF44F86EB14CC6853D13D5C2B08F3A">
    <w:name w:val="2AFF44F86EB14CC6853D13D5C2B08F3A"/>
    <w:rsid w:val="002E70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0850E-D069-46FA-BD34-48887269E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5</Pages>
  <Words>711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12</cp:revision>
  <cp:lastPrinted>2014-07-31T03:16:00Z</cp:lastPrinted>
  <dcterms:created xsi:type="dcterms:W3CDTF">2017-05-17T08:55:00Z</dcterms:created>
  <dcterms:modified xsi:type="dcterms:W3CDTF">2018-04-16T07:55:00Z</dcterms:modified>
</cp:coreProperties>
</file>