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484AAA" w:rsidRDefault="00047EA3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-932815</wp:posOffset>
                </wp:positionV>
                <wp:extent cx="6294120" cy="480060"/>
                <wp:effectExtent l="0" t="0" r="11430" b="1524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7EA3" w:rsidRDefault="00047EA3" w:rsidP="00047EA3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28.65pt;margin-top:-73.45pt;width:495.6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" filled="f" stroked="f">
                <v:textbox inset="0,0,0,0">
                  <w:txbxContent>
                    <w:p w:rsidR="00047EA3" w:rsidRDefault="00047EA3" w:rsidP="00047EA3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484AAA">
        <w:rPr>
          <w:b/>
          <w:caps/>
          <w:noProof/>
          <w:sz w:val="22"/>
          <w:szCs w:val="28"/>
        </w:rPr>
        <w:t xml:space="preserve">Fragebogen </w:t>
      </w:r>
      <w:r w:rsidR="008C3161" w:rsidRPr="00484AAA">
        <w:rPr>
          <w:b/>
          <w:caps/>
          <w:noProof/>
          <w:sz w:val="22"/>
          <w:szCs w:val="28"/>
        </w:rPr>
        <w:t xml:space="preserve">zu </w:t>
      </w:r>
      <w:r w:rsidR="000D2719" w:rsidRPr="00484AAA">
        <w:rPr>
          <w:b/>
          <w:caps/>
          <w:noProof/>
          <w:sz w:val="22"/>
          <w:szCs w:val="28"/>
        </w:rPr>
        <w:t>Beschwerden und Erkrankungen im Kopfbereich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047EA3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047EA3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0D2719" w:rsidRPr="00C838DC" w:rsidTr="00C372EE">
        <w:trPr>
          <w:trHeight w:val="283"/>
        </w:trPr>
        <w:tc>
          <w:tcPr>
            <w:tcW w:w="284" w:type="dxa"/>
          </w:tcPr>
          <w:p w:rsidR="000D2719" w:rsidRPr="00041B95" w:rsidRDefault="000D2719" w:rsidP="00C372EE">
            <w:r>
              <w:t>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Leiden oder litten Sie unter mehr als einmal im Monat</w:t>
            </w:r>
          </w:p>
          <w:p w:rsidR="000D2719" w:rsidRPr="00C838DC" w:rsidRDefault="000D2719" w:rsidP="000D2719">
            <w:r>
              <w:t xml:space="preserve">auftretenden oder länger als </w:t>
            </w:r>
            <w:r>
              <w:br/>
              <w:t>6 Stunden anhaltenden Kopfschmerzen?</w:t>
            </w:r>
          </w:p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6450" w:type="dxa"/>
            <w:gridSpan w:val="2"/>
            <w:shd w:val="clear" w:color="auto" w:fill="auto"/>
          </w:tcPr>
          <w:p w:rsidR="000D2719" w:rsidRPr="00C838DC" w:rsidRDefault="002F08FA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>
              <w:t xml:space="preserve"> Ja:</w:t>
            </w:r>
          </w:p>
        </w:tc>
      </w:tr>
      <w:tr w:rsidR="000D2719" w:rsidTr="00C372EE">
        <w:trPr>
          <w:trHeight w:hRule="exact" w:val="57"/>
        </w:trPr>
        <w:tc>
          <w:tcPr>
            <w:tcW w:w="284" w:type="dxa"/>
          </w:tcPr>
          <w:p w:rsidR="000D2719" w:rsidRPr="00677CEE" w:rsidRDefault="000D2719" w:rsidP="00C372EE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C372EE"/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C372EE"/>
        </w:tc>
      </w:tr>
      <w:tr w:rsidR="000D2719" w:rsidTr="00C372EE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C372EE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C372EE"/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1347" w:type="dxa"/>
            <w:shd w:val="clear" w:color="auto" w:fill="auto"/>
          </w:tcPr>
          <w:p w:rsidR="000D2719" w:rsidRDefault="000D2719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D2FD0CEBE5E741DC820E80F8131867A0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C372EE">
        <w:trPr>
          <w:trHeight w:hRule="exact" w:val="57"/>
        </w:trPr>
        <w:tc>
          <w:tcPr>
            <w:tcW w:w="284" w:type="dxa"/>
          </w:tcPr>
          <w:p w:rsidR="000D2719" w:rsidRPr="00677CEE" w:rsidRDefault="000D2719" w:rsidP="00C372EE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C372EE"/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1347" w:type="dxa"/>
            <w:shd w:val="clear" w:color="auto" w:fill="auto"/>
          </w:tcPr>
          <w:p w:rsidR="000D2719" w:rsidRDefault="000D2719" w:rsidP="00C372EE"/>
        </w:tc>
        <w:tc>
          <w:tcPr>
            <w:tcW w:w="5103" w:type="dxa"/>
            <w:shd w:val="clear" w:color="auto" w:fill="auto"/>
          </w:tcPr>
          <w:p w:rsidR="000D2719" w:rsidRDefault="000D2719" w:rsidP="00C372EE"/>
        </w:tc>
      </w:tr>
      <w:tr w:rsidR="000D2719" w:rsidTr="00C372EE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C372EE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C372EE"/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1347" w:type="dxa"/>
            <w:shd w:val="clear" w:color="auto" w:fill="auto"/>
          </w:tcPr>
          <w:p w:rsidR="000D2719" w:rsidRDefault="000D2719" w:rsidP="00C372EE">
            <w:r>
              <w:t>Wann zuletzt?</w:t>
            </w:r>
          </w:p>
        </w:tc>
        <w:sdt>
          <w:sdtPr>
            <w:id w:val="-1367753805"/>
            <w:placeholder>
              <w:docPart w:val="44DF45C80C10410DBAA6747E1653919E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Wie oft im Jahr?</w:t>
            </w:r>
          </w:p>
        </w:tc>
        <w:sdt>
          <w:sdtPr>
            <w:id w:val="-481158546"/>
            <w:placeholder>
              <w:docPart w:val="5C26F68C1D6146F6BC55262BFEAD1993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C372EE">
        <w:trPr>
          <w:trHeight w:hRule="exact" w:val="284"/>
        </w:trPr>
        <w:tc>
          <w:tcPr>
            <w:tcW w:w="284" w:type="dxa"/>
          </w:tcPr>
          <w:p w:rsidR="000D2719" w:rsidRPr="00041B95" w:rsidRDefault="000D2719" w:rsidP="00C372EE"/>
        </w:tc>
        <w:tc>
          <w:tcPr>
            <w:tcW w:w="2410" w:type="dxa"/>
            <w:vMerge/>
            <w:shd w:val="clear" w:color="auto" w:fill="auto"/>
          </w:tcPr>
          <w:p w:rsidR="000D2719" w:rsidRPr="00C838DC" w:rsidRDefault="000D2719" w:rsidP="00C372EE"/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C372EE">
            <w:r w:rsidRPr="000D2719">
              <w:t>Wie lange halten die Schmerzen an?</w:t>
            </w:r>
          </w:p>
        </w:tc>
      </w:tr>
      <w:tr w:rsidR="000D2719" w:rsidTr="000D2719">
        <w:trPr>
          <w:trHeight w:val="437"/>
        </w:trPr>
        <w:tc>
          <w:tcPr>
            <w:tcW w:w="284" w:type="dxa"/>
          </w:tcPr>
          <w:p w:rsidR="000D2719" w:rsidRPr="00041B95" w:rsidRDefault="000D2719" w:rsidP="00C372EE"/>
        </w:tc>
        <w:tc>
          <w:tcPr>
            <w:tcW w:w="2410" w:type="dxa"/>
            <w:vMerge/>
            <w:shd w:val="clear" w:color="auto" w:fill="auto"/>
          </w:tcPr>
          <w:p w:rsidR="000D2719" w:rsidRPr="00C838DC" w:rsidRDefault="000D2719" w:rsidP="00C372EE"/>
        </w:tc>
        <w:tc>
          <w:tcPr>
            <w:tcW w:w="212" w:type="dxa"/>
            <w:shd w:val="clear" w:color="auto" w:fill="auto"/>
          </w:tcPr>
          <w:p w:rsidR="000D2719" w:rsidRPr="00C838DC" w:rsidRDefault="000D2719" w:rsidP="00C372EE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660383741"/>
              <w:placeholder>
                <w:docPart w:val="DefaultPlaceholder_-1854013440"/>
              </w:placeholder>
            </w:sdtPr>
            <w:sdtContent>
              <w:p w:rsidR="000D2719" w:rsidRDefault="00721585" w:rsidP="00C372EE">
                <w:r>
                  <w:t xml:space="preserve"> </w:t>
                </w:r>
              </w:p>
            </w:sdtContent>
          </w:sdt>
          <w:p w:rsidR="000D2719" w:rsidRDefault="000D2719" w:rsidP="00C372EE"/>
          <w:p w:rsidR="000D2719" w:rsidRDefault="000D2719" w:rsidP="00C372EE"/>
        </w:tc>
      </w:tr>
    </w:tbl>
    <w:p w:rsidR="00066DA8" w:rsidRDefault="00066DA8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0D2719" w:rsidP="00B60135">
            <w:r>
              <w:t>2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Falls Kopfschmerzen auftreten:</w:t>
            </w:r>
          </w:p>
          <w:p w:rsidR="000D2719" w:rsidRDefault="000D2719" w:rsidP="000D2719">
            <w:r>
              <w:t>Bestehen dabei oder danach</w:t>
            </w:r>
          </w:p>
          <w:p w:rsidR="000D2719" w:rsidRDefault="000D2719" w:rsidP="000D2719">
            <w:r>
              <w:t>weitere Beschwerden wie z.B.</w:t>
            </w:r>
          </w:p>
          <w:p w:rsidR="00B60135" w:rsidRPr="00C838DC" w:rsidRDefault="000D2719" w:rsidP="000D2719">
            <w:r>
              <w:t>Übelkeit, Erbrechen, Sehstörungen, Gefühlsstörungen, Lähmungen?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2F08FA" w:rsidP="00B60135">
            <w:sdt>
              <w:sdtPr>
                <w:id w:val="-817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136913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welche?</w:t>
            </w:r>
          </w:p>
        </w:tc>
      </w:tr>
      <w:tr w:rsidR="00B60135" w:rsidTr="000D2719">
        <w:trPr>
          <w:trHeight w:hRule="exact" w:val="1249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40292264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60135" w:rsidRDefault="00721585" w:rsidP="00B60135">
                <w: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0D2719" w:rsidRPr="00C838DC" w:rsidTr="000D2719">
        <w:trPr>
          <w:trHeight w:val="283"/>
        </w:trPr>
        <w:tc>
          <w:tcPr>
            <w:tcW w:w="284" w:type="dxa"/>
          </w:tcPr>
          <w:p w:rsidR="000D2719" w:rsidRPr="00041B95" w:rsidRDefault="000D2719" w:rsidP="000D2719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Leiden oder litten Sie unter</w:t>
            </w:r>
          </w:p>
          <w:p w:rsidR="000D2719" w:rsidRPr="00C838DC" w:rsidRDefault="000D2719" w:rsidP="000D2719">
            <w:r>
              <w:t>Schwindelzuständen?</w:t>
            </w:r>
          </w:p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Pr="00C838DC" w:rsidRDefault="002F08FA" w:rsidP="000D2719">
            <w:sdt>
              <w:sdtPr>
                <w:id w:val="2100743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 w:rsidRPr="00C838DC">
              <w:t xml:space="preserve"> Nein     </w:t>
            </w:r>
            <w:sdt>
              <w:sdtPr>
                <w:id w:val="-119183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>
              <w:t xml:space="preserve"> Ja:</w:t>
            </w:r>
          </w:p>
        </w:tc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</w:t>
            </w:r>
            <w:r w:rsidRPr="00D453F2">
              <w:t>ann erstmals?</w:t>
            </w:r>
          </w:p>
        </w:tc>
        <w:sdt>
          <w:sdtPr>
            <w:id w:val="917984888"/>
            <w:placeholder>
              <w:docPart w:val="91162F38F42E47FD9645E0ACCCA36404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Wann zuletzt?</w:t>
            </w:r>
          </w:p>
        </w:tc>
        <w:sdt>
          <w:sdtPr>
            <w:id w:val="-2025930271"/>
            <w:placeholder>
              <w:docPart w:val="15C3A05227F243E5A6EF00C4968D2B28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Wie oft im Jahr?</w:t>
            </w:r>
          </w:p>
        </w:tc>
        <w:sdt>
          <w:sdtPr>
            <w:id w:val="1298414107"/>
            <w:placeholder>
              <w:docPart w:val="18FD3C928E73477791C2ACC709D9E9F8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0D2719" w:rsidRDefault="000D2719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0D2719" w:rsidRPr="00C838DC" w:rsidTr="000D2719">
        <w:trPr>
          <w:trHeight w:val="283"/>
        </w:trPr>
        <w:tc>
          <w:tcPr>
            <w:tcW w:w="284" w:type="dxa"/>
          </w:tcPr>
          <w:p w:rsidR="000D2719" w:rsidRPr="00041B95" w:rsidRDefault="000D2719" w:rsidP="000D2719">
            <w:r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Leiden oder litten Sie unter</w:t>
            </w:r>
          </w:p>
          <w:p w:rsidR="000D2719" w:rsidRPr="00C838DC" w:rsidRDefault="000D2719" w:rsidP="000D2719">
            <w:r>
              <w:t>Ohnmachten oder Krampf-</w:t>
            </w:r>
            <w:r>
              <w:br/>
            </w:r>
            <w:proofErr w:type="spellStart"/>
            <w:r>
              <w:t>anfällen</w:t>
            </w:r>
            <w:proofErr w:type="spellEnd"/>
            <w:r>
              <w:t>?</w:t>
            </w:r>
          </w:p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Pr="00C838DC" w:rsidRDefault="002F08FA" w:rsidP="000D2719">
            <w:sdt>
              <w:sdtPr>
                <w:id w:val="1008951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 w:rsidRPr="00C838DC">
              <w:t xml:space="preserve"> Nein     </w:t>
            </w:r>
            <w:sdt>
              <w:sdtPr>
                <w:id w:val="1913186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>
              <w:t xml:space="preserve"> Ja:</w:t>
            </w:r>
          </w:p>
        </w:tc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</w:t>
            </w:r>
            <w:r w:rsidRPr="00D453F2">
              <w:t>ann erstmals?</w:t>
            </w:r>
          </w:p>
        </w:tc>
        <w:sdt>
          <w:sdtPr>
            <w:id w:val="-847403132"/>
            <w:placeholder>
              <w:docPart w:val="4A5F8BF2BD8C42B59FFC5A2AE082DEF5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Wann zuletzt?</w:t>
            </w:r>
          </w:p>
        </w:tc>
        <w:sdt>
          <w:sdtPr>
            <w:id w:val="-943766035"/>
            <w:placeholder>
              <w:docPart w:val="679C7246E12A421B96FAB32EB2E3FE7D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Wie oft im Jahr?</w:t>
            </w:r>
          </w:p>
        </w:tc>
        <w:sdt>
          <w:sdtPr>
            <w:id w:val="-470054297"/>
            <w:placeholder>
              <w:docPart w:val="B52A4F1F760B4B7E94967D1FD770A9DF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0D2719" w:rsidRDefault="000D2719" w:rsidP="000D2719">
      <w:pPr>
        <w:rPr>
          <w:b/>
        </w:rPr>
      </w:pPr>
    </w:p>
    <w:p w:rsidR="00186280" w:rsidRDefault="00186280">
      <w:pPr>
        <w:spacing w:line="240" w:lineRule="auto"/>
        <w:rPr>
          <w:b/>
        </w:rPr>
      </w:pPr>
      <w:r>
        <w:rPr>
          <w:b/>
        </w:rPr>
        <w:br w:type="page"/>
      </w:r>
    </w:p>
    <w:p w:rsidR="00186280" w:rsidRDefault="00186280" w:rsidP="000D271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0D2719" w:rsidRPr="00C838DC" w:rsidTr="000D2719">
        <w:trPr>
          <w:trHeight w:val="283"/>
        </w:trPr>
        <w:tc>
          <w:tcPr>
            <w:tcW w:w="284" w:type="dxa"/>
          </w:tcPr>
          <w:p w:rsidR="000D2719" w:rsidRPr="00041B95" w:rsidRDefault="000D2719" w:rsidP="000D2719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Leiden oder litten Sie unter</w:t>
            </w:r>
          </w:p>
          <w:p w:rsidR="000D2719" w:rsidRDefault="000D2719" w:rsidP="000D2719">
            <w:r>
              <w:t>Gedächtnis- oder</w:t>
            </w:r>
          </w:p>
          <w:p w:rsidR="000D2719" w:rsidRPr="00C838DC" w:rsidRDefault="000D2719" w:rsidP="000D2719">
            <w:r>
              <w:t>Konzentrationsstörungen?</w:t>
            </w:r>
          </w:p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Pr="00C838DC" w:rsidRDefault="002F08FA" w:rsidP="000D2719">
            <w:sdt>
              <w:sdtPr>
                <w:id w:val="30999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 w:rsidRPr="00C838DC">
              <w:t xml:space="preserve"> Nein     </w:t>
            </w:r>
            <w:sdt>
              <w:sdtPr>
                <w:id w:val="1529765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>
              <w:t xml:space="preserve"> Ja:</w:t>
            </w:r>
          </w:p>
        </w:tc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Seit wann</w:t>
            </w:r>
            <w:r w:rsidRPr="00D453F2">
              <w:t>?</w:t>
            </w:r>
          </w:p>
        </w:tc>
        <w:sdt>
          <w:sdtPr>
            <w:id w:val="-343396988"/>
            <w:placeholder>
              <w:docPart w:val="C235DA2070C442DC9C43B1D195986FA9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Welcher Art?</w:t>
            </w:r>
          </w:p>
        </w:tc>
        <w:sdt>
          <w:sdtPr>
            <w:id w:val="159436849"/>
            <w:placeholder>
              <w:docPart w:val="16F57BD3CC544656801EE7DDD1966009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041B95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C838DC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0D2719">
            <w:r>
              <w:t>Ist eine Ursache bekannt?</w:t>
            </w:r>
          </w:p>
        </w:tc>
      </w:tr>
      <w:tr w:rsidR="000D2719" w:rsidTr="000D2719">
        <w:trPr>
          <w:trHeight w:val="437"/>
        </w:trPr>
        <w:tc>
          <w:tcPr>
            <w:tcW w:w="284" w:type="dxa"/>
          </w:tcPr>
          <w:p w:rsidR="000D2719" w:rsidRPr="00041B95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C838DC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170417981"/>
              <w:placeholder>
                <w:docPart w:val="DefaultPlaceholder_-1854013440"/>
              </w:placeholder>
            </w:sdtPr>
            <w:sdtContent>
              <w:p w:rsidR="000D2719" w:rsidRDefault="00721585" w:rsidP="000D2719">
                <w:r>
                  <w:t xml:space="preserve"> </w:t>
                </w:r>
              </w:p>
            </w:sdtContent>
          </w:sdt>
          <w:p w:rsidR="000D2719" w:rsidRDefault="000D2719" w:rsidP="000D2719"/>
          <w:p w:rsidR="000D2719" w:rsidRDefault="000D2719" w:rsidP="000D2719"/>
        </w:tc>
      </w:tr>
    </w:tbl>
    <w:p w:rsidR="000D2719" w:rsidRDefault="000D2719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186280" w:rsidRPr="00C838DC" w:rsidTr="002F08FA">
        <w:trPr>
          <w:trHeight w:val="283"/>
        </w:trPr>
        <w:tc>
          <w:tcPr>
            <w:tcW w:w="284" w:type="dxa"/>
          </w:tcPr>
          <w:p w:rsidR="00186280" w:rsidRPr="00041B95" w:rsidRDefault="00186280" w:rsidP="002F08FA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Default="00186280" w:rsidP="002F08FA">
            <w:r>
              <w:t>Leiden oder litten Sie in den</w:t>
            </w:r>
          </w:p>
          <w:p w:rsidR="00186280" w:rsidRDefault="00186280" w:rsidP="002F08FA">
            <w:r>
              <w:t>letzten 5 Jahren unter</w:t>
            </w:r>
          </w:p>
          <w:p w:rsidR="00186280" w:rsidRDefault="00186280" w:rsidP="002F08FA">
            <w:r>
              <w:t>Reizbarkeitszuständen oder</w:t>
            </w:r>
          </w:p>
          <w:p w:rsidR="00186280" w:rsidRPr="00C838DC" w:rsidRDefault="00186280" w:rsidP="002F08FA">
            <w:r>
              <w:t>Verstimmungen?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2"/>
            <w:shd w:val="clear" w:color="auto" w:fill="auto"/>
          </w:tcPr>
          <w:p w:rsidR="00186280" w:rsidRPr="00C838DC" w:rsidRDefault="002F08FA" w:rsidP="002F08FA">
            <w:sdt>
              <w:sdtPr>
                <w:id w:val="13227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 w:rsidRPr="00C838DC">
              <w:t xml:space="preserve"> Nein     </w:t>
            </w:r>
            <w:sdt>
              <w:sdtPr>
                <w:id w:val="-808017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Ja:</w:t>
            </w:r>
          </w:p>
        </w:tc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hRule="exact" w:val="284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1347" w:type="dxa"/>
            <w:shd w:val="clear" w:color="auto" w:fill="auto"/>
          </w:tcPr>
          <w:p w:rsidR="00186280" w:rsidRDefault="00186280" w:rsidP="002F08FA">
            <w:r>
              <w:t>W</w:t>
            </w:r>
            <w:r w:rsidRPr="00D453F2">
              <w:t>ann erstmals?</w:t>
            </w:r>
          </w:p>
        </w:tc>
        <w:sdt>
          <w:sdtPr>
            <w:id w:val="-1556537755"/>
            <w:placeholder>
              <w:docPart w:val="A346340822764ABCBEE283D8178C47DB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186280" w:rsidRDefault="00186280" w:rsidP="002F08FA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1347" w:type="dxa"/>
            <w:shd w:val="clear" w:color="auto" w:fill="auto"/>
          </w:tcPr>
          <w:p w:rsidR="00186280" w:rsidRDefault="00186280" w:rsidP="002F08FA"/>
        </w:tc>
        <w:tc>
          <w:tcPr>
            <w:tcW w:w="5103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hRule="exact" w:val="284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1347" w:type="dxa"/>
            <w:shd w:val="clear" w:color="auto" w:fill="auto"/>
          </w:tcPr>
          <w:p w:rsidR="00186280" w:rsidRDefault="00186280" w:rsidP="002F08FA">
            <w:r>
              <w:t>Wann zuletzt?</w:t>
            </w:r>
          </w:p>
        </w:tc>
        <w:sdt>
          <w:sdtPr>
            <w:id w:val="1431550535"/>
            <w:placeholder>
              <w:docPart w:val="FF5FAC7333E34C1D923E860D82FE0D82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186280" w:rsidRDefault="00186280" w:rsidP="002F08FA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1347" w:type="dxa"/>
            <w:shd w:val="clear" w:color="auto" w:fill="auto"/>
          </w:tcPr>
          <w:p w:rsidR="00186280" w:rsidRDefault="00186280" w:rsidP="002F08FA"/>
        </w:tc>
        <w:tc>
          <w:tcPr>
            <w:tcW w:w="5103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hRule="exact" w:val="284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1347" w:type="dxa"/>
            <w:shd w:val="clear" w:color="auto" w:fill="auto"/>
          </w:tcPr>
          <w:p w:rsidR="00186280" w:rsidRDefault="00186280" w:rsidP="002F08FA">
            <w:r>
              <w:t>Wie oft im Jahr?</w:t>
            </w:r>
          </w:p>
        </w:tc>
        <w:sdt>
          <w:sdtPr>
            <w:id w:val="-1751728689"/>
            <w:placeholder>
              <w:docPart w:val="8FD6603544474D5F80E4033C595321ED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186280" w:rsidRDefault="00186280" w:rsidP="002F08FA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186280" w:rsidRDefault="00186280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0D2719" w:rsidRPr="00C838DC" w:rsidTr="000D2719">
        <w:trPr>
          <w:trHeight w:val="283"/>
        </w:trPr>
        <w:tc>
          <w:tcPr>
            <w:tcW w:w="284" w:type="dxa"/>
          </w:tcPr>
          <w:p w:rsidR="000D2719" w:rsidRPr="00041B95" w:rsidRDefault="000D2719" w:rsidP="000D2719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Leiden oder litten Sie in den</w:t>
            </w:r>
          </w:p>
          <w:p w:rsidR="000D2719" w:rsidRDefault="000D2719" w:rsidP="000D2719">
            <w:r>
              <w:t>letzten 5 Jahren unter</w:t>
            </w:r>
          </w:p>
          <w:p w:rsidR="000D2719" w:rsidRDefault="000D2719" w:rsidP="000D2719">
            <w:r>
              <w:t>Erschöpfungszuständen oder</w:t>
            </w:r>
          </w:p>
          <w:p w:rsidR="000D2719" w:rsidRPr="00C838DC" w:rsidRDefault="000D2719" w:rsidP="000D2719">
            <w:r>
              <w:t>Schlafstörungen?</w:t>
            </w:r>
          </w:p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Pr="00C838DC" w:rsidRDefault="002F08FA" w:rsidP="000D2719">
            <w:sdt>
              <w:sdtPr>
                <w:id w:val="1448194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 w:rsidRPr="00C838DC">
              <w:t xml:space="preserve"> Nein     </w:t>
            </w:r>
            <w:sdt>
              <w:sdtPr>
                <w:id w:val="-365748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>
              <w:t xml:space="preserve"> Ja:</w:t>
            </w:r>
          </w:p>
        </w:tc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gridSpan w:val="2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</w:t>
            </w:r>
            <w:r w:rsidRPr="00D453F2">
              <w:t>ann erstmals?</w:t>
            </w:r>
          </w:p>
        </w:tc>
        <w:sdt>
          <w:sdtPr>
            <w:id w:val="-1609582088"/>
            <w:placeholder>
              <w:docPart w:val="8AE2B1E1DC4847288A37C256A6C3CE2E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Wann zuletzt?</w:t>
            </w:r>
          </w:p>
        </w:tc>
        <w:sdt>
          <w:sdtPr>
            <w:id w:val="-1150279761"/>
            <w:placeholder>
              <w:docPart w:val="366A36600EE3409FBF73213993345C22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D2719" w:rsidTr="000D2719">
        <w:trPr>
          <w:trHeight w:hRule="exact" w:val="57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/>
        </w:tc>
        <w:tc>
          <w:tcPr>
            <w:tcW w:w="5103" w:type="dxa"/>
            <w:shd w:val="clear" w:color="auto" w:fill="auto"/>
          </w:tcPr>
          <w:p w:rsidR="000D2719" w:rsidRDefault="000D2719" w:rsidP="000D2719"/>
        </w:tc>
      </w:tr>
      <w:tr w:rsidR="000D2719" w:rsidTr="000D2719">
        <w:trPr>
          <w:trHeight w:hRule="exact" w:val="284"/>
        </w:trPr>
        <w:tc>
          <w:tcPr>
            <w:tcW w:w="284" w:type="dxa"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1347" w:type="dxa"/>
            <w:shd w:val="clear" w:color="auto" w:fill="auto"/>
          </w:tcPr>
          <w:p w:rsidR="000D2719" w:rsidRDefault="000D2719" w:rsidP="000D2719">
            <w:r>
              <w:t>Wie oft im Jahr?</w:t>
            </w:r>
          </w:p>
        </w:tc>
        <w:sdt>
          <w:sdtPr>
            <w:id w:val="-662245810"/>
            <w:placeholder>
              <w:docPart w:val="F53C7C4060A447F5B9290E9E8DCD8EE8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0D2719" w:rsidRDefault="000D2719" w:rsidP="000D2719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0D2719" w:rsidRDefault="000D2719" w:rsidP="000D2719">
      <w:pPr>
        <w:rPr>
          <w:b/>
        </w:rPr>
      </w:pPr>
    </w:p>
    <w:p w:rsidR="00186280" w:rsidRDefault="00186280" w:rsidP="000D271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D2719" w:rsidRPr="00C838DC" w:rsidTr="000D2719">
        <w:trPr>
          <w:trHeight w:val="284"/>
        </w:trPr>
        <w:tc>
          <w:tcPr>
            <w:tcW w:w="284" w:type="dxa"/>
            <w:vMerge w:val="restart"/>
          </w:tcPr>
          <w:p w:rsidR="000D2719" w:rsidRPr="00041B95" w:rsidRDefault="000D2719" w:rsidP="000D2719">
            <w:r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Gibt es eine bekannte Ursache</w:t>
            </w:r>
          </w:p>
          <w:p w:rsidR="000D2719" w:rsidRDefault="000D2719" w:rsidP="000D2719">
            <w:r>
              <w:t>oder einen Auslöser für die</w:t>
            </w:r>
          </w:p>
          <w:p w:rsidR="000D2719" w:rsidRPr="00C838DC" w:rsidRDefault="000D2719" w:rsidP="000D2719">
            <w:r>
              <w:t>Beschwerden?</w:t>
            </w:r>
          </w:p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shd w:val="clear" w:color="auto" w:fill="auto"/>
          </w:tcPr>
          <w:p w:rsidR="000D2719" w:rsidRPr="00C838DC" w:rsidRDefault="002F08FA" w:rsidP="000D2719">
            <w:sdt>
              <w:sdtPr>
                <w:id w:val="-172081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 w:rsidRPr="00C838DC">
              <w:t xml:space="preserve"> Nein     </w:t>
            </w:r>
            <w:sdt>
              <w:sdtPr>
                <w:id w:val="188128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2719">
              <w:t xml:space="preserve"> Ja, welche?</w:t>
            </w:r>
          </w:p>
        </w:tc>
      </w:tr>
      <w:tr w:rsidR="000D2719" w:rsidTr="000D2719">
        <w:trPr>
          <w:trHeight w:hRule="exact" w:val="600"/>
        </w:trPr>
        <w:tc>
          <w:tcPr>
            <w:tcW w:w="284" w:type="dxa"/>
            <w:vMerge/>
          </w:tcPr>
          <w:p w:rsidR="000D2719" w:rsidRPr="00677CEE" w:rsidRDefault="000D2719" w:rsidP="000D2719"/>
        </w:tc>
        <w:tc>
          <w:tcPr>
            <w:tcW w:w="2410" w:type="dxa"/>
            <w:vMerge/>
            <w:shd w:val="clear" w:color="auto" w:fill="auto"/>
          </w:tcPr>
          <w:p w:rsidR="000D2719" w:rsidRPr="00677CEE" w:rsidRDefault="000D2719" w:rsidP="000D2719"/>
        </w:tc>
        <w:tc>
          <w:tcPr>
            <w:tcW w:w="212" w:type="dxa"/>
            <w:shd w:val="clear" w:color="auto" w:fill="auto"/>
          </w:tcPr>
          <w:p w:rsidR="000D2719" w:rsidRPr="00C838DC" w:rsidRDefault="000D2719" w:rsidP="000D2719"/>
        </w:tc>
        <w:tc>
          <w:tcPr>
            <w:tcW w:w="6450" w:type="dxa"/>
            <w:shd w:val="clear" w:color="auto" w:fill="E9E9E9"/>
          </w:tcPr>
          <w:p w:rsidR="000D2719" w:rsidRDefault="002F08FA" w:rsidP="000D2719">
            <w:sdt>
              <w:sdtPr>
                <w:id w:val="1339195161"/>
                <w:placeholder>
                  <w:docPart w:val="48819E2340FD4CA18FC47112F9B130A8"/>
                </w:placeholder>
                <w:text/>
              </w:sdtPr>
              <w:sdtContent>
                <w:r w:rsidR="000D2719">
                  <w:t xml:space="preserve"> </w:t>
                </w:r>
              </w:sdtContent>
            </w:sdt>
            <w:sdt>
              <w:sdtPr>
                <w:id w:val="-856418418"/>
                <w:placeholder>
                  <w:docPart w:val="DefaultPlaceholder_-1854013440"/>
                </w:placeholder>
              </w:sdtPr>
              <w:sdtContent>
                <w:r w:rsidR="00721585">
                  <w:t xml:space="preserve"> </w:t>
                </w:r>
              </w:sdtContent>
            </w:sdt>
          </w:p>
        </w:tc>
      </w:tr>
    </w:tbl>
    <w:p w:rsidR="000D2719" w:rsidRDefault="000D2719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0D2719" w:rsidP="00B60135">
            <w:r>
              <w:t>9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Default="00B60135" w:rsidP="00B60135">
            <w:r w:rsidRPr="00D453F2">
              <w:t xml:space="preserve">Haben Sie aufgrund der Erkrankung/der Beschwerden Ärzte oder andere Therapeuten in Anspruch genommen? </w:t>
            </w:r>
          </w:p>
          <w:p w:rsidR="00B60135" w:rsidRDefault="00B60135" w:rsidP="00B60135"/>
          <w:p w:rsidR="00B60135" w:rsidRPr="00C838DC" w:rsidRDefault="00B60135" w:rsidP="00B60135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Pr="00C838DC" w:rsidRDefault="002F08FA" w:rsidP="00B60135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Ja:</w:t>
            </w:r>
          </w:p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1. </w:t>
            </w:r>
            <w:r w:rsidRPr="00BA350D">
              <w:t>Name und Anschrift der Ärzte/Therapeuten: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98711561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72158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-323586156"/>
            <w:placeholder>
              <w:docPart w:val="0F3E619C35BC491C819FA30E6FC6B81A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1100787226"/>
            <w:placeholder>
              <w:docPart w:val="75D651B1711B400A93032579CA4A7D1C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2. </w:t>
            </w:r>
            <w:r w:rsidRPr="00BA350D">
              <w:t>Name und Anschrift der Ärzte/Therapeuten: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214669489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72158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468486793"/>
            <w:placeholder>
              <w:docPart w:val="F27D90A0170A4044B65C2398324E14A0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82073367"/>
            <w:placeholder>
              <w:docPart w:val="638E96C8CAAD4E99941A912D06C9599F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186280" w:rsidRDefault="00186280" w:rsidP="0098489B">
      <w:pPr>
        <w:rPr>
          <w:b/>
        </w:rPr>
      </w:pPr>
    </w:p>
    <w:p w:rsidR="00186280" w:rsidRDefault="00186280">
      <w:pPr>
        <w:spacing w:line="240" w:lineRule="auto"/>
        <w:rPr>
          <w:b/>
        </w:rPr>
      </w:pPr>
      <w:r>
        <w:rPr>
          <w:b/>
        </w:rPr>
        <w:br w:type="page"/>
      </w:r>
    </w:p>
    <w:p w:rsidR="00B60135" w:rsidRDefault="00B6013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4"/>
        </w:trPr>
        <w:tc>
          <w:tcPr>
            <w:tcW w:w="284" w:type="dxa"/>
            <w:vMerge w:val="restart"/>
          </w:tcPr>
          <w:p w:rsidR="00B60135" w:rsidRPr="00041B95" w:rsidRDefault="000D2719" w:rsidP="00B60135">
            <w:r>
              <w:t>10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0D2719" w:rsidP="000D2719">
            <w:r>
              <w:t>Wurde eine bildgebende Diagnostik (z.B. Röntgen (auch CT), Kernspintomographie, Szintigraphie/nuklearmedizinische Untersuchungen oder Ultraschalluntersuchungen) diesbezüglich 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2F08FA" w:rsidP="00B60135">
            <w:sdt>
              <w:sdtPr>
                <w:id w:val="-109092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513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</w:t>
            </w:r>
            <w:r w:rsidR="00B60135" w:rsidRPr="00B60135">
              <w:t>welche Untersuchungen und wann?</w:t>
            </w:r>
          </w:p>
        </w:tc>
      </w:tr>
      <w:tr w:rsidR="00B60135" w:rsidTr="00B60135">
        <w:trPr>
          <w:trHeight w:hRule="exact" w:val="131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4908721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60135" w:rsidRDefault="0072158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(Name und Anschrift des Arztes/der Einrichtung)</w:t>
            </w:r>
          </w:p>
        </w:tc>
      </w:tr>
      <w:tr w:rsidR="00B60135" w:rsidTr="00B60135">
        <w:trPr>
          <w:trHeight w:hRule="exact" w:val="74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103426984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60135" w:rsidRDefault="00721585" w:rsidP="00B60135">
                <w:r>
                  <w:t xml:space="preserve"> </w:t>
                </w:r>
              </w:p>
            </w:tc>
          </w:sdtContent>
        </w:sdt>
      </w:tr>
      <w:tr w:rsidR="00B60135" w:rsidRPr="00C838DC" w:rsidTr="00B60135">
        <w:trPr>
          <w:trHeight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B60135" w:rsidP="00B60135">
            <w:r>
              <w:t>(Befund bitte beifügen)</w:t>
            </w:r>
          </w:p>
        </w:tc>
      </w:tr>
    </w:tbl>
    <w:p w:rsidR="000D2719" w:rsidRDefault="000D2719" w:rsidP="0098489B">
      <w:pPr>
        <w:rPr>
          <w:b/>
        </w:rPr>
      </w:pPr>
    </w:p>
    <w:p w:rsidR="00B60135" w:rsidRDefault="00B6013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0D2719" w:rsidP="00B60135">
            <w:r>
              <w:t>11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D2719" w:rsidRDefault="000D2719" w:rsidP="000D2719">
            <w:r>
              <w:t>Wurden Elektroenzephalogramme (EEG), testpsychologische Untersuchungen oder</w:t>
            </w:r>
          </w:p>
          <w:p w:rsidR="000D2719" w:rsidRDefault="000D2719" w:rsidP="000D2719">
            <w:r>
              <w:t>andere Hirnleistungstests</w:t>
            </w:r>
          </w:p>
          <w:p w:rsidR="00B60135" w:rsidRPr="00C838DC" w:rsidRDefault="000D2719" w:rsidP="000D2719">
            <w:r>
              <w:t>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2F08FA" w:rsidP="00B60135">
            <w:sdt>
              <w:sdtPr>
                <w:id w:val="-1960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50482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593">
              <w:t xml:space="preserve"> Ja, </w:t>
            </w:r>
            <w:r w:rsidR="009F3593" w:rsidRPr="00B60135">
              <w:t>welche Untersuchungen und wann?</w:t>
            </w:r>
          </w:p>
        </w:tc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149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2045477463"/>
              <w:placeholder>
                <w:docPart w:val="DefaultPlaceholder_-1854013440"/>
              </w:placeholder>
            </w:sdtPr>
            <w:sdtContent>
              <w:p w:rsidR="00B60135" w:rsidRDefault="00721585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(Name und Anschrift des Arztes/der Einrichtung)</w:t>
            </w:r>
          </w:p>
        </w:tc>
      </w:tr>
      <w:tr w:rsidR="00B60135" w:rsidTr="00B60135">
        <w:trPr>
          <w:trHeight w:hRule="exact" w:val="978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-1529020430"/>
              <w:placeholder>
                <w:docPart w:val="DefaultPlaceholder_-1854013440"/>
              </w:placeholder>
            </w:sdtPr>
            <w:sdtContent>
              <w:p w:rsidR="00B60135" w:rsidRDefault="00721585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6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>
              <w:t>(</w:t>
            </w:r>
            <w:r w:rsidR="00186280">
              <w:t>Ergebnis</w:t>
            </w:r>
            <w:r>
              <w:t xml:space="preserve"> bitte beifügen)</w:t>
            </w:r>
          </w:p>
        </w:tc>
      </w:tr>
    </w:tbl>
    <w:p w:rsidR="00066DA8" w:rsidRDefault="00066DA8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86280" w:rsidRPr="00C838DC" w:rsidTr="002F08FA">
        <w:trPr>
          <w:trHeight w:val="785"/>
        </w:trPr>
        <w:tc>
          <w:tcPr>
            <w:tcW w:w="284" w:type="dxa"/>
          </w:tcPr>
          <w:p w:rsidR="00186280" w:rsidRPr="00041B95" w:rsidRDefault="00186280" w:rsidP="002F08FA">
            <w:r>
              <w:t>12.</w:t>
            </w:r>
          </w:p>
        </w:tc>
        <w:tc>
          <w:tcPr>
            <w:tcW w:w="2410" w:type="dxa"/>
            <w:shd w:val="clear" w:color="auto" w:fill="auto"/>
          </w:tcPr>
          <w:p w:rsidR="00186280" w:rsidRPr="00C838DC" w:rsidRDefault="00186280" w:rsidP="004740D6">
            <w:r>
              <w:t>Wie bezeichnete der Arzt/</w:t>
            </w:r>
            <w:r w:rsidR="004740D6">
              <w:br/>
            </w:r>
            <w:r>
              <w:t>der</w:t>
            </w:r>
            <w:r w:rsidR="004740D6">
              <w:t xml:space="preserve"> </w:t>
            </w:r>
            <w:r>
              <w:t>Therapeut das Leiden?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152905861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Pr="00C838DC" w:rsidRDefault="00721585" w:rsidP="002F08FA">
                <w:r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rPr>
          <w:b/>
        </w:rPr>
      </w:pPr>
    </w:p>
    <w:p w:rsidR="00186280" w:rsidRPr="00B14EA7" w:rsidRDefault="00186280" w:rsidP="00186280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186280" w:rsidRPr="00C838DC" w:rsidTr="002F08FA">
        <w:trPr>
          <w:trHeight w:val="283"/>
        </w:trPr>
        <w:tc>
          <w:tcPr>
            <w:tcW w:w="284" w:type="dxa"/>
            <w:vMerge w:val="restart"/>
          </w:tcPr>
          <w:p w:rsidR="00186280" w:rsidRPr="00041B95" w:rsidRDefault="00186280" w:rsidP="002F08FA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Pr="00C838DC" w:rsidRDefault="00186280" w:rsidP="002F08FA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2"/>
            <w:shd w:val="clear" w:color="auto" w:fill="auto"/>
          </w:tcPr>
          <w:p w:rsidR="00186280" w:rsidRPr="00C838DC" w:rsidRDefault="002F08FA" w:rsidP="002F08FA">
            <w:sdt>
              <w:sdtPr>
                <w:id w:val="1805663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 w:rsidRPr="00C838DC">
              <w:t xml:space="preserve"> Nein     </w:t>
            </w:r>
            <w:sdt>
              <w:sdtPr>
                <w:id w:val="-1585212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Ja, welche Komplikationen?</w:t>
            </w:r>
          </w:p>
        </w:tc>
      </w:tr>
      <w:tr w:rsidR="00186280" w:rsidTr="002F08FA">
        <w:trPr>
          <w:trHeight w:hRule="exact" w:val="1201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-272716902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186280" w:rsidRDefault="00721585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hRule="exact" w:val="284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38" w:type="dxa"/>
            <w:shd w:val="clear" w:color="auto" w:fill="auto"/>
          </w:tcPr>
          <w:p w:rsidR="00186280" w:rsidRDefault="00186280" w:rsidP="002F08FA">
            <w:r>
              <w:t>Wann?</w:t>
            </w:r>
          </w:p>
        </w:tc>
        <w:sdt>
          <w:sdtPr>
            <w:id w:val="1142460148"/>
            <w:placeholder>
              <w:docPart w:val="95810F8735624C6B852C6115720594E1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186280" w:rsidRDefault="00186280" w:rsidP="002F08FA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spacing w:line="240" w:lineRule="auto"/>
        <w:rPr>
          <w:b/>
        </w:rPr>
      </w:pPr>
    </w:p>
    <w:p w:rsidR="00186280" w:rsidRDefault="00186280" w:rsidP="00186280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86280" w:rsidRPr="00C838DC" w:rsidTr="002F08FA">
        <w:trPr>
          <w:trHeight w:val="284"/>
        </w:trPr>
        <w:tc>
          <w:tcPr>
            <w:tcW w:w="284" w:type="dxa"/>
            <w:vMerge w:val="restart"/>
          </w:tcPr>
          <w:p w:rsidR="00186280" w:rsidRPr="00041B95" w:rsidRDefault="00186280" w:rsidP="002F08FA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Pr="00C838DC" w:rsidRDefault="00186280" w:rsidP="002F08FA">
            <w:r w:rsidRPr="0017615E">
              <w:t>Waren aufgrund der Beschwerden/ der Erkrankung Behandlungen in einem Krankenhaus/</w:t>
            </w:r>
            <w:r w:rsidR="009D01C7">
              <w:br/>
            </w:r>
            <w:r w:rsidRPr="0017615E">
              <w:t>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Pr="00C838DC" w:rsidRDefault="002F08FA" w:rsidP="002F08FA">
            <w:sdt>
              <w:sdtPr>
                <w:id w:val="-62726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 w:rsidRPr="00C838DC">
              <w:t xml:space="preserve"> Nein     </w:t>
            </w:r>
            <w:sdt>
              <w:sdtPr>
                <w:id w:val="1297876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Ja, welche und wann?</w:t>
            </w:r>
          </w:p>
        </w:tc>
      </w:tr>
      <w:tr w:rsidR="00186280" w:rsidTr="00186280">
        <w:trPr>
          <w:trHeight w:hRule="exact" w:val="1068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-223220732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Default="00721585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hRule="exact" w:val="284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Default="00186280" w:rsidP="002F08FA">
            <w:r w:rsidRPr="00BD1619">
              <w:t>Name und Anschr</w:t>
            </w:r>
            <w:r>
              <w:t>ift des Krankenhauses/der Einrichtung:</w:t>
            </w:r>
          </w:p>
        </w:tc>
      </w:tr>
      <w:tr w:rsidR="00186280" w:rsidTr="002F08FA">
        <w:trPr>
          <w:trHeight w:hRule="exact" w:val="742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-119738910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Default="00721585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293"/>
        </w:trPr>
        <w:tc>
          <w:tcPr>
            <w:tcW w:w="284" w:type="dxa"/>
          </w:tcPr>
          <w:p w:rsidR="00186280" w:rsidRPr="00677CEE" w:rsidRDefault="00186280" w:rsidP="002F08FA"/>
        </w:tc>
        <w:tc>
          <w:tcPr>
            <w:tcW w:w="2410" w:type="dxa"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Default="00186280" w:rsidP="002F08FA">
            <w:r>
              <w:t>(Bericht bitte beifügen)</w:t>
            </w:r>
          </w:p>
        </w:tc>
      </w:tr>
    </w:tbl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186280" w:rsidRPr="00C838DC" w:rsidTr="002F08FA">
        <w:trPr>
          <w:trHeight w:val="283"/>
        </w:trPr>
        <w:tc>
          <w:tcPr>
            <w:tcW w:w="284" w:type="dxa"/>
          </w:tcPr>
          <w:p w:rsidR="00186280" w:rsidRPr="00041B95" w:rsidRDefault="00186280" w:rsidP="002F08FA">
            <w:r>
              <w:t>15.</w:t>
            </w:r>
          </w:p>
        </w:tc>
        <w:tc>
          <w:tcPr>
            <w:tcW w:w="2410" w:type="dxa"/>
            <w:shd w:val="clear" w:color="auto" w:fill="auto"/>
          </w:tcPr>
          <w:p w:rsidR="00186280" w:rsidRPr="00C838DC" w:rsidRDefault="00186280" w:rsidP="002F08FA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Pr="00C838DC" w:rsidRDefault="002F08FA" w:rsidP="002F08FA">
            <w:sdt>
              <w:sdtPr>
                <w:id w:val="107578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</w:t>
            </w:r>
            <w:r w:rsidR="00186280" w:rsidRPr="008650D1">
              <w:rPr>
                <w:b/>
              </w:rPr>
              <w:t>Keine Behandlung</w:t>
            </w:r>
          </w:p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Default="002F08FA" w:rsidP="002F08FA">
            <w:sdt>
              <w:sdtPr>
                <w:id w:val="-32652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</w:t>
            </w:r>
            <w:r w:rsidR="00186280">
              <w:rPr>
                <w:b/>
              </w:rPr>
              <w:t>Medikament</w:t>
            </w:r>
          </w:p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Default="00186280" w:rsidP="002F08FA">
            <w:r w:rsidRPr="000376F5">
              <w:t>Medikamentenname:</w:t>
            </w:r>
          </w:p>
        </w:tc>
        <w:sdt>
          <w:sdtPr>
            <w:id w:val="-539588812"/>
            <w:placeholder>
              <w:docPart w:val="C7A3224D03B84882BCF160BC8B811BA5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Pr="000376F5" w:rsidRDefault="00186280" w:rsidP="002F08FA">
            <w:r>
              <w:t>von:</w:t>
            </w:r>
          </w:p>
        </w:tc>
        <w:sdt>
          <w:sdtPr>
            <w:id w:val="550582703"/>
            <w:placeholder>
              <w:docPart w:val="18821D611CB74179855F4BD5FAB8ACE6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0376F5" w:rsidRDefault="00186280" w:rsidP="002F08FA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86280" w:rsidRDefault="00186280" w:rsidP="002F08FA">
            <w:r>
              <w:t xml:space="preserve">   bis:</w:t>
            </w:r>
          </w:p>
        </w:tc>
        <w:sdt>
          <w:sdtPr>
            <w:id w:val="1355611712"/>
            <w:placeholder>
              <w:docPart w:val="18821D611CB74179855F4BD5FAB8ACE6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Default="00186280" w:rsidP="002F08FA"/>
        </w:tc>
        <w:tc>
          <w:tcPr>
            <w:tcW w:w="2552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1285" w:type="dxa"/>
            <w:shd w:val="clear" w:color="auto" w:fill="auto"/>
          </w:tcPr>
          <w:p w:rsidR="00186280" w:rsidRDefault="00186280" w:rsidP="002F08FA"/>
        </w:tc>
        <w:tc>
          <w:tcPr>
            <w:tcW w:w="2117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>
            <w:r>
              <w:t>Wie oft täglich</w:t>
            </w:r>
            <w:r w:rsidRPr="008650D1">
              <w:t>?</w:t>
            </w:r>
          </w:p>
        </w:tc>
        <w:sdt>
          <w:sdtPr>
            <w:id w:val="1545563177"/>
            <w:placeholder>
              <w:docPart w:val="8784CD96A3E8480A9628996C3A6F2A6E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/>
        </w:tc>
        <w:tc>
          <w:tcPr>
            <w:tcW w:w="3402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Default="002F08FA" w:rsidP="002F08FA">
            <w:sdt>
              <w:sdtPr>
                <w:id w:val="-1115590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</w:t>
            </w:r>
            <w:r w:rsidR="00186280">
              <w:rPr>
                <w:b/>
              </w:rPr>
              <w:t>weitere Medikamente</w:t>
            </w:r>
          </w:p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Default="00186280" w:rsidP="002F08FA">
            <w:r w:rsidRPr="000376F5">
              <w:t>Medikamentenname:</w:t>
            </w:r>
          </w:p>
        </w:tc>
        <w:sdt>
          <w:sdtPr>
            <w:id w:val="-1079365491"/>
            <w:placeholder>
              <w:docPart w:val="BE049550126244AC8988B33C465A7B63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Pr="000376F5" w:rsidRDefault="00186280" w:rsidP="002F08FA">
            <w:r>
              <w:t>von:</w:t>
            </w:r>
          </w:p>
        </w:tc>
        <w:sdt>
          <w:sdtPr>
            <w:id w:val="-566192635"/>
            <w:placeholder>
              <w:docPart w:val="861B1D2EA0B145F7804B75C4E4BD42E7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0376F5" w:rsidRDefault="00186280" w:rsidP="002F08FA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86280" w:rsidRDefault="00186280" w:rsidP="002F08FA">
            <w:r>
              <w:t xml:space="preserve">   bis:</w:t>
            </w:r>
          </w:p>
        </w:tc>
        <w:sdt>
          <w:sdtPr>
            <w:id w:val="-1674799822"/>
            <w:placeholder>
              <w:docPart w:val="861B1D2EA0B145F7804B75C4E4BD42E7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Default="00186280" w:rsidP="002F08FA"/>
        </w:tc>
        <w:tc>
          <w:tcPr>
            <w:tcW w:w="2552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1285" w:type="dxa"/>
            <w:shd w:val="clear" w:color="auto" w:fill="auto"/>
          </w:tcPr>
          <w:p w:rsidR="00186280" w:rsidRDefault="00186280" w:rsidP="002F08FA"/>
        </w:tc>
        <w:tc>
          <w:tcPr>
            <w:tcW w:w="2117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2F08FA" w:rsidP="002F08FA">
            <w:sdt>
              <w:sdtPr>
                <w:id w:val="6572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Wie oft täglich</w:t>
            </w:r>
            <w:r w:rsidR="00186280" w:rsidRPr="008650D1">
              <w:t>?</w:t>
            </w:r>
          </w:p>
        </w:tc>
        <w:sdt>
          <w:sdtPr>
            <w:id w:val="206540560"/>
            <w:placeholder>
              <w:docPart w:val="2CFB06893529403B9A3D6FEB3ED9EDB8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/>
        </w:tc>
        <w:tc>
          <w:tcPr>
            <w:tcW w:w="3402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Default="00186280" w:rsidP="002F08FA">
            <w:r>
              <w:t>Medikamentenname?</w:t>
            </w:r>
          </w:p>
        </w:tc>
        <w:sdt>
          <w:sdtPr>
            <w:id w:val="-436910544"/>
            <w:placeholder>
              <w:docPart w:val="3B73AC62E16E42E2B2DB04802E1D4742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Pr="000376F5" w:rsidRDefault="00186280" w:rsidP="002F08FA">
            <w:r>
              <w:t>von:</w:t>
            </w:r>
          </w:p>
        </w:tc>
        <w:sdt>
          <w:sdtPr>
            <w:id w:val="7807641"/>
            <w:placeholder>
              <w:docPart w:val="11546051A16145018483C51AAD18FE3D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0376F5" w:rsidRDefault="00186280" w:rsidP="002F08FA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86280" w:rsidRDefault="00186280" w:rsidP="002F08FA">
            <w:r>
              <w:t xml:space="preserve">   bis:</w:t>
            </w:r>
          </w:p>
        </w:tc>
        <w:sdt>
          <w:sdtPr>
            <w:id w:val="-2047052839"/>
            <w:placeholder>
              <w:docPart w:val="11546051A16145018483C51AAD18FE3D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Default="00186280" w:rsidP="002F08FA"/>
        </w:tc>
        <w:tc>
          <w:tcPr>
            <w:tcW w:w="2552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1285" w:type="dxa"/>
            <w:shd w:val="clear" w:color="auto" w:fill="auto"/>
          </w:tcPr>
          <w:p w:rsidR="00186280" w:rsidRDefault="00186280" w:rsidP="002F08FA"/>
        </w:tc>
        <w:tc>
          <w:tcPr>
            <w:tcW w:w="2117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>
            <w:r>
              <w:t>Wie oft täglich?</w:t>
            </w:r>
          </w:p>
        </w:tc>
        <w:sdt>
          <w:sdtPr>
            <w:id w:val="-1314322158"/>
            <w:placeholder>
              <w:docPart w:val="DC60B87CCCAD47E49030870590D4ED5B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/>
        </w:tc>
        <w:tc>
          <w:tcPr>
            <w:tcW w:w="3402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Default="002F08FA" w:rsidP="002F08FA">
            <w:sdt>
              <w:sdtPr>
                <w:id w:val="384680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</w:t>
            </w:r>
            <w:r w:rsidR="00186280">
              <w:rPr>
                <w:b/>
              </w:rPr>
              <w:t>andere Therapien</w:t>
            </w:r>
          </w:p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Default="00186280" w:rsidP="002F08FA">
            <w:r>
              <w:t>Medikamentenname?</w:t>
            </w:r>
          </w:p>
        </w:tc>
        <w:sdt>
          <w:sdtPr>
            <w:id w:val="-118996612"/>
            <w:placeholder>
              <w:docPart w:val="11AA8E7FE7134B9C9370E20D5887EA12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Pr="000376F5" w:rsidRDefault="00186280" w:rsidP="002F08FA">
            <w:r>
              <w:t>von:</w:t>
            </w:r>
          </w:p>
        </w:tc>
        <w:sdt>
          <w:sdtPr>
            <w:id w:val="1972250571"/>
            <w:placeholder>
              <w:docPart w:val="DDF74277199E4DC7992A09A7C429F061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0376F5" w:rsidRDefault="00186280" w:rsidP="002F08FA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86280" w:rsidRDefault="00186280" w:rsidP="002F08FA">
            <w:r>
              <w:t xml:space="preserve">   bis:</w:t>
            </w:r>
          </w:p>
        </w:tc>
        <w:sdt>
          <w:sdtPr>
            <w:id w:val="-690608254"/>
            <w:placeholder>
              <w:docPart w:val="DDF74277199E4DC7992A09A7C429F061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Default="00186280" w:rsidP="002F08FA"/>
        </w:tc>
        <w:tc>
          <w:tcPr>
            <w:tcW w:w="2552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1285" w:type="dxa"/>
            <w:shd w:val="clear" w:color="auto" w:fill="auto"/>
          </w:tcPr>
          <w:p w:rsidR="00186280" w:rsidRDefault="00186280" w:rsidP="002F08FA"/>
        </w:tc>
        <w:tc>
          <w:tcPr>
            <w:tcW w:w="2117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>
            <w:r>
              <w:t>Wie oft wöchentlich?</w:t>
            </w:r>
          </w:p>
        </w:tc>
        <w:sdt>
          <w:sdtPr>
            <w:id w:val="-378943591"/>
            <w:placeholder>
              <w:docPart w:val="07B45BBDED9A4612A0CA983532473D94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val="17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/>
        </w:tc>
        <w:tc>
          <w:tcPr>
            <w:tcW w:w="3402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Default="002F08FA" w:rsidP="002F08FA">
            <w:sdt>
              <w:sdtPr>
                <w:id w:val="29410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</w:t>
            </w:r>
            <w:r w:rsidR="00186280" w:rsidRPr="00186280">
              <w:rPr>
                <w:b/>
              </w:rPr>
              <w:t>Psychotherapie/Verhaltenstherapie/Gesprächstherapie</w:t>
            </w:r>
          </w:p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Default="00186280" w:rsidP="002F08FA">
            <w:r>
              <w:t>Medikamentenname?</w:t>
            </w:r>
          </w:p>
        </w:tc>
        <w:sdt>
          <w:sdtPr>
            <w:id w:val="1398171722"/>
            <w:placeholder>
              <w:docPart w:val="A54A11AEB6ED49AFA544B72A19473EAB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Pr="000376F5" w:rsidRDefault="00186280" w:rsidP="002F08FA">
            <w:r>
              <w:t>von:</w:t>
            </w:r>
          </w:p>
        </w:tc>
        <w:sdt>
          <w:sdtPr>
            <w:id w:val="719407916"/>
            <w:placeholder>
              <w:docPart w:val="8CBC112D66944F56B92584E4A3A1AE5B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0376F5" w:rsidRDefault="00186280" w:rsidP="002F08FA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86280" w:rsidRDefault="00186280" w:rsidP="002F08FA">
            <w:r>
              <w:t xml:space="preserve">   bis:</w:t>
            </w:r>
          </w:p>
        </w:tc>
        <w:sdt>
          <w:sdtPr>
            <w:id w:val="568543941"/>
            <w:placeholder>
              <w:docPart w:val="8CBC112D66944F56B92584E4A3A1AE5B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Default="00186280" w:rsidP="002F08FA"/>
        </w:tc>
        <w:tc>
          <w:tcPr>
            <w:tcW w:w="2552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1285" w:type="dxa"/>
            <w:shd w:val="clear" w:color="auto" w:fill="auto"/>
          </w:tcPr>
          <w:p w:rsidR="00186280" w:rsidRDefault="00186280" w:rsidP="002F08FA"/>
        </w:tc>
        <w:tc>
          <w:tcPr>
            <w:tcW w:w="2117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2F08FA" w:rsidP="002F08FA">
            <w:sdt>
              <w:sdtPr>
                <w:id w:val="-120786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Wie oft wöchentlich</w:t>
            </w:r>
            <w:r w:rsidR="00186280" w:rsidRPr="008650D1">
              <w:t>?</w:t>
            </w:r>
          </w:p>
        </w:tc>
        <w:sdt>
          <w:sdtPr>
            <w:id w:val="-1282573925"/>
            <w:placeholder>
              <w:docPart w:val="DB5F3C6C14D5434BAECCD0E4BB14147F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val="17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186280" w:rsidP="002F08FA"/>
        </w:tc>
        <w:tc>
          <w:tcPr>
            <w:tcW w:w="3402" w:type="dxa"/>
            <w:gridSpan w:val="2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gridSpan w:val="5"/>
            <w:shd w:val="clear" w:color="auto" w:fill="auto"/>
          </w:tcPr>
          <w:p w:rsidR="00186280" w:rsidRDefault="002F08FA" w:rsidP="002F08FA">
            <w:sdt>
              <w:sdtPr>
                <w:id w:val="39624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</w:t>
            </w:r>
            <w:r w:rsidR="00186280">
              <w:rPr>
                <w:b/>
              </w:rPr>
              <w:t>andere Therapien</w:t>
            </w:r>
          </w:p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Pr="000376F5" w:rsidRDefault="00186280" w:rsidP="002F08FA">
            <w:r>
              <w:t>von:</w:t>
            </w:r>
          </w:p>
        </w:tc>
        <w:sdt>
          <w:sdtPr>
            <w:id w:val="792490525"/>
            <w:placeholder>
              <w:docPart w:val="831F690B7C544556A4475C3C1A5FEFAF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0376F5" w:rsidRDefault="00186280" w:rsidP="002F08FA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86280" w:rsidRDefault="00186280" w:rsidP="002F08FA">
            <w:r>
              <w:t xml:space="preserve">   bis:</w:t>
            </w:r>
          </w:p>
        </w:tc>
        <w:sdt>
          <w:sdtPr>
            <w:id w:val="176315484"/>
            <w:placeholder>
              <w:docPart w:val="831F690B7C544556A4475C3C1A5FEFAF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  <w:tr w:rsidR="00186280" w:rsidTr="002F08FA">
        <w:trPr>
          <w:trHeight w:hRule="exact" w:val="57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496" w:type="dxa"/>
            <w:shd w:val="clear" w:color="auto" w:fill="auto"/>
          </w:tcPr>
          <w:p w:rsidR="00186280" w:rsidRDefault="00186280" w:rsidP="002F08FA"/>
        </w:tc>
        <w:tc>
          <w:tcPr>
            <w:tcW w:w="2552" w:type="dxa"/>
            <w:gridSpan w:val="2"/>
            <w:shd w:val="clear" w:color="auto" w:fill="auto"/>
          </w:tcPr>
          <w:p w:rsidR="00186280" w:rsidRPr="000376F5" w:rsidRDefault="00186280" w:rsidP="002F08FA"/>
        </w:tc>
        <w:tc>
          <w:tcPr>
            <w:tcW w:w="1285" w:type="dxa"/>
            <w:shd w:val="clear" w:color="auto" w:fill="auto"/>
          </w:tcPr>
          <w:p w:rsidR="00186280" w:rsidRDefault="00186280" w:rsidP="002F08FA"/>
        </w:tc>
        <w:tc>
          <w:tcPr>
            <w:tcW w:w="2117" w:type="dxa"/>
            <w:shd w:val="clear" w:color="auto" w:fill="auto"/>
          </w:tcPr>
          <w:p w:rsidR="00186280" w:rsidRDefault="00186280" w:rsidP="002F08FA"/>
        </w:tc>
      </w:tr>
      <w:tr w:rsidR="00186280" w:rsidTr="002F08FA">
        <w:trPr>
          <w:trHeight w:val="283"/>
        </w:trPr>
        <w:tc>
          <w:tcPr>
            <w:tcW w:w="284" w:type="dxa"/>
          </w:tcPr>
          <w:p w:rsidR="00186280" w:rsidRDefault="00186280" w:rsidP="002F08FA"/>
        </w:tc>
        <w:tc>
          <w:tcPr>
            <w:tcW w:w="2410" w:type="dxa"/>
            <w:shd w:val="clear" w:color="auto" w:fill="auto"/>
          </w:tcPr>
          <w:p w:rsidR="00186280" w:rsidRPr="000376F5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3048" w:type="dxa"/>
            <w:gridSpan w:val="3"/>
            <w:shd w:val="clear" w:color="auto" w:fill="auto"/>
          </w:tcPr>
          <w:p w:rsidR="00186280" w:rsidRDefault="002F08FA" w:rsidP="002F08FA">
            <w:sdt>
              <w:sdtPr>
                <w:id w:val="-1756825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Wie oft wöchentlich</w:t>
            </w:r>
            <w:r w:rsidR="00186280" w:rsidRPr="008650D1">
              <w:t>?</w:t>
            </w:r>
          </w:p>
        </w:tc>
        <w:sdt>
          <w:sdtPr>
            <w:id w:val="-79141625"/>
            <w:placeholder>
              <w:docPart w:val="694A3B74E74F41B983F252D2060A437D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86280" w:rsidRDefault="00186280" w:rsidP="002F08FA">
                <w:r>
                  <w:t xml:space="preserve"> </w:t>
                </w:r>
              </w:p>
            </w:tc>
          </w:sdtContent>
        </w:sdt>
      </w:tr>
    </w:tbl>
    <w:p w:rsidR="00186280" w:rsidRDefault="00186280" w:rsidP="0098489B">
      <w:pPr>
        <w:rPr>
          <w:b/>
        </w:rPr>
      </w:pPr>
    </w:p>
    <w:p w:rsidR="00186280" w:rsidRDefault="0018628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86280" w:rsidRPr="00C838DC" w:rsidTr="002F08FA">
        <w:trPr>
          <w:trHeight w:val="283"/>
        </w:trPr>
        <w:tc>
          <w:tcPr>
            <w:tcW w:w="284" w:type="dxa"/>
            <w:vMerge w:val="restart"/>
          </w:tcPr>
          <w:p w:rsidR="00186280" w:rsidRPr="00041B95" w:rsidRDefault="00186280" w:rsidP="002F08FA">
            <w:r>
              <w:t>16.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Default="00186280" w:rsidP="00186280">
            <w:r>
              <w:t>Sind Folgen der Erkrankung</w:t>
            </w:r>
          </w:p>
          <w:p w:rsidR="00186280" w:rsidRPr="00C838DC" w:rsidRDefault="00186280" w:rsidP="00186280">
            <w:r>
              <w:t>zurückgeblieben (z.B. Schädel oder Gehirnschäden, Schwindel, Belastungseinschränkungen, Schlafstörungen, Angstzustände)?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Pr="00C838DC" w:rsidRDefault="002F08FA" w:rsidP="002F08FA">
            <w:sdt>
              <w:sdtPr>
                <w:id w:val="-27201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 w:rsidRPr="00C838DC">
              <w:t xml:space="preserve"> Nein     </w:t>
            </w:r>
            <w:sdt>
              <w:sdtPr>
                <w:id w:val="1409422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Ja, welche?</w:t>
            </w:r>
          </w:p>
        </w:tc>
      </w:tr>
      <w:tr w:rsidR="00186280" w:rsidTr="002F08FA">
        <w:trPr>
          <w:trHeight w:hRule="exact" w:val="1216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190525558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Default="00721585" w:rsidP="002F08FA">
                <w:r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rPr>
          <w:b/>
        </w:rPr>
      </w:pPr>
    </w:p>
    <w:p w:rsidR="00186280" w:rsidRDefault="00186280" w:rsidP="00186280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86280" w:rsidRPr="00C838DC" w:rsidTr="002F08FA">
        <w:trPr>
          <w:trHeight w:val="283"/>
        </w:trPr>
        <w:tc>
          <w:tcPr>
            <w:tcW w:w="284" w:type="dxa"/>
            <w:vMerge w:val="restart"/>
          </w:tcPr>
          <w:p w:rsidR="00186280" w:rsidRPr="00041B95" w:rsidRDefault="00186280" w:rsidP="002F08FA">
            <w:r>
              <w:t>17.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Pr="00C838DC" w:rsidRDefault="00186280" w:rsidP="002F08FA">
            <w:r w:rsidRPr="00E50DA1">
              <w:t>Haben die Beschwerden/</w:t>
            </w:r>
            <w:r w:rsidR="009D01C7">
              <w:br/>
            </w:r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Pr="00C838DC" w:rsidRDefault="002F08FA" w:rsidP="002F08FA">
            <w:sdt>
              <w:sdtPr>
                <w:id w:val="273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 w:rsidRPr="00C838DC">
              <w:t xml:space="preserve"> Nein     </w:t>
            </w:r>
            <w:sdt>
              <w:sdtPr>
                <w:id w:val="-1266143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Ja, zu welchen?</w:t>
            </w:r>
          </w:p>
        </w:tc>
      </w:tr>
      <w:tr w:rsidR="00186280" w:rsidTr="002F08FA">
        <w:trPr>
          <w:trHeight w:hRule="exact" w:val="1312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1317064802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Default="00721585" w:rsidP="002F08FA">
                <w:r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rPr>
          <w:b/>
        </w:rPr>
      </w:pPr>
    </w:p>
    <w:p w:rsidR="00186280" w:rsidRDefault="00186280">
      <w:pPr>
        <w:spacing w:line="240" w:lineRule="auto"/>
        <w:rPr>
          <w:b/>
        </w:rPr>
      </w:pPr>
      <w:r>
        <w:rPr>
          <w:b/>
        </w:rPr>
        <w:br w:type="page"/>
      </w:r>
    </w:p>
    <w:p w:rsidR="00186280" w:rsidRDefault="00186280" w:rsidP="00186280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186280" w:rsidRPr="005A37BD" w:rsidTr="002F08FA">
        <w:trPr>
          <w:trHeight w:val="283"/>
        </w:trPr>
        <w:tc>
          <w:tcPr>
            <w:tcW w:w="284" w:type="dxa"/>
            <w:vMerge w:val="restart"/>
          </w:tcPr>
          <w:p w:rsidR="00186280" w:rsidRPr="005A37BD" w:rsidRDefault="00186280" w:rsidP="002F08FA">
            <w:r>
              <w:t>18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Pr="005A37BD" w:rsidRDefault="00186280" w:rsidP="002F08FA">
            <w:r w:rsidRPr="005A37BD">
              <w:t xml:space="preserve">Waren Sie </w:t>
            </w:r>
            <w:r>
              <w:t xml:space="preserve">aufgrund der </w:t>
            </w:r>
            <w:r>
              <w:br/>
              <w:t>Erkrankung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5A37BD" w:rsidRDefault="002F08FA" w:rsidP="002F08FA">
            <w:sdt>
              <w:sdtPr>
                <w:id w:val="-122252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86280" w:rsidRPr="005A37BD">
              <w:t xml:space="preserve"> Nein     </w:t>
            </w:r>
            <w:sdt>
              <w:sdtPr>
                <w:id w:val="1960828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86280" w:rsidRPr="005A37BD">
              <w:t xml:space="preserve"> Ja, wie oft?</w:t>
            </w:r>
          </w:p>
        </w:tc>
        <w:sdt>
          <w:sdtPr>
            <w:id w:val="-586993159"/>
            <w:placeholder>
              <w:docPart w:val="DB5388C50579431B9975E88D05CBB812"/>
            </w:placeholder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186280" w:rsidRPr="005A37BD" w:rsidRDefault="00186280" w:rsidP="002F08FA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186280" w:rsidRPr="005A37BD" w:rsidRDefault="00186280" w:rsidP="002F08FA">
            <w:r w:rsidRPr="005A37BD">
              <w:t xml:space="preserve"> mal</w:t>
            </w:r>
          </w:p>
        </w:tc>
      </w:tr>
      <w:tr w:rsidR="00186280" w:rsidRPr="005A37BD" w:rsidTr="002F08FA">
        <w:trPr>
          <w:trHeight w:hRule="exact" w:val="57"/>
        </w:trPr>
        <w:tc>
          <w:tcPr>
            <w:tcW w:w="284" w:type="dxa"/>
            <w:vMerge/>
          </w:tcPr>
          <w:p w:rsidR="00186280" w:rsidRPr="005A37BD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5A37BD" w:rsidRDefault="00186280" w:rsidP="002F08FA"/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5A37BD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Pr="005A37BD" w:rsidRDefault="00186280" w:rsidP="002F08FA"/>
        </w:tc>
      </w:tr>
      <w:tr w:rsidR="00186280" w:rsidRPr="005A37BD" w:rsidTr="002F08FA">
        <w:trPr>
          <w:trHeight w:val="283"/>
        </w:trPr>
        <w:tc>
          <w:tcPr>
            <w:tcW w:w="284" w:type="dxa"/>
            <w:vMerge/>
          </w:tcPr>
          <w:p w:rsidR="00186280" w:rsidRPr="005A37BD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5A37BD" w:rsidRDefault="00186280" w:rsidP="002F08FA"/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tc>
          <w:tcPr>
            <w:tcW w:w="496" w:type="dxa"/>
            <w:shd w:val="clear" w:color="auto" w:fill="auto"/>
          </w:tcPr>
          <w:p w:rsidR="00186280" w:rsidRPr="005A37BD" w:rsidRDefault="00186280" w:rsidP="002F08FA">
            <w:r w:rsidRPr="005A37BD">
              <w:t>von:</w:t>
            </w:r>
          </w:p>
        </w:tc>
        <w:sdt>
          <w:sdtPr>
            <w:id w:val="1566680180"/>
            <w:placeholder>
              <w:docPart w:val="8C85ABA46DB5459A9E28C162A82133F9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5A37BD" w:rsidRDefault="00186280" w:rsidP="002F08FA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186280" w:rsidRPr="005A37BD" w:rsidRDefault="00186280" w:rsidP="002F08FA">
            <w:r w:rsidRPr="005A37BD">
              <w:t xml:space="preserve">   bis:</w:t>
            </w:r>
          </w:p>
        </w:tc>
        <w:sdt>
          <w:sdtPr>
            <w:id w:val="1262650102"/>
            <w:placeholder>
              <w:docPart w:val="8C85ABA46DB5459A9E28C162A82133F9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186280" w:rsidRPr="005A37BD" w:rsidRDefault="00186280" w:rsidP="002F08FA">
                <w:r w:rsidRPr="005A37BD">
                  <w:t xml:space="preserve"> </w:t>
                </w:r>
              </w:p>
            </w:tc>
          </w:sdtContent>
        </w:sdt>
      </w:tr>
      <w:tr w:rsidR="00186280" w:rsidRPr="005A37BD" w:rsidTr="002F08FA">
        <w:trPr>
          <w:trHeight w:hRule="exact" w:val="57"/>
        </w:trPr>
        <w:tc>
          <w:tcPr>
            <w:tcW w:w="284" w:type="dxa"/>
            <w:vMerge/>
          </w:tcPr>
          <w:p w:rsidR="00186280" w:rsidRPr="005A37BD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5A37BD" w:rsidRDefault="00186280" w:rsidP="002F08FA"/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tc>
          <w:tcPr>
            <w:tcW w:w="2056" w:type="dxa"/>
            <w:gridSpan w:val="2"/>
            <w:shd w:val="clear" w:color="auto" w:fill="auto"/>
          </w:tcPr>
          <w:p w:rsidR="00186280" w:rsidRPr="005A37BD" w:rsidRDefault="00186280" w:rsidP="002F08FA"/>
        </w:tc>
        <w:tc>
          <w:tcPr>
            <w:tcW w:w="4394" w:type="dxa"/>
            <w:gridSpan w:val="3"/>
            <w:shd w:val="clear" w:color="auto" w:fill="auto"/>
          </w:tcPr>
          <w:p w:rsidR="00186280" w:rsidRPr="005A37BD" w:rsidRDefault="00186280" w:rsidP="002F08FA"/>
        </w:tc>
      </w:tr>
      <w:tr w:rsidR="00186280" w:rsidRPr="005A37BD" w:rsidTr="002F08FA">
        <w:trPr>
          <w:trHeight w:val="283"/>
        </w:trPr>
        <w:tc>
          <w:tcPr>
            <w:tcW w:w="284" w:type="dxa"/>
            <w:vMerge/>
          </w:tcPr>
          <w:p w:rsidR="00186280" w:rsidRPr="005A37BD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5A37BD" w:rsidRDefault="00186280" w:rsidP="002F08FA"/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tc>
          <w:tcPr>
            <w:tcW w:w="496" w:type="dxa"/>
            <w:shd w:val="clear" w:color="auto" w:fill="auto"/>
          </w:tcPr>
          <w:p w:rsidR="00186280" w:rsidRPr="005A37BD" w:rsidRDefault="00186280" w:rsidP="002F08FA">
            <w:r w:rsidRPr="005A37BD">
              <w:t>von:</w:t>
            </w:r>
          </w:p>
        </w:tc>
        <w:sdt>
          <w:sdtPr>
            <w:id w:val="-2069555033"/>
            <w:placeholder>
              <w:docPart w:val="BD471C320C274E5E89B3AC192983F06D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86280" w:rsidRPr="005A37BD" w:rsidRDefault="00186280" w:rsidP="002F08FA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186280" w:rsidRPr="005A37BD" w:rsidRDefault="00186280" w:rsidP="002F08FA">
            <w:r w:rsidRPr="005A37BD">
              <w:t xml:space="preserve">   bis:</w:t>
            </w:r>
          </w:p>
        </w:tc>
        <w:sdt>
          <w:sdtPr>
            <w:id w:val="-75831868"/>
            <w:placeholder>
              <w:docPart w:val="BD471C320C274E5E89B3AC192983F06D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186280" w:rsidRPr="005A37BD" w:rsidRDefault="00186280" w:rsidP="002F08FA">
                <w:r w:rsidRPr="005A37BD"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spacing w:line="240" w:lineRule="auto"/>
        <w:rPr>
          <w:b/>
        </w:rPr>
      </w:pPr>
    </w:p>
    <w:p w:rsidR="00186280" w:rsidRDefault="00186280" w:rsidP="00186280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86280" w:rsidRPr="005A37BD" w:rsidTr="002F08FA">
        <w:trPr>
          <w:trHeight w:hRule="exact" w:val="284"/>
        </w:trPr>
        <w:tc>
          <w:tcPr>
            <w:tcW w:w="284" w:type="dxa"/>
            <w:vMerge w:val="restart"/>
          </w:tcPr>
          <w:p w:rsidR="00186280" w:rsidRPr="005A37BD" w:rsidRDefault="00186280" w:rsidP="002F08FA">
            <w:r w:rsidRPr="005A37BD">
              <w:t>1</w:t>
            </w:r>
            <w:r>
              <w:t>9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Pr="005A37BD" w:rsidRDefault="00186280" w:rsidP="002F08FA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tc>
          <w:tcPr>
            <w:tcW w:w="6450" w:type="dxa"/>
            <w:shd w:val="clear" w:color="auto" w:fill="auto"/>
          </w:tcPr>
          <w:p w:rsidR="00186280" w:rsidRPr="005A37BD" w:rsidRDefault="002F08FA" w:rsidP="002F08FA">
            <w:sdt>
              <w:sdtPr>
                <w:id w:val="-1633474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86280" w:rsidRPr="005A37BD">
              <w:t xml:space="preserve"> Nein     </w:t>
            </w:r>
            <w:sdt>
              <w:sdtPr>
                <w:id w:val="2137291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86280" w:rsidRPr="005A37BD">
              <w:t xml:space="preserve"> Ja, empfohlene Tätigkeit?</w:t>
            </w:r>
          </w:p>
        </w:tc>
      </w:tr>
      <w:tr w:rsidR="00186280" w:rsidRPr="005A37BD" w:rsidTr="002F08FA">
        <w:trPr>
          <w:trHeight w:hRule="exact" w:val="1052"/>
        </w:trPr>
        <w:tc>
          <w:tcPr>
            <w:tcW w:w="284" w:type="dxa"/>
            <w:vMerge/>
          </w:tcPr>
          <w:p w:rsidR="00186280" w:rsidRPr="005A37BD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5A37BD" w:rsidRDefault="00186280" w:rsidP="002F08FA"/>
        </w:tc>
        <w:tc>
          <w:tcPr>
            <w:tcW w:w="212" w:type="dxa"/>
            <w:shd w:val="clear" w:color="auto" w:fill="auto"/>
          </w:tcPr>
          <w:p w:rsidR="00186280" w:rsidRPr="005A37BD" w:rsidRDefault="00186280" w:rsidP="002F08FA"/>
        </w:tc>
        <w:sdt>
          <w:sdtPr>
            <w:id w:val="-140520784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Pr="005A37BD" w:rsidRDefault="00721585" w:rsidP="002F08FA">
                <w:r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spacing w:line="240" w:lineRule="auto"/>
        <w:rPr>
          <w:b/>
        </w:rPr>
      </w:pPr>
    </w:p>
    <w:p w:rsidR="00186280" w:rsidRDefault="00186280" w:rsidP="00186280">
      <w:pPr>
        <w:spacing w:line="240" w:lineRule="auto"/>
        <w:rPr>
          <w:b/>
        </w:rPr>
      </w:pPr>
    </w:p>
    <w:p w:rsidR="00186280" w:rsidRDefault="00186280" w:rsidP="00186280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86280" w:rsidRPr="00C838DC" w:rsidTr="002F08FA">
        <w:trPr>
          <w:trHeight w:val="283"/>
        </w:trPr>
        <w:tc>
          <w:tcPr>
            <w:tcW w:w="284" w:type="dxa"/>
            <w:vMerge w:val="restart"/>
          </w:tcPr>
          <w:p w:rsidR="00186280" w:rsidRPr="00041B95" w:rsidRDefault="00186280" w:rsidP="002F08FA">
            <w:r>
              <w:t>20.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86280" w:rsidRDefault="00186280" w:rsidP="00186280">
            <w:r>
              <w:t>Sind Sie in Ihrem Beruf</w:t>
            </w:r>
          </w:p>
          <w:p w:rsidR="00186280" w:rsidRDefault="00186280" w:rsidP="00186280">
            <w:r>
              <w:t>besonderen psychischen</w:t>
            </w:r>
          </w:p>
          <w:p w:rsidR="00186280" w:rsidRDefault="00186280" w:rsidP="00186280">
            <w:r>
              <w:t>Belastungen oder Stress</w:t>
            </w:r>
          </w:p>
          <w:p w:rsidR="00186280" w:rsidRPr="00C838DC" w:rsidRDefault="00186280" w:rsidP="00186280">
            <w:r>
              <w:t>ausgesetzt?</w:t>
            </w:r>
          </w:p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tc>
          <w:tcPr>
            <w:tcW w:w="6450" w:type="dxa"/>
            <w:shd w:val="clear" w:color="auto" w:fill="auto"/>
          </w:tcPr>
          <w:p w:rsidR="00186280" w:rsidRPr="00C838DC" w:rsidRDefault="002F08FA" w:rsidP="002F08FA">
            <w:sdt>
              <w:sdtPr>
                <w:id w:val="-1660300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 w:rsidRPr="00C838DC">
              <w:t xml:space="preserve"> Nein     </w:t>
            </w:r>
            <w:sdt>
              <w:sdtPr>
                <w:id w:val="182555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62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6280">
              <w:t xml:space="preserve"> Ja, bitte beschreiben Sie die näheren Umstände:</w:t>
            </w:r>
          </w:p>
        </w:tc>
      </w:tr>
      <w:tr w:rsidR="00186280" w:rsidTr="002F08FA">
        <w:trPr>
          <w:trHeight w:hRule="exact" w:val="1148"/>
        </w:trPr>
        <w:tc>
          <w:tcPr>
            <w:tcW w:w="284" w:type="dxa"/>
            <w:vMerge/>
          </w:tcPr>
          <w:p w:rsidR="00186280" w:rsidRPr="00677CEE" w:rsidRDefault="00186280" w:rsidP="002F08FA"/>
        </w:tc>
        <w:tc>
          <w:tcPr>
            <w:tcW w:w="2410" w:type="dxa"/>
            <w:vMerge/>
            <w:shd w:val="clear" w:color="auto" w:fill="auto"/>
          </w:tcPr>
          <w:p w:rsidR="00186280" w:rsidRPr="00677CEE" w:rsidRDefault="00186280" w:rsidP="002F08FA"/>
        </w:tc>
        <w:tc>
          <w:tcPr>
            <w:tcW w:w="212" w:type="dxa"/>
            <w:shd w:val="clear" w:color="auto" w:fill="auto"/>
          </w:tcPr>
          <w:p w:rsidR="00186280" w:rsidRPr="00C838DC" w:rsidRDefault="00186280" w:rsidP="002F08FA"/>
        </w:tc>
        <w:sdt>
          <w:sdtPr>
            <w:id w:val="-128811952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186280" w:rsidRDefault="00721585" w:rsidP="002F08FA">
                <w:r>
                  <w:t xml:space="preserve"> </w:t>
                </w:r>
              </w:p>
            </w:tc>
          </w:sdtContent>
        </w:sdt>
      </w:tr>
    </w:tbl>
    <w:p w:rsidR="00186280" w:rsidRDefault="00186280" w:rsidP="00186280">
      <w:pPr>
        <w:spacing w:line="240" w:lineRule="auto"/>
        <w:rPr>
          <w:b/>
        </w:rPr>
      </w:pPr>
    </w:p>
    <w:p w:rsidR="00186280" w:rsidRDefault="00186280" w:rsidP="00186280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5A37BD" w:rsidTr="000D2719">
        <w:trPr>
          <w:trHeight w:hRule="exact" w:val="284"/>
        </w:trPr>
        <w:tc>
          <w:tcPr>
            <w:tcW w:w="284" w:type="dxa"/>
            <w:vMerge w:val="restart"/>
          </w:tcPr>
          <w:p w:rsidR="00B14EA7" w:rsidRPr="005A37BD" w:rsidRDefault="00B14EA7" w:rsidP="000D2719">
            <w:r>
              <w:t>2</w:t>
            </w:r>
            <w:r w:rsidR="00186280">
              <w:t>1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5A37BD" w:rsidRDefault="00B14EA7" w:rsidP="000D2719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B14EA7" w:rsidRPr="005A37BD" w:rsidRDefault="00B14EA7" w:rsidP="000D2719"/>
        </w:tc>
        <w:tc>
          <w:tcPr>
            <w:tcW w:w="6450" w:type="dxa"/>
            <w:shd w:val="clear" w:color="auto" w:fill="auto"/>
          </w:tcPr>
          <w:p w:rsidR="00B14EA7" w:rsidRPr="005A37BD" w:rsidRDefault="00B14EA7" w:rsidP="000D2719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B14EA7" w:rsidRPr="005A37BD" w:rsidTr="000D2719">
        <w:trPr>
          <w:trHeight w:hRule="exact" w:val="1052"/>
        </w:trPr>
        <w:tc>
          <w:tcPr>
            <w:tcW w:w="284" w:type="dxa"/>
            <w:vMerge/>
          </w:tcPr>
          <w:p w:rsidR="00B14EA7" w:rsidRPr="005A37BD" w:rsidRDefault="00B14EA7" w:rsidP="000D2719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0D2719"/>
        </w:tc>
        <w:tc>
          <w:tcPr>
            <w:tcW w:w="212" w:type="dxa"/>
            <w:shd w:val="clear" w:color="auto" w:fill="auto"/>
          </w:tcPr>
          <w:p w:rsidR="00B14EA7" w:rsidRPr="005A37BD" w:rsidRDefault="00B14EA7" w:rsidP="000D2719"/>
        </w:tc>
        <w:sdt>
          <w:sdtPr>
            <w:id w:val="-39836078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14EA7" w:rsidRPr="005A37BD" w:rsidRDefault="00721585" w:rsidP="000D2719">
                <w:r>
                  <w:t xml:space="preserve"> </w:t>
                </w:r>
              </w:p>
            </w:tc>
          </w:sdtContent>
        </w:sdt>
      </w:tr>
    </w:tbl>
    <w:p w:rsidR="00B14EA7" w:rsidRDefault="00B14EA7" w:rsidP="00186280">
      <w:pPr>
        <w:spacing w:before="240"/>
        <w:rPr>
          <w:b/>
        </w:rPr>
      </w:pPr>
    </w:p>
    <w:sectPr w:rsidR="00B14EA7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53B" w:rsidRDefault="0071753B" w:rsidP="002A7F66">
      <w:pPr>
        <w:spacing w:line="240" w:lineRule="auto"/>
      </w:pPr>
      <w:r>
        <w:separator/>
      </w:r>
    </w:p>
  </w:endnote>
  <w:endnote w:type="continuationSeparator" w:id="0">
    <w:p w:rsidR="0071753B" w:rsidRDefault="0071753B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8FA" w:rsidRPr="00C21F11" w:rsidRDefault="002F08FA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A.179.0518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>
      <w:rPr>
        <w:rStyle w:val="Zeichenklein"/>
        <w:noProof/>
      </w:rPr>
      <w:t>2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53B" w:rsidRDefault="0071753B" w:rsidP="002A7F66">
      <w:pPr>
        <w:spacing w:line="240" w:lineRule="auto"/>
      </w:pPr>
      <w:r>
        <w:separator/>
      </w:r>
    </w:p>
  </w:footnote>
  <w:footnote w:type="continuationSeparator" w:id="0">
    <w:p w:rsidR="0071753B" w:rsidRDefault="0071753B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8FA" w:rsidRDefault="002F08FA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08FA" w:rsidRDefault="002F08FA">
    <w:pPr>
      <w:pStyle w:val="Kopfzeile"/>
    </w:pPr>
  </w:p>
  <w:p w:rsidR="002F08FA" w:rsidRDefault="002F08FA">
    <w:pPr>
      <w:pStyle w:val="Kopfzeile"/>
    </w:pPr>
  </w:p>
  <w:p w:rsidR="002F08FA" w:rsidRDefault="002F08FA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MeS2glNQJlb8p2ZCoguXeY9TygR3KW8er69A00zUTc7k7fjpfqFTxP7cQkqur2y1Xb5HKED8lXbC3hF0PXaWAw==" w:salt="H6MzxcqJMg7NsiCFd5HqJ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47EA3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D2719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7615E"/>
    <w:rsid w:val="001850DA"/>
    <w:rsid w:val="00186280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E6356"/>
    <w:rsid w:val="002F08FA"/>
    <w:rsid w:val="002F42B8"/>
    <w:rsid w:val="00305575"/>
    <w:rsid w:val="00315600"/>
    <w:rsid w:val="00317738"/>
    <w:rsid w:val="00321031"/>
    <w:rsid w:val="003243D3"/>
    <w:rsid w:val="00325DF4"/>
    <w:rsid w:val="00335360"/>
    <w:rsid w:val="00343BAD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230FD"/>
    <w:rsid w:val="004354E2"/>
    <w:rsid w:val="00435A6C"/>
    <w:rsid w:val="0044035E"/>
    <w:rsid w:val="004409B8"/>
    <w:rsid w:val="00440CF2"/>
    <w:rsid w:val="00447E2B"/>
    <w:rsid w:val="00455A99"/>
    <w:rsid w:val="004614A3"/>
    <w:rsid w:val="00461E96"/>
    <w:rsid w:val="00473A46"/>
    <w:rsid w:val="004740D6"/>
    <w:rsid w:val="00475DE3"/>
    <w:rsid w:val="00477494"/>
    <w:rsid w:val="00484AAA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2B2F"/>
    <w:rsid w:val="004E3978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62B40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1A04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1753B"/>
    <w:rsid w:val="00721585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0B38"/>
    <w:rsid w:val="00811445"/>
    <w:rsid w:val="00812E53"/>
    <w:rsid w:val="00815295"/>
    <w:rsid w:val="00826884"/>
    <w:rsid w:val="008304A0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01C7"/>
    <w:rsid w:val="009D2C80"/>
    <w:rsid w:val="009D5E1B"/>
    <w:rsid w:val="009E078B"/>
    <w:rsid w:val="009E6C52"/>
    <w:rsid w:val="009F2591"/>
    <w:rsid w:val="009F3593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047EA3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F3E619C35BC491C819FA30E6FC6B8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D93CB2-73A2-4517-993B-F1F0B2E5B2DD}"/>
      </w:docPartPr>
      <w:docPartBody>
        <w:p w:rsidR="006252A3" w:rsidRDefault="00FE556C" w:rsidP="00FE556C">
          <w:pPr>
            <w:pStyle w:val="0F3E619C35BC491C819FA30E6FC6B81A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5D651B1711B400A93032579CA4A7D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FA6F-5498-45E6-8282-5A61CE2F6130}"/>
      </w:docPartPr>
      <w:docPartBody>
        <w:p w:rsidR="006252A3" w:rsidRDefault="00FE556C" w:rsidP="00FE556C">
          <w:pPr>
            <w:pStyle w:val="75D651B1711B400A93032579CA4A7D1C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27D90A0170A4044B65C2398324E1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49FD81-0BD7-4B24-82BC-7282F5E1A7B1}"/>
      </w:docPartPr>
      <w:docPartBody>
        <w:p w:rsidR="006252A3" w:rsidRDefault="00FE556C" w:rsidP="00FE556C">
          <w:pPr>
            <w:pStyle w:val="F27D90A0170A4044B65C2398324E14A0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38E96C8CAAD4E99941A912D06C959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7DC5B-84E6-446B-91EC-DB59DE0BDA6F}"/>
      </w:docPartPr>
      <w:docPartBody>
        <w:p w:rsidR="006252A3" w:rsidRDefault="00FE556C" w:rsidP="00FE556C">
          <w:pPr>
            <w:pStyle w:val="638E96C8CAAD4E99941A912D06C9599F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2FD0CEBE5E741DC820E80F8131867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360CD9-3394-4C7B-86EF-9602DE0B83FB}"/>
      </w:docPartPr>
      <w:docPartBody>
        <w:p w:rsidR="00FE556C" w:rsidRDefault="00FE556C" w:rsidP="00FE556C">
          <w:pPr>
            <w:pStyle w:val="D2FD0CEBE5E741DC820E80F8131867A0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4DF45C80C10410DBAA6747E165391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8E1725-BDB2-422F-B032-828A9E1B9545}"/>
      </w:docPartPr>
      <w:docPartBody>
        <w:p w:rsidR="00FE556C" w:rsidRDefault="00FE556C" w:rsidP="00FE556C">
          <w:pPr>
            <w:pStyle w:val="44DF45C80C10410DBAA6747E1653919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5C26F68C1D6146F6BC55262BFEAD19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EA846B-740E-4E94-83B7-D1B4B6661232}"/>
      </w:docPartPr>
      <w:docPartBody>
        <w:p w:rsidR="00FE556C" w:rsidRDefault="00FE556C" w:rsidP="00FE556C">
          <w:pPr>
            <w:pStyle w:val="5C26F68C1D6146F6BC55262BFEAD1993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1162F38F42E47FD9645E0ACCCA364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7A9013-29CB-45DA-A830-BCC47BAFAEE9}"/>
      </w:docPartPr>
      <w:docPartBody>
        <w:p w:rsidR="00FE556C" w:rsidRDefault="00FE556C" w:rsidP="00FE556C">
          <w:pPr>
            <w:pStyle w:val="91162F38F42E47FD9645E0ACCCA36404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5C3A05227F243E5A6EF00C4968D2B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0A626F-6FD1-420F-B9B0-1EDE11060BE4}"/>
      </w:docPartPr>
      <w:docPartBody>
        <w:p w:rsidR="00FE556C" w:rsidRDefault="00FE556C" w:rsidP="00FE556C">
          <w:pPr>
            <w:pStyle w:val="15C3A05227F243E5A6EF00C4968D2B2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8FD3C928E73477791C2ACC709D9E9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4F0D58-D7AA-4E87-B0B4-8C3EBF5EB5BC}"/>
      </w:docPartPr>
      <w:docPartBody>
        <w:p w:rsidR="00FE556C" w:rsidRDefault="00FE556C" w:rsidP="00FE556C">
          <w:pPr>
            <w:pStyle w:val="18FD3C928E73477791C2ACC709D9E9F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A5F8BF2BD8C42B59FFC5A2AE082DE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720053-6E0A-46F5-B7EC-6BA6A0F392C1}"/>
      </w:docPartPr>
      <w:docPartBody>
        <w:p w:rsidR="00FE556C" w:rsidRDefault="00FE556C" w:rsidP="00FE556C">
          <w:pPr>
            <w:pStyle w:val="4A5F8BF2BD8C42B59FFC5A2AE082DEF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79C7246E12A421B96FAB32EB2E3FE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358979-F4B4-4E8A-88B9-C28C4CD1FE08}"/>
      </w:docPartPr>
      <w:docPartBody>
        <w:p w:rsidR="00FE556C" w:rsidRDefault="00FE556C" w:rsidP="00FE556C">
          <w:pPr>
            <w:pStyle w:val="679C7246E12A421B96FAB32EB2E3FE7D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52A4F1F760B4B7E94967D1FD770A9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CCD734-7D08-4005-84BB-9853045E9403}"/>
      </w:docPartPr>
      <w:docPartBody>
        <w:p w:rsidR="00FE556C" w:rsidRDefault="00FE556C" w:rsidP="00FE556C">
          <w:pPr>
            <w:pStyle w:val="B52A4F1F760B4B7E94967D1FD770A9DF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235DA2070C442DC9C43B1D195986F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725F5A-FC45-486B-827B-FE6FED515DD5}"/>
      </w:docPartPr>
      <w:docPartBody>
        <w:p w:rsidR="00FE556C" w:rsidRDefault="00FE556C" w:rsidP="00FE556C">
          <w:pPr>
            <w:pStyle w:val="C235DA2070C442DC9C43B1D195986FA9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6F57BD3CC544656801EE7DDD19660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8B820B-3B94-4973-BB05-2234F43FDDFD}"/>
      </w:docPartPr>
      <w:docPartBody>
        <w:p w:rsidR="00FE556C" w:rsidRDefault="00FE556C" w:rsidP="00FE556C">
          <w:pPr>
            <w:pStyle w:val="16F57BD3CC544656801EE7DDD1966009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AE2B1E1DC4847288A37C256A6C3CE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065B45-18B2-48ED-ACA9-C3E541298EF4}"/>
      </w:docPartPr>
      <w:docPartBody>
        <w:p w:rsidR="00FE556C" w:rsidRDefault="00FE556C" w:rsidP="00FE556C">
          <w:pPr>
            <w:pStyle w:val="8AE2B1E1DC4847288A37C256A6C3CE2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366A36600EE3409FBF73213993345C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57F7C3-B3A8-4703-8BB3-6CAEDECA6E76}"/>
      </w:docPartPr>
      <w:docPartBody>
        <w:p w:rsidR="00FE556C" w:rsidRDefault="00FE556C" w:rsidP="00FE556C">
          <w:pPr>
            <w:pStyle w:val="366A36600EE3409FBF73213993345C22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53C7C4060A447F5B9290E9E8DCD8E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202AB9-F8C1-4AA8-ACEC-D4D5771DF05E}"/>
      </w:docPartPr>
      <w:docPartBody>
        <w:p w:rsidR="00FE556C" w:rsidRDefault="00FE556C" w:rsidP="00FE556C">
          <w:pPr>
            <w:pStyle w:val="F53C7C4060A447F5B9290E9E8DCD8EE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8819E2340FD4CA18FC47112F9B130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9127E7-4F08-4481-936B-3D8A22CE2DA5}"/>
      </w:docPartPr>
      <w:docPartBody>
        <w:p w:rsidR="00FE556C" w:rsidRDefault="00FE556C" w:rsidP="00FE556C">
          <w:pPr>
            <w:pStyle w:val="48819E2340FD4CA18FC47112F9B130A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810F8735624C6B852C6115720594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3533BA-5A12-4D38-A5F3-A1D2EFF1F859}"/>
      </w:docPartPr>
      <w:docPartBody>
        <w:p w:rsidR="005938B5" w:rsidRDefault="00FE556C" w:rsidP="00FE556C">
          <w:pPr>
            <w:pStyle w:val="95810F8735624C6B852C6115720594E1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7A3224D03B84882BCF160BC8B811B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69E1B7-D0F2-42C2-9549-95492B01D248}"/>
      </w:docPartPr>
      <w:docPartBody>
        <w:p w:rsidR="005938B5" w:rsidRDefault="00FE556C" w:rsidP="00FE556C">
          <w:pPr>
            <w:pStyle w:val="C7A3224D03B84882BCF160BC8B811BA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8821D611CB74179855F4BD5FAB8AC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2C132D-368F-48BC-9665-8985CE5B35A0}"/>
      </w:docPartPr>
      <w:docPartBody>
        <w:p w:rsidR="005938B5" w:rsidRDefault="00FE556C" w:rsidP="00FE556C">
          <w:pPr>
            <w:pStyle w:val="18821D611CB74179855F4BD5FAB8ACE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784CD96A3E8480A9628996C3A6F2A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5930AD-BB4E-4917-A8D2-7855CE4E548B}"/>
      </w:docPartPr>
      <w:docPartBody>
        <w:p w:rsidR="005938B5" w:rsidRDefault="00FE556C" w:rsidP="00FE556C">
          <w:pPr>
            <w:pStyle w:val="8784CD96A3E8480A9628996C3A6F2A6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E049550126244AC8988B33C465A7B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1A3CBE-EB69-461D-832E-0B5472887B5C}"/>
      </w:docPartPr>
      <w:docPartBody>
        <w:p w:rsidR="005938B5" w:rsidRDefault="00FE556C" w:rsidP="00FE556C">
          <w:pPr>
            <w:pStyle w:val="BE049550126244AC8988B33C465A7B6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61B1D2EA0B145F7804B75C4E4BD42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1955C4-AE7B-4C5F-AEC8-1A1B731E633A}"/>
      </w:docPartPr>
      <w:docPartBody>
        <w:p w:rsidR="005938B5" w:rsidRDefault="00FE556C" w:rsidP="00FE556C">
          <w:pPr>
            <w:pStyle w:val="861B1D2EA0B145F7804B75C4E4BD42E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CFB06893529403B9A3D6FEB3ED9ED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F4FA9-5BF7-4AE5-9F41-9895BD2781DA}"/>
      </w:docPartPr>
      <w:docPartBody>
        <w:p w:rsidR="005938B5" w:rsidRDefault="00FE556C" w:rsidP="00FE556C">
          <w:pPr>
            <w:pStyle w:val="2CFB06893529403B9A3D6FEB3ED9EDB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73AC62E16E42E2B2DB04802E1D47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FC7344-E192-4F49-B35F-0D214C4BC34D}"/>
      </w:docPartPr>
      <w:docPartBody>
        <w:p w:rsidR="005938B5" w:rsidRDefault="00FE556C" w:rsidP="00FE556C">
          <w:pPr>
            <w:pStyle w:val="3B73AC62E16E42E2B2DB04802E1D474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546051A16145018483C51AAD18FE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E723DE-4290-43A9-A13B-8A308BC4446F}"/>
      </w:docPartPr>
      <w:docPartBody>
        <w:p w:rsidR="005938B5" w:rsidRDefault="00FE556C" w:rsidP="00FE556C">
          <w:pPr>
            <w:pStyle w:val="11546051A16145018483C51AAD18FE3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C60B87CCCAD47E49030870590D4ED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F1D684-5458-457F-92DF-BBE5A73F8EAF}"/>
      </w:docPartPr>
      <w:docPartBody>
        <w:p w:rsidR="005938B5" w:rsidRDefault="00FE556C" w:rsidP="00FE556C">
          <w:pPr>
            <w:pStyle w:val="DC60B87CCCAD47E49030870590D4ED5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AA8E7FE7134B9C9370E20D5887EA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DA0792-EF0F-400D-A18B-33955E4C971B}"/>
      </w:docPartPr>
      <w:docPartBody>
        <w:p w:rsidR="005938B5" w:rsidRDefault="00FE556C" w:rsidP="00FE556C">
          <w:pPr>
            <w:pStyle w:val="11AA8E7FE7134B9C9370E20D5887EA1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DF74277199E4DC7992A09A7C429F0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0BB515-562D-4347-A8DC-66D13A85A1F9}"/>
      </w:docPartPr>
      <w:docPartBody>
        <w:p w:rsidR="005938B5" w:rsidRDefault="00FE556C" w:rsidP="00FE556C">
          <w:pPr>
            <w:pStyle w:val="DDF74277199E4DC7992A09A7C429F06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7B45BBDED9A4612A0CA983532473D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2CBF2D-B317-4229-B98F-995FBC108BBF}"/>
      </w:docPartPr>
      <w:docPartBody>
        <w:p w:rsidR="005938B5" w:rsidRDefault="00FE556C" w:rsidP="00FE556C">
          <w:pPr>
            <w:pStyle w:val="07B45BBDED9A4612A0CA983532473D9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54A11AEB6ED49AFA544B72A19473E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2279C4-A25D-46EE-9286-6044546EFB48}"/>
      </w:docPartPr>
      <w:docPartBody>
        <w:p w:rsidR="005938B5" w:rsidRDefault="00FE556C" w:rsidP="00FE556C">
          <w:pPr>
            <w:pStyle w:val="A54A11AEB6ED49AFA544B72A19473EA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BC112D66944F56B92584E4A3A1AE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5A8E8F-1015-436C-B724-DBA371EEA5E6}"/>
      </w:docPartPr>
      <w:docPartBody>
        <w:p w:rsidR="005938B5" w:rsidRDefault="00FE556C" w:rsidP="00FE556C">
          <w:pPr>
            <w:pStyle w:val="8CBC112D66944F56B92584E4A3A1AE5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B5F3C6C14D5434BAECCD0E4BB1414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AD5EB7-04C8-411F-9DE3-3963B9EB4657}"/>
      </w:docPartPr>
      <w:docPartBody>
        <w:p w:rsidR="005938B5" w:rsidRDefault="00FE556C" w:rsidP="00FE556C">
          <w:pPr>
            <w:pStyle w:val="DB5F3C6C14D5434BAECCD0E4BB14147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31F690B7C544556A4475C3C1A5FEF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68BFC2-4A7C-4253-9293-7A3597CCE5A3}"/>
      </w:docPartPr>
      <w:docPartBody>
        <w:p w:rsidR="005938B5" w:rsidRDefault="00FE556C" w:rsidP="00FE556C">
          <w:pPr>
            <w:pStyle w:val="831F690B7C544556A4475C3C1A5FEFA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4A3B74E74F41B983F252D2060A43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CD0743-2DD5-49E3-B6AD-6E94EA67439F}"/>
      </w:docPartPr>
      <w:docPartBody>
        <w:p w:rsidR="005938B5" w:rsidRDefault="00FE556C" w:rsidP="00FE556C">
          <w:pPr>
            <w:pStyle w:val="694A3B74E74F41B983F252D2060A437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B5388C50579431B9975E88D05CBB8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A34492-8E4D-4FFB-AC68-DE9067A40D94}"/>
      </w:docPartPr>
      <w:docPartBody>
        <w:p w:rsidR="005938B5" w:rsidRDefault="00FE556C" w:rsidP="00FE556C">
          <w:pPr>
            <w:pStyle w:val="DB5388C50579431B9975E88D05CBB81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85ABA46DB5459A9E28C162A82133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E39A1C-214E-45DA-9A48-AED5414A36CE}"/>
      </w:docPartPr>
      <w:docPartBody>
        <w:p w:rsidR="005938B5" w:rsidRDefault="00FE556C" w:rsidP="00FE556C">
          <w:pPr>
            <w:pStyle w:val="8C85ABA46DB5459A9E28C162A82133F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D471C320C274E5E89B3AC192983F0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519F11-F298-4CB0-85DE-9B2D853376F3}"/>
      </w:docPartPr>
      <w:docPartBody>
        <w:p w:rsidR="005938B5" w:rsidRDefault="00FE556C" w:rsidP="00FE556C">
          <w:pPr>
            <w:pStyle w:val="BD471C320C274E5E89B3AC192983F06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46340822764ABCBEE283D8178C47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C663B7-3D42-437B-B768-E1D78E364F12}"/>
      </w:docPartPr>
      <w:docPartBody>
        <w:p w:rsidR="005938B5" w:rsidRDefault="00FE556C" w:rsidP="00FE556C">
          <w:pPr>
            <w:pStyle w:val="A346340822764ABCBEE283D8178C47D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F5FAC7333E34C1D923E860D82FE0D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880CB2-D586-4DD9-ABB1-D32FD1290C9A}"/>
      </w:docPartPr>
      <w:docPartBody>
        <w:p w:rsidR="005938B5" w:rsidRDefault="00FE556C" w:rsidP="00FE556C">
          <w:pPr>
            <w:pStyle w:val="FF5FAC7333E34C1D923E860D82FE0D82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FD6603544474D5F80E4033C595321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F1E65F-61ED-4636-913F-7E2ADE46CB62}"/>
      </w:docPartPr>
      <w:docPartBody>
        <w:p w:rsidR="005938B5" w:rsidRDefault="00FE556C" w:rsidP="00FE556C">
          <w:pPr>
            <w:pStyle w:val="8FD6603544474D5F80E4033C595321ED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1AFAAF-0DFB-4E53-A777-39864C989E42}"/>
      </w:docPartPr>
      <w:docPartBody>
        <w:p w:rsidR="001255F1" w:rsidRDefault="00FA7DAC">
          <w:r w:rsidRPr="001A7EC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0275E1"/>
    <w:rsid w:val="001255F1"/>
    <w:rsid w:val="001B1D80"/>
    <w:rsid w:val="002368AD"/>
    <w:rsid w:val="00257B6F"/>
    <w:rsid w:val="002B22DB"/>
    <w:rsid w:val="00316164"/>
    <w:rsid w:val="0037525D"/>
    <w:rsid w:val="003D5996"/>
    <w:rsid w:val="004E1991"/>
    <w:rsid w:val="00583018"/>
    <w:rsid w:val="005938B5"/>
    <w:rsid w:val="005F1EF5"/>
    <w:rsid w:val="006252A3"/>
    <w:rsid w:val="006B4CB4"/>
    <w:rsid w:val="006D1EAB"/>
    <w:rsid w:val="00773FC8"/>
    <w:rsid w:val="007868D2"/>
    <w:rsid w:val="007962FE"/>
    <w:rsid w:val="0081300B"/>
    <w:rsid w:val="008F2027"/>
    <w:rsid w:val="009626A9"/>
    <w:rsid w:val="009957AA"/>
    <w:rsid w:val="00A05E17"/>
    <w:rsid w:val="00A135B7"/>
    <w:rsid w:val="00AC4111"/>
    <w:rsid w:val="00AE3804"/>
    <w:rsid w:val="00C577F2"/>
    <w:rsid w:val="00C63B62"/>
    <w:rsid w:val="00CE0B6F"/>
    <w:rsid w:val="00D115A4"/>
    <w:rsid w:val="00D507FA"/>
    <w:rsid w:val="00E14EA9"/>
    <w:rsid w:val="00E21B0F"/>
    <w:rsid w:val="00E41479"/>
    <w:rsid w:val="00E444B9"/>
    <w:rsid w:val="00ED3A4B"/>
    <w:rsid w:val="00EF7069"/>
    <w:rsid w:val="00F85858"/>
    <w:rsid w:val="00FA7DAC"/>
    <w:rsid w:val="00FE4BC4"/>
    <w:rsid w:val="00FE556C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A7DAC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  <w:style w:type="paragraph" w:customStyle="1" w:styleId="E7956855D9404AA98639BE912F1134DF">
    <w:name w:val="E7956855D9404AA98639BE912F1134DF"/>
    <w:rsid w:val="00FE556C"/>
  </w:style>
  <w:style w:type="paragraph" w:customStyle="1" w:styleId="BF46719DD80949E5990B34B85A721DA4">
    <w:name w:val="BF46719DD80949E5990B34B85A721DA4"/>
    <w:rsid w:val="00FE556C"/>
  </w:style>
  <w:style w:type="paragraph" w:customStyle="1" w:styleId="42BC5CB6344C4E5F8F5598BC4074B987">
    <w:name w:val="42BC5CB6344C4E5F8F5598BC4074B987"/>
    <w:rsid w:val="00FE556C"/>
  </w:style>
  <w:style w:type="paragraph" w:customStyle="1" w:styleId="C3D1FB99EF5E4A66B560FD15346B9C5A">
    <w:name w:val="C3D1FB99EF5E4A66B560FD15346B9C5A"/>
    <w:rsid w:val="00FE556C"/>
  </w:style>
  <w:style w:type="paragraph" w:customStyle="1" w:styleId="9406F752702C4C1DADA98DC4AC4CFC35">
    <w:name w:val="9406F752702C4C1DADA98DC4AC4CFC35"/>
    <w:rsid w:val="00FE556C"/>
  </w:style>
  <w:style w:type="paragraph" w:customStyle="1" w:styleId="280F944E261B42448E4A28A24DA045CB">
    <w:name w:val="280F944E261B42448E4A28A24DA045CB"/>
    <w:rsid w:val="00FE556C"/>
  </w:style>
  <w:style w:type="paragraph" w:customStyle="1" w:styleId="F64D13FD524C4C1198738D2F67FA5B92">
    <w:name w:val="F64D13FD524C4C1198738D2F67FA5B92"/>
    <w:rsid w:val="00FE556C"/>
  </w:style>
  <w:style w:type="paragraph" w:customStyle="1" w:styleId="EB0C3210A655477BACD6B42407BF6955">
    <w:name w:val="EB0C3210A655477BACD6B42407BF6955"/>
    <w:rsid w:val="00FE556C"/>
  </w:style>
  <w:style w:type="paragraph" w:customStyle="1" w:styleId="9460674A3A6A42B3AD60D66A057BE129">
    <w:name w:val="9460674A3A6A42B3AD60D66A057BE129"/>
    <w:rsid w:val="00FE556C"/>
  </w:style>
  <w:style w:type="paragraph" w:customStyle="1" w:styleId="E37FF0BAD68C4686813EA3C31531E3E9">
    <w:name w:val="E37FF0BAD68C4686813EA3C31531E3E9"/>
    <w:rsid w:val="00FE556C"/>
  </w:style>
  <w:style w:type="paragraph" w:customStyle="1" w:styleId="545503A845BF4B5C83D9A6CF8B4A0F5E">
    <w:name w:val="545503A845BF4B5C83D9A6CF8B4A0F5E"/>
    <w:rsid w:val="00FE556C"/>
  </w:style>
  <w:style w:type="paragraph" w:customStyle="1" w:styleId="D2FD0CEBE5E741DC820E80F8131867A0">
    <w:name w:val="D2FD0CEBE5E741DC820E80F8131867A0"/>
    <w:rsid w:val="00FE556C"/>
  </w:style>
  <w:style w:type="paragraph" w:customStyle="1" w:styleId="44DF45C80C10410DBAA6747E1653919E">
    <w:name w:val="44DF45C80C10410DBAA6747E1653919E"/>
    <w:rsid w:val="00FE556C"/>
  </w:style>
  <w:style w:type="paragraph" w:customStyle="1" w:styleId="5C26F68C1D6146F6BC55262BFEAD1993">
    <w:name w:val="5C26F68C1D6146F6BC55262BFEAD1993"/>
    <w:rsid w:val="00FE556C"/>
  </w:style>
  <w:style w:type="paragraph" w:customStyle="1" w:styleId="9B42E6E970B244E295C68D211EE3E6E3">
    <w:name w:val="9B42E6E970B244E295C68D211EE3E6E3"/>
    <w:rsid w:val="00FE556C"/>
  </w:style>
  <w:style w:type="paragraph" w:customStyle="1" w:styleId="91162F38F42E47FD9645E0ACCCA36404">
    <w:name w:val="91162F38F42E47FD9645E0ACCCA36404"/>
    <w:rsid w:val="00FE556C"/>
  </w:style>
  <w:style w:type="paragraph" w:customStyle="1" w:styleId="15C3A05227F243E5A6EF00C4968D2B28">
    <w:name w:val="15C3A05227F243E5A6EF00C4968D2B28"/>
    <w:rsid w:val="00FE556C"/>
  </w:style>
  <w:style w:type="paragraph" w:customStyle="1" w:styleId="18FD3C928E73477791C2ACC709D9E9F8">
    <w:name w:val="18FD3C928E73477791C2ACC709D9E9F8"/>
    <w:rsid w:val="00FE556C"/>
  </w:style>
  <w:style w:type="paragraph" w:customStyle="1" w:styleId="44F7DAC347D146FEB4D3549A65CA57FC">
    <w:name w:val="44F7DAC347D146FEB4D3549A65CA57FC"/>
    <w:rsid w:val="00FE556C"/>
  </w:style>
  <w:style w:type="paragraph" w:customStyle="1" w:styleId="4A5F8BF2BD8C42B59FFC5A2AE082DEF5">
    <w:name w:val="4A5F8BF2BD8C42B59FFC5A2AE082DEF5"/>
    <w:rsid w:val="00FE556C"/>
  </w:style>
  <w:style w:type="paragraph" w:customStyle="1" w:styleId="679C7246E12A421B96FAB32EB2E3FE7D">
    <w:name w:val="679C7246E12A421B96FAB32EB2E3FE7D"/>
    <w:rsid w:val="00FE556C"/>
  </w:style>
  <w:style w:type="paragraph" w:customStyle="1" w:styleId="B52A4F1F760B4B7E94967D1FD770A9DF">
    <w:name w:val="B52A4F1F760B4B7E94967D1FD770A9DF"/>
    <w:rsid w:val="00FE556C"/>
  </w:style>
  <w:style w:type="paragraph" w:customStyle="1" w:styleId="C235DA2070C442DC9C43B1D195986FA9">
    <w:name w:val="C235DA2070C442DC9C43B1D195986FA9"/>
    <w:rsid w:val="00FE556C"/>
  </w:style>
  <w:style w:type="paragraph" w:customStyle="1" w:styleId="D5C3C11CE6274F43A63EA51E5E2903BC">
    <w:name w:val="D5C3C11CE6274F43A63EA51E5E2903BC"/>
    <w:rsid w:val="00FE556C"/>
  </w:style>
  <w:style w:type="paragraph" w:customStyle="1" w:styleId="16F57BD3CC544656801EE7DDD1966009">
    <w:name w:val="16F57BD3CC544656801EE7DDD1966009"/>
    <w:rsid w:val="00FE556C"/>
  </w:style>
  <w:style w:type="paragraph" w:customStyle="1" w:styleId="3BF8F6B154D740C0A45792E57FC825D2">
    <w:name w:val="3BF8F6B154D740C0A45792E57FC825D2"/>
    <w:rsid w:val="00FE556C"/>
  </w:style>
  <w:style w:type="paragraph" w:customStyle="1" w:styleId="81B10B26BFDD4BC9AD7A35CEE4FDD012">
    <w:name w:val="81B10B26BFDD4BC9AD7A35CEE4FDD012"/>
    <w:rsid w:val="00FE556C"/>
  </w:style>
  <w:style w:type="paragraph" w:customStyle="1" w:styleId="0C359DD061ED48339A6097C58B30901A">
    <w:name w:val="0C359DD061ED48339A6097C58B30901A"/>
    <w:rsid w:val="00FE556C"/>
  </w:style>
  <w:style w:type="paragraph" w:customStyle="1" w:styleId="E3175A171FBD4E8C852A64D460C41CCB">
    <w:name w:val="E3175A171FBD4E8C852A64D460C41CCB"/>
    <w:rsid w:val="00FE556C"/>
  </w:style>
  <w:style w:type="paragraph" w:customStyle="1" w:styleId="D5CC2BB51B38418C989BDECB4293323E">
    <w:name w:val="D5CC2BB51B38418C989BDECB4293323E"/>
    <w:rsid w:val="00FE556C"/>
  </w:style>
  <w:style w:type="paragraph" w:customStyle="1" w:styleId="93D6CC395D7C45CFABCBD32E621FF8CC">
    <w:name w:val="93D6CC395D7C45CFABCBD32E621FF8CC"/>
    <w:rsid w:val="00FE556C"/>
  </w:style>
  <w:style w:type="paragraph" w:customStyle="1" w:styleId="5B34E55DD0B744DF980495B163459A57">
    <w:name w:val="5B34E55DD0B744DF980495B163459A57"/>
    <w:rsid w:val="00FE556C"/>
  </w:style>
  <w:style w:type="paragraph" w:customStyle="1" w:styleId="8AE2B1E1DC4847288A37C256A6C3CE2E">
    <w:name w:val="8AE2B1E1DC4847288A37C256A6C3CE2E"/>
    <w:rsid w:val="00FE556C"/>
  </w:style>
  <w:style w:type="paragraph" w:customStyle="1" w:styleId="366A36600EE3409FBF73213993345C22">
    <w:name w:val="366A36600EE3409FBF73213993345C22"/>
    <w:rsid w:val="00FE556C"/>
  </w:style>
  <w:style w:type="paragraph" w:customStyle="1" w:styleId="F53C7C4060A447F5B9290E9E8DCD8EE8">
    <w:name w:val="F53C7C4060A447F5B9290E9E8DCD8EE8"/>
    <w:rsid w:val="00FE556C"/>
  </w:style>
  <w:style w:type="paragraph" w:customStyle="1" w:styleId="48819E2340FD4CA18FC47112F9B130A8">
    <w:name w:val="48819E2340FD4CA18FC47112F9B130A8"/>
    <w:rsid w:val="00FE556C"/>
  </w:style>
  <w:style w:type="paragraph" w:customStyle="1" w:styleId="68486D3C63C34E63BB50278E7C1A7BC0">
    <w:name w:val="68486D3C63C34E63BB50278E7C1A7BC0"/>
    <w:rsid w:val="00FE556C"/>
  </w:style>
  <w:style w:type="paragraph" w:customStyle="1" w:styleId="445F80A5D9B94A74891CB5B4151E26AE">
    <w:name w:val="445F80A5D9B94A74891CB5B4151E26AE"/>
    <w:rsid w:val="00FE556C"/>
  </w:style>
  <w:style w:type="paragraph" w:customStyle="1" w:styleId="A559FC3AA802423788A879487D246824">
    <w:name w:val="A559FC3AA802423788A879487D246824"/>
    <w:rsid w:val="00FE556C"/>
  </w:style>
  <w:style w:type="paragraph" w:customStyle="1" w:styleId="95810F8735624C6B852C6115720594E1">
    <w:name w:val="95810F8735624C6B852C6115720594E1"/>
    <w:rsid w:val="00FE556C"/>
  </w:style>
  <w:style w:type="paragraph" w:customStyle="1" w:styleId="6865130EA691454690BF5AEEACC907F4">
    <w:name w:val="6865130EA691454690BF5AEEACC907F4"/>
    <w:rsid w:val="00FE556C"/>
  </w:style>
  <w:style w:type="paragraph" w:customStyle="1" w:styleId="AC503F9F04B843A7B7F627D34720DD7F">
    <w:name w:val="AC503F9F04B843A7B7F627D34720DD7F"/>
    <w:rsid w:val="00FE556C"/>
  </w:style>
  <w:style w:type="paragraph" w:customStyle="1" w:styleId="C7A3224D03B84882BCF160BC8B811BA5">
    <w:name w:val="C7A3224D03B84882BCF160BC8B811BA5"/>
    <w:rsid w:val="00FE556C"/>
  </w:style>
  <w:style w:type="paragraph" w:customStyle="1" w:styleId="18821D611CB74179855F4BD5FAB8ACE6">
    <w:name w:val="18821D611CB74179855F4BD5FAB8ACE6"/>
    <w:rsid w:val="00FE556C"/>
  </w:style>
  <w:style w:type="paragraph" w:customStyle="1" w:styleId="8784CD96A3E8480A9628996C3A6F2A6E">
    <w:name w:val="8784CD96A3E8480A9628996C3A6F2A6E"/>
    <w:rsid w:val="00FE556C"/>
  </w:style>
  <w:style w:type="paragraph" w:customStyle="1" w:styleId="BE049550126244AC8988B33C465A7B63">
    <w:name w:val="BE049550126244AC8988B33C465A7B63"/>
    <w:rsid w:val="00FE556C"/>
  </w:style>
  <w:style w:type="paragraph" w:customStyle="1" w:styleId="861B1D2EA0B145F7804B75C4E4BD42E7">
    <w:name w:val="861B1D2EA0B145F7804B75C4E4BD42E7"/>
    <w:rsid w:val="00FE556C"/>
  </w:style>
  <w:style w:type="paragraph" w:customStyle="1" w:styleId="2CFB06893529403B9A3D6FEB3ED9EDB8">
    <w:name w:val="2CFB06893529403B9A3D6FEB3ED9EDB8"/>
    <w:rsid w:val="00FE556C"/>
  </w:style>
  <w:style w:type="paragraph" w:customStyle="1" w:styleId="3B73AC62E16E42E2B2DB04802E1D4742">
    <w:name w:val="3B73AC62E16E42E2B2DB04802E1D4742"/>
    <w:rsid w:val="00FE556C"/>
  </w:style>
  <w:style w:type="paragraph" w:customStyle="1" w:styleId="11546051A16145018483C51AAD18FE3D">
    <w:name w:val="11546051A16145018483C51AAD18FE3D"/>
    <w:rsid w:val="00FE556C"/>
  </w:style>
  <w:style w:type="paragraph" w:customStyle="1" w:styleId="DC60B87CCCAD47E49030870590D4ED5B">
    <w:name w:val="DC60B87CCCAD47E49030870590D4ED5B"/>
    <w:rsid w:val="00FE556C"/>
  </w:style>
  <w:style w:type="paragraph" w:customStyle="1" w:styleId="11AA8E7FE7134B9C9370E20D5887EA12">
    <w:name w:val="11AA8E7FE7134B9C9370E20D5887EA12"/>
    <w:rsid w:val="00FE556C"/>
  </w:style>
  <w:style w:type="paragraph" w:customStyle="1" w:styleId="DDF74277199E4DC7992A09A7C429F061">
    <w:name w:val="DDF74277199E4DC7992A09A7C429F061"/>
    <w:rsid w:val="00FE556C"/>
  </w:style>
  <w:style w:type="paragraph" w:customStyle="1" w:styleId="07B45BBDED9A4612A0CA983532473D94">
    <w:name w:val="07B45BBDED9A4612A0CA983532473D94"/>
    <w:rsid w:val="00FE556C"/>
  </w:style>
  <w:style w:type="paragraph" w:customStyle="1" w:styleId="A54A11AEB6ED49AFA544B72A19473EAB">
    <w:name w:val="A54A11AEB6ED49AFA544B72A19473EAB"/>
    <w:rsid w:val="00FE556C"/>
  </w:style>
  <w:style w:type="paragraph" w:customStyle="1" w:styleId="8CBC112D66944F56B92584E4A3A1AE5B">
    <w:name w:val="8CBC112D66944F56B92584E4A3A1AE5B"/>
    <w:rsid w:val="00FE556C"/>
  </w:style>
  <w:style w:type="paragraph" w:customStyle="1" w:styleId="DB5F3C6C14D5434BAECCD0E4BB14147F">
    <w:name w:val="DB5F3C6C14D5434BAECCD0E4BB14147F"/>
    <w:rsid w:val="00FE556C"/>
  </w:style>
  <w:style w:type="paragraph" w:customStyle="1" w:styleId="6BC194A206734190ACD5EA3101290453">
    <w:name w:val="6BC194A206734190ACD5EA3101290453"/>
    <w:rsid w:val="00FE556C"/>
  </w:style>
  <w:style w:type="paragraph" w:customStyle="1" w:styleId="4C2EA2C75D2C42129F0C827F1257F8E5">
    <w:name w:val="4C2EA2C75D2C42129F0C827F1257F8E5"/>
    <w:rsid w:val="00FE556C"/>
  </w:style>
  <w:style w:type="paragraph" w:customStyle="1" w:styleId="33ECDC1FE7DB4280902E4D793A3E01AA">
    <w:name w:val="33ECDC1FE7DB4280902E4D793A3E01AA"/>
    <w:rsid w:val="00FE556C"/>
  </w:style>
  <w:style w:type="paragraph" w:customStyle="1" w:styleId="831F690B7C544556A4475C3C1A5FEFAF">
    <w:name w:val="831F690B7C544556A4475C3C1A5FEFAF"/>
    <w:rsid w:val="00FE556C"/>
  </w:style>
  <w:style w:type="paragraph" w:customStyle="1" w:styleId="694A3B74E74F41B983F252D2060A437D">
    <w:name w:val="694A3B74E74F41B983F252D2060A437D"/>
    <w:rsid w:val="00FE556C"/>
  </w:style>
  <w:style w:type="paragraph" w:customStyle="1" w:styleId="5BAF36F76EF5496AB1D0FCA65F86FB5F">
    <w:name w:val="5BAF36F76EF5496AB1D0FCA65F86FB5F"/>
    <w:rsid w:val="00FE556C"/>
  </w:style>
  <w:style w:type="paragraph" w:customStyle="1" w:styleId="70B36D0C6D1B491EBE891B70C401908A">
    <w:name w:val="70B36D0C6D1B491EBE891B70C401908A"/>
    <w:rsid w:val="00FE556C"/>
  </w:style>
  <w:style w:type="paragraph" w:customStyle="1" w:styleId="5CEDD77A63974F6DBF0A0FA815CC86A5">
    <w:name w:val="5CEDD77A63974F6DBF0A0FA815CC86A5"/>
    <w:rsid w:val="00FE556C"/>
  </w:style>
  <w:style w:type="paragraph" w:customStyle="1" w:styleId="0E3017D60576428E9A40F3C6C98FB7C8">
    <w:name w:val="0E3017D60576428E9A40F3C6C98FB7C8"/>
    <w:rsid w:val="00FE556C"/>
  </w:style>
  <w:style w:type="paragraph" w:customStyle="1" w:styleId="8EB7B6E9F51F4BDABF4BC7AC337BC8C6">
    <w:name w:val="8EB7B6E9F51F4BDABF4BC7AC337BC8C6"/>
    <w:rsid w:val="00FE556C"/>
  </w:style>
  <w:style w:type="paragraph" w:customStyle="1" w:styleId="4E01FDBA643C462A92D750E09EC99A49">
    <w:name w:val="4E01FDBA643C462A92D750E09EC99A49"/>
    <w:rsid w:val="00FE556C"/>
  </w:style>
  <w:style w:type="paragraph" w:customStyle="1" w:styleId="1A34B522F51F43129F8BA3792A53BC98">
    <w:name w:val="1A34B522F51F43129F8BA3792A53BC98"/>
    <w:rsid w:val="00FE556C"/>
  </w:style>
  <w:style w:type="paragraph" w:customStyle="1" w:styleId="AB976BF87690462CBE770F5F36E9FA09">
    <w:name w:val="AB976BF87690462CBE770F5F36E9FA09"/>
    <w:rsid w:val="00FE556C"/>
  </w:style>
  <w:style w:type="paragraph" w:customStyle="1" w:styleId="DB5388C50579431B9975E88D05CBB812">
    <w:name w:val="DB5388C50579431B9975E88D05CBB812"/>
    <w:rsid w:val="00FE556C"/>
  </w:style>
  <w:style w:type="paragraph" w:customStyle="1" w:styleId="8C85ABA46DB5459A9E28C162A82133F9">
    <w:name w:val="8C85ABA46DB5459A9E28C162A82133F9"/>
    <w:rsid w:val="00FE556C"/>
  </w:style>
  <w:style w:type="paragraph" w:customStyle="1" w:styleId="BD471C320C274E5E89B3AC192983F06D">
    <w:name w:val="BD471C320C274E5E89B3AC192983F06D"/>
    <w:rsid w:val="00FE556C"/>
  </w:style>
  <w:style w:type="paragraph" w:customStyle="1" w:styleId="6C6EFC6F49AB4EF0B566FCA095553EBD">
    <w:name w:val="6C6EFC6F49AB4EF0B566FCA095553EBD"/>
    <w:rsid w:val="00FE556C"/>
  </w:style>
  <w:style w:type="paragraph" w:customStyle="1" w:styleId="0C6A6016B85948539A15BE47526941FF">
    <w:name w:val="0C6A6016B85948539A15BE47526941FF"/>
    <w:rsid w:val="00FE556C"/>
  </w:style>
  <w:style w:type="paragraph" w:customStyle="1" w:styleId="CF00646868574A3C9D07A685FA38E4FF">
    <w:name w:val="CF00646868574A3C9D07A685FA38E4FF"/>
    <w:rsid w:val="00FE556C"/>
  </w:style>
  <w:style w:type="paragraph" w:customStyle="1" w:styleId="12B200CD54A54551B8D62F8958609E9F">
    <w:name w:val="12B200CD54A54551B8D62F8958609E9F"/>
    <w:rsid w:val="00FE556C"/>
  </w:style>
  <w:style w:type="paragraph" w:customStyle="1" w:styleId="A3B135B15EFC457FAE848A0B93864146">
    <w:name w:val="A3B135B15EFC457FAE848A0B93864146"/>
    <w:rsid w:val="00FE556C"/>
  </w:style>
  <w:style w:type="paragraph" w:customStyle="1" w:styleId="85875CFDE6334D51ABD04AD701146BC1">
    <w:name w:val="85875CFDE6334D51ABD04AD701146BC1"/>
    <w:rsid w:val="00FE556C"/>
  </w:style>
  <w:style w:type="paragraph" w:customStyle="1" w:styleId="B7B21C36EC794C8491F86425EF6B74DA">
    <w:name w:val="B7B21C36EC794C8491F86425EF6B74DA"/>
    <w:rsid w:val="00FE556C"/>
  </w:style>
  <w:style w:type="paragraph" w:customStyle="1" w:styleId="A346340822764ABCBEE283D8178C47DB">
    <w:name w:val="A346340822764ABCBEE283D8178C47DB"/>
    <w:rsid w:val="00FE556C"/>
  </w:style>
  <w:style w:type="paragraph" w:customStyle="1" w:styleId="FF5FAC7333E34C1D923E860D82FE0D82">
    <w:name w:val="FF5FAC7333E34C1D923E860D82FE0D82"/>
    <w:rsid w:val="00FE556C"/>
  </w:style>
  <w:style w:type="paragraph" w:customStyle="1" w:styleId="8FD6603544474D5F80E4033C595321ED">
    <w:name w:val="8FD6603544474D5F80E4033C595321ED"/>
    <w:rsid w:val="00FE556C"/>
  </w:style>
  <w:style w:type="paragraph" w:customStyle="1" w:styleId="C16C227EA74D451D88930BD728083F8B">
    <w:name w:val="C16C227EA74D451D88930BD728083F8B"/>
    <w:rsid w:val="00FE556C"/>
  </w:style>
  <w:style w:type="paragraph" w:customStyle="1" w:styleId="D2FD0CEBE5E741DC820E80F8131867A01">
    <w:name w:val="D2FD0CEBE5E741DC820E80F8131867A0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DF45C80C10410DBAA6747E1653919E1">
    <w:name w:val="44DF45C80C10410DBAA6747E1653919E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C26F68C1D6146F6BC55262BFEAD19931">
    <w:name w:val="5C26F68C1D6146F6BC55262BFEAD1993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1162F38F42E47FD9645E0ACCCA364041">
    <w:name w:val="91162F38F42E47FD9645E0ACCCA36404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C3A05227F243E5A6EF00C4968D2B281">
    <w:name w:val="15C3A05227F243E5A6EF00C4968D2B28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8FD3C928E73477791C2ACC709D9E9F81">
    <w:name w:val="18FD3C928E73477791C2ACC709D9E9F8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A5F8BF2BD8C42B59FFC5A2AE082DEF51">
    <w:name w:val="4A5F8BF2BD8C42B59FFC5A2AE082DEF5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9C7246E12A421B96FAB32EB2E3FE7D1">
    <w:name w:val="679C7246E12A421B96FAB32EB2E3FE7D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52A4F1F760B4B7E94967D1FD770A9DF1">
    <w:name w:val="B52A4F1F760B4B7E94967D1FD770A9DF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235DA2070C442DC9C43B1D195986FA91">
    <w:name w:val="C235DA2070C442DC9C43B1D195986FA9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F57BD3CC544656801EE7DDD19660091">
    <w:name w:val="16F57BD3CC544656801EE7DDD1966009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46340822764ABCBEE283D8178C47DB1">
    <w:name w:val="A346340822764ABCBEE283D8178C47DB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5FAC7333E34C1D923E860D82FE0D821">
    <w:name w:val="FF5FAC7333E34C1D923E860D82FE0D82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D6603544474D5F80E4033C595321ED1">
    <w:name w:val="8FD6603544474D5F80E4033C595321ED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2B1E1DC4847288A37C256A6C3CE2E1">
    <w:name w:val="8AE2B1E1DC4847288A37C256A6C3CE2E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66A36600EE3409FBF73213993345C221">
    <w:name w:val="366A36600EE3409FBF73213993345C22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53C7C4060A447F5B9290E9E8DCD8EE81">
    <w:name w:val="F53C7C4060A447F5B9290E9E8DCD8EE8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2">
    <w:name w:val="0F3E619C35BC491C819FA30E6FC6B81A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2">
    <w:name w:val="75D651B1711B400A93032579CA4A7D1C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2">
    <w:name w:val="F27D90A0170A4044B65C2398324E14A0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2">
    <w:name w:val="638E96C8CAAD4E99941A912D06C9599F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5810F8735624C6B852C6115720594E11">
    <w:name w:val="95810F8735624C6B852C6115720594E11"/>
    <w:rsid w:val="00FE556C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A1346-0EA2-4D8C-BB78-67D78E1B6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738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11</cp:revision>
  <cp:lastPrinted>2014-07-31T03:16:00Z</cp:lastPrinted>
  <dcterms:created xsi:type="dcterms:W3CDTF">2017-05-17T08:35:00Z</dcterms:created>
  <dcterms:modified xsi:type="dcterms:W3CDTF">2018-04-16T07:57:00Z</dcterms:modified>
</cp:coreProperties>
</file>