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54C" w:rsidRPr="00C838DC" w:rsidRDefault="00772DE4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3621405</wp:posOffset>
                </wp:positionH>
                <wp:positionV relativeFrom="paragraph">
                  <wp:posOffset>-932815</wp:posOffset>
                </wp:positionV>
                <wp:extent cx="2316480" cy="480060"/>
                <wp:effectExtent l="0" t="0" r="762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DE4" w:rsidRDefault="00772DE4" w:rsidP="00772DE4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85.15pt;margin-top:-73.45pt;width:182.4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" filled="f" stroked="f">
                <v:textbox inset="0,0,0,0">
                  <w:txbxContent>
                    <w:p w:rsidR="00772DE4" w:rsidRDefault="00772DE4" w:rsidP="00772DE4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F32B58" w:rsidRPr="00F32B58">
        <w:rPr>
          <w:b/>
          <w:caps/>
          <w:noProof/>
          <w:sz w:val="22"/>
          <w:szCs w:val="28"/>
          <w:lang w:val="en-US"/>
        </w:rPr>
        <w:t>Fragebogen zu Kniegelenkerkrankungen/-verletzungen</w:t>
      </w: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5A27DB" w:rsidRDefault="005A27DB" w:rsidP="00C838DC">
            <w:pPr>
              <w:rPr>
                <w:b/>
                <w:color w:val="A11623"/>
              </w:rPr>
            </w:pPr>
          </w:p>
          <w:p w:rsidR="00C838DC" w:rsidRPr="00C838DC" w:rsidRDefault="008E580A" w:rsidP="00CE33C4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CE33C4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D62E12" w:rsidRDefault="00D62E1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1C21D2" w:rsidRDefault="00BD1619" w:rsidP="00BD1619">
            <w:r w:rsidRPr="00BD1619">
              <w:t>Wie bezeichnete der Arzt/</w:t>
            </w:r>
            <w:r>
              <w:t xml:space="preserve"> </w:t>
            </w:r>
          </w:p>
          <w:p w:rsidR="00BD1619" w:rsidRPr="00C838DC" w:rsidRDefault="00BD1619" w:rsidP="00BD1619">
            <w:r w:rsidRPr="00BD1619">
              <w:t>der Therapeut das Leiden?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29761548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635CB5" w:rsidP="00BD1619">
                <w: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73"/>
        </w:trPr>
        <w:tc>
          <w:tcPr>
            <w:tcW w:w="284" w:type="dxa"/>
          </w:tcPr>
          <w:p w:rsidR="00BD1619" w:rsidRDefault="00F32B58" w:rsidP="0098489B"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BD1619" w:rsidRPr="00D453F2" w:rsidRDefault="00F32B58" w:rsidP="0098489B">
            <w:r w:rsidRPr="00F32B58">
              <w:t xml:space="preserve">Welche Kniegelenke waren </w:t>
            </w:r>
            <w:r>
              <w:br/>
            </w:r>
            <w:r w:rsidRPr="00F32B58">
              <w:t>oder sind betroffen?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98489B"/>
        </w:tc>
        <w:tc>
          <w:tcPr>
            <w:tcW w:w="6450" w:type="dxa"/>
            <w:shd w:val="clear" w:color="auto" w:fill="auto"/>
          </w:tcPr>
          <w:p w:rsidR="00BD1619" w:rsidRDefault="00772DE4" w:rsidP="00BD1619">
            <w:sdt>
              <w:sdtPr>
                <w:id w:val="111857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beidseitig         </w:t>
            </w:r>
            <w:sdt>
              <w:sdtPr>
                <w:id w:val="-81355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links         </w:t>
            </w:r>
            <w:sdt>
              <w:sdtPr>
                <w:id w:val="-198768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rechts</w:t>
            </w:r>
          </w:p>
        </w:tc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3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Pr="00C838DC" w:rsidRDefault="00F32B58" w:rsidP="0098489B">
            <w:r w:rsidRPr="00F32B58">
              <w:t>Sind Beschwerden im Bereich der Kniegelenke aufgetreten (z.B. Kniegelenkschmerzen, Bewegungseinschränkungen, Belastungsminderungen, Blockierungen, Schwellungen, Kniegelenkerguss)?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Pr="00C838DC" w:rsidRDefault="00772DE4" w:rsidP="0098489B">
            <w:sdt>
              <w:sdtPr>
                <w:id w:val="-20301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58804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Ja:</w:t>
            </w:r>
          </w:p>
        </w:tc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>
            <w:r>
              <w:t>W</w:t>
            </w:r>
            <w:r w:rsidRPr="00D453F2">
              <w:t>ann erstmals?</w:t>
            </w:r>
          </w:p>
        </w:tc>
        <w:sdt>
          <w:sdtPr>
            <w:id w:val="-56561720"/>
            <w:placeholder>
              <w:docPart w:val="60007DF8AF6F4A688212264820F04B37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/>
        </w:tc>
        <w:tc>
          <w:tcPr>
            <w:tcW w:w="5103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1347" w:type="dxa"/>
            <w:shd w:val="clear" w:color="auto" w:fill="auto"/>
          </w:tcPr>
          <w:p w:rsidR="0098489B" w:rsidRDefault="0098489B" w:rsidP="0098489B">
            <w:r>
              <w:t>Wann zuletzt?</w:t>
            </w:r>
          </w:p>
        </w:tc>
        <w:sdt>
          <w:sdtPr>
            <w:id w:val="1085503354"/>
            <w:placeholder>
              <w:docPart w:val="9F6816B616F04EBCBF2DFC34649C43A2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 w:rsidRPr="00D453F2">
              <w:t>Welche Beschwerden, in welchen Abständen?</w:t>
            </w:r>
          </w:p>
        </w:tc>
      </w:tr>
      <w:tr w:rsidR="0098489B" w:rsidTr="0098489B">
        <w:trPr>
          <w:trHeight w:hRule="exact" w:val="1497"/>
        </w:trPr>
        <w:tc>
          <w:tcPr>
            <w:tcW w:w="284" w:type="dxa"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366177413"/>
              <w:placeholder>
                <w:docPart w:val="DefaultPlaceholder_-1854013440"/>
              </w:placeholder>
            </w:sdtPr>
            <w:sdtContent>
              <w:p w:rsidR="0098489B" w:rsidRDefault="00635CB5" w:rsidP="0098489B">
                <w:r>
                  <w:t xml:space="preserve"> </w:t>
                </w:r>
              </w:p>
            </w:sdtContent>
          </w:sdt>
          <w:p w:rsidR="0098489B" w:rsidRDefault="0098489B" w:rsidP="0098489B"/>
          <w:p w:rsidR="0098489B" w:rsidRDefault="0098489B" w:rsidP="0098489B"/>
          <w:p w:rsidR="0098489B" w:rsidRDefault="0098489B" w:rsidP="0098489B"/>
          <w:p w:rsidR="0098489B" w:rsidRDefault="0098489B" w:rsidP="0098489B"/>
        </w:tc>
      </w:tr>
    </w:tbl>
    <w:p w:rsidR="0098489B" w:rsidRDefault="0098489B" w:rsidP="0098489B">
      <w:pPr>
        <w:rPr>
          <w:b/>
        </w:rPr>
      </w:pPr>
    </w:p>
    <w:p w:rsidR="00D62E12" w:rsidRDefault="00D62E1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4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Pr="00C838DC" w:rsidRDefault="0098489B" w:rsidP="0098489B">
            <w:r w:rsidRPr="00D453F2">
              <w:t xml:space="preserve">Gibt es Auslöser für die </w:t>
            </w:r>
            <w:r w:rsidR="001C21D2">
              <w:br/>
            </w:r>
            <w:r w:rsidRPr="00D453F2">
              <w:t>Beschwerden?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shd w:val="clear" w:color="auto" w:fill="auto"/>
          </w:tcPr>
          <w:p w:rsidR="0098489B" w:rsidRPr="00C838DC" w:rsidRDefault="00772DE4" w:rsidP="0098489B">
            <w:sdt>
              <w:sdtPr>
                <w:id w:val="-424112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-1192289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Ja, welche?</w:t>
            </w:r>
          </w:p>
        </w:tc>
      </w:tr>
      <w:tr w:rsidR="0098489B" w:rsidTr="0098489B">
        <w:trPr>
          <w:trHeight w:hRule="exact" w:val="706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-42811894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98489B" w:rsidRDefault="00635CB5" w:rsidP="0098489B">
                <w:r>
                  <w:t xml:space="preserve"> </w:t>
                </w:r>
              </w:p>
            </w:tc>
          </w:sdtContent>
        </w:sdt>
      </w:tr>
    </w:tbl>
    <w:p w:rsidR="00BD1619" w:rsidRDefault="00BD1619">
      <w:pPr>
        <w:spacing w:line="240" w:lineRule="auto"/>
        <w:rPr>
          <w:b/>
        </w:rPr>
      </w:pPr>
      <w:r>
        <w:rPr>
          <w:b/>
        </w:rPr>
        <w:br w:type="page"/>
      </w:r>
    </w:p>
    <w:p w:rsidR="0098489B" w:rsidRDefault="0098489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98489B" w:rsidRPr="00C838DC" w:rsidTr="0098489B">
        <w:trPr>
          <w:trHeight w:val="283"/>
        </w:trPr>
        <w:tc>
          <w:tcPr>
            <w:tcW w:w="284" w:type="dxa"/>
            <w:vMerge w:val="restart"/>
          </w:tcPr>
          <w:p w:rsidR="0098489B" w:rsidRPr="00041B95" w:rsidRDefault="00BD1619" w:rsidP="0098489B">
            <w:r>
              <w:t>5</w:t>
            </w:r>
            <w:r w:rsidR="0098489B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8489B" w:rsidRDefault="0098489B" w:rsidP="0098489B">
            <w:r w:rsidRPr="00D453F2">
              <w:t xml:space="preserve">Haben Sie aufgrund der Erkrankung/der Beschwerden Ärzte oder andere Therapeuten in Anspruch genommen? </w:t>
            </w:r>
          </w:p>
          <w:p w:rsidR="0098489B" w:rsidRDefault="0098489B" w:rsidP="0098489B"/>
          <w:p w:rsidR="0098489B" w:rsidRPr="00C838DC" w:rsidRDefault="0098489B" w:rsidP="0098489B">
            <w:r w:rsidRPr="00D453F2">
              <w:t xml:space="preserve">Bitte alle Behandler der letzten 5 Jahre angeben und, falls außerhalb dieses Zeitraums, auch den ersten Behandler. </w:t>
            </w:r>
            <w:r w:rsidR="00BD1619"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Pr="00C838DC" w:rsidRDefault="00772DE4" w:rsidP="0098489B">
            <w:sdt>
              <w:sdtPr>
                <w:id w:val="2050037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 w:rsidRPr="00C838DC">
              <w:t xml:space="preserve"> Nein     </w:t>
            </w:r>
            <w:sdt>
              <w:sdtPr>
                <w:id w:val="-748115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4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489B">
              <w:t xml:space="preserve"> Ja:</w:t>
            </w:r>
          </w:p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>
              <w:t xml:space="preserve">1. </w:t>
            </w:r>
            <w:r w:rsidRPr="00BA350D">
              <w:t>Name und Anschrift der Ärzte</w:t>
            </w:r>
            <w:r w:rsidR="00124A6D">
              <w:t>/</w:t>
            </w:r>
            <w:r w:rsidRPr="00BA350D">
              <w:t>Therapeuten:</w:t>
            </w:r>
          </w:p>
        </w:tc>
      </w:tr>
      <w:tr w:rsidR="0098489B" w:rsidTr="0098489B">
        <w:trPr>
          <w:trHeight w:hRule="exact" w:val="738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-72438059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98489B" w:rsidRDefault="00635CB5" w:rsidP="0098489B">
                <w: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erstmals aufgesucht am:</w:t>
            </w:r>
          </w:p>
        </w:tc>
        <w:sdt>
          <w:sdtPr>
            <w:id w:val="-2008589190"/>
            <w:placeholder>
              <w:docPart w:val="A323A3C12B25458DBC7A261D3C3B9773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/>
        </w:tc>
        <w:tc>
          <w:tcPr>
            <w:tcW w:w="4394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zuletzt aufgesucht am:</w:t>
            </w:r>
          </w:p>
        </w:tc>
        <w:sdt>
          <w:sdtPr>
            <w:id w:val="4563962"/>
            <w:placeholder>
              <w:docPart w:val="01D3F6C245854935BCE0FE80625DB909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041B95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C838DC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>
            <w:r>
              <w:t xml:space="preserve">2. </w:t>
            </w:r>
            <w:r w:rsidRPr="00BA350D">
              <w:t>Name und Anschrift der Ärzte</w:t>
            </w:r>
            <w:r w:rsidR="00124A6D">
              <w:t>/</w:t>
            </w:r>
            <w:r w:rsidRPr="00BA350D">
              <w:t>Therapeuten:</w:t>
            </w:r>
          </w:p>
        </w:tc>
      </w:tr>
      <w:tr w:rsidR="0098489B" w:rsidTr="0098489B">
        <w:trPr>
          <w:trHeight w:hRule="exact" w:val="738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sdt>
          <w:sdtPr>
            <w:id w:val="140132632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98489B" w:rsidRDefault="00635CB5" w:rsidP="0098489B">
                <w: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6450" w:type="dxa"/>
            <w:gridSpan w:val="2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erstmals aufgesucht am:</w:t>
            </w:r>
          </w:p>
        </w:tc>
        <w:sdt>
          <w:sdtPr>
            <w:id w:val="343132100"/>
            <w:placeholder>
              <w:docPart w:val="DDF06F7F5F5D4906BA66A6A6C8D56AFC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8489B" w:rsidTr="0098489B">
        <w:trPr>
          <w:trHeight w:hRule="exact" w:val="57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/>
        </w:tc>
        <w:tc>
          <w:tcPr>
            <w:tcW w:w="4394" w:type="dxa"/>
            <w:shd w:val="clear" w:color="auto" w:fill="auto"/>
          </w:tcPr>
          <w:p w:rsidR="0098489B" w:rsidRDefault="0098489B" w:rsidP="0098489B"/>
        </w:tc>
      </w:tr>
      <w:tr w:rsidR="0098489B" w:rsidTr="0098489B">
        <w:trPr>
          <w:trHeight w:hRule="exact" w:val="284"/>
        </w:trPr>
        <w:tc>
          <w:tcPr>
            <w:tcW w:w="284" w:type="dxa"/>
            <w:vMerge/>
          </w:tcPr>
          <w:p w:rsidR="0098489B" w:rsidRPr="00677CEE" w:rsidRDefault="0098489B" w:rsidP="0098489B"/>
        </w:tc>
        <w:tc>
          <w:tcPr>
            <w:tcW w:w="2410" w:type="dxa"/>
            <w:vMerge/>
            <w:shd w:val="clear" w:color="auto" w:fill="auto"/>
          </w:tcPr>
          <w:p w:rsidR="0098489B" w:rsidRPr="00677CEE" w:rsidRDefault="0098489B" w:rsidP="0098489B"/>
        </w:tc>
        <w:tc>
          <w:tcPr>
            <w:tcW w:w="212" w:type="dxa"/>
            <w:shd w:val="clear" w:color="auto" w:fill="auto"/>
          </w:tcPr>
          <w:p w:rsidR="0098489B" w:rsidRPr="00C838DC" w:rsidRDefault="0098489B" w:rsidP="0098489B"/>
        </w:tc>
        <w:tc>
          <w:tcPr>
            <w:tcW w:w="2056" w:type="dxa"/>
            <w:shd w:val="clear" w:color="auto" w:fill="auto"/>
          </w:tcPr>
          <w:p w:rsidR="0098489B" w:rsidRDefault="0098489B" w:rsidP="0098489B">
            <w:r w:rsidRPr="00BA350D">
              <w:t>zuletzt aufgesucht am:</w:t>
            </w:r>
          </w:p>
        </w:tc>
        <w:sdt>
          <w:sdtPr>
            <w:id w:val="67704811"/>
            <w:placeholder>
              <w:docPart w:val="FDDBE16BDCAD43D79F77F11AD9D9FB37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98489B" w:rsidRDefault="0098489B" w:rsidP="0098489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p w:rsidR="000A4BFA" w:rsidRDefault="000A4BFA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284"/>
        </w:trPr>
        <w:tc>
          <w:tcPr>
            <w:tcW w:w="284" w:type="dxa"/>
            <w:vMerge w:val="restart"/>
          </w:tcPr>
          <w:p w:rsidR="00BD1619" w:rsidRPr="00041B95" w:rsidRDefault="00BD1619" w:rsidP="00BD1619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D1619" w:rsidRPr="00C838DC" w:rsidRDefault="00BD1619" w:rsidP="00BD1619">
            <w:r w:rsidRPr="00BD1619">
              <w:t>Wurde eine bildgebende Diagnostik (z.B. Röntgen (auch CT), Kernspintomographie, Szintigraphie/ nuklearmedizinische Untersuchung oder Ultraschalluntersuchung) diesbezüglich durchgeführt?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C838DC" w:rsidRDefault="00772DE4" w:rsidP="00BD1619">
            <w:sdt>
              <w:sdtPr>
                <w:id w:val="-90861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 w:rsidRPr="00C838DC">
              <w:t xml:space="preserve"> Nein     </w:t>
            </w:r>
            <w:sdt>
              <w:sdtPr>
                <w:id w:val="-626788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16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D1619">
              <w:t xml:space="preserve"> Ja, welche Untersuchung und wann?</w:t>
            </w:r>
          </w:p>
        </w:tc>
      </w:tr>
      <w:tr w:rsidR="00BD1619" w:rsidTr="00CA6015">
        <w:trPr>
          <w:trHeight w:hRule="exact" w:val="743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45490798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635CB5" w:rsidP="00BD1619">
                <w:r>
                  <w:t xml:space="preserve"> </w:t>
                </w:r>
              </w:p>
            </w:tc>
          </w:sdtContent>
        </w:sdt>
      </w:tr>
      <w:tr w:rsidR="00BD1619" w:rsidTr="00BD1619">
        <w:trPr>
          <w:trHeight w:hRule="exact" w:val="57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/>
        </w:tc>
      </w:tr>
      <w:tr w:rsidR="00BD1619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Default="00BD1619" w:rsidP="00BD1619">
            <w:r w:rsidRPr="00BD1619">
              <w:t>Von wem? (Name und Anschr</w:t>
            </w:r>
            <w:r w:rsidR="00CA6015">
              <w:t>ift des Arztes</w:t>
            </w:r>
            <w:r w:rsidR="00124A6D">
              <w:t>/</w:t>
            </w:r>
            <w:r w:rsidR="00CA6015">
              <w:t>der Einrichtung)</w:t>
            </w:r>
          </w:p>
        </w:tc>
      </w:tr>
      <w:tr w:rsidR="00BD1619" w:rsidTr="00BD1619">
        <w:trPr>
          <w:trHeight w:hRule="exact" w:val="742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49838410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Default="00635CB5" w:rsidP="00BD1619">
                <w:r>
                  <w:t xml:space="preserve"> </w:t>
                </w:r>
              </w:p>
            </w:tc>
          </w:sdtContent>
        </w:sdt>
      </w:tr>
      <w:tr w:rsidR="00BD1619" w:rsidRPr="00041B95" w:rsidTr="00BD1619">
        <w:trPr>
          <w:trHeight w:hRule="exact" w:val="284"/>
        </w:trPr>
        <w:tc>
          <w:tcPr>
            <w:tcW w:w="284" w:type="dxa"/>
            <w:vMerge/>
          </w:tcPr>
          <w:p w:rsidR="00BD1619" w:rsidRPr="00677CEE" w:rsidRDefault="00BD1619" w:rsidP="00BD1619"/>
        </w:tc>
        <w:tc>
          <w:tcPr>
            <w:tcW w:w="2410" w:type="dxa"/>
            <w:vMerge/>
            <w:shd w:val="clear" w:color="auto" w:fill="auto"/>
          </w:tcPr>
          <w:p w:rsidR="00BD1619" w:rsidRPr="00677CEE" w:rsidRDefault="00BD1619" w:rsidP="00BD1619"/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tc>
          <w:tcPr>
            <w:tcW w:w="6450" w:type="dxa"/>
            <w:shd w:val="clear" w:color="auto" w:fill="auto"/>
          </w:tcPr>
          <w:p w:rsidR="00BD1619" w:rsidRPr="00041B95" w:rsidRDefault="00BD1619" w:rsidP="00BD1619">
            <w:r w:rsidRPr="00BD1619">
              <w:t>(Befund bitte beifügen)</w:t>
            </w:r>
          </w:p>
        </w:tc>
      </w:tr>
    </w:tbl>
    <w:p w:rsidR="00BD1619" w:rsidRDefault="00BD1619" w:rsidP="0098489B">
      <w:pPr>
        <w:rPr>
          <w:b/>
        </w:rPr>
      </w:pPr>
    </w:p>
    <w:p w:rsidR="00F32B58" w:rsidRDefault="00F32B5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F32B58" w:rsidRPr="00C838DC" w:rsidTr="00F32B58">
        <w:trPr>
          <w:trHeight w:val="284"/>
        </w:trPr>
        <w:tc>
          <w:tcPr>
            <w:tcW w:w="284" w:type="dxa"/>
            <w:vMerge w:val="restart"/>
          </w:tcPr>
          <w:p w:rsidR="00F32B58" w:rsidRPr="00041B95" w:rsidRDefault="00F32B58" w:rsidP="00F32B58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32B58" w:rsidRPr="00C838DC" w:rsidRDefault="00F32B58" w:rsidP="00F32B58">
            <w:r w:rsidRPr="00F32B58">
              <w:t>Wurden Arthroskopien (Kniegelenkspiegelungen) oder andere Knieoperationen durchgeführt? Falls ja, bitte Operationsberichte beifügen oder die weiteren Punkte der Frage 7 beantworten.</w:t>
            </w:r>
          </w:p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shd w:val="clear" w:color="auto" w:fill="auto"/>
          </w:tcPr>
          <w:p w:rsidR="00F32B58" w:rsidRPr="00C838DC" w:rsidRDefault="00772DE4" w:rsidP="00F32B58">
            <w:sdt>
              <w:sdtPr>
                <w:id w:val="2037543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 w:rsidRPr="00C838DC">
              <w:t xml:space="preserve"> Nein     </w:t>
            </w:r>
            <w:sdt>
              <w:sdtPr>
                <w:id w:val="1283468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Ja, wann jeweils?</w:t>
            </w:r>
          </w:p>
        </w:tc>
      </w:tr>
      <w:tr w:rsidR="00F32B58" w:rsidTr="00F32B58">
        <w:trPr>
          <w:trHeight w:hRule="exact" w:val="743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sdt>
          <w:sdtPr>
            <w:id w:val="-202277879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F32B58" w:rsidRDefault="00635CB5" w:rsidP="00F32B58">
                <w:r>
                  <w:t xml:space="preserve"> </w:t>
                </w:r>
              </w:p>
            </w:tc>
          </w:sdtContent>
        </w:sdt>
      </w:tr>
      <w:tr w:rsidR="00F32B58" w:rsidTr="00F32B58">
        <w:trPr>
          <w:trHeight w:hRule="exact" w:val="57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shd w:val="clear" w:color="auto" w:fill="auto"/>
          </w:tcPr>
          <w:p w:rsidR="00F32B58" w:rsidRDefault="00F32B58" w:rsidP="00F32B58"/>
        </w:tc>
      </w:tr>
      <w:tr w:rsidR="00F32B58" w:rsidTr="00F32B58">
        <w:trPr>
          <w:trHeight w:hRule="exact" w:val="284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shd w:val="clear" w:color="auto" w:fill="auto"/>
          </w:tcPr>
          <w:p w:rsidR="00F32B58" w:rsidRDefault="00F32B58" w:rsidP="00F32B58">
            <w:r w:rsidRPr="00BD1619">
              <w:t>Von wem? (Name und Anschr</w:t>
            </w:r>
            <w:r>
              <w:t>ift des Arztes</w:t>
            </w:r>
            <w:r w:rsidR="00124A6D">
              <w:t>/</w:t>
            </w:r>
            <w:r>
              <w:t>der Einrichtung)</w:t>
            </w:r>
          </w:p>
        </w:tc>
      </w:tr>
      <w:tr w:rsidR="00F32B58" w:rsidTr="00F32B58">
        <w:trPr>
          <w:trHeight w:hRule="exact" w:val="742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sdt>
          <w:sdtPr>
            <w:id w:val="-78434579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F32B58" w:rsidRDefault="00635CB5" w:rsidP="00F32B58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50"/>
        <w:gridCol w:w="2150"/>
        <w:gridCol w:w="2150"/>
      </w:tblGrid>
      <w:tr w:rsidR="00F32B58" w:rsidRPr="00C838DC" w:rsidTr="00F32B58">
        <w:trPr>
          <w:trHeight w:val="284"/>
        </w:trPr>
        <w:tc>
          <w:tcPr>
            <w:tcW w:w="284" w:type="dxa"/>
          </w:tcPr>
          <w:p w:rsidR="00F32B58" w:rsidRPr="00041B95" w:rsidRDefault="00F32B58" w:rsidP="00F32B58">
            <w:r>
              <w:t>8.</w:t>
            </w:r>
          </w:p>
        </w:tc>
        <w:tc>
          <w:tcPr>
            <w:tcW w:w="2410" w:type="dxa"/>
            <w:shd w:val="clear" w:color="auto" w:fill="auto"/>
          </w:tcPr>
          <w:p w:rsidR="00F32B58" w:rsidRPr="00C838DC" w:rsidRDefault="00F32B58" w:rsidP="00F32B58">
            <w:r w:rsidRPr="00F32B58">
              <w:t>Wurde eine Meniskusoperation durchgeführt?</w:t>
            </w:r>
          </w:p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gridSpan w:val="3"/>
            <w:shd w:val="clear" w:color="auto" w:fill="auto"/>
          </w:tcPr>
          <w:p w:rsidR="00F32B58" w:rsidRPr="00C838DC" w:rsidRDefault="00772DE4" w:rsidP="00F32B58">
            <w:sdt>
              <w:sdtPr>
                <w:id w:val="-195647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 w:rsidRPr="00C838DC">
              <w:t xml:space="preserve"> Nein     </w:t>
            </w:r>
            <w:sdt>
              <w:sdtPr>
                <w:id w:val="261726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Ja. Wurde der Innenmeniskus</w:t>
            </w:r>
          </w:p>
        </w:tc>
      </w:tr>
      <w:tr w:rsidR="00F32B58" w:rsidTr="00F32B58">
        <w:trPr>
          <w:trHeight w:hRule="exact" w:val="585"/>
        </w:trPr>
        <w:tc>
          <w:tcPr>
            <w:tcW w:w="284" w:type="dxa"/>
          </w:tcPr>
          <w:p w:rsidR="00F32B58" w:rsidRPr="00677CEE" w:rsidRDefault="00F32B58" w:rsidP="00F32B58"/>
        </w:tc>
        <w:tc>
          <w:tcPr>
            <w:tcW w:w="2410" w:type="dxa"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521906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rechts</w:t>
            </w:r>
          </w:p>
          <w:p w:rsidR="00F32B58" w:rsidRDefault="00772DE4" w:rsidP="00F32B58">
            <w:sdt>
              <w:sdtPr>
                <w:id w:val="2068451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links</w:t>
            </w:r>
          </w:p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948358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teilweise</w:t>
            </w:r>
          </w:p>
          <w:p w:rsidR="00F32B58" w:rsidRDefault="00772DE4" w:rsidP="00F32B58">
            <w:sdt>
              <w:sdtPr>
                <w:id w:val="2092659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teilweise</w:t>
            </w:r>
          </w:p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-1086849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vollständig</w:t>
            </w:r>
          </w:p>
          <w:p w:rsidR="00F32B58" w:rsidRDefault="00772DE4" w:rsidP="00F32B58">
            <w:sdt>
              <w:sdtPr>
                <w:id w:val="2073222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vollständig</w:t>
            </w:r>
            <w:r w:rsidR="00F32B58">
              <w:t xml:space="preserve"> entfernt?</w:t>
            </w:r>
          </w:p>
        </w:tc>
      </w:tr>
      <w:tr w:rsidR="00F32B58" w:rsidTr="00F32B58">
        <w:trPr>
          <w:trHeight w:hRule="exact" w:val="57"/>
        </w:trPr>
        <w:tc>
          <w:tcPr>
            <w:tcW w:w="284" w:type="dxa"/>
          </w:tcPr>
          <w:p w:rsidR="00F32B58" w:rsidRPr="00677CEE" w:rsidRDefault="00F32B58" w:rsidP="00F32B58"/>
        </w:tc>
        <w:tc>
          <w:tcPr>
            <w:tcW w:w="2410" w:type="dxa"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gridSpan w:val="3"/>
            <w:shd w:val="clear" w:color="auto" w:fill="auto"/>
          </w:tcPr>
          <w:p w:rsidR="00F32B58" w:rsidRDefault="00F32B58" w:rsidP="00F32B58"/>
        </w:tc>
      </w:tr>
      <w:tr w:rsidR="00F32B58" w:rsidTr="00F32B58">
        <w:trPr>
          <w:trHeight w:hRule="exact" w:val="284"/>
        </w:trPr>
        <w:tc>
          <w:tcPr>
            <w:tcW w:w="284" w:type="dxa"/>
          </w:tcPr>
          <w:p w:rsidR="00F32B58" w:rsidRPr="00677CEE" w:rsidRDefault="00F32B58" w:rsidP="00F32B58"/>
        </w:tc>
        <w:tc>
          <w:tcPr>
            <w:tcW w:w="2410" w:type="dxa"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gridSpan w:val="3"/>
            <w:shd w:val="clear" w:color="auto" w:fill="auto"/>
          </w:tcPr>
          <w:p w:rsidR="00F32B58" w:rsidRDefault="00F32B58" w:rsidP="00F32B58">
            <w:r>
              <w:t>und/oder der Außenmeniskus</w:t>
            </w:r>
          </w:p>
        </w:tc>
      </w:tr>
      <w:tr w:rsidR="00F32B58" w:rsidTr="00F32B58">
        <w:trPr>
          <w:trHeight w:hRule="exact" w:val="585"/>
        </w:trPr>
        <w:tc>
          <w:tcPr>
            <w:tcW w:w="284" w:type="dxa"/>
          </w:tcPr>
          <w:p w:rsidR="00F32B58" w:rsidRPr="00677CEE" w:rsidRDefault="00F32B58" w:rsidP="00F32B58"/>
        </w:tc>
        <w:tc>
          <w:tcPr>
            <w:tcW w:w="2410" w:type="dxa"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-807168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rechts</w:t>
            </w:r>
          </w:p>
          <w:p w:rsidR="00F32B58" w:rsidRDefault="00772DE4" w:rsidP="00F32B58">
            <w:sdt>
              <w:sdtPr>
                <w:id w:val="1688638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links</w:t>
            </w:r>
          </w:p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-1968652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teilweise</w:t>
            </w:r>
          </w:p>
          <w:p w:rsidR="00F32B58" w:rsidRDefault="00772DE4" w:rsidP="00F32B58">
            <w:sdt>
              <w:sdtPr>
                <w:id w:val="2077010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teilweise</w:t>
            </w:r>
          </w:p>
        </w:tc>
        <w:tc>
          <w:tcPr>
            <w:tcW w:w="2150" w:type="dxa"/>
            <w:shd w:val="clear" w:color="auto" w:fill="auto"/>
          </w:tcPr>
          <w:p w:rsidR="00F32B58" w:rsidRDefault="00772DE4" w:rsidP="00F32B58">
            <w:sdt>
              <w:sdtPr>
                <w:id w:val="330723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vollständig</w:t>
            </w:r>
          </w:p>
          <w:p w:rsidR="00F32B58" w:rsidRDefault="00772DE4" w:rsidP="00F32B58">
            <w:sdt>
              <w:sdtPr>
                <w:id w:val="1549183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</w:t>
            </w:r>
            <w:r w:rsidR="00F32B58" w:rsidRPr="00F32B58">
              <w:t>vollständig</w:t>
            </w:r>
            <w:r w:rsidR="00F32B58">
              <w:t xml:space="preserve"> entfernt?</w:t>
            </w:r>
          </w:p>
        </w:tc>
      </w:tr>
    </w:tbl>
    <w:p w:rsidR="005A27DB" w:rsidRDefault="005A27DB" w:rsidP="0098489B">
      <w:pPr>
        <w:rPr>
          <w:b/>
        </w:rPr>
      </w:pPr>
    </w:p>
    <w:p w:rsidR="005A27DB" w:rsidRDefault="005A27DB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F32B58" w:rsidRPr="00C838DC" w:rsidTr="00F32B58">
        <w:trPr>
          <w:trHeight w:val="612"/>
        </w:trPr>
        <w:tc>
          <w:tcPr>
            <w:tcW w:w="284" w:type="dxa"/>
            <w:vMerge w:val="restart"/>
          </w:tcPr>
          <w:p w:rsidR="00F32B58" w:rsidRPr="00041B95" w:rsidRDefault="00F32B58" w:rsidP="00F32B58">
            <w:r>
              <w:lastRenderedPageBreak/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32B58" w:rsidRPr="00C838DC" w:rsidRDefault="00F32B58" w:rsidP="00F32B58">
            <w:r w:rsidRPr="00F32B58">
              <w:t>Wurde eine Kreuzband</w:t>
            </w:r>
            <w:r>
              <w:t>-</w:t>
            </w:r>
            <w:r>
              <w:br/>
            </w:r>
            <w:r w:rsidRPr="00F32B58">
              <w:t>operation durchgeführt?</w:t>
            </w:r>
          </w:p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shd w:val="clear" w:color="auto" w:fill="auto"/>
          </w:tcPr>
          <w:p w:rsidR="00F32B58" w:rsidRDefault="00772DE4" w:rsidP="00F32B58">
            <w:sdt>
              <w:sdtPr>
                <w:id w:val="-136435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 w:rsidRPr="00C838DC">
              <w:t xml:space="preserve"> Nein     </w:t>
            </w:r>
            <w:sdt>
              <w:sdtPr>
                <w:id w:val="39516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Ja, </w:t>
            </w:r>
            <w:r w:rsidR="00F32B58" w:rsidRPr="00F32B58">
              <w:t>wurde das Kreuzband genäht oder wurde eine Kreuzband</w:t>
            </w:r>
            <w:r w:rsidR="00F32B58">
              <w:t>-</w:t>
            </w:r>
            <w:r w:rsidR="00F32B58">
              <w:br/>
              <w:t xml:space="preserve">                   </w:t>
            </w:r>
            <w:r w:rsidR="00F32B58" w:rsidRPr="00F32B58">
              <w:t>ersatzplastik eingesetzt?</w:t>
            </w:r>
            <w:r w:rsidR="00F32B58">
              <w:t xml:space="preserve">    </w:t>
            </w:r>
          </w:p>
          <w:p w:rsidR="00F32B58" w:rsidRPr="00C838DC" w:rsidRDefault="00F32B58" w:rsidP="00F32B58">
            <w:r>
              <w:t xml:space="preserve">                   </w:t>
            </w:r>
            <w:sdt>
              <w:sdtPr>
                <w:id w:val="-1902968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C838DC">
              <w:t xml:space="preserve"> Nein     </w:t>
            </w:r>
            <w:sdt>
              <w:sdtPr>
                <w:id w:val="-1066414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Ja, mit welchem Material?</w:t>
            </w:r>
          </w:p>
        </w:tc>
      </w:tr>
      <w:tr w:rsidR="00F32B58" w:rsidTr="00F32B58">
        <w:trPr>
          <w:trHeight w:hRule="exact" w:val="706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sdt>
          <w:sdtPr>
            <w:id w:val="92746543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F32B58" w:rsidRDefault="00635CB5" w:rsidP="00F32B58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F32B58" w:rsidRPr="00C838DC" w:rsidTr="00F32B58">
        <w:trPr>
          <w:trHeight w:val="283"/>
        </w:trPr>
        <w:tc>
          <w:tcPr>
            <w:tcW w:w="284" w:type="dxa"/>
            <w:vMerge w:val="restart"/>
          </w:tcPr>
          <w:p w:rsidR="00F32B58" w:rsidRPr="00041B95" w:rsidRDefault="00F32B58" w:rsidP="00F32B58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32B58" w:rsidRPr="00C838DC" w:rsidRDefault="00F32B58" w:rsidP="00F32B58">
            <w:r w:rsidRPr="00F32B58">
              <w:t xml:space="preserve">Wurde eine Operation im </w:t>
            </w:r>
            <w:r>
              <w:br/>
            </w:r>
            <w:r w:rsidRPr="00F32B58">
              <w:t xml:space="preserve">Bereich der Kniescheibe </w:t>
            </w:r>
            <w:r>
              <w:br/>
            </w:r>
            <w:r w:rsidRPr="00F32B58">
              <w:t>durchgeführt?</w:t>
            </w:r>
          </w:p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tc>
          <w:tcPr>
            <w:tcW w:w="6450" w:type="dxa"/>
            <w:shd w:val="clear" w:color="auto" w:fill="auto"/>
          </w:tcPr>
          <w:p w:rsidR="00F32B58" w:rsidRPr="00C838DC" w:rsidRDefault="00772DE4" w:rsidP="00F32B58">
            <w:sdt>
              <w:sdtPr>
                <w:id w:val="-16360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 w:rsidRPr="00C838DC">
              <w:t xml:space="preserve"> Nein     </w:t>
            </w:r>
            <w:sdt>
              <w:sdtPr>
                <w:id w:val="1069458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2B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2B58">
              <w:t xml:space="preserve"> Ja, </w:t>
            </w:r>
            <w:r w:rsidR="00D62E12" w:rsidRPr="00D62E12">
              <w:t>welche Maßnahme wurde durchgeführt?</w:t>
            </w:r>
          </w:p>
        </w:tc>
      </w:tr>
      <w:tr w:rsidR="00F32B58" w:rsidTr="00D62E12">
        <w:trPr>
          <w:trHeight w:hRule="exact" w:val="997"/>
        </w:trPr>
        <w:tc>
          <w:tcPr>
            <w:tcW w:w="284" w:type="dxa"/>
            <w:vMerge/>
          </w:tcPr>
          <w:p w:rsidR="00F32B58" w:rsidRPr="00677CEE" w:rsidRDefault="00F32B58" w:rsidP="00F32B58"/>
        </w:tc>
        <w:tc>
          <w:tcPr>
            <w:tcW w:w="2410" w:type="dxa"/>
            <w:vMerge/>
            <w:shd w:val="clear" w:color="auto" w:fill="auto"/>
          </w:tcPr>
          <w:p w:rsidR="00F32B58" w:rsidRPr="00677CEE" w:rsidRDefault="00F32B58" w:rsidP="00F32B58"/>
        </w:tc>
        <w:tc>
          <w:tcPr>
            <w:tcW w:w="212" w:type="dxa"/>
            <w:shd w:val="clear" w:color="auto" w:fill="auto"/>
          </w:tcPr>
          <w:p w:rsidR="00F32B58" w:rsidRPr="00C838DC" w:rsidRDefault="00F32B58" w:rsidP="00F32B58"/>
        </w:tc>
        <w:sdt>
          <w:sdtPr>
            <w:id w:val="123473728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F32B58" w:rsidRDefault="00635CB5" w:rsidP="00F32B58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283"/>
        </w:trPr>
        <w:tc>
          <w:tcPr>
            <w:tcW w:w="284" w:type="dxa"/>
            <w:vMerge w:val="restart"/>
          </w:tcPr>
          <w:p w:rsidR="00D62E12" w:rsidRPr="00041B95" w:rsidRDefault="00D62E12" w:rsidP="00772DE4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62E12" w:rsidRPr="00C838DC" w:rsidRDefault="00D62E12" w:rsidP="00772DE4">
            <w:r w:rsidRPr="00D62E12">
              <w:t xml:space="preserve">Wurde eine Operation am </w:t>
            </w:r>
            <w:r>
              <w:br/>
            </w:r>
            <w:r w:rsidRPr="00D62E12">
              <w:t>Gelenkknorpel, der Gelenkschleimhaut oder den Knochen durchgeführt?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C838DC" w:rsidRDefault="00772DE4" w:rsidP="00772DE4">
            <w:sdt>
              <w:sdtPr>
                <w:id w:val="-559874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1389924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</w:t>
            </w:r>
            <w:r w:rsidR="00D62E12" w:rsidRPr="00D62E12">
              <w:t>welche Maßnahme wurde durchgeführt?</w:t>
            </w:r>
          </w:p>
        </w:tc>
      </w:tr>
      <w:tr w:rsidR="00D62E12" w:rsidTr="00772DE4">
        <w:trPr>
          <w:trHeight w:hRule="exact" w:val="99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149051686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D62E12" w:rsidP="00772DE4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62E12" w:rsidRPr="00C838DC" w:rsidRDefault="00D62E12" w:rsidP="00772DE4">
            <w:r w:rsidRPr="00D62E12">
              <w:t xml:space="preserve">Wurde bei einer Operation Fremdmaterial eingebracht (zum Beispiel Schrauben, </w:t>
            </w:r>
            <w:r>
              <w:br/>
            </w:r>
            <w:r w:rsidRPr="00D62E12">
              <w:t>Platten oder ein künstliches Gelenk)?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C838DC" w:rsidRDefault="00772DE4" w:rsidP="00772DE4">
            <w:sdt>
              <w:sdtPr>
                <w:id w:val="1564445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16814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was und wann?</w:t>
            </w:r>
          </w:p>
        </w:tc>
      </w:tr>
      <w:tr w:rsidR="00D62E12" w:rsidTr="00772DE4">
        <w:trPr>
          <w:trHeight w:hRule="exact" w:val="743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195659845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>
            <w:r w:rsidRPr="00BD1619">
              <w:t>Von wem? (Name und Anschrift des Arztes/</w:t>
            </w:r>
            <w:r>
              <w:t>des Krankenhauses)</w:t>
            </w:r>
          </w:p>
        </w:tc>
      </w:tr>
      <w:tr w:rsidR="00D62E12" w:rsidTr="00772DE4">
        <w:trPr>
          <w:trHeight w:hRule="exact" w:val="742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-89905226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D62E12" w:rsidP="00772DE4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62E12" w:rsidRPr="00C838DC" w:rsidRDefault="00D62E12" w:rsidP="00772DE4">
            <w:r w:rsidRPr="00D62E12">
              <w:t xml:space="preserve">Wurde das Fremdmaterial </w:t>
            </w:r>
            <w:r>
              <w:br/>
            </w:r>
            <w:r w:rsidRPr="00D62E12">
              <w:t xml:space="preserve">mittlerweile wieder entfernt </w:t>
            </w:r>
            <w:r>
              <w:br/>
            </w:r>
            <w:r w:rsidRPr="00D62E12">
              <w:t xml:space="preserve">oder ist eine Entfernung </w:t>
            </w:r>
            <w:r>
              <w:br/>
            </w:r>
            <w:r w:rsidRPr="00D62E12">
              <w:t>vorgesehen?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C838DC" w:rsidRDefault="00772DE4" w:rsidP="00772DE4">
            <w:sdt>
              <w:sdtPr>
                <w:id w:val="-1318342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-98154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was und wann?</w:t>
            </w:r>
          </w:p>
        </w:tc>
      </w:tr>
      <w:tr w:rsidR="00D62E12" w:rsidTr="00772DE4">
        <w:trPr>
          <w:trHeight w:hRule="exact" w:val="743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99330214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>
            <w:r w:rsidRPr="00BD1619">
              <w:t>Von wem? (Name und Anschrift des Arztes/</w:t>
            </w:r>
            <w:r>
              <w:t>des Krankenhauses)</w:t>
            </w:r>
          </w:p>
        </w:tc>
      </w:tr>
      <w:tr w:rsidR="00D62E12" w:rsidTr="00772DE4">
        <w:trPr>
          <w:trHeight w:hRule="exact" w:val="742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1116105981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D62E12" w:rsidP="00772DE4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62E12" w:rsidRPr="00C838DC" w:rsidRDefault="00D62E12" w:rsidP="00772DE4">
            <w:r w:rsidRPr="00CA6015">
              <w:t>Waren aufgrund der Beschwerden/der Erkrankung Behandlungen in einem Krankenhaus/</w:t>
            </w:r>
            <w:r>
              <w:t xml:space="preserve"> </w:t>
            </w:r>
            <w:r w:rsidRPr="00CA6015">
              <w:t>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C838DC" w:rsidRDefault="00772DE4" w:rsidP="00772DE4">
            <w:sdt>
              <w:sdtPr>
                <w:id w:val="187580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1084726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welche und wann?</w:t>
            </w:r>
          </w:p>
        </w:tc>
      </w:tr>
      <w:tr w:rsidR="00D62E12" w:rsidTr="00772DE4">
        <w:trPr>
          <w:trHeight w:hRule="exact" w:val="668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-202678179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>
            <w:r w:rsidRPr="00BD1619">
              <w:t>Von wem? (Name und Anschr</w:t>
            </w:r>
            <w:r>
              <w:t>ift des Krankenhauses</w:t>
            </w:r>
            <w:r w:rsidR="00124A6D">
              <w:t>/</w:t>
            </w:r>
            <w:r>
              <w:t>der Einrichtung)</w:t>
            </w:r>
          </w:p>
        </w:tc>
      </w:tr>
      <w:tr w:rsidR="00D62E12" w:rsidTr="00772DE4">
        <w:trPr>
          <w:trHeight w:hRule="exact" w:val="742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113521451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RPr="00041B95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041B95" w:rsidRDefault="00D62E12" w:rsidP="00772DE4">
            <w:r w:rsidRPr="00BD1619">
              <w:t>(Befund</w:t>
            </w:r>
            <w:r>
              <w:t>e</w:t>
            </w:r>
            <w:r w:rsidRPr="00BD1619">
              <w:t xml:space="preserve"> bitte beifügen)</w:t>
            </w:r>
          </w:p>
        </w:tc>
      </w:tr>
    </w:tbl>
    <w:p w:rsidR="00F32B58" w:rsidRDefault="00F32B58" w:rsidP="0098489B">
      <w:pPr>
        <w:rPr>
          <w:b/>
        </w:rPr>
      </w:pPr>
    </w:p>
    <w:p w:rsidR="00D62E12" w:rsidRDefault="00D62E12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276"/>
        <w:gridCol w:w="284"/>
        <w:gridCol w:w="992"/>
        <w:gridCol w:w="1285"/>
        <w:gridCol w:w="2117"/>
      </w:tblGrid>
      <w:tr w:rsidR="00D62E12" w:rsidRPr="00C838DC" w:rsidTr="00772DE4">
        <w:trPr>
          <w:trHeight w:val="283"/>
        </w:trPr>
        <w:tc>
          <w:tcPr>
            <w:tcW w:w="284" w:type="dxa"/>
          </w:tcPr>
          <w:p w:rsidR="00D62E12" w:rsidRPr="00041B95" w:rsidRDefault="00D62E12" w:rsidP="00772DE4">
            <w:r>
              <w:lastRenderedPageBreak/>
              <w:t>15.</w:t>
            </w:r>
          </w:p>
        </w:tc>
        <w:tc>
          <w:tcPr>
            <w:tcW w:w="2410" w:type="dxa"/>
            <w:shd w:val="clear" w:color="auto" w:fill="auto"/>
          </w:tcPr>
          <w:p w:rsidR="00D62E12" w:rsidRPr="00C838DC" w:rsidRDefault="00D62E12" w:rsidP="00772DE4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Pr="00C838DC" w:rsidRDefault="00772DE4" w:rsidP="00772DE4">
            <w:sdt>
              <w:sdtPr>
                <w:id w:val="-1870214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 w:rsidRPr="008650D1">
              <w:rPr>
                <w:b/>
              </w:rPr>
              <w:t>Keine Behandlung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772DE4" w:rsidP="00772DE4">
            <w:sdt>
              <w:sdtPr>
                <w:id w:val="-1295990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Schmerzmittel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>
            <w:r w:rsidRPr="000376F5">
              <w:t>Medikamentenname:</w:t>
            </w:r>
          </w:p>
        </w:tc>
        <w:sdt>
          <w:sdtPr>
            <w:id w:val="1970925096"/>
            <w:placeholder>
              <w:docPart w:val="C3ED0CD61110411DB6754F122E94520E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598717725"/>
            <w:placeholder>
              <w:docPart w:val="4761727119724BDA9CDB9E50086CAF4B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833725605"/>
            <w:placeholder>
              <w:docPart w:val="4761727119724BDA9CDB9E50086CAF4B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>
            <w:r>
              <w:t>Wie oft täglich</w:t>
            </w:r>
            <w:r w:rsidRPr="008650D1">
              <w:t>?</w:t>
            </w:r>
          </w:p>
        </w:tc>
        <w:sdt>
          <w:sdtPr>
            <w:id w:val="-1231916304"/>
            <w:placeholder>
              <w:docPart w:val="8B67E3903DE14D8EA2373EE1216B17AB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Default="00772DE4" w:rsidP="00772DE4">
            <w:sdt>
              <w:sdtPr>
                <w:id w:val="-13088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Kortisontabletten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>
            <w:r w:rsidRPr="000376F5">
              <w:t>Medikamentenname:</w:t>
            </w:r>
          </w:p>
        </w:tc>
        <w:sdt>
          <w:sdtPr>
            <w:id w:val="1902330799"/>
            <w:placeholder>
              <w:docPart w:val="5AC527AC16E44038AE30DE77C47C318C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309712863"/>
            <w:placeholder>
              <w:docPart w:val="0D9503C40B9040DB8DF945D7DEBC2809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-781803806"/>
            <w:placeholder>
              <w:docPart w:val="0D9503C40B9040DB8DF945D7DEBC2809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772DE4" w:rsidP="00772DE4">
            <w:sdt>
              <w:sdtPr>
                <w:id w:val="-1355797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Wie oft täglich</w:t>
            </w:r>
            <w:r w:rsidR="00D62E12" w:rsidRPr="008650D1">
              <w:t>?</w:t>
            </w:r>
          </w:p>
        </w:tc>
        <w:sdt>
          <w:sdtPr>
            <w:id w:val="1568528347"/>
            <w:placeholder>
              <w:docPart w:val="07CDCCAF36164C94B48229EDCA8DCB1A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Default="00772DE4" w:rsidP="00772DE4">
            <w:sdt>
              <w:sdtPr>
                <w:id w:val="1298343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andere Medikamente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>
            <w:r>
              <w:t>Medikamentenname?</w:t>
            </w:r>
          </w:p>
        </w:tc>
        <w:sdt>
          <w:sdtPr>
            <w:id w:val="-1794895276"/>
            <w:placeholder>
              <w:docPart w:val="09FDC04E15E74562B7095E4D2AC6FB11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2049718735"/>
            <w:placeholder>
              <w:docPart w:val="F2AF5596E1F9443C948E7E620F1F1E70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-64498608"/>
            <w:placeholder>
              <w:docPart w:val="F2AF5596E1F9443C948E7E620F1F1E70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>
            <w:r>
              <w:t>Wie oft wöchentlich?</w:t>
            </w:r>
          </w:p>
        </w:tc>
        <w:sdt>
          <w:sdtPr>
            <w:id w:val="2015956811"/>
            <w:placeholder>
              <w:docPart w:val="7136405FA6634356A3B1259B83F63AEA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514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Default="00D62E12" w:rsidP="00772DE4">
            <w:r w:rsidRPr="000376F5">
              <w:t>Medikamentenname:</w:t>
            </w:r>
          </w:p>
        </w:tc>
        <w:sdt>
          <w:sdtPr>
            <w:id w:val="-521012999"/>
            <w:placeholder>
              <w:docPart w:val="99E8CECDB8C54E3B8AC2BDC6BC35C209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2056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4394" w:type="dxa"/>
            <w:gridSpan w:val="3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824125305"/>
            <w:placeholder>
              <w:docPart w:val="FE228488C7ED4F63953072BB32C733CA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732123197"/>
            <w:placeholder>
              <w:docPart w:val="FE228488C7ED4F63953072BB32C733CA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>
            <w:r>
              <w:t>Wie oft täglich</w:t>
            </w:r>
            <w:r w:rsidRPr="008650D1">
              <w:t>?</w:t>
            </w:r>
          </w:p>
        </w:tc>
        <w:sdt>
          <w:sdtPr>
            <w:id w:val="-1895502414"/>
            <w:placeholder>
              <w:docPart w:val="44B0A75BF82C4B04AF1649D4B8F3DE9A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Default="00772DE4" w:rsidP="00772DE4">
            <w:sdt>
              <w:sdtPr>
                <w:id w:val="987447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Krankengymnastik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328788232"/>
            <w:placeholder>
              <w:docPart w:val="6A5BA5FB13534DABA9F9618B53E2666C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931480906"/>
            <w:placeholder>
              <w:docPart w:val="6A5BA5FB13534DABA9F9618B53E2666C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772DE4" w:rsidP="00772DE4">
            <w:sdt>
              <w:sdtPr>
                <w:id w:val="-197729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Wie oft wöchentlich</w:t>
            </w:r>
            <w:r w:rsidR="00D62E12" w:rsidRPr="008650D1">
              <w:t>?</w:t>
            </w:r>
          </w:p>
        </w:tc>
        <w:sdt>
          <w:sdtPr>
            <w:id w:val="-49072692"/>
            <w:placeholder>
              <w:docPart w:val="AB51181820FA4ACB85CDE6D78CAB281C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Default="00772DE4" w:rsidP="00772DE4">
            <w:sdt>
              <w:sdtPr>
                <w:id w:val="-880481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Massagen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937520258"/>
            <w:placeholder>
              <w:docPart w:val="8EA70C96F5C34407B9A48EAB93699C8C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-1256434324"/>
            <w:placeholder>
              <w:docPart w:val="8EA70C96F5C34407B9A48EAB93699C8C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772DE4" w:rsidP="00772DE4">
            <w:sdt>
              <w:sdtPr>
                <w:id w:val="1675845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Wie oft wöchentlich</w:t>
            </w:r>
            <w:r w:rsidR="00D62E12" w:rsidRPr="008650D1">
              <w:t>?</w:t>
            </w:r>
          </w:p>
        </w:tc>
        <w:sdt>
          <w:sdtPr>
            <w:id w:val="1797174401"/>
            <w:placeholder>
              <w:docPart w:val="35277AE3C7F24F78926E493C7454A884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6"/>
            <w:shd w:val="clear" w:color="auto" w:fill="auto"/>
          </w:tcPr>
          <w:p w:rsidR="00D62E12" w:rsidRDefault="00772DE4" w:rsidP="00772DE4">
            <w:sdt>
              <w:sdtPr>
                <w:id w:val="1247069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Akupunktur/Schmerztherapien</w:t>
            </w:r>
          </w:p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457801001"/>
            <w:placeholder>
              <w:docPart w:val="C55E06E2292548ACB284873F41C4E87C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-833303470"/>
            <w:placeholder>
              <w:docPart w:val="C55E06E2292548ACB284873F41C4E87C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772DE4" w:rsidP="00772DE4">
            <w:sdt>
              <w:sdtPr>
                <w:id w:val="-803620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Wie oft wöchentlich</w:t>
            </w:r>
            <w:r w:rsidR="00D62E12" w:rsidRPr="008650D1">
              <w:t>?</w:t>
            </w:r>
          </w:p>
        </w:tc>
        <w:sdt>
          <w:sdtPr>
            <w:id w:val="236216213"/>
            <w:placeholder>
              <w:docPart w:val="5832BE78A2264A27A9617BAA557F29D2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D62E12" w:rsidP="00772DE4"/>
        </w:tc>
        <w:tc>
          <w:tcPr>
            <w:tcW w:w="3402" w:type="dxa"/>
            <w:gridSpan w:val="2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1772" w:type="dxa"/>
            <w:gridSpan w:val="2"/>
            <w:shd w:val="clear" w:color="auto" w:fill="auto"/>
          </w:tcPr>
          <w:p w:rsidR="00D62E12" w:rsidRDefault="00772DE4" w:rsidP="00772DE4">
            <w:sdt>
              <w:sdtPr>
                <w:id w:val="56144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</w:t>
            </w:r>
            <w:r w:rsidR="00D62E12">
              <w:rPr>
                <w:b/>
              </w:rPr>
              <w:t>andere Therapien</w:t>
            </w:r>
          </w:p>
        </w:tc>
        <w:sdt>
          <w:sdtPr>
            <w:id w:val="-564877121"/>
            <w:placeholder>
              <w:docPart w:val="037E65C640A84764A4461D59513F9039"/>
            </w:placeholder>
            <w:text/>
          </w:sdtPr>
          <w:sdtContent>
            <w:tc>
              <w:tcPr>
                <w:tcW w:w="4678" w:type="dxa"/>
                <w:gridSpan w:val="4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1772" w:type="dxa"/>
            <w:gridSpan w:val="2"/>
            <w:shd w:val="clear" w:color="auto" w:fill="auto"/>
          </w:tcPr>
          <w:p w:rsidR="00D62E12" w:rsidRDefault="00D62E12" w:rsidP="00772DE4"/>
        </w:tc>
        <w:tc>
          <w:tcPr>
            <w:tcW w:w="4678" w:type="dxa"/>
            <w:gridSpan w:val="4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Pr="000376F5" w:rsidRDefault="00D62E12" w:rsidP="00772DE4">
            <w:r>
              <w:t>von:</w:t>
            </w:r>
          </w:p>
        </w:tc>
        <w:sdt>
          <w:sdtPr>
            <w:id w:val="-1424019251"/>
            <w:placeholder>
              <w:docPart w:val="8783A7D66B9F478F82EDF92299AEA287"/>
            </w:placeholder>
            <w:text/>
          </w:sdtPr>
          <w:sdtContent>
            <w:tc>
              <w:tcPr>
                <w:tcW w:w="2552" w:type="dxa"/>
                <w:gridSpan w:val="3"/>
                <w:shd w:val="clear" w:color="auto" w:fill="E9E9E9"/>
              </w:tcPr>
              <w:p w:rsidR="00D62E12" w:rsidRPr="000376F5" w:rsidRDefault="00D62E12" w:rsidP="00772DE4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D62E12" w:rsidRDefault="00D62E12" w:rsidP="00772DE4">
            <w:r>
              <w:t xml:space="preserve">   bis:</w:t>
            </w:r>
          </w:p>
        </w:tc>
        <w:sdt>
          <w:sdtPr>
            <w:id w:val="2089037025"/>
            <w:placeholder>
              <w:docPart w:val="8783A7D66B9F478F82EDF92299AEA287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496" w:type="dxa"/>
            <w:shd w:val="clear" w:color="auto" w:fill="auto"/>
          </w:tcPr>
          <w:p w:rsidR="00D62E12" w:rsidRDefault="00D62E12" w:rsidP="00772DE4"/>
        </w:tc>
        <w:tc>
          <w:tcPr>
            <w:tcW w:w="2552" w:type="dxa"/>
            <w:gridSpan w:val="3"/>
            <w:shd w:val="clear" w:color="auto" w:fill="auto"/>
          </w:tcPr>
          <w:p w:rsidR="00D62E12" w:rsidRPr="000376F5" w:rsidRDefault="00D62E12" w:rsidP="00772DE4"/>
        </w:tc>
        <w:tc>
          <w:tcPr>
            <w:tcW w:w="1285" w:type="dxa"/>
            <w:shd w:val="clear" w:color="auto" w:fill="auto"/>
          </w:tcPr>
          <w:p w:rsidR="00D62E12" w:rsidRDefault="00D62E12" w:rsidP="00772DE4"/>
        </w:tc>
        <w:tc>
          <w:tcPr>
            <w:tcW w:w="2117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val="283"/>
        </w:trPr>
        <w:tc>
          <w:tcPr>
            <w:tcW w:w="284" w:type="dxa"/>
          </w:tcPr>
          <w:p w:rsidR="00D62E12" w:rsidRDefault="00D62E12" w:rsidP="00772DE4"/>
        </w:tc>
        <w:tc>
          <w:tcPr>
            <w:tcW w:w="2410" w:type="dxa"/>
            <w:shd w:val="clear" w:color="auto" w:fill="auto"/>
          </w:tcPr>
          <w:p w:rsidR="00D62E12" w:rsidRPr="000376F5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3048" w:type="dxa"/>
            <w:gridSpan w:val="4"/>
            <w:shd w:val="clear" w:color="auto" w:fill="auto"/>
          </w:tcPr>
          <w:p w:rsidR="00D62E12" w:rsidRDefault="00772DE4" w:rsidP="00772DE4">
            <w:sdt>
              <w:sdtPr>
                <w:id w:val="49661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Wie oft wöchentlich</w:t>
            </w:r>
            <w:r w:rsidR="00D62E12" w:rsidRPr="008650D1">
              <w:t>?</w:t>
            </w:r>
          </w:p>
        </w:tc>
        <w:sdt>
          <w:sdtPr>
            <w:id w:val="48581135"/>
            <w:placeholder>
              <w:docPart w:val="11AC8F87FFD24C9E91A9FD859BE985BB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D62E12" w:rsidRDefault="00D62E12" w:rsidP="00772DE4">
                <w:r>
                  <w:t xml:space="preserve"> </w:t>
                </w:r>
              </w:p>
            </w:tc>
          </w:sdtContent>
        </w:sdt>
      </w:tr>
    </w:tbl>
    <w:p w:rsidR="00F32B58" w:rsidRDefault="00F32B58" w:rsidP="0098489B">
      <w:pPr>
        <w:rPr>
          <w:b/>
        </w:rPr>
      </w:pPr>
    </w:p>
    <w:p w:rsidR="005A27DB" w:rsidRDefault="005A27D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D62E12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E65DD2" w:rsidP="00F32B58">
            <w:r>
              <w:t>1</w:t>
            </w:r>
            <w:r w:rsidR="00D62E12">
              <w:t>6</w:t>
            </w:r>
            <w:r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D62E12" w:rsidP="00F32B58">
            <w:r w:rsidRPr="00D62E12">
              <w:t xml:space="preserve">Sind Folgen der Erkrankung </w:t>
            </w:r>
            <w:r w:rsidR="005A27DB">
              <w:br/>
            </w:r>
            <w:r w:rsidRPr="00D62E12">
              <w:t>zurückgeblieben (z. B. Bewegungseinschränkungen, Schmerzen, Kraftminderungen, Instabilitäten oder Schwellung der Kniegelenke)?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tc>
          <w:tcPr>
            <w:tcW w:w="6450" w:type="dxa"/>
            <w:shd w:val="clear" w:color="auto" w:fill="auto"/>
          </w:tcPr>
          <w:p w:rsidR="00E65DD2" w:rsidRPr="00C838DC" w:rsidRDefault="00772DE4" w:rsidP="00F32B58">
            <w:sdt>
              <w:sdtPr>
                <w:id w:val="534786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-125450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welche?</w:t>
            </w:r>
          </w:p>
        </w:tc>
      </w:tr>
      <w:tr w:rsidR="00E65DD2" w:rsidTr="00D62E12">
        <w:trPr>
          <w:trHeight w:hRule="exact" w:val="1323"/>
        </w:trPr>
        <w:tc>
          <w:tcPr>
            <w:tcW w:w="284" w:type="dxa"/>
            <w:vMerge/>
          </w:tcPr>
          <w:p w:rsidR="00E65DD2" w:rsidRPr="00677CEE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F32B58"/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sdt>
          <w:sdtPr>
            <w:id w:val="-10243395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635CB5" w:rsidP="00F32B58">
                <w:r>
                  <w:t xml:space="preserve"> </w:t>
                </w:r>
              </w:p>
            </w:tc>
          </w:sdtContent>
        </w:sdt>
      </w:tr>
    </w:tbl>
    <w:p w:rsidR="00CA6015" w:rsidRDefault="00CA6015" w:rsidP="0098489B">
      <w:pPr>
        <w:rPr>
          <w:b/>
        </w:rPr>
      </w:pPr>
    </w:p>
    <w:p w:rsidR="00D62E12" w:rsidRDefault="00D62E1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F32B58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E65DD2" w:rsidP="00F32B58">
            <w:r>
              <w:lastRenderedPageBreak/>
              <w:t>1</w:t>
            </w:r>
            <w:r w:rsidR="00D62E12">
              <w:t>7</w:t>
            </w:r>
            <w:r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E65DD2" w:rsidP="00F32B58">
            <w:r w:rsidRPr="00E65DD2">
              <w:t>Haben die Beschwerden/</w:t>
            </w:r>
            <w:r w:rsidR="00124A6D">
              <w:br/>
            </w:r>
            <w:r w:rsidRPr="00E65DD2">
              <w:t>Funktionseinschränkungen zu Beeinträchtigungen Ihres täglichen Lebens oder Ihrer Berufstätigkeit geführt?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tc>
          <w:tcPr>
            <w:tcW w:w="6450" w:type="dxa"/>
            <w:shd w:val="clear" w:color="auto" w:fill="auto"/>
          </w:tcPr>
          <w:p w:rsidR="00E65DD2" w:rsidRPr="00C838DC" w:rsidRDefault="00772DE4" w:rsidP="00F32B58">
            <w:sdt>
              <w:sdtPr>
                <w:id w:val="124514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1925453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zu welchen?</w:t>
            </w:r>
          </w:p>
        </w:tc>
      </w:tr>
      <w:tr w:rsidR="00E65DD2" w:rsidTr="00F32B58">
        <w:trPr>
          <w:trHeight w:hRule="exact" w:val="1323"/>
        </w:trPr>
        <w:tc>
          <w:tcPr>
            <w:tcW w:w="284" w:type="dxa"/>
            <w:vMerge/>
          </w:tcPr>
          <w:p w:rsidR="00E65DD2" w:rsidRPr="00677CEE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F32B58"/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sdt>
          <w:sdtPr>
            <w:id w:val="157123789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635CB5" w:rsidP="00F32B58">
                <w:r>
                  <w:t xml:space="preserve"> </w:t>
                </w:r>
              </w:p>
            </w:tc>
          </w:sdtContent>
        </w:sdt>
      </w:tr>
    </w:tbl>
    <w:p w:rsidR="00E65DD2" w:rsidRDefault="00E65DD2" w:rsidP="0098489B">
      <w:pPr>
        <w:rPr>
          <w:b/>
        </w:rPr>
      </w:pPr>
    </w:p>
    <w:p w:rsidR="00E65DD2" w:rsidRDefault="00E65DD2" w:rsidP="0098489B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E65DD2" w:rsidRPr="005A37BD" w:rsidTr="00F32B58">
        <w:trPr>
          <w:trHeight w:val="283"/>
        </w:trPr>
        <w:tc>
          <w:tcPr>
            <w:tcW w:w="284" w:type="dxa"/>
            <w:vMerge w:val="restart"/>
          </w:tcPr>
          <w:p w:rsidR="00E65DD2" w:rsidRPr="005A37BD" w:rsidRDefault="00E65DD2" w:rsidP="00F32B58">
            <w:r>
              <w:t>1</w:t>
            </w:r>
            <w:r w:rsidR="00D62E12">
              <w:t>8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F32B58">
            <w:r w:rsidRPr="005A37BD">
              <w:t>Waren Sie deswegen arbeits-</w:t>
            </w:r>
            <w:r w:rsidRPr="005A37BD">
              <w:br/>
              <w:t>unfähig?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772DE4" w:rsidP="00F32B58">
            <w:sdt>
              <w:sdtPr>
                <w:id w:val="31685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173659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Ja, wie oft?</w:t>
            </w:r>
          </w:p>
        </w:tc>
        <w:sdt>
          <w:sdtPr>
            <w:id w:val="-312953919"/>
            <w:placeholder>
              <w:docPart w:val="B14D5552538344659966EF6692D74289"/>
            </w:placeholder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E65DD2" w:rsidRPr="005A37BD" w:rsidRDefault="00E65DD2" w:rsidP="00F32B58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E65DD2" w:rsidRPr="005A37BD" w:rsidRDefault="00E65DD2" w:rsidP="00F32B58">
            <w:r w:rsidRPr="005A37BD">
              <w:t xml:space="preserve"> mal</w:t>
            </w:r>
          </w:p>
        </w:tc>
      </w:tr>
      <w:tr w:rsidR="00E65DD2" w:rsidRPr="005A37BD" w:rsidTr="00F32B58">
        <w:trPr>
          <w:trHeight w:hRule="exact" w:val="57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E65DD2" w:rsidP="00F32B58"/>
        </w:tc>
        <w:tc>
          <w:tcPr>
            <w:tcW w:w="4394" w:type="dxa"/>
            <w:gridSpan w:val="3"/>
            <w:shd w:val="clear" w:color="auto" w:fill="auto"/>
          </w:tcPr>
          <w:p w:rsidR="00E65DD2" w:rsidRPr="005A37BD" w:rsidRDefault="00E65DD2" w:rsidP="00F32B58"/>
        </w:tc>
      </w:tr>
      <w:tr w:rsidR="00E65DD2" w:rsidRPr="005A37BD" w:rsidTr="00F32B58">
        <w:trPr>
          <w:trHeight w:val="283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496" w:type="dxa"/>
            <w:shd w:val="clear" w:color="auto" w:fill="auto"/>
          </w:tcPr>
          <w:p w:rsidR="00E65DD2" w:rsidRPr="005A37BD" w:rsidRDefault="00E65DD2" w:rsidP="00F32B58">
            <w:r w:rsidRPr="005A37BD">
              <w:t>von:</w:t>
            </w:r>
          </w:p>
        </w:tc>
        <w:sdt>
          <w:sdtPr>
            <w:id w:val="1547945619"/>
            <w:placeholder>
              <w:docPart w:val="5F487DF599424E00B8F391D6B2DFB0AB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E65DD2" w:rsidRPr="005A37BD" w:rsidRDefault="00E65DD2" w:rsidP="00F32B58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E65DD2" w:rsidRPr="005A37BD" w:rsidRDefault="00E65DD2" w:rsidP="00F32B58">
            <w:r w:rsidRPr="005A37BD">
              <w:t xml:space="preserve">   bis:</w:t>
            </w:r>
          </w:p>
        </w:tc>
        <w:sdt>
          <w:sdtPr>
            <w:id w:val="1851676591"/>
            <w:placeholder>
              <w:docPart w:val="5F487DF599424E00B8F391D6B2DFB0AB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E65DD2" w:rsidRPr="005A37BD" w:rsidRDefault="00E65DD2" w:rsidP="00F32B58">
                <w:r w:rsidRPr="005A37BD">
                  <w:t xml:space="preserve"> </w:t>
                </w:r>
              </w:p>
            </w:tc>
          </w:sdtContent>
        </w:sdt>
      </w:tr>
      <w:tr w:rsidR="00E65DD2" w:rsidRPr="005A37BD" w:rsidTr="00F32B58">
        <w:trPr>
          <w:trHeight w:hRule="exact" w:val="57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2056" w:type="dxa"/>
            <w:gridSpan w:val="2"/>
            <w:shd w:val="clear" w:color="auto" w:fill="auto"/>
          </w:tcPr>
          <w:p w:rsidR="00E65DD2" w:rsidRPr="005A37BD" w:rsidRDefault="00E65DD2" w:rsidP="00F32B58"/>
        </w:tc>
        <w:tc>
          <w:tcPr>
            <w:tcW w:w="4394" w:type="dxa"/>
            <w:gridSpan w:val="3"/>
            <w:shd w:val="clear" w:color="auto" w:fill="auto"/>
          </w:tcPr>
          <w:p w:rsidR="00E65DD2" w:rsidRPr="005A37BD" w:rsidRDefault="00E65DD2" w:rsidP="00F32B58"/>
        </w:tc>
      </w:tr>
      <w:tr w:rsidR="00E65DD2" w:rsidRPr="005A37BD" w:rsidTr="00F32B58">
        <w:trPr>
          <w:trHeight w:val="283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496" w:type="dxa"/>
            <w:shd w:val="clear" w:color="auto" w:fill="auto"/>
          </w:tcPr>
          <w:p w:rsidR="00E65DD2" w:rsidRPr="005A37BD" w:rsidRDefault="00E65DD2" w:rsidP="00F32B58">
            <w:r w:rsidRPr="005A37BD">
              <w:t>von:</w:t>
            </w:r>
          </w:p>
        </w:tc>
        <w:sdt>
          <w:sdtPr>
            <w:id w:val="758027734"/>
            <w:placeholder>
              <w:docPart w:val="AFBBA6C2158846568E9884F496780D65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E65DD2" w:rsidRPr="005A37BD" w:rsidRDefault="00E65DD2" w:rsidP="00F32B58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E65DD2" w:rsidRPr="005A37BD" w:rsidRDefault="00E65DD2" w:rsidP="00F32B58">
            <w:r w:rsidRPr="005A37BD">
              <w:t xml:space="preserve">   bis:</w:t>
            </w:r>
          </w:p>
        </w:tc>
        <w:sdt>
          <w:sdtPr>
            <w:id w:val="-1906436420"/>
            <w:placeholder>
              <w:docPart w:val="AFBBA6C2158846568E9884F496780D65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E65DD2" w:rsidRPr="005A37BD" w:rsidRDefault="00E65DD2" w:rsidP="00F32B58">
                <w:r w:rsidRPr="005A37BD">
                  <w:t xml:space="preserve"> </w:t>
                </w:r>
              </w:p>
            </w:tc>
          </w:sdtContent>
        </w:sdt>
      </w:tr>
    </w:tbl>
    <w:p w:rsidR="00E65DD2" w:rsidRDefault="00E65DD2" w:rsidP="0098489B">
      <w:pPr>
        <w:rPr>
          <w:b/>
        </w:rPr>
      </w:pPr>
    </w:p>
    <w:p w:rsidR="00E65DD2" w:rsidRDefault="00E65DD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C838DC" w:rsidTr="00F32B58">
        <w:trPr>
          <w:trHeight w:val="283"/>
        </w:trPr>
        <w:tc>
          <w:tcPr>
            <w:tcW w:w="284" w:type="dxa"/>
            <w:vMerge w:val="restart"/>
          </w:tcPr>
          <w:p w:rsidR="00E65DD2" w:rsidRPr="00041B95" w:rsidRDefault="00E65DD2" w:rsidP="00F32B58">
            <w:r>
              <w:t>1</w:t>
            </w:r>
            <w:r w:rsidR="00D62E12">
              <w:t>9</w:t>
            </w:r>
            <w:r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C838DC" w:rsidRDefault="00D62E12" w:rsidP="00F32B58">
            <w:r w:rsidRPr="00D62E12">
              <w:t>Benötigen Sie Hilfsmittel wie z.B. Kniegelenksstützen oder eine Gehhilfe?</w:t>
            </w:r>
          </w:p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tc>
          <w:tcPr>
            <w:tcW w:w="6450" w:type="dxa"/>
            <w:shd w:val="clear" w:color="auto" w:fill="auto"/>
          </w:tcPr>
          <w:p w:rsidR="00E65DD2" w:rsidRPr="00C838DC" w:rsidRDefault="00772DE4" w:rsidP="00F32B58">
            <w:sdt>
              <w:sdtPr>
                <w:id w:val="-188478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 w:rsidRPr="00C838DC">
              <w:t xml:space="preserve"> Nein     </w:t>
            </w:r>
            <w:sdt>
              <w:sdtPr>
                <w:id w:val="-4813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5DD2">
              <w:t xml:space="preserve"> Ja, welche?</w:t>
            </w:r>
          </w:p>
        </w:tc>
      </w:tr>
      <w:tr w:rsidR="00E65DD2" w:rsidTr="00E65DD2">
        <w:trPr>
          <w:trHeight w:hRule="exact" w:val="621"/>
        </w:trPr>
        <w:tc>
          <w:tcPr>
            <w:tcW w:w="284" w:type="dxa"/>
            <w:vMerge/>
          </w:tcPr>
          <w:p w:rsidR="00E65DD2" w:rsidRPr="00677CEE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677CEE" w:rsidRDefault="00E65DD2" w:rsidP="00F32B58"/>
        </w:tc>
        <w:tc>
          <w:tcPr>
            <w:tcW w:w="212" w:type="dxa"/>
            <w:shd w:val="clear" w:color="auto" w:fill="auto"/>
          </w:tcPr>
          <w:p w:rsidR="00E65DD2" w:rsidRPr="00C838DC" w:rsidRDefault="00E65DD2" w:rsidP="00F32B58"/>
        </w:tc>
        <w:sdt>
          <w:sdtPr>
            <w:id w:val="12962671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Default="00635CB5" w:rsidP="00F32B58">
                <w:r>
                  <w:t xml:space="preserve"> </w:t>
                </w:r>
              </w:p>
            </w:tc>
          </w:sdtContent>
        </w:sdt>
      </w:tr>
    </w:tbl>
    <w:p w:rsidR="00E65DD2" w:rsidRDefault="00E65DD2" w:rsidP="0098489B">
      <w:pPr>
        <w:rPr>
          <w:b/>
        </w:rPr>
      </w:pPr>
    </w:p>
    <w:p w:rsidR="00E65DD2" w:rsidRDefault="00E65DD2" w:rsidP="00E65DD2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F32B58">
        <w:trPr>
          <w:trHeight w:hRule="exact" w:val="284"/>
        </w:trPr>
        <w:tc>
          <w:tcPr>
            <w:tcW w:w="284" w:type="dxa"/>
            <w:vMerge w:val="restart"/>
          </w:tcPr>
          <w:p w:rsidR="00E65DD2" w:rsidRPr="005A37BD" w:rsidRDefault="00D62E12" w:rsidP="00F32B58">
            <w:r>
              <w:t>20</w:t>
            </w:r>
            <w:r w:rsidR="00E65DD2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F32B58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6450" w:type="dxa"/>
            <w:shd w:val="clear" w:color="auto" w:fill="auto"/>
          </w:tcPr>
          <w:p w:rsidR="00E65DD2" w:rsidRPr="005A37BD" w:rsidRDefault="00772DE4" w:rsidP="00F32B58">
            <w:sdt>
              <w:sdtPr>
                <w:id w:val="-1206404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Nein     </w:t>
            </w:r>
            <w:sdt>
              <w:sdtPr>
                <w:id w:val="-780495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5DD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65DD2" w:rsidRPr="005A37BD">
              <w:t xml:space="preserve"> Ja, empfohlene Tätigkeit?</w:t>
            </w:r>
          </w:p>
        </w:tc>
      </w:tr>
      <w:tr w:rsidR="00E65DD2" w:rsidRPr="005A37BD" w:rsidTr="00F32B58">
        <w:trPr>
          <w:trHeight w:hRule="exact" w:val="1052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sdt>
          <w:sdtPr>
            <w:id w:val="-66754798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5A37BD" w:rsidRDefault="00635CB5" w:rsidP="00F32B58">
                <w:r>
                  <w:t xml:space="preserve"> </w:t>
                </w:r>
              </w:p>
            </w:tc>
          </w:sdtContent>
        </w:sdt>
      </w:tr>
    </w:tbl>
    <w:p w:rsidR="00E65DD2" w:rsidRDefault="00E65DD2" w:rsidP="00E65DD2">
      <w:pPr>
        <w:rPr>
          <w:b/>
        </w:rPr>
      </w:pPr>
    </w:p>
    <w:p w:rsidR="005A27DB" w:rsidRDefault="005A27DB" w:rsidP="00E65DD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4A3568" w:rsidP="00772DE4">
            <w:r>
              <w:t>21</w:t>
            </w:r>
            <w:r w:rsidR="00D62E12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62E12" w:rsidRPr="00C838DC" w:rsidRDefault="00D62E12" w:rsidP="00772DE4">
            <w:r w:rsidRPr="00D62E12">
              <w:t xml:space="preserve">Üben Sie kniegelenksbelastende Tätigkeiten aus (z.B. </w:t>
            </w:r>
            <w:r>
              <w:br/>
            </w:r>
            <w:r w:rsidRPr="00D62E12">
              <w:t>Arbeiten im Knien oder Hocken, häufiges Treppensteigen oder Arbeiten auf unebenem Untergrund)?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Pr="00C838DC" w:rsidRDefault="00772DE4" w:rsidP="00772DE4">
            <w:sdt>
              <w:sdtPr>
                <w:id w:val="875348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121168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welche?</w:t>
            </w:r>
          </w:p>
        </w:tc>
      </w:tr>
      <w:tr w:rsidR="00D62E12" w:rsidTr="00772DE4">
        <w:trPr>
          <w:trHeight w:hRule="exact" w:val="743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-1962618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shd w:val="clear" w:color="auto" w:fill="auto"/>
          </w:tcPr>
          <w:p w:rsidR="00D62E12" w:rsidRDefault="00D62E12" w:rsidP="00772DE4">
            <w:r w:rsidRPr="00D62E12">
              <w:t>Wie lange und wie oft durchschnittlich pro Woche?</w:t>
            </w:r>
          </w:p>
        </w:tc>
      </w:tr>
      <w:tr w:rsidR="00D62E12" w:rsidTr="00772DE4">
        <w:trPr>
          <w:trHeight w:hRule="exact" w:val="742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74375598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</w:tbl>
    <w:p w:rsidR="00D62E12" w:rsidRDefault="00D62E12" w:rsidP="00E65DD2">
      <w:pPr>
        <w:rPr>
          <w:b/>
        </w:rPr>
      </w:pPr>
    </w:p>
    <w:p w:rsidR="005A27DB" w:rsidRDefault="005A27DB" w:rsidP="00E65DD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62E12" w:rsidRPr="00C838DC" w:rsidTr="00772DE4">
        <w:trPr>
          <w:trHeight w:val="785"/>
        </w:trPr>
        <w:tc>
          <w:tcPr>
            <w:tcW w:w="284" w:type="dxa"/>
          </w:tcPr>
          <w:p w:rsidR="00D62E12" w:rsidRPr="00041B95" w:rsidRDefault="004A3568" w:rsidP="00772DE4">
            <w:r>
              <w:t>22</w:t>
            </w:r>
            <w:r w:rsidR="00D62E12">
              <w:t>.</w:t>
            </w:r>
          </w:p>
        </w:tc>
        <w:tc>
          <w:tcPr>
            <w:tcW w:w="2410" w:type="dxa"/>
            <w:shd w:val="clear" w:color="auto" w:fill="auto"/>
          </w:tcPr>
          <w:p w:rsidR="00D62E12" w:rsidRDefault="00D62E12" w:rsidP="00772DE4">
            <w:r>
              <w:t>Wie viele Stunden pro Tag</w:t>
            </w:r>
          </w:p>
          <w:p w:rsidR="00D62E12" w:rsidRDefault="00D62E12" w:rsidP="00772DE4">
            <w:r>
              <w:t>stehen oder gehen Sie</w:t>
            </w:r>
          </w:p>
          <w:p w:rsidR="00D62E12" w:rsidRPr="00C838DC" w:rsidRDefault="00D62E12" w:rsidP="00772DE4">
            <w:r>
              <w:t>durchschnittlich?</w:t>
            </w:r>
          </w:p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-127431547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62E12" w:rsidRPr="00C838DC" w:rsidRDefault="00635CB5" w:rsidP="00772DE4">
                <w:r>
                  <w:t xml:space="preserve"> </w:t>
                </w:r>
              </w:p>
            </w:tc>
          </w:sdtContent>
        </w:sdt>
      </w:tr>
    </w:tbl>
    <w:p w:rsidR="00D62E12" w:rsidRDefault="00D62E12" w:rsidP="00E65DD2">
      <w:pPr>
        <w:rPr>
          <w:b/>
        </w:rPr>
      </w:pPr>
    </w:p>
    <w:p w:rsidR="00D62E12" w:rsidRDefault="00D62E12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04"/>
        <w:gridCol w:w="6"/>
        <w:gridCol w:w="212"/>
        <w:gridCol w:w="18"/>
        <w:gridCol w:w="6432"/>
      </w:tblGrid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4A3568" w:rsidP="00772DE4">
            <w:r>
              <w:lastRenderedPageBreak/>
              <w:t>23</w:t>
            </w:r>
            <w:r w:rsidR="00D62E12">
              <w:t>.</w:t>
            </w:r>
          </w:p>
        </w:tc>
        <w:tc>
          <w:tcPr>
            <w:tcW w:w="2404" w:type="dxa"/>
            <w:vMerge w:val="restart"/>
            <w:shd w:val="clear" w:color="auto" w:fill="auto"/>
          </w:tcPr>
          <w:p w:rsidR="00D62E12" w:rsidRDefault="00D62E12" w:rsidP="00772DE4">
            <w:r>
              <w:t>Müssen Sie regelmäßig schwer</w:t>
            </w:r>
          </w:p>
          <w:p w:rsidR="00D62E12" w:rsidRDefault="00D62E12" w:rsidP="00772DE4">
            <w:r>
              <w:t>(mehr als 10 kg) heben oder</w:t>
            </w:r>
          </w:p>
          <w:p w:rsidR="00D62E12" w:rsidRPr="00C838DC" w:rsidRDefault="00D62E12" w:rsidP="00772DE4">
            <w:r>
              <w:t>tragen?</w:t>
            </w:r>
          </w:p>
        </w:tc>
        <w:tc>
          <w:tcPr>
            <w:tcW w:w="236" w:type="dxa"/>
            <w:gridSpan w:val="3"/>
            <w:shd w:val="clear" w:color="auto" w:fill="auto"/>
          </w:tcPr>
          <w:p w:rsidR="00D62E12" w:rsidRPr="00C838DC" w:rsidRDefault="00D62E12" w:rsidP="00772DE4"/>
        </w:tc>
        <w:tc>
          <w:tcPr>
            <w:tcW w:w="6432" w:type="dxa"/>
            <w:shd w:val="clear" w:color="auto" w:fill="auto"/>
          </w:tcPr>
          <w:p w:rsidR="00D62E12" w:rsidRPr="00C838DC" w:rsidRDefault="00772DE4" w:rsidP="00772DE4">
            <w:sdt>
              <w:sdtPr>
                <w:id w:val="571555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 w:rsidRPr="00C838DC">
              <w:t xml:space="preserve"> Nein     </w:t>
            </w:r>
            <w:sdt>
              <w:sdtPr>
                <w:id w:val="-1688663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E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62E12">
              <w:t xml:space="preserve"> Ja, </w:t>
            </w:r>
            <w:r w:rsidR="00D62E12" w:rsidRPr="00E65DD2">
              <w:t>welche Gegenstände werden bewegt?</w:t>
            </w:r>
          </w:p>
        </w:tc>
      </w:tr>
      <w:tr w:rsidR="00D62E12" w:rsidTr="00772DE4">
        <w:trPr>
          <w:trHeight w:hRule="exact" w:val="668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04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36" w:type="dxa"/>
            <w:gridSpan w:val="3"/>
            <w:shd w:val="clear" w:color="auto" w:fill="auto"/>
          </w:tcPr>
          <w:p w:rsidR="00D62E12" w:rsidRPr="00C838DC" w:rsidRDefault="00D62E12" w:rsidP="00772DE4"/>
        </w:tc>
        <w:sdt>
          <w:sdtPr>
            <w:id w:val="1390768003"/>
            <w:placeholder>
              <w:docPart w:val="DefaultPlaceholder_-1854013440"/>
            </w:placeholder>
          </w:sdtPr>
          <w:sdtContent>
            <w:tc>
              <w:tcPr>
                <w:tcW w:w="6432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Tr="00772DE4">
        <w:trPr>
          <w:trHeight w:hRule="exact" w:val="57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04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36" w:type="dxa"/>
            <w:gridSpan w:val="3"/>
            <w:shd w:val="clear" w:color="auto" w:fill="auto"/>
          </w:tcPr>
          <w:p w:rsidR="00D62E12" w:rsidRPr="00C838DC" w:rsidRDefault="00D62E12" w:rsidP="00772DE4"/>
        </w:tc>
        <w:tc>
          <w:tcPr>
            <w:tcW w:w="6432" w:type="dxa"/>
            <w:shd w:val="clear" w:color="auto" w:fill="auto"/>
          </w:tcPr>
          <w:p w:rsidR="00D62E12" w:rsidRDefault="00D62E12" w:rsidP="00772DE4"/>
        </w:tc>
      </w:tr>
      <w:tr w:rsidR="00D62E12" w:rsidTr="00772DE4">
        <w:trPr>
          <w:trHeight w:hRule="exact" w:val="284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04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36" w:type="dxa"/>
            <w:gridSpan w:val="3"/>
            <w:shd w:val="clear" w:color="auto" w:fill="auto"/>
          </w:tcPr>
          <w:p w:rsidR="00D62E12" w:rsidRPr="00C838DC" w:rsidRDefault="00D62E12" w:rsidP="00772DE4"/>
        </w:tc>
        <w:tc>
          <w:tcPr>
            <w:tcW w:w="6432" w:type="dxa"/>
            <w:shd w:val="clear" w:color="auto" w:fill="auto"/>
          </w:tcPr>
          <w:p w:rsidR="00D62E12" w:rsidRDefault="00D62E12" w:rsidP="00772DE4">
            <w:r w:rsidRPr="00D62E12">
              <w:t>Wie viel kg wiegen die Lasten?</w:t>
            </w:r>
          </w:p>
        </w:tc>
      </w:tr>
      <w:tr w:rsidR="00D62E12" w:rsidTr="00772DE4">
        <w:trPr>
          <w:trHeight w:hRule="exact" w:val="742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04" w:type="dxa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36" w:type="dxa"/>
            <w:gridSpan w:val="3"/>
            <w:shd w:val="clear" w:color="auto" w:fill="auto"/>
          </w:tcPr>
          <w:p w:rsidR="00D62E12" w:rsidRPr="00C838DC" w:rsidRDefault="00D62E12" w:rsidP="00772DE4"/>
        </w:tc>
        <w:sdt>
          <w:sdtPr>
            <w:id w:val="1041624415"/>
            <w:placeholder>
              <w:docPart w:val="DefaultPlaceholder_-1854013440"/>
            </w:placeholder>
          </w:sdtPr>
          <w:sdtContent>
            <w:tc>
              <w:tcPr>
                <w:tcW w:w="6432" w:type="dxa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  <w:tr w:rsidR="00D62E12" w:rsidRPr="00C838DC" w:rsidTr="00772DE4">
        <w:trPr>
          <w:trHeight w:val="284"/>
        </w:trPr>
        <w:tc>
          <w:tcPr>
            <w:tcW w:w="284" w:type="dxa"/>
            <w:vMerge w:val="restart"/>
          </w:tcPr>
          <w:p w:rsidR="00D62E12" w:rsidRPr="00041B95" w:rsidRDefault="00D62E12" w:rsidP="00772DE4"/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D62E12" w:rsidRPr="00C838DC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tc>
          <w:tcPr>
            <w:tcW w:w="6450" w:type="dxa"/>
            <w:gridSpan w:val="2"/>
            <w:shd w:val="clear" w:color="auto" w:fill="auto"/>
          </w:tcPr>
          <w:p w:rsidR="00D62E12" w:rsidRPr="00C838DC" w:rsidRDefault="00D62E12" w:rsidP="00772DE4">
            <w:r w:rsidRPr="00E65DD2">
              <w:t>Wie oft müssen die Lasten pro Tag bewegt werden?</w:t>
            </w:r>
          </w:p>
        </w:tc>
      </w:tr>
      <w:tr w:rsidR="00D62E12" w:rsidTr="00772DE4">
        <w:trPr>
          <w:trHeight w:hRule="exact" w:val="668"/>
        </w:trPr>
        <w:tc>
          <w:tcPr>
            <w:tcW w:w="284" w:type="dxa"/>
            <w:vMerge/>
          </w:tcPr>
          <w:p w:rsidR="00D62E12" w:rsidRPr="00677CEE" w:rsidRDefault="00D62E12" w:rsidP="00772DE4"/>
        </w:tc>
        <w:tc>
          <w:tcPr>
            <w:tcW w:w="2410" w:type="dxa"/>
            <w:gridSpan w:val="2"/>
            <w:vMerge/>
            <w:shd w:val="clear" w:color="auto" w:fill="auto"/>
          </w:tcPr>
          <w:p w:rsidR="00D62E12" w:rsidRPr="00677CEE" w:rsidRDefault="00D62E12" w:rsidP="00772DE4"/>
        </w:tc>
        <w:tc>
          <w:tcPr>
            <w:tcW w:w="212" w:type="dxa"/>
            <w:shd w:val="clear" w:color="auto" w:fill="auto"/>
          </w:tcPr>
          <w:p w:rsidR="00D62E12" w:rsidRPr="00C838DC" w:rsidRDefault="00D62E12" w:rsidP="00772DE4"/>
        </w:tc>
        <w:sdt>
          <w:sdtPr>
            <w:id w:val="-107666527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62E12" w:rsidRDefault="00635CB5" w:rsidP="00772DE4">
                <w:r>
                  <w:t xml:space="preserve"> </w:t>
                </w:r>
              </w:p>
            </w:tc>
          </w:sdtContent>
        </w:sdt>
      </w:tr>
    </w:tbl>
    <w:p w:rsidR="00D62E12" w:rsidRDefault="00D62E12" w:rsidP="00D62E12">
      <w:pPr>
        <w:rPr>
          <w:b/>
        </w:rPr>
      </w:pPr>
    </w:p>
    <w:p w:rsidR="00D62E12" w:rsidRDefault="00D62E12" w:rsidP="00E65DD2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65DD2" w:rsidRPr="005A37BD" w:rsidTr="00F32B58">
        <w:trPr>
          <w:trHeight w:hRule="exact" w:val="284"/>
        </w:trPr>
        <w:tc>
          <w:tcPr>
            <w:tcW w:w="284" w:type="dxa"/>
            <w:vMerge w:val="restart"/>
          </w:tcPr>
          <w:p w:rsidR="00E65DD2" w:rsidRPr="005A37BD" w:rsidRDefault="00E65DD2" w:rsidP="00F32B58">
            <w:r>
              <w:t>2</w:t>
            </w:r>
            <w:r w:rsidR="004A3568">
              <w:t>4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65DD2" w:rsidRPr="005A37BD" w:rsidRDefault="00E65DD2" w:rsidP="00F32B58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tc>
          <w:tcPr>
            <w:tcW w:w="6450" w:type="dxa"/>
            <w:shd w:val="clear" w:color="auto" w:fill="auto"/>
          </w:tcPr>
          <w:p w:rsidR="00E65DD2" w:rsidRPr="005A37BD" w:rsidRDefault="00E65DD2" w:rsidP="00F32B58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E65DD2" w:rsidRPr="005A37BD" w:rsidTr="00F32B58">
        <w:trPr>
          <w:trHeight w:hRule="exact" w:val="1052"/>
        </w:trPr>
        <w:tc>
          <w:tcPr>
            <w:tcW w:w="284" w:type="dxa"/>
            <w:vMerge/>
          </w:tcPr>
          <w:p w:rsidR="00E65DD2" w:rsidRPr="005A37BD" w:rsidRDefault="00E65DD2" w:rsidP="00F32B58"/>
        </w:tc>
        <w:tc>
          <w:tcPr>
            <w:tcW w:w="2410" w:type="dxa"/>
            <w:vMerge/>
            <w:shd w:val="clear" w:color="auto" w:fill="auto"/>
          </w:tcPr>
          <w:p w:rsidR="00E65DD2" w:rsidRPr="005A37BD" w:rsidRDefault="00E65DD2" w:rsidP="00F32B58"/>
        </w:tc>
        <w:tc>
          <w:tcPr>
            <w:tcW w:w="212" w:type="dxa"/>
            <w:shd w:val="clear" w:color="auto" w:fill="auto"/>
          </w:tcPr>
          <w:p w:rsidR="00E65DD2" w:rsidRPr="005A37BD" w:rsidRDefault="00E65DD2" w:rsidP="00F32B58"/>
        </w:tc>
        <w:sdt>
          <w:sdtPr>
            <w:id w:val="49315138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65DD2" w:rsidRPr="005A37BD" w:rsidRDefault="00635CB5" w:rsidP="00F32B58">
                <w:r>
                  <w:t xml:space="preserve"> </w:t>
                </w:r>
              </w:p>
            </w:tc>
          </w:sdtContent>
        </w:sdt>
      </w:tr>
    </w:tbl>
    <w:p w:rsidR="008E580A" w:rsidRDefault="008E580A" w:rsidP="00E65DD2">
      <w:pPr>
        <w:rPr>
          <w:b/>
        </w:rPr>
      </w:pPr>
    </w:p>
    <w:sectPr w:rsidR="008E580A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8CD" w:rsidRDefault="00F238CD" w:rsidP="002A7F66">
      <w:pPr>
        <w:spacing w:line="240" w:lineRule="auto"/>
      </w:pPr>
      <w:r>
        <w:separator/>
      </w:r>
    </w:p>
  </w:endnote>
  <w:endnote w:type="continuationSeparator" w:id="0">
    <w:p w:rsidR="00F238CD" w:rsidRDefault="00F238CD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DE4" w:rsidRPr="00C21F11" w:rsidRDefault="00772DE4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A.178.0518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>
      <w:rPr>
        <w:rStyle w:val="Zeichenklein"/>
        <w:noProof/>
      </w:rPr>
      <w:t>6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8CD" w:rsidRDefault="00F238CD" w:rsidP="002A7F66">
      <w:pPr>
        <w:spacing w:line="240" w:lineRule="auto"/>
      </w:pPr>
      <w:r>
        <w:separator/>
      </w:r>
    </w:p>
  </w:footnote>
  <w:footnote w:type="continuationSeparator" w:id="0">
    <w:p w:rsidR="00F238CD" w:rsidRDefault="00F238CD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DE4" w:rsidRDefault="00772DE4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72DE4" w:rsidRDefault="00772DE4">
    <w:pPr>
      <w:pStyle w:val="Kopfzeile"/>
    </w:pPr>
  </w:p>
  <w:p w:rsidR="00772DE4" w:rsidRDefault="00772DE4">
    <w:pPr>
      <w:pStyle w:val="Kopfzeile"/>
    </w:pPr>
  </w:p>
  <w:p w:rsidR="00772DE4" w:rsidRDefault="00772DE4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Xj40aaXSVk15hLfSxbuWYbnfpvrwDt/AaU5gQETA5o02rSj0V/vPWO4tynZK3LOmwSCWr19aydmyq0b01QYYgA==" w:salt="xo2LJ1K3vhffOl2eTGbQ+g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3D22"/>
    <w:rsid w:val="00124A6D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E2B"/>
    <w:rsid w:val="004614A3"/>
    <w:rsid w:val="00461E96"/>
    <w:rsid w:val="00473A46"/>
    <w:rsid w:val="00475DE3"/>
    <w:rsid w:val="00477494"/>
    <w:rsid w:val="00485A7E"/>
    <w:rsid w:val="00487D51"/>
    <w:rsid w:val="00495587"/>
    <w:rsid w:val="004A3568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27DB"/>
    <w:rsid w:val="005A35F3"/>
    <w:rsid w:val="005A7FCD"/>
    <w:rsid w:val="005C1967"/>
    <w:rsid w:val="005C240D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35CB5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DDC"/>
    <w:rsid w:val="00763205"/>
    <w:rsid w:val="00763F17"/>
    <w:rsid w:val="007649B9"/>
    <w:rsid w:val="00764F56"/>
    <w:rsid w:val="00772DE4"/>
    <w:rsid w:val="00775729"/>
    <w:rsid w:val="00777483"/>
    <w:rsid w:val="007878D2"/>
    <w:rsid w:val="0079114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03BE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46BAE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1269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65F4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E33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62E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38CD"/>
    <w:rsid w:val="00F278B0"/>
    <w:rsid w:val="00F27EA2"/>
    <w:rsid w:val="00F32B58"/>
    <w:rsid w:val="00F43E47"/>
    <w:rsid w:val="00F6096C"/>
    <w:rsid w:val="00F6616C"/>
    <w:rsid w:val="00F67F1C"/>
    <w:rsid w:val="00F70C43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CE33C4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007DF8AF6F4A688212264820F04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87D221-7278-4BEE-8DA0-856E0D0BFA8C}"/>
      </w:docPartPr>
      <w:docPartBody>
        <w:p w:rsidR="00773FC8" w:rsidRDefault="008E73C7" w:rsidP="008E73C7">
          <w:pPr>
            <w:pStyle w:val="60007DF8AF6F4A688212264820F04B37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F6816B616F04EBCBF2DFC34649C43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031C7B-FF0E-4398-B788-C46AB1F757CB}"/>
      </w:docPartPr>
      <w:docPartBody>
        <w:p w:rsidR="00773FC8" w:rsidRDefault="008E73C7" w:rsidP="008E73C7">
          <w:pPr>
            <w:pStyle w:val="9F6816B616F04EBCBF2DFC34649C43A2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323A3C12B25458DBC7A261D3C3B97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493BE2-A0BE-4C1E-AD51-867D22AB0F8A}"/>
      </w:docPartPr>
      <w:docPartBody>
        <w:p w:rsidR="00773FC8" w:rsidRDefault="008E73C7" w:rsidP="008E73C7">
          <w:pPr>
            <w:pStyle w:val="A323A3C12B25458DBC7A261D3C3B9773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1D3F6C245854935BCE0FE80625DB9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DDBB68-F83F-43AF-A492-A2ACBC308D64}"/>
      </w:docPartPr>
      <w:docPartBody>
        <w:p w:rsidR="00773FC8" w:rsidRDefault="008E73C7" w:rsidP="008E73C7">
          <w:pPr>
            <w:pStyle w:val="01D3F6C245854935BCE0FE80625DB909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DF06F7F5F5D4906BA66A6A6C8D56A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892122-CF33-46A7-866F-44701FD2D462}"/>
      </w:docPartPr>
      <w:docPartBody>
        <w:p w:rsidR="00773FC8" w:rsidRDefault="008E73C7" w:rsidP="008E73C7">
          <w:pPr>
            <w:pStyle w:val="DDF06F7F5F5D4906BA66A6A6C8D56AFC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DDBE16BDCAD43D79F77F11AD9D9F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09544B-2178-4E91-8EDE-F5C63E8671B8}"/>
      </w:docPartPr>
      <w:docPartBody>
        <w:p w:rsidR="00773FC8" w:rsidRDefault="008E73C7" w:rsidP="008E73C7">
          <w:pPr>
            <w:pStyle w:val="FDDBE16BDCAD43D79F77F11AD9D9FB37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14D5552538344659966EF6692D74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EB3689-08B2-43B4-AE73-38B05D792E05}"/>
      </w:docPartPr>
      <w:docPartBody>
        <w:p w:rsidR="008E73C7" w:rsidRDefault="00025DB2" w:rsidP="00025DB2">
          <w:pPr>
            <w:pStyle w:val="B14D5552538344659966EF6692D7428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F487DF599424E00B8F391D6B2DFB0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C75AFF-8373-4B09-95A9-9B484CB883DB}"/>
      </w:docPartPr>
      <w:docPartBody>
        <w:p w:rsidR="008E73C7" w:rsidRDefault="00025DB2" w:rsidP="00025DB2">
          <w:pPr>
            <w:pStyle w:val="5F487DF599424E00B8F391D6B2DFB0A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BBA6C2158846568E9884F496780D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576EE7-97D5-408C-AD29-24B29178B404}"/>
      </w:docPartPr>
      <w:docPartBody>
        <w:p w:rsidR="008E73C7" w:rsidRDefault="00025DB2" w:rsidP="00025DB2">
          <w:pPr>
            <w:pStyle w:val="AFBBA6C2158846568E9884F496780D6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3ED0CD61110411DB6754F122E9452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F3D28A-E0B5-46D4-A1E8-DC6387822B75}"/>
      </w:docPartPr>
      <w:docPartBody>
        <w:p w:rsidR="00A5163A" w:rsidRDefault="008E73C7" w:rsidP="008E73C7">
          <w:pPr>
            <w:pStyle w:val="C3ED0CD61110411DB6754F122E94520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61727119724BDA9CDB9E50086CAF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194B4E-0E1B-49E6-A81D-855D1F0410DC}"/>
      </w:docPartPr>
      <w:docPartBody>
        <w:p w:rsidR="00A5163A" w:rsidRDefault="008E73C7" w:rsidP="008E73C7">
          <w:pPr>
            <w:pStyle w:val="4761727119724BDA9CDB9E50086CAF4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B67E3903DE14D8EA2373EE1216B17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CA6467-1313-414E-BC7C-26477421B69F}"/>
      </w:docPartPr>
      <w:docPartBody>
        <w:p w:rsidR="00A5163A" w:rsidRDefault="008E73C7" w:rsidP="008E73C7">
          <w:pPr>
            <w:pStyle w:val="8B67E3903DE14D8EA2373EE1216B17A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AC527AC16E44038AE30DE77C47C31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DD2F2D-A853-400A-92D7-117168598101}"/>
      </w:docPartPr>
      <w:docPartBody>
        <w:p w:rsidR="00A5163A" w:rsidRDefault="008E73C7" w:rsidP="008E73C7">
          <w:pPr>
            <w:pStyle w:val="5AC527AC16E44038AE30DE77C47C318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9503C40B9040DB8DF945D7DEBC28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95BE80-F9D3-4523-B71B-0B846308EE03}"/>
      </w:docPartPr>
      <w:docPartBody>
        <w:p w:rsidR="00A5163A" w:rsidRDefault="008E73C7" w:rsidP="008E73C7">
          <w:pPr>
            <w:pStyle w:val="0D9503C40B9040DB8DF945D7DEBC280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CDCCAF36164C94B48229EDCA8DCB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9606F2-7D5E-47FF-AAAA-297013B45351}"/>
      </w:docPartPr>
      <w:docPartBody>
        <w:p w:rsidR="00A5163A" w:rsidRDefault="008E73C7" w:rsidP="008E73C7">
          <w:pPr>
            <w:pStyle w:val="07CDCCAF36164C94B48229EDCA8DCB1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9FDC04E15E74562B7095E4D2AC6FB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9452A-70C4-4226-A7F7-1E4BB0287643}"/>
      </w:docPartPr>
      <w:docPartBody>
        <w:p w:rsidR="00A5163A" w:rsidRDefault="008E73C7" w:rsidP="008E73C7">
          <w:pPr>
            <w:pStyle w:val="09FDC04E15E74562B7095E4D2AC6FB1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2AF5596E1F9443C948E7E620F1F1E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3BD5F3-3B5B-497B-BCED-0A6DE9555D9F}"/>
      </w:docPartPr>
      <w:docPartBody>
        <w:p w:rsidR="00A5163A" w:rsidRDefault="008E73C7" w:rsidP="008E73C7">
          <w:pPr>
            <w:pStyle w:val="F2AF5596E1F9443C948E7E620F1F1E7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136405FA6634356A3B1259B83F63A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F45942-266A-44F9-B4C6-D901159AEFF3}"/>
      </w:docPartPr>
      <w:docPartBody>
        <w:p w:rsidR="00A5163A" w:rsidRDefault="008E73C7" w:rsidP="008E73C7">
          <w:pPr>
            <w:pStyle w:val="7136405FA6634356A3B1259B83F63AE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9E8CECDB8C54E3B8AC2BDC6BC35C2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0AB14A-519D-4543-B5F5-B7B2C5F449C1}"/>
      </w:docPartPr>
      <w:docPartBody>
        <w:p w:rsidR="00A5163A" w:rsidRDefault="008E73C7" w:rsidP="008E73C7">
          <w:pPr>
            <w:pStyle w:val="99E8CECDB8C54E3B8AC2BDC6BC35C20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E228488C7ED4F63953072BB32C733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DB35F0-8EC7-46D5-9D92-988433F5BF7A}"/>
      </w:docPartPr>
      <w:docPartBody>
        <w:p w:rsidR="00A5163A" w:rsidRDefault="008E73C7" w:rsidP="008E73C7">
          <w:pPr>
            <w:pStyle w:val="FE228488C7ED4F63953072BB32C733C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4B0A75BF82C4B04AF1649D4B8F3DE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41B992-0099-4BCB-9AEC-63A5D8E34F1E}"/>
      </w:docPartPr>
      <w:docPartBody>
        <w:p w:rsidR="00A5163A" w:rsidRDefault="008E73C7" w:rsidP="008E73C7">
          <w:pPr>
            <w:pStyle w:val="44B0A75BF82C4B04AF1649D4B8F3DE9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A5BA5FB13534DABA9F9618B53E266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E3CE6-56A4-49AE-AAFB-9A6701E07636}"/>
      </w:docPartPr>
      <w:docPartBody>
        <w:p w:rsidR="00A5163A" w:rsidRDefault="008E73C7" w:rsidP="008E73C7">
          <w:pPr>
            <w:pStyle w:val="6A5BA5FB13534DABA9F9618B53E2666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B51181820FA4ACB85CDE6D78CAB28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6E215F-12D2-4F70-AAF7-4320550A1B12}"/>
      </w:docPartPr>
      <w:docPartBody>
        <w:p w:rsidR="00A5163A" w:rsidRDefault="008E73C7" w:rsidP="008E73C7">
          <w:pPr>
            <w:pStyle w:val="AB51181820FA4ACB85CDE6D78CAB281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55E06E2292548ACB284873F41C4E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7F381E-5224-4D9D-A3E2-235BE6734220}"/>
      </w:docPartPr>
      <w:docPartBody>
        <w:p w:rsidR="00A5163A" w:rsidRDefault="008E73C7" w:rsidP="008E73C7">
          <w:pPr>
            <w:pStyle w:val="C55E06E2292548ACB284873F41C4E87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832BE78A2264A27A9617BAA557F29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77D7A5-54F2-456E-8A77-E695A07AD777}"/>
      </w:docPartPr>
      <w:docPartBody>
        <w:p w:rsidR="00A5163A" w:rsidRDefault="008E73C7" w:rsidP="008E73C7">
          <w:pPr>
            <w:pStyle w:val="5832BE78A2264A27A9617BAA557F29D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37E65C640A84764A4461D59513F90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CCE9FF-A476-4E7C-8641-A1CD255C0C61}"/>
      </w:docPartPr>
      <w:docPartBody>
        <w:p w:rsidR="00A5163A" w:rsidRDefault="008E73C7" w:rsidP="008E73C7">
          <w:pPr>
            <w:pStyle w:val="037E65C640A84764A4461D59513F903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83A7D66B9F478F82EDF92299AEA2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3EB92C-9A72-4B60-BB8B-857FB92D4EE9}"/>
      </w:docPartPr>
      <w:docPartBody>
        <w:p w:rsidR="00A5163A" w:rsidRDefault="008E73C7" w:rsidP="008E73C7">
          <w:pPr>
            <w:pStyle w:val="8783A7D66B9F478F82EDF92299AEA28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AC8F87FFD24C9E91A9FD859BE985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82F616-0F6D-4F88-B8D9-423B79EABF8A}"/>
      </w:docPartPr>
      <w:docPartBody>
        <w:p w:rsidR="00A5163A" w:rsidRDefault="008E73C7" w:rsidP="008E73C7">
          <w:pPr>
            <w:pStyle w:val="11AC8F87FFD24C9E91A9FD859BE985B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EA70C96F5C34407B9A48EAB93699C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719DCD-F962-41E1-9CC8-2883427F3D89}"/>
      </w:docPartPr>
      <w:docPartBody>
        <w:p w:rsidR="00A5163A" w:rsidRDefault="008E73C7" w:rsidP="008E73C7">
          <w:pPr>
            <w:pStyle w:val="8EA70C96F5C34407B9A48EAB93699C8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5277AE3C7F24F78926E493C7454A8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FE4F30-12A3-44D7-9D2B-C6699A3355B4}"/>
      </w:docPartPr>
      <w:docPartBody>
        <w:p w:rsidR="00A5163A" w:rsidRDefault="008E73C7" w:rsidP="008E73C7">
          <w:pPr>
            <w:pStyle w:val="35277AE3C7F24F78926E493C7454A88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1B1D80"/>
    <w:rsid w:val="00257B6F"/>
    <w:rsid w:val="002B22DB"/>
    <w:rsid w:val="00316164"/>
    <w:rsid w:val="0037525D"/>
    <w:rsid w:val="003D5996"/>
    <w:rsid w:val="004E1991"/>
    <w:rsid w:val="00583018"/>
    <w:rsid w:val="00591FCB"/>
    <w:rsid w:val="006B4CB4"/>
    <w:rsid w:val="006D1EAB"/>
    <w:rsid w:val="00773FC8"/>
    <w:rsid w:val="007868D2"/>
    <w:rsid w:val="007962FE"/>
    <w:rsid w:val="0081300B"/>
    <w:rsid w:val="008E73C7"/>
    <w:rsid w:val="008F2027"/>
    <w:rsid w:val="009626A9"/>
    <w:rsid w:val="009957AA"/>
    <w:rsid w:val="00A05E17"/>
    <w:rsid w:val="00A135B7"/>
    <w:rsid w:val="00A5163A"/>
    <w:rsid w:val="00AC4111"/>
    <w:rsid w:val="00AC44D6"/>
    <w:rsid w:val="00AE3804"/>
    <w:rsid w:val="00B94003"/>
    <w:rsid w:val="00C577F2"/>
    <w:rsid w:val="00C63B62"/>
    <w:rsid w:val="00D115A4"/>
    <w:rsid w:val="00D507FA"/>
    <w:rsid w:val="00E14EA9"/>
    <w:rsid w:val="00E21B0F"/>
    <w:rsid w:val="00E41479"/>
    <w:rsid w:val="00E444B9"/>
    <w:rsid w:val="00E62E83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E73C7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44F27E19A54E5D8D944F2ECE51DA70">
    <w:name w:val="F444F27E19A54E5D8D944F2ECE51DA70"/>
    <w:rsid w:val="008E73C7"/>
  </w:style>
  <w:style w:type="paragraph" w:customStyle="1" w:styleId="5C25A9BA427B4CFEA86BA5CF35E5C47E">
    <w:name w:val="5C25A9BA427B4CFEA86BA5CF35E5C47E"/>
    <w:rsid w:val="008E73C7"/>
  </w:style>
  <w:style w:type="paragraph" w:customStyle="1" w:styleId="92155FDFF030411FBF07E27D148F4642">
    <w:name w:val="92155FDFF030411FBF07E27D148F4642"/>
    <w:rsid w:val="008E73C7"/>
  </w:style>
  <w:style w:type="paragraph" w:customStyle="1" w:styleId="E7633BCECFA041318A5C001BA00543DE">
    <w:name w:val="E7633BCECFA041318A5C001BA00543DE"/>
    <w:rsid w:val="008E73C7"/>
  </w:style>
  <w:style w:type="paragraph" w:customStyle="1" w:styleId="82F030390EC34C0F83E3964E8B2ADFCB">
    <w:name w:val="82F030390EC34C0F83E3964E8B2ADFCB"/>
    <w:rsid w:val="008E73C7"/>
  </w:style>
  <w:style w:type="paragraph" w:customStyle="1" w:styleId="9B8FFAAE2AE44ADB954FC68EFD2B4282">
    <w:name w:val="9B8FFAAE2AE44ADB954FC68EFD2B4282"/>
    <w:rsid w:val="008E73C7"/>
  </w:style>
  <w:style w:type="paragraph" w:customStyle="1" w:styleId="BF1224E1F7FD44ECADB2219609516209">
    <w:name w:val="BF1224E1F7FD44ECADB2219609516209"/>
    <w:rsid w:val="008E73C7"/>
  </w:style>
  <w:style w:type="paragraph" w:customStyle="1" w:styleId="6D83F66790C840BC9C5A5C53141FB005">
    <w:name w:val="6D83F66790C840BC9C5A5C53141FB005"/>
    <w:rsid w:val="008E73C7"/>
  </w:style>
  <w:style w:type="paragraph" w:customStyle="1" w:styleId="A2CFF7BFB0D04020BD3AD5F30A06F211">
    <w:name w:val="A2CFF7BFB0D04020BD3AD5F30A06F211"/>
    <w:rsid w:val="008E73C7"/>
  </w:style>
  <w:style w:type="paragraph" w:customStyle="1" w:styleId="C0C3E93E4D8B463B85253131ECC236F4">
    <w:name w:val="C0C3E93E4D8B463B85253131ECC236F4"/>
    <w:rsid w:val="008E73C7"/>
  </w:style>
  <w:style w:type="paragraph" w:customStyle="1" w:styleId="2857C5A3F7C84F7B8F267101F056D731">
    <w:name w:val="2857C5A3F7C84F7B8F267101F056D731"/>
    <w:rsid w:val="008E73C7"/>
  </w:style>
  <w:style w:type="paragraph" w:customStyle="1" w:styleId="8B786FF649E349D0A67B21EF6E71DC40">
    <w:name w:val="8B786FF649E349D0A67B21EF6E71DC40"/>
    <w:rsid w:val="008E73C7"/>
  </w:style>
  <w:style w:type="paragraph" w:customStyle="1" w:styleId="C9B5F53B11284156ABFE5895260CDE11">
    <w:name w:val="C9B5F53B11284156ABFE5895260CDE11"/>
    <w:rsid w:val="008E73C7"/>
  </w:style>
  <w:style w:type="paragraph" w:customStyle="1" w:styleId="E3495C0C07A74DCEBE55E2887C36FD0E">
    <w:name w:val="E3495C0C07A74DCEBE55E2887C36FD0E"/>
    <w:rsid w:val="008E73C7"/>
  </w:style>
  <w:style w:type="paragraph" w:customStyle="1" w:styleId="2D8C68A45B174916B5D341B6F2BF8E95">
    <w:name w:val="2D8C68A45B174916B5D341B6F2BF8E95"/>
    <w:rsid w:val="008E73C7"/>
  </w:style>
  <w:style w:type="paragraph" w:customStyle="1" w:styleId="C3ED0CD61110411DB6754F122E94520E">
    <w:name w:val="C3ED0CD61110411DB6754F122E94520E"/>
    <w:rsid w:val="008E73C7"/>
  </w:style>
  <w:style w:type="paragraph" w:customStyle="1" w:styleId="4761727119724BDA9CDB9E50086CAF4B">
    <w:name w:val="4761727119724BDA9CDB9E50086CAF4B"/>
    <w:rsid w:val="008E73C7"/>
  </w:style>
  <w:style w:type="paragraph" w:customStyle="1" w:styleId="8B67E3903DE14D8EA2373EE1216B17AB">
    <w:name w:val="8B67E3903DE14D8EA2373EE1216B17AB"/>
    <w:rsid w:val="008E73C7"/>
  </w:style>
  <w:style w:type="paragraph" w:customStyle="1" w:styleId="5AC527AC16E44038AE30DE77C47C318C">
    <w:name w:val="5AC527AC16E44038AE30DE77C47C318C"/>
    <w:rsid w:val="008E73C7"/>
  </w:style>
  <w:style w:type="paragraph" w:customStyle="1" w:styleId="0D9503C40B9040DB8DF945D7DEBC2809">
    <w:name w:val="0D9503C40B9040DB8DF945D7DEBC2809"/>
    <w:rsid w:val="008E73C7"/>
  </w:style>
  <w:style w:type="paragraph" w:customStyle="1" w:styleId="07CDCCAF36164C94B48229EDCA8DCB1A">
    <w:name w:val="07CDCCAF36164C94B48229EDCA8DCB1A"/>
    <w:rsid w:val="008E73C7"/>
  </w:style>
  <w:style w:type="paragraph" w:customStyle="1" w:styleId="09FDC04E15E74562B7095E4D2AC6FB11">
    <w:name w:val="09FDC04E15E74562B7095E4D2AC6FB11"/>
    <w:rsid w:val="008E73C7"/>
  </w:style>
  <w:style w:type="paragraph" w:customStyle="1" w:styleId="F2AF5596E1F9443C948E7E620F1F1E70">
    <w:name w:val="F2AF5596E1F9443C948E7E620F1F1E70"/>
    <w:rsid w:val="008E73C7"/>
  </w:style>
  <w:style w:type="paragraph" w:customStyle="1" w:styleId="7136405FA6634356A3B1259B83F63AEA">
    <w:name w:val="7136405FA6634356A3B1259B83F63AEA"/>
    <w:rsid w:val="008E73C7"/>
  </w:style>
  <w:style w:type="paragraph" w:customStyle="1" w:styleId="99E8CECDB8C54E3B8AC2BDC6BC35C209">
    <w:name w:val="99E8CECDB8C54E3B8AC2BDC6BC35C209"/>
    <w:rsid w:val="008E73C7"/>
  </w:style>
  <w:style w:type="paragraph" w:customStyle="1" w:styleId="FE228488C7ED4F63953072BB32C733CA">
    <w:name w:val="FE228488C7ED4F63953072BB32C733CA"/>
    <w:rsid w:val="008E73C7"/>
  </w:style>
  <w:style w:type="paragraph" w:customStyle="1" w:styleId="44B0A75BF82C4B04AF1649D4B8F3DE9A">
    <w:name w:val="44B0A75BF82C4B04AF1649D4B8F3DE9A"/>
    <w:rsid w:val="008E73C7"/>
  </w:style>
  <w:style w:type="paragraph" w:customStyle="1" w:styleId="6A5BA5FB13534DABA9F9618B53E2666C">
    <w:name w:val="6A5BA5FB13534DABA9F9618B53E2666C"/>
    <w:rsid w:val="008E73C7"/>
  </w:style>
  <w:style w:type="paragraph" w:customStyle="1" w:styleId="AB51181820FA4ACB85CDE6D78CAB281C">
    <w:name w:val="AB51181820FA4ACB85CDE6D78CAB281C"/>
    <w:rsid w:val="008E73C7"/>
  </w:style>
  <w:style w:type="paragraph" w:customStyle="1" w:styleId="C55E06E2292548ACB284873F41C4E87C">
    <w:name w:val="C55E06E2292548ACB284873F41C4E87C"/>
    <w:rsid w:val="008E73C7"/>
  </w:style>
  <w:style w:type="paragraph" w:customStyle="1" w:styleId="5832BE78A2264A27A9617BAA557F29D2">
    <w:name w:val="5832BE78A2264A27A9617BAA557F29D2"/>
    <w:rsid w:val="008E73C7"/>
  </w:style>
  <w:style w:type="paragraph" w:customStyle="1" w:styleId="037E65C640A84764A4461D59513F9039">
    <w:name w:val="037E65C640A84764A4461D59513F9039"/>
    <w:rsid w:val="008E73C7"/>
  </w:style>
  <w:style w:type="paragraph" w:customStyle="1" w:styleId="8783A7D66B9F478F82EDF92299AEA287">
    <w:name w:val="8783A7D66B9F478F82EDF92299AEA287"/>
    <w:rsid w:val="008E73C7"/>
  </w:style>
  <w:style w:type="paragraph" w:customStyle="1" w:styleId="11AC8F87FFD24C9E91A9FD859BE985BB">
    <w:name w:val="11AC8F87FFD24C9E91A9FD859BE985BB"/>
    <w:rsid w:val="008E73C7"/>
  </w:style>
  <w:style w:type="paragraph" w:customStyle="1" w:styleId="C1437116921642A8B2C19CAF78747652">
    <w:name w:val="C1437116921642A8B2C19CAF78747652"/>
    <w:rsid w:val="008E73C7"/>
  </w:style>
  <w:style w:type="paragraph" w:customStyle="1" w:styleId="DD5C035E8DB049BF8DF745F74AF4C845">
    <w:name w:val="DD5C035E8DB049BF8DF745F74AF4C845"/>
    <w:rsid w:val="008E73C7"/>
  </w:style>
  <w:style w:type="paragraph" w:customStyle="1" w:styleId="40606359610B491EAC4117DDB3B5DECB">
    <w:name w:val="40606359610B491EAC4117DDB3B5DECB"/>
    <w:rsid w:val="008E73C7"/>
  </w:style>
  <w:style w:type="paragraph" w:customStyle="1" w:styleId="94FAC70820A04830A04FC8A58E40BCB1">
    <w:name w:val="94FAC70820A04830A04FC8A58E40BCB1"/>
    <w:rsid w:val="008E73C7"/>
  </w:style>
  <w:style w:type="paragraph" w:customStyle="1" w:styleId="D20FC49613644B14A24D2FF3E352E7AC">
    <w:name w:val="D20FC49613644B14A24D2FF3E352E7AC"/>
    <w:rsid w:val="008E73C7"/>
  </w:style>
  <w:style w:type="paragraph" w:customStyle="1" w:styleId="156C548D9DC444058F0F605A7D600378">
    <w:name w:val="156C548D9DC444058F0F605A7D600378"/>
    <w:rsid w:val="008E73C7"/>
  </w:style>
  <w:style w:type="paragraph" w:customStyle="1" w:styleId="5421340429234F478756873BDDA30420">
    <w:name w:val="5421340429234F478756873BDDA30420"/>
    <w:rsid w:val="008E73C7"/>
  </w:style>
  <w:style w:type="paragraph" w:customStyle="1" w:styleId="C8E8FE2F091C42C584FCE895D746F0CE">
    <w:name w:val="C8E8FE2F091C42C584FCE895D746F0CE"/>
    <w:rsid w:val="008E73C7"/>
  </w:style>
  <w:style w:type="paragraph" w:customStyle="1" w:styleId="B786AD3BADEF4283B3DC80022560C3EA">
    <w:name w:val="B786AD3BADEF4283B3DC80022560C3EA"/>
    <w:rsid w:val="008E73C7"/>
  </w:style>
  <w:style w:type="paragraph" w:customStyle="1" w:styleId="2C19E31385494DBC80CDEA3A1A91F23D">
    <w:name w:val="2C19E31385494DBC80CDEA3A1A91F23D"/>
    <w:rsid w:val="008E73C7"/>
  </w:style>
  <w:style w:type="paragraph" w:customStyle="1" w:styleId="6D014499A54140B9BF79523548C816E3">
    <w:name w:val="6D014499A54140B9BF79523548C816E3"/>
    <w:rsid w:val="008E73C7"/>
  </w:style>
  <w:style w:type="paragraph" w:customStyle="1" w:styleId="2B49AAC386F646C4B6D150B712ED22D5">
    <w:name w:val="2B49AAC386F646C4B6D150B712ED22D5"/>
    <w:rsid w:val="008E73C7"/>
  </w:style>
  <w:style w:type="paragraph" w:customStyle="1" w:styleId="8C2610EF80D54AB69823763099A6CCE7">
    <w:name w:val="8C2610EF80D54AB69823763099A6CCE7"/>
    <w:rsid w:val="008E73C7"/>
  </w:style>
  <w:style w:type="paragraph" w:customStyle="1" w:styleId="15EFAD2D2C2D4B079394F6ACCD1D676E">
    <w:name w:val="15EFAD2D2C2D4B079394F6ACCD1D676E"/>
    <w:rsid w:val="008E73C7"/>
  </w:style>
  <w:style w:type="paragraph" w:customStyle="1" w:styleId="483FFA21CD074EFE8570D49FB4351645">
    <w:name w:val="483FFA21CD074EFE8570D49FB4351645"/>
    <w:rsid w:val="008E73C7"/>
  </w:style>
  <w:style w:type="paragraph" w:customStyle="1" w:styleId="B809543860684CD6894D8ED42D324FC7">
    <w:name w:val="B809543860684CD6894D8ED42D324FC7"/>
    <w:rsid w:val="008E73C7"/>
  </w:style>
  <w:style w:type="paragraph" w:customStyle="1" w:styleId="7FF71F86B07742B1B1F0228BE92ED5F5">
    <w:name w:val="7FF71F86B07742B1B1F0228BE92ED5F5"/>
    <w:rsid w:val="008E73C7"/>
  </w:style>
  <w:style w:type="paragraph" w:customStyle="1" w:styleId="B2E5D00D16BE4A65A6B75B160DD8CD22">
    <w:name w:val="B2E5D00D16BE4A65A6B75B160DD8CD22"/>
    <w:rsid w:val="008E73C7"/>
  </w:style>
  <w:style w:type="paragraph" w:customStyle="1" w:styleId="A4C21271E9024E8C8A88C3C62415A7D2">
    <w:name w:val="A4C21271E9024E8C8A88C3C62415A7D2"/>
    <w:rsid w:val="008E73C7"/>
  </w:style>
  <w:style w:type="paragraph" w:customStyle="1" w:styleId="D934CBD214EC47D4BB104005C0E538FD">
    <w:name w:val="D934CBD214EC47D4BB104005C0E538FD"/>
    <w:rsid w:val="008E73C7"/>
  </w:style>
  <w:style w:type="paragraph" w:customStyle="1" w:styleId="8EA70C96F5C34407B9A48EAB93699C8C">
    <w:name w:val="8EA70C96F5C34407B9A48EAB93699C8C"/>
    <w:rsid w:val="008E73C7"/>
  </w:style>
  <w:style w:type="paragraph" w:customStyle="1" w:styleId="35277AE3C7F24F78926E493C7454A884">
    <w:name w:val="35277AE3C7F24F78926E493C7454A884"/>
    <w:rsid w:val="008E73C7"/>
  </w:style>
  <w:style w:type="paragraph" w:customStyle="1" w:styleId="69FEDF479D1849679E6C38E0E905D331">
    <w:name w:val="69FEDF479D1849679E6C38E0E905D331"/>
    <w:rsid w:val="008E73C7"/>
  </w:style>
  <w:style w:type="paragraph" w:customStyle="1" w:styleId="C5E13A9D21354C779B4FF802530CB049">
    <w:name w:val="C5E13A9D21354C779B4FF802530CB049"/>
    <w:rsid w:val="008E73C7"/>
  </w:style>
  <w:style w:type="paragraph" w:customStyle="1" w:styleId="800D624E371E4D85AD1DEE0E885F7802">
    <w:name w:val="800D624E371E4D85AD1DEE0E885F7802"/>
    <w:rsid w:val="008E73C7"/>
  </w:style>
  <w:style w:type="paragraph" w:customStyle="1" w:styleId="D26CB7D768624196B81D5CC3FB6C0184">
    <w:name w:val="D26CB7D768624196B81D5CC3FB6C0184"/>
    <w:rsid w:val="008E73C7"/>
  </w:style>
  <w:style w:type="paragraph" w:customStyle="1" w:styleId="CE81F9E2A44948B0BED1F361DA3FD72E">
    <w:name w:val="CE81F9E2A44948B0BED1F361DA3FD72E"/>
    <w:rsid w:val="008E73C7"/>
  </w:style>
  <w:style w:type="paragraph" w:customStyle="1" w:styleId="055B0962D78D4F7B818319D81D71531E">
    <w:name w:val="055B0962D78D4F7B818319D81D71531E"/>
    <w:rsid w:val="008E73C7"/>
  </w:style>
  <w:style w:type="paragraph" w:customStyle="1" w:styleId="1848C8B001F745F49FB1EEBC9EE609BA">
    <w:name w:val="1848C8B001F745F49FB1EEBC9EE609BA"/>
    <w:rsid w:val="008E73C7"/>
  </w:style>
  <w:style w:type="paragraph" w:customStyle="1" w:styleId="074CC7A373044B5FBE7B9D942D19D7C4">
    <w:name w:val="074CC7A373044B5FBE7B9D942D19D7C4"/>
    <w:rsid w:val="008E73C7"/>
  </w:style>
  <w:style w:type="paragraph" w:customStyle="1" w:styleId="AE005D892EC24CFCB8474CEACCC794B3">
    <w:name w:val="AE005D892EC24CFCB8474CEACCC794B3"/>
    <w:rsid w:val="008E73C7"/>
  </w:style>
  <w:style w:type="paragraph" w:customStyle="1" w:styleId="84768E3B8A8D469D9FDE3393FB4AADDF">
    <w:name w:val="84768E3B8A8D469D9FDE3393FB4AADDF"/>
    <w:rsid w:val="008E73C7"/>
  </w:style>
  <w:style w:type="paragraph" w:customStyle="1" w:styleId="60007DF8AF6F4A688212264820F04B372">
    <w:name w:val="60007DF8AF6F4A688212264820F04B372"/>
    <w:rsid w:val="008E73C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2">
    <w:name w:val="9F6816B616F04EBCBF2DFC34649C43A22"/>
    <w:rsid w:val="008E73C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2">
    <w:name w:val="A323A3C12B25458DBC7A261D3C3B97732"/>
    <w:rsid w:val="008E73C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2">
    <w:name w:val="01D3F6C245854935BCE0FE80625DB9092"/>
    <w:rsid w:val="008E73C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2">
    <w:name w:val="DDF06F7F5F5D4906BA66A6A6C8D56AFC2"/>
    <w:rsid w:val="008E73C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2">
    <w:name w:val="FDDBE16BDCAD43D79F77F11AD9D9FB372"/>
    <w:rsid w:val="008E73C7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84C26-8011-4836-A131-7644B51BB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848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12</cp:revision>
  <cp:lastPrinted>2014-07-31T03:16:00Z</cp:lastPrinted>
  <dcterms:created xsi:type="dcterms:W3CDTF">2017-05-12T07:47:00Z</dcterms:created>
  <dcterms:modified xsi:type="dcterms:W3CDTF">2018-04-16T08:00:00Z</dcterms:modified>
</cp:coreProperties>
</file>