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Pr="00EA44E2" w:rsidRDefault="00EA44E2" w:rsidP="00C838DC">
      <w:pPr>
        <w:rPr>
          <w:b/>
          <w:caps/>
          <w:noProof/>
          <w:sz w:val="22"/>
          <w:szCs w:val="28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-386715</wp:posOffset>
                </wp:positionH>
                <wp:positionV relativeFrom="paragraph">
                  <wp:posOffset>-925195</wp:posOffset>
                </wp:positionV>
                <wp:extent cx="6324600" cy="480060"/>
                <wp:effectExtent l="0" t="0" r="0" b="1524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44E2" w:rsidRDefault="00EA44E2" w:rsidP="00EA44E2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30.45pt;margin-top:-72.85pt;width:498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" filled="f" stroked="f">
                <v:textbox inset="0,0,0,0">
                  <w:txbxContent>
                    <w:p w:rsidR="00EA44E2" w:rsidRDefault="00EA44E2" w:rsidP="00EA44E2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98489B" w:rsidRPr="00EA44E2">
        <w:rPr>
          <w:b/>
          <w:caps/>
          <w:noProof/>
          <w:sz w:val="22"/>
          <w:szCs w:val="28"/>
        </w:rPr>
        <w:t xml:space="preserve">Fragebogen </w:t>
      </w:r>
      <w:r w:rsidR="008C3161" w:rsidRPr="00EA44E2">
        <w:rPr>
          <w:b/>
          <w:caps/>
          <w:noProof/>
          <w:sz w:val="22"/>
          <w:szCs w:val="28"/>
        </w:rPr>
        <w:t>zu Herz- und Kreislauferkrankungen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EA44E2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EA44E2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785"/>
        </w:trPr>
        <w:tc>
          <w:tcPr>
            <w:tcW w:w="284" w:type="dxa"/>
          </w:tcPr>
          <w:p w:rsidR="00BD1619" w:rsidRPr="00041B95" w:rsidRDefault="00BD1619" w:rsidP="00BD1619"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BD1619" w:rsidRPr="00C838DC" w:rsidRDefault="008C3161" w:rsidP="00BD1619">
            <w:r w:rsidRPr="008C3161">
              <w:t>Welche Erkrankungen oder Beeinträchtigungen des Herzens oder des Kreislaufes bestehen oder bestanden?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-125929315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D1619" w:rsidRPr="00C838DC" w:rsidRDefault="005337C4" w:rsidP="00BD1619">
                <w:r>
                  <w:t xml:space="preserve"> </w:t>
                </w:r>
              </w:p>
            </w:tc>
          </w:sdtContent>
        </w:sdt>
      </w:tr>
    </w:tbl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C372EE" w:rsidRPr="00C838DC" w:rsidTr="00C372EE">
        <w:trPr>
          <w:trHeight w:val="283"/>
        </w:trPr>
        <w:tc>
          <w:tcPr>
            <w:tcW w:w="284" w:type="dxa"/>
            <w:vMerge w:val="restart"/>
          </w:tcPr>
          <w:p w:rsidR="00C372EE" w:rsidRPr="00041B95" w:rsidRDefault="00C372EE" w:rsidP="00C372EE">
            <w:r>
              <w:t>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39239F" w:rsidRDefault="009F3593" w:rsidP="00C372EE">
            <w:r w:rsidRPr="009F3593">
              <w:t>Sind Beschwerden diesbezüglich aufgetreten (z.B. Herzklopfen, Atemnot, Angstgefühle, Herzbeklemmungen, Schmerzen im Brustkorb bei Belastung, Schwindel, Bewusstseinsverlust, Missempfindung/</w:t>
            </w:r>
          </w:p>
          <w:p w:rsidR="00C372EE" w:rsidRPr="00C838DC" w:rsidRDefault="009F3593" w:rsidP="00C372EE">
            <w:r w:rsidRPr="009F3593">
              <w:t>Schmerzen oder Schwellungen an Armen oder Beinen in Ruhe oder bei Belastung, blutdruckabhängige Kopfschmerzen)?</w:t>
            </w:r>
          </w:p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Pr="00C838DC" w:rsidRDefault="0094568F" w:rsidP="00C372EE">
            <w:sdt>
              <w:sdtPr>
                <w:id w:val="-121242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 w:rsidRPr="00C838DC">
              <w:t xml:space="preserve"> Nein     </w:t>
            </w:r>
            <w:sdt>
              <w:sdtPr>
                <w:id w:val="1597822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>
              <w:t xml:space="preserve"> Ja:</w:t>
            </w:r>
          </w:p>
        </w:tc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</w:t>
            </w:r>
            <w:r w:rsidRPr="00D453F2">
              <w:t>ann erstmals?</w:t>
            </w:r>
          </w:p>
        </w:tc>
        <w:sdt>
          <w:sdtPr>
            <w:id w:val="1702199815"/>
            <w:placeholder>
              <w:docPart w:val="4FC9EEB5D183409BB9778F99CF209517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/>
        </w:tc>
        <w:tc>
          <w:tcPr>
            <w:tcW w:w="5103" w:type="dxa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Wann zuletzt?</w:t>
            </w:r>
          </w:p>
        </w:tc>
        <w:sdt>
          <w:sdtPr>
            <w:id w:val="-1367753805"/>
            <w:placeholder>
              <w:docPart w:val="ED2C545D5BC0467D9593B5CF14A1A0BD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>
            <w:r w:rsidRPr="00D453F2">
              <w:t>Welche Beschwerden, in welchen Abständen?</w:t>
            </w:r>
          </w:p>
        </w:tc>
      </w:tr>
      <w:tr w:rsidR="00C372EE" w:rsidTr="00B60135">
        <w:trPr>
          <w:trHeight w:hRule="exact" w:val="1720"/>
        </w:trPr>
        <w:tc>
          <w:tcPr>
            <w:tcW w:w="284" w:type="dxa"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-631714173"/>
              <w:placeholder>
                <w:docPart w:val="DefaultPlaceholder_-1854013440"/>
              </w:placeholder>
            </w:sdtPr>
            <w:sdtEndPr/>
            <w:sdtContent>
              <w:p w:rsidR="00C372EE" w:rsidRDefault="005337C4" w:rsidP="00C372EE">
                <w:r>
                  <w:t xml:space="preserve"> </w:t>
                </w:r>
              </w:p>
            </w:sdtContent>
          </w:sdt>
          <w:p w:rsidR="00C372EE" w:rsidRDefault="00C372EE" w:rsidP="00C372EE"/>
          <w:p w:rsidR="00C372EE" w:rsidRDefault="00C372EE" w:rsidP="00C372EE"/>
          <w:p w:rsidR="00C372EE" w:rsidRDefault="00C372EE" w:rsidP="00C372EE"/>
          <w:p w:rsidR="00C372EE" w:rsidRDefault="00C372EE" w:rsidP="00C372EE"/>
        </w:tc>
      </w:tr>
    </w:tbl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B60135" w:rsidP="00B60135">
            <w:r>
              <w:t>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Pr="00C838DC" w:rsidRDefault="009F3593" w:rsidP="00B60135">
            <w:r w:rsidRPr="009F3593">
              <w:t>Sind Ihnen Auslöser für die Beschwerden (z.B. körperliche Anstrengung; Stress, Kälte etc.) bekannt/aufgefallen?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94568F" w:rsidP="00B60135">
            <w:sdt>
              <w:sdtPr>
                <w:id w:val="-817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1369139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Ja, welche?</w:t>
            </w:r>
          </w:p>
        </w:tc>
      </w:tr>
      <w:tr w:rsidR="00B60135" w:rsidTr="009F3593">
        <w:trPr>
          <w:trHeight w:hRule="exact" w:val="6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-67788446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60135" w:rsidRDefault="005337C4" w:rsidP="00B60135">
                <w: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9F3593" w:rsidP="00B60135">
            <w:r>
              <w:t>4</w:t>
            </w:r>
            <w:r w:rsidR="00B6013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Default="00B60135" w:rsidP="00B60135">
            <w:r w:rsidRPr="00D453F2">
              <w:t xml:space="preserve">Haben Sie aufgrund der Erkrankung/der Beschwerden Ärzte oder andere Therapeuten in Anspruch genommen? </w:t>
            </w:r>
          </w:p>
          <w:p w:rsidR="00B60135" w:rsidRDefault="00B60135" w:rsidP="00B60135"/>
          <w:p w:rsidR="00B60135" w:rsidRPr="00C838DC" w:rsidRDefault="00B60135" w:rsidP="00B60135">
            <w:r w:rsidRPr="00D453F2">
              <w:t xml:space="preserve">Bitte alle Behandler der letzten 5 Jahre angeben und, falls außerhalb dieses Zeitraums, auch den ersten Behandler. </w:t>
            </w:r>
            <w:r w:rsidRPr="00BD1619">
              <w:t>Bitte ggf. ein Beiblatt benutzen, wenn mehr als 2 Behandler.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Pr="00C838DC" w:rsidRDefault="0094568F" w:rsidP="00B60135">
            <w:sdt>
              <w:sdtPr>
                <w:id w:val="-481311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93788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Ja:</w:t>
            </w:r>
          </w:p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 xml:space="preserve">1. </w:t>
            </w:r>
            <w:r w:rsidRPr="00BA350D">
              <w:t>Name und Anschrift der Ärzte/Therapeuten:</w:t>
            </w:r>
          </w:p>
        </w:tc>
      </w:tr>
      <w:tr w:rsidR="00B60135" w:rsidTr="00B60135">
        <w:trPr>
          <w:trHeight w:hRule="exact" w:val="738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-156535656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B60135" w:rsidRDefault="005337C4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erstmals aufgesucht am:</w:t>
            </w:r>
          </w:p>
        </w:tc>
        <w:sdt>
          <w:sdtPr>
            <w:id w:val="-323586156"/>
            <w:placeholder>
              <w:docPart w:val="0F3E619C35BC491C819FA30E6FC6B81A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/>
        </w:tc>
        <w:tc>
          <w:tcPr>
            <w:tcW w:w="4394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zuletzt aufgesucht am:</w:t>
            </w:r>
          </w:p>
        </w:tc>
        <w:sdt>
          <w:sdtPr>
            <w:id w:val="-1100787226"/>
            <w:placeholder>
              <w:docPart w:val="75D651B1711B400A93032579CA4A7D1C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 xml:space="preserve">2. </w:t>
            </w:r>
            <w:r w:rsidRPr="00BA350D">
              <w:t>Name und Anschrift der Ärzte/Therapeuten:</w:t>
            </w:r>
          </w:p>
        </w:tc>
      </w:tr>
      <w:tr w:rsidR="00B60135" w:rsidTr="00B60135">
        <w:trPr>
          <w:trHeight w:hRule="exact" w:val="738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136647907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B60135" w:rsidRDefault="005337C4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erstmals aufgesucht am:</w:t>
            </w:r>
          </w:p>
        </w:tc>
        <w:sdt>
          <w:sdtPr>
            <w:id w:val="468486793"/>
            <w:placeholder>
              <w:docPart w:val="F27D90A0170A4044B65C2398324E14A0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/>
        </w:tc>
        <w:tc>
          <w:tcPr>
            <w:tcW w:w="4394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zuletzt aufgesucht am:</w:t>
            </w:r>
          </w:p>
        </w:tc>
        <w:sdt>
          <w:sdtPr>
            <w:id w:val="-82073367"/>
            <w:placeholder>
              <w:docPart w:val="638E96C8CAAD4E99941A912D06C9599F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4"/>
        </w:trPr>
        <w:tc>
          <w:tcPr>
            <w:tcW w:w="284" w:type="dxa"/>
            <w:vMerge w:val="restart"/>
          </w:tcPr>
          <w:p w:rsidR="00B60135" w:rsidRPr="00041B95" w:rsidRDefault="00B60135" w:rsidP="00B60135">
            <w:r>
              <w:t>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Pr="00C838DC" w:rsidRDefault="009F3593" w:rsidP="00B60135">
            <w:r w:rsidRPr="009F3593">
              <w:t>Wurde eine bildgebende Diagnostik (z.B. Röntgen (auch CT), Kernspintomographie, Szintigraphie/nuklear-medizinische Untersuchungen oder Ultraschalluntersuchungen) diesbezüglich durchgeführt?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94568F" w:rsidP="00B60135">
            <w:sdt>
              <w:sdtPr>
                <w:id w:val="-1090928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513657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Ja, </w:t>
            </w:r>
            <w:r w:rsidR="00B60135" w:rsidRPr="00B60135">
              <w:t>welche Untersuchungen und wann?</w:t>
            </w:r>
          </w:p>
        </w:tc>
      </w:tr>
      <w:tr w:rsidR="00B60135" w:rsidTr="00B60135">
        <w:trPr>
          <w:trHeight w:hRule="exact" w:val="1312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73883403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60135" w:rsidRDefault="005337C4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 w:rsidRPr="00B60135">
              <w:t>Von wem? (Name und Anschrift des Arztes / der Einrichtung)</w:t>
            </w:r>
          </w:p>
        </w:tc>
      </w:tr>
      <w:tr w:rsidR="00B60135" w:rsidTr="00B60135">
        <w:trPr>
          <w:trHeight w:hRule="exact" w:val="742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423697565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60135" w:rsidRDefault="005337C4" w:rsidP="00B60135">
                <w:r>
                  <w:t xml:space="preserve"> </w:t>
                </w:r>
              </w:p>
            </w:tc>
          </w:sdtContent>
        </w:sdt>
      </w:tr>
      <w:tr w:rsidR="00B60135" w:rsidRPr="00C838DC" w:rsidTr="00B60135">
        <w:trPr>
          <w:trHeight w:val="284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B60135" w:rsidP="00B60135">
            <w:r>
              <w:t>(Befund bitte beifügen)</w:t>
            </w:r>
          </w:p>
        </w:tc>
      </w:tr>
    </w:tbl>
    <w:p w:rsidR="00B60135" w:rsidRDefault="00B60135" w:rsidP="0098489B">
      <w:pPr>
        <w:rPr>
          <w:b/>
        </w:rPr>
      </w:pPr>
    </w:p>
    <w:p w:rsidR="005337C4" w:rsidRDefault="005337C4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B60135" w:rsidP="00B60135">
            <w:r>
              <w:t>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Pr="00C838DC" w:rsidRDefault="009F3593" w:rsidP="00B60135">
            <w:r w:rsidRPr="009F3593">
              <w:t xml:space="preserve">Wurden Elektrokardiogramme (EKG) in Ruhe oder Belastung, Langzeitblutdruckmessungen </w:t>
            </w:r>
            <w:r w:rsidR="005337C4">
              <w:br/>
            </w:r>
            <w:r w:rsidRPr="009F3593">
              <w:t>oder andere Funktionstests des Herz-Kreislaufsystems durchgeführt?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94568F" w:rsidP="00B60135">
            <w:sdt>
              <w:sdtPr>
                <w:id w:val="-1960171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504823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593">
              <w:t xml:space="preserve"> Ja, </w:t>
            </w:r>
            <w:r w:rsidR="009F3593" w:rsidRPr="00B60135">
              <w:t>welche Untersuchungen und wann?</w:t>
            </w:r>
          </w:p>
        </w:tc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1497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E9E9E9"/>
          </w:tcPr>
          <w:sdt>
            <w:sdtPr>
              <w:id w:val="-44304952"/>
              <w:placeholder>
                <w:docPart w:val="DefaultPlaceholder_-1854013440"/>
              </w:placeholder>
            </w:sdtPr>
            <w:sdtEndPr/>
            <w:sdtContent>
              <w:p w:rsidR="00B60135" w:rsidRDefault="005337C4" w:rsidP="00B60135">
                <w:r>
                  <w:t xml:space="preserve"> </w:t>
                </w:r>
              </w:p>
            </w:sdtContent>
          </w:sdt>
          <w:p w:rsidR="00B60135" w:rsidRDefault="00B60135" w:rsidP="00B60135"/>
          <w:p w:rsidR="00B60135" w:rsidRDefault="00B60135" w:rsidP="00B60135"/>
          <w:p w:rsidR="00B60135" w:rsidRDefault="00B60135" w:rsidP="00B60135"/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 w:rsidRPr="00B60135">
              <w:t>Von wem? (Name und Anschrift des Arztes/der Einrichtung)</w:t>
            </w:r>
          </w:p>
        </w:tc>
      </w:tr>
      <w:tr w:rsidR="00B60135" w:rsidTr="00B60135">
        <w:trPr>
          <w:trHeight w:hRule="exact" w:val="978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E9E9E9"/>
          </w:tcPr>
          <w:sdt>
            <w:sdtPr>
              <w:id w:val="1864013990"/>
              <w:placeholder>
                <w:docPart w:val="DefaultPlaceholder_-1854013440"/>
              </w:placeholder>
            </w:sdtPr>
            <w:sdtEndPr/>
            <w:sdtContent>
              <w:p w:rsidR="00B60135" w:rsidRDefault="005337C4" w:rsidP="00B60135">
                <w:r>
                  <w:t xml:space="preserve"> </w:t>
                </w:r>
              </w:p>
            </w:sdtContent>
          </w:sdt>
          <w:p w:rsidR="00B60135" w:rsidRDefault="00B60135" w:rsidP="00B60135"/>
          <w:p w:rsidR="00B60135" w:rsidRDefault="00B60135" w:rsidP="00B60135"/>
          <w:p w:rsidR="00B60135" w:rsidRDefault="00B60135" w:rsidP="00B60135"/>
          <w:p w:rsidR="00B60135" w:rsidRDefault="00B60135" w:rsidP="00B60135"/>
        </w:tc>
      </w:tr>
      <w:tr w:rsidR="00B60135" w:rsidTr="00B60135">
        <w:trPr>
          <w:trHeight w:hRule="exact" w:val="267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>
              <w:t>(</w:t>
            </w:r>
            <w:r w:rsidR="009F3593">
              <w:t>Befund</w:t>
            </w:r>
            <w:r>
              <w:t xml:space="preserve"> bitte beifügen)</w:t>
            </w:r>
          </w:p>
        </w:tc>
      </w:tr>
    </w:tbl>
    <w:p w:rsidR="00066DA8" w:rsidRDefault="00066DA8" w:rsidP="0098489B">
      <w:pPr>
        <w:rPr>
          <w:b/>
        </w:rPr>
      </w:pPr>
    </w:p>
    <w:p w:rsidR="005337C4" w:rsidRDefault="005337C4" w:rsidP="0098489B">
      <w:pPr>
        <w:rPr>
          <w:b/>
        </w:rPr>
      </w:pPr>
    </w:p>
    <w:tbl>
      <w:tblPr>
        <w:tblStyle w:val="Tabellenraster1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489"/>
        <w:gridCol w:w="567"/>
        <w:gridCol w:w="283"/>
        <w:gridCol w:w="2552"/>
        <w:gridCol w:w="1559"/>
      </w:tblGrid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>
            <w:r>
              <w:t>7</w:t>
            </w:r>
            <w:r w:rsidRP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B14EA7" w:rsidRDefault="00B14EA7" w:rsidP="00B14EA7">
            <w:r w:rsidRPr="00B14EA7">
              <w:t xml:space="preserve">Wurde Ihr Blutdruck </w:t>
            </w:r>
            <w:r w:rsidRPr="00B14EA7">
              <w:br/>
              <w:t>gemessen?</w:t>
            </w:r>
          </w:p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6450" w:type="dxa"/>
            <w:gridSpan w:val="5"/>
            <w:shd w:val="clear" w:color="auto" w:fill="auto"/>
          </w:tcPr>
          <w:p w:rsidR="00B14EA7" w:rsidRPr="00B14EA7" w:rsidRDefault="0094568F" w:rsidP="00B14EA7">
            <w:sdt>
              <w:sdtPr>
                <w:id w:val="-190843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B14EA7">
              <w:t xml:space="preserve"> Nein     </w:t>
            </w:r>
            <w:sdt>
              <w:sdtPr>
                <w:id w:val="1239293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B14EA7">
              <w:t xml:space="preserve"> Ja, wie hoch war er bei den letzten Messungen?</w:t>
            </w:r>
          </w:p>
        </w:tc>
      </w:tr>
      <w:tr w:rsidR="00B14EA7" w:rsidRPr="00B14EA7" w:rsidTr="005E4CDD">
        <w:trPr>
          <w:trHeight w:hRule="exact" w:val="57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2056" w:type="dxa"/>
            <w:gridSpan w:val="2"/>
            <w:shd w:val="clear" w:color="auto" w:fill="auto"/>
          </w:tcPr>
          <w:p w:rsidR="00B14EA7" w:rsidRPr="00B14EA7" w:rsidRDefault="00B14EA7" w:rsidP="00B14EA7"/>
        </w:tc>
        <w:tc>
          <w:tcPr>
            <w:tcW w:w="4394" w:type="dxa"/>
            <w:gridSpan w:val="3"/>
            <w:shd w:val="clear" w:color="auto" w:fill="auto"/>
          </w:tcPr>
          <w:p w:rsidR="00B14EA7" w:rsidRPr="00B14EA7" w:rsidRDefault="00B14EA7" w:rsidP="00B14EA7"/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sdt>
          <w:sdtPr>
            <w:id w:val="-276723872"/>
            <w:placeholder>
              <w:docPart w:val="29D08382FC954CF894062023B28B1C8E"/>
            </w:placeholder>
            <w:text/>
          </w:sdtPr>
          <w:sdtEndPr/>
          <w:sdtContent>
            <w:tc>
              <w:tcPr>
                <w:tcW w:w="1489" w:type="dxa"/>
                <w:shd w:val="clear" w:color="auto" w:fill="E9E9E9"/>
              </w:tcPr>
              <w:p w:rsidR="00B14EA7" w:rsidRPr="00B14EA7" w:rsidRDefault="00B14EA7" w:rsidP="00B14EA7">
                <w:r w:rsidRPr="00B14EA7">
                  <w:t xml:space="preserve"> </w:t>
                </w:r>
              </w:p>
            </w:tc>
          </w:sdtContent>
        </w:sdt>
        <w:tc>
          <w:tcPr>
            <w:tcW w:w="850" w:type="dxa"/>
            <w:gridSpan w:val="2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  Wann?</w:t>
            </w:r>
          </w:p>
        </w:tc>
        <w:sdt>
          <w:sdtPr>
            <w:id w:val="-773633667"/>
            <w:placeholder>
              <w:docPart w:val="29D08382FC954CF894062023B28B1C8E"/>
            </w:placeholder>
            <w:text/>
          </w:sdtPr>
          <w:sdtEndPr/>
          <w:sdtContent>
            <w:tc>
              <w:tcPr>
                <w:tcW w:w="2552" w:type="dxa"/>
                <w:shd w:val="clear" w:color="auto" w:fill="E9E9E9"/>
              </w:tcPr>
              <w:p w:rsidR="00B14EA7" w:rsidRPr="00B14EA7" w:rsidRDefault="00B14EA7" w:rsidP="00B14EA7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</w:t>
            </w:r>
            <w:sdt>
              <w:sdtPr>
                <w:id w:val="-475837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ohne Medikation</w:t>
            </w:r>
          </w:p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1489" w:type="dxa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850" w:type="dxa"/>
            <w:gridSpan w:val="2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2552" w:type="dxa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</w:t>
            </w:r>
            <w:sdt>
              <w:sdtPr>
                <w:id w:val="1642916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mit Medikation</w:t>
            </w:r>
          </w:p>
        </w:tc>
      </w:tr>
      <w:tr w:rsidR="00B14EA7" w:rsidRPr="00B14EA7" w:rsidTr="005E4CDD">
        <w:trPr>
          <w:trHeight w:hRule="exact" w:val="57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2056" w:type="dxa"/>
            <w:gridSpan w:val="2"/>
            <w:shd w:val="clear" w:color="auto" w:fill="auto"/>
          </w:tcPr>
          <w:p w:rsidR="00B14EA7" w:rsidRPr="00B14EA7" w:rsidRDefault="00B14EA7" w:rsidP="00B14EA7"/>
        </w:tc>
        <w:tc>
          <w:tcPr>
            <w:tcW w:w="4394" w:type="dxa"/>
            <w:gridSpan w:val="3"/>
            <w:shd w:val="clear" w:color="auto" w:fill="auto"/>
          </w:tcPr>
          <w:p w:rsidR="00B14EA7" w:rsidRPr="00B14EA7" w:rsidRDefault="00B14EA7" w:rsidP="00B14EA7"/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sdt>
          <w:sdtPr>
            <w:id w:val="1536315051"/>
            <w:placeholder>
              <w:docPart w:val="9B32F552FDD74A418A1BA064939FEB3D"/>
            </w:placeholder>
            <w:text/>
          </w:sdtPr>
          <w:sdtEndPr/>
          <w:sdtContent>
            <w:tc>
              <w:tcPr>
                <w:tcW w:w="1489" w:type="dxa"/>
                <w:shd w:val="clear" w:color="auto" w:fill="E9E9E9"/>
              </w:tcPr>
              <w:p w:rsidR="00B14EA7" w:rsidRPr="00B14EA7" w:rsidRDefault="00B14EA7" w:rsidP="00B14EA7">
                <w:r w:rsidRPr="00B14EA7">
                  <w:t xml:space="preserve"> </w:t>
                </w:r>
              </w:p>
            </w:tc>
          </w:sdtContent>
        </w:sdt>
        <w:tc>
          <w:tcPr>
            <w:tcW w:w="850" w:type="dxa"/>
            <w:gridSpan w:val="2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  Wann?</w:t>
            </w:r>
          </w:p>
        </w:tc>
        <w:sdt>
          <w:sdtPr>
            <w:id w:val="1100372379"/>
            <w:placeholder>
              <w:docPart w:val="9B32F552FDD74A418A1BA064939FEB3D"/>
            </w:placeholder>
            <w:text/>
          </w:sdtPr>
          <w:sdtEndPr/>
          <w:sdtContent>
            <w:tc>
              <w:tcPr>
                <w:tcW w:w="2552" w:type="dxa"/>
                <w:shd w:val="clear" w:color="auto" w:fill="E9E9E9"/>
              </w:tcPr>
              <w:p w:rsidR="00B14EA7" w:rsidRPr="00B14EA7" w:rsidRDefault="00B14EA7" w:rsidP="00B14EA7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</w:t>
            </w:r>
            <w:sdt>
              <w:sdtPr>
                <w:id w:val="-521630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ohne Medikation</w:t>
            </w:r>
          </w:p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1489" w:type="dxa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850" w:type="dxa"/>
            <w:gridSpan w:val="2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2552" w:type="dxa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</w:t>
            </w:r>
            <w:sdt>
              <w:sdtPr>
                <w:id w:val="479650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mit Medikation</w:t>
            </w:r>
          </w:p>
        </w:tc>
      </w:tr>
      <w:tr w:rsidR="00B14EA7" w:rsidRPr="00B14EA7" w:rsidTr="005E4CDD">
        <w:trPr>
          <w:trHeight w:hRule="exact" w:val="57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2056" w:type="dxa"/>
            <w:gridSpan w:val="2"/>
            <w:shd w:val="clear" w:color="auto" w:fill="auto"/>
          </w:tcPr>
          <w:p w:rsidR="00B14EA7" w:rsidRPr="00B14EA7" w:rsidRDefault="00B14EA7" w:rsidP="00B14EA7"/>
        </w:tc>
        <w:tc>
          <w:tcPr>
            <w:tcW w:w="4394" w:type="dxa"/>
            <w:gridSpan w:val="3"/>
            <w:shd w:val="clear" w:color="auto" w:fill="auto"/>
          </w:tcPr>
          <w:p w:rsidR="00B14EA7" w:rsidRPr="00B14EA7" w:rsidRDefault="00B14EA7" w:rsidP="00B14EA7"/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sdt>
          <w:sdtPr>
            <w:id w:val="-1882232837"/>
            <w:placeholder>
              <w:docPart w:val="1DFA5E449E4D4F008850E1AFFBCDAE9E"/>
            </w:placeholder>
            <w:text/>
          </w:sdtPr>
          <w:sdtEndPr/>
          <w:sdtContent>
            <w:tc>
              <w:tcPr>
                <w:tcW w:w="1489" w:type="dxa"/>
                <w:shd w:val="clear" w:color="auto" w:fill="E9E9E9"/>
              </w:tcPr>
              <w:p w:rsidR="00B14EA7" w:rsidRPr="00B14EA7" w:rsidRDefault="00B14EA7" w:rsidP="00B14EA7">
                <w:r w:rsidRPr="00B14EA7">
                  <w:t xml:space="preserve"> </w:t>
                </w:r>
              </w:p>
            </w:tc>
          </w:sdtContent>
        </w:sdt>
        <w:tc>
          <w:tcPr>
            <w:tcW w:w="850" w:type="dxa"/>
            <w:gridSpan w:val="2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  Wann?</w:t>
            </w:r>
          </w:p>
        </w:tc>
        <w:sdt>
          <w:sdtPr>
            <w:id w:val="1539325634"/>
            <w:placeholder>
              <w:docPart w:val="1DFA5E449E4D4F008850E1AFFBCDAE9E"/>
            </w:placeholder>
            <w:text/>
          </w:sdtPr>
          <w:sdtEndPr/>
          <w:sdtContent>
            <w:tc>
              <w:tcPr>
                <w:tcW w:w="2552" w:type="dxa"/>
                <w:shd w:val="clear" w:color="auto" w:fill="E9E9E9"/>
              </w:tcPr>
              <w:p w:rsidR="00B14EA7" w:rsidRPr="00B14EA7" w:rsidRDefault="00B14EA7" w:rsidP="00B14EA7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</w:t>
            </w:r>
            <w:sdt>
              <w:sdtPr>
                <w:id w:val="-534584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ohne Medikation</w:t>
            </w:r>
          </w:p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1489" w:type="dxa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850" w:type="dxa"/>
            <w:gridSpan w:val="2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2552" w:type="dxa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</w:t>
            </w:r>
            <w:sdt>
              <w:sdtPr>
                <w:id w:val="-290601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mit Medikation</w:t>
            </w:r>
          </w:p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1489" w:type="dxa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850" w:type="dxa"/>
            <w:gridSpan w:val="2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2552" w:type="dxa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/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6450" w:type="dxa"/>
            <w:gridSpan w:val="5"/>
            <w:shd w:val="clear" w:color="auto" w:fill="FFFFFF" w:themeFill="background1"/>
          </w:tcPr>
          <w:p w:rsidR="00B14EA7" w:rsidRPr="00B14EA7" w:rsidRDefault="00B14EA7" w:rsidP="00B14EA7">
            <w:r w:rsidRPr="00B14EA7">
              <w:t>Von wem gemessen (ggfs. Name und Anschrift des Arztes)?</w:t>
            </w:r>
          </w:p>
        </w:tc>
      </w:tr>
      <w:tr w:rsidR="00B14EA7" w:rsidRPr="00B14EA7" w:rsidTr="005E4CDD">
        <w:trPr>
          <w:trHeight w:val="880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sdt>
          <w:sdtPr>
            <w:id w:val="-195494248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5"/>
                <w:shd w:val="clear" w:color="auto" w:fill="E9E9E9"/>
              </w:tcPr>
              <w:p w:rsidR="00B14EA7" w:rsidRPr="00B14EA7" w:rsidRDefault="005337C4" w:rsidP="00B14EA7">
                <w:r>
                  <w:t xml:space="preserve"> </w:t>
                </w:r>
              </w:p>
            </w:tc>
          </w:sdtContent>
        </w:sdt>
      </w:tr>
    </w:tbl>
    <w:p w:rsidR="00B14EA7" w:rsidRDefault="00B14EA7" w:rsidP="00B14EA7">
      <w:pPr>
        <w:rPr>
          <w:b/>
        </w:rPr>
      </w:pPr>
    </w:p>
    <w:p w:rsidR="005337C4" w:rsidRDefault="005337C4" w:rsidP="00B14EA7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14EA7" w:rsidRPr="00C838DC" w:rsidTr="005E4CDD">
        <w:trPr>
          <w:trHeight w:val="785"/>
        </w:trPr>
        <w:tc>
          <w:tcPr>
            <w:tcW w:w="284" w:type="dxa"/>
          </w:tcPr>
          <w:p w:rsidR="00B14EA7" w:rsidRPr="00041B95" w:rsidRDefault="00B14EA7" w:rsidP="005E4CDD">
            <w:r>
              <w:t>8.</w:t>
            </w:r>
          </w:p>
        </w:tc>
        <w:tc>
          <w:tcPr>
            <w:tcW w:w="2410" w:type="dxa"/>
            <w:shd w:val="clear" w:color="auto" w:fill="auto"/>
          </w:tcPr>
          <w:p w:rsidR="00B14EA7" w:rsidRDefault="00B14EA7" w:rsidP="005E4CDD">
            <w:r w:rsidRPr="00B14EA7">
              <w:t>Auf welche Ursache ist das Leiden zurückzuführen?</w:t>
            </w:r>
          </w:p>
          <w:p w:rsidR="00B14EA7" w:rsidRPr="00C838DC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sdt>
          <w:sdtPr>
            <w:id w:val="-66662298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14EA7" w:rsidRPr="00C838DC" w:rsidRDefault="005337C4" w:rsidP="005E4CDD">
                <w:r>
                  <w:t xml:space="preserve"> </w:t>
                </w:r>
              </w:p>
            </w:tc>
          </w:sdtContent>
        </w:sdt>
      </w:tr>
    </w:tbl>
    <w:p w:rsidR="005337C4" w:rsidRDefault="005337C4" w:rsidP="00B14EA7">
      <w:pPr>
        <w:rPr>
          <w:b/>
        </w:rPr>
      </w:pPr>
    </w:p>
    <w:p w:rsidR="005337C4" w:rsidRDefault="005337C4">
      <w:pPr>
        <w:spacing w:line="240" w:lineRule="auto"/>
        <w:rPr>
          <w:b/>
        </w:rPr>
      </w:pPr>
      <w:r>
        <w:rPr>
          <w:b/>
        </w:rPr>
        <w:br w:type="page"/>
      </w:r>
    </w:p>
    <w:p w:rsidR="00B14EA7" w:rsidRPr="00B14EA7" w:rsidRDefault="00B14EA7" w:rsidP="00B14EA7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5812"/>
      </w:tblGrid>
      <w:tr w:rsidR="00B14EA7" w:rsidRPr="00C838DC" w:rsidTr="005E4CDD">
        <w:trPr>
          <w:trHeight w:val="283"/>
        </w:trPr>
        <w:tc>
          <w:tcPr>
            <w:tcW w:w="284" w:type="dxa"/>
            <w:vMerge w:val="restart"/>
          </w:tcPr>
          <w:p w:rsidR="00B14EA7" w:rsidRPr="00041B95" w:rsidRDefault="00B14EA7" w:rsidP="005E4CDD">
            <w:r>
              <w:t>9.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C838DC" w:rsidRDefault="00B14EA7" w:rsidP="005E4CDD">
            <w:r w:rsidRPr="0017615E">
              <w:t>Sind aufgrund der Erkrankung akut</w:t>
            </w:r>
            <w:r>
              <w:t xml:space="preserve"> </w:t>
            </w:r>
            <w:r w:rsidRPr="0017615E">
              <w:t>behandlungsbedürftige</w:t>
            </w:r>
            <w:r>
              <w:t xml:space="preserve"> </w:t>
            </w:r>
            <w:r w:rsidRPr="0017615E">
              <w:t>Komplikationen eingetreten?</w:t>
            </w:r>
          </w:p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2"/>
            <w:shd w:val="clear" w:color="auto" w:fill="auto"/>
          </w:tcPr>
          <w:p w:rsidR="00B14EA7" w:rsidRPr="00C838DC" w:rsidRDefault="0094568F" w:rsidP="005E4CDD">
            <w:sdt>
              <w:sdtPr>
                <w:id w:val="1805663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 w:rsidRPr="00C838DC">
              <w:t xml:space="preserve"> Nein     </w:t>
            </w:r>
            <w:sdt>
              <w:sdtPr>
                <w:id w:val="-1585212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Ja, welche Komplikationen?</w:t>
            </w:r>
          </w:p>
        </w:tc>
      </w:tr>
      <w:tr w:rsidR="00B14EA7" w:rsidTr="005E4CDD">
        <w:trPr>
          <w:trHeight w:hRule="exact" w:val="1201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sdt>
          <w:sdtPr>
            <w:id w:val="140326306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B14EA7" w:rsidRDefault="005337C4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2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hRule="exact" w:val="284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38" w:type="dxa"/>
            <w:shd w:val="clear" w:color="auto" w:fill="auto"/>
          </w:tcPr>
          <w:p w:rsidR="00B14EA7" w:rsidRDefault="00B14EA7" w:rsidP="005E4CDD">
            <w:r>
              <w:t>Wann?</w:t>
            </w:r>
          </w:p>
        </w:tc>
        <w:sdt>
          <w:sdtPr>
            <w:id w:val="1142460148"/>
            <w:placeholder>
              <w:docPart w:val="A0DAD19757AC4AA69C2F7AD0BEEE85FC"/>
            </w:placeholder>
            <w:showingPlcHdr/>
            <w:text/>
          </w:sdtPr>
          <w:sdtEndPr/>
          <w:sdtContent>
            <w:tc>
              <w:tcPr>
                <w:tcW w:w="5812" w:type="dxa"/>
                <w:shd w:val="clear" w:color="auto" w:fill="E9E9E9"/>
              </w:tcPr>
              <w:p w:rsidR="00B14EA7" w:rsidRDefault="00B14EA7" w:rsidP="005E4CDD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B14EA7" w:rsidRDefault="00B14EA7">
      <w:pPr>
        <w:spacing w:line="240" w:lineRule="auto"/>
        <w:rPr>
          <w:b/>
        </w:rPr>
      </w:pPr>
    </w:p>
    <w:p w:rsidR="005337C4" w:rsidRDefault="005337C4">
      <w:pPr>
        <w:spacing w:line="240" w:lineRule="auto"/>
        <w:rPr>
          <w:b/>
        </w:rPr>
      </w:pP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780"/>
        <w:gridCol w:w="1559"/>
        <w:gridCol w:w="4111"/>
      </w:tblGrid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>
            <w:r>
              <w:t>10</w:t>
            </w:r>
            <w:r w:rsidRP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B14EA7" w:rsidRDefault="00B14EA7" w:rsidP="00B14EA7">
            <w:r w:rsidRPr="00B14EA7">
              <w:t>Hat sich Ihr Körpergewicht in den letzten 3 Jahren geändert?</w:t>
            </w:r>
          </w:p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6450" w:type="dxa"/>
            <w:gridSpan w:val="3"/>
            <w:shd w:val="clear" w:color="auto" w:fill="auto"/>
          </w:tcPr>
          <w:p w:rsidR="00B14EA7" w:rsidRPr="00B14EA7" w:rsidRDefault="0094568F" w:rsidP="00B14EA7">
            <w:sdt>
              <w:sdtPr>
                <w:id w:val="436184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B14EA7">
              <w:t xml:space="preserve"> Nein     </w:t>
            </w:r>
            <w:sdt>
              <w:sdtPr>
                <w:id w:val="-689367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B14EA7">
              <w:t xml:space="preserve"> Ja, wie viel Kilogramm?</w:t>
            </w:r>
          </w:p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sdt>
          <w:sdtPr>
            <w:id w:val="1644312258"/>
            <w:placeholder>
              <w:docPart w:val="E73B80C9C7094F759DC9A5D6314BB5C2"/>
            </w:placeholder>
            <w:text/>
          </w:sdtPr>
          <w:sdtEndPr/>
          <w:sdtContent>
            <w:tc>
              <w:tcPr>
                <w:tcW w:w="780" w:type="dxa"/>
                <w:shd w:val="clear" w:color="auto" w:fill="E9E9E9"/>
              </w:tcPr>
              <w:p w:rsidR="00B14EA7" w:rsidRPr="00B14EA7" w:rsidRDefault="00B14EA7" w:rsidP="00B14EA7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kg</w:t>
            </w:r>
          </w:p>
        </w:tc>
        <w:tc>
          <w:tcPr>
            <w:tcW w:w="4111" w:type="dxa"/>
            <w:shd w:val="clear" w:color="auto" w:fill="FFFFFF" w:themeFill="background1"/>
          </w:tcPr>
          <w:p w:rsidR="00B14EA7" w:rsidRPr="00B14EA7" w:rsidRDefault="00B14EA7" w:rsidP="00B14EA7"/>
        </w:tc>
      </w:tr>
      <w:tr w:rsidR="00B14EA7" w:rsidRPr="00B14EA7" w:rsidTr="005E4CDD">
        <w:trPr>
          <w:trHeight w:hRule="exact" w:val="57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780" w:type="dxa"/>
            <w:shd w:val="clear" w:color="auto" w:fill="auto"/>
          </w:tcPr>
          <w:p w:rsidR="00B14EA7" w:rsidRPr="00B14EA7" w:rsidRDefault="00B14EA7" w:rsidP="00B14EA7"/>
        </w:tc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4111" w:type="dxa"/>
            <w:shd w:val="clear" w:color="auto" w:fill="FFFFFF" w:themeFill="background1"/>
          </w:tcPr>
          <w:p w:rsidR="00B14EA7" w:rsidRPr="00B14EA7" w:rsidRDefault="00B14EA7" w:rsidP="00B14EA7"/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shd w:val="clear" w:color="auto" w:fill="auto"/>
          </w:tcPr>
          <w:p w:rsidR="00B14EA7" w:rsidRPr="00B14EA7" w:rsidRDefault="00B14EA7" w:rsidP="00B14EA7">
            <w:r w:rsidRPr="00B14EA7">
              <w:t>Falls ja, Gewichtszunahme?</w:t>
            </w:r>
          </w:p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6450" w:type="dxa"/>
            <w:gridSpan w:val="3"/>
            <w:shd w:val="clear" w:color="auto" w:fill="auto"/>
          </w:tcPr>
          <w:p w:rsidR="00B14EA7" w:rsidRPr="00B14EA7" w:rsidRDefault="0094568F" w:rsidP="00B14EA7">
            <w:sdt>
              <w:sdtPr>
                <w:id w:val="2121030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B14EA7">
              <w:t xml:space="preserve"> Nein     </w:t>
            </w:r>
            <w:sdt>
              <w:sdtPr>
                <w:id w:val="1474867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B14EA7">
              <w:t xml:space="preserve"> Ja, wie viel Kilogramm in welchem Zeitraum?</w:t>
            </w:r>
          </w:p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sdt>
          <w:sdtPr>
            <w:id w:val="-696547737"/>
            <w:placeholder>
              <w:docPart w:val="F7E1548F2F3B4D5E896977393545B215"/>
            </w:placeholder>
            <w:text/>
          </w:sdtPr>
          <w:sdtEndPr/>
          <w:sdtContent>
            <w:tc>
              <w:tcPr>
                <w:tcW w:w="780" w:type="dxa"/>
                <w:shd w:val="clear" w:color="auto" w:fill="E9E9E9"/>
              </w:tcPr>
              <w:p w:rsidR="00B14EA7" w:rsidRPr="00B14EA7" w:rsidRDefault="00B14EA7" w:rsidP="00B14EA7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kg innerhalb von</w:t>
            </w:r>
          </w:p>
        </w:tc>
        <w:sdt>
          <w:sdtPr>
            <w:id w:val="430702222"/>
            <w:placeholder>
              <w:docPart w:val="F01BFD6DA11B4553BE4007A9A4742347"/>
            </w:placeholder>
            <w:text/>
          </w:sdtPr>
          <w:sdtEndPr/>
          <w:sdtContent>
            <w:tc>
              <w:tcPr>
                <w:tcW w:w="4111" w:type="dxa"/>
                <w:shd w:val="clear" w:color="auto" w:fill="E9E9E9"/>
              </w:tcPr>
              <w:p w:rsidR="00B14EA7" w:rsidRPr="00B14EA7" w:rsidRDefault="00B14EA7" w:rsidP="00B14EA7">
                <w:r w:rsidRPr="00B14EA7">
                  <w:t xml:space="preserve"> </w:t>
                </w:r>
              </w:p>
            </w:tc>
          </w:sdtContent>
        </w:sdt>
      </w:tr>
      <w:tr w:rsidR="00B14EA7" w:rsidRPr="00B14EA7" w:rsidTr="005E4CDD">
        <w:trPr>
          <w:trHeight w:hRule="exact" w:val="57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780" w:type="dxa"/>
            <w:shd w:val="clear" w:color="auto" w:fill="auto"/>
          </w:tcPr>
          <w:p w:rsidR="00B14EA7" w:rsidRPr="00B14EA7" w:rsidRDefault="00B14EA7" w:rsidP="00B14EA7"/>
        </w:tc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/>
        </w:tc>
        <w:tc>
          <w:tcPr>
            <w:tcW w:w="4111" w:type="dxa"/>
            <w:shd w:val="clear" w:color="auto" w:fill="FFFFFF" w:themeFill="background1"/>
          </w:tcPr>
          <w:p w:rsidR="00B14EA7" w:rsidRPr="00B14EA7" w:rsidRDefault="00B14EA7" w:rsidP="00B14EA7"/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shd w:val="clear" w:color="auto" w:fill="auto"/>
          </w:tcPr>
          <w:p w:rsidR="00B14EA7" w:rsidRPr="00B14EA7" w:rsidRDefault="00B14EA7" w:rsidP="00B14EA7">
            <w:r w:rsidRPr="00B14EA7">
              <w:t>Falls ja, Gewichtsabnahme?</w:t>
            </w:r>
          </w:p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6450" w:type="dxa"/>
            <w:gridSpan w:val="3"/>
            <w:shd w:val="clear" w:color="auto" w:fill="auto"/>
          </w:tcPr>
          <w:p w:rsidR="00B14EA7" w:rsidRPr="00B14EA7" w:rsidRDefault="0094568F" w:rsidP="00B14EA7">
            <w:sdt>
              <w:sdtPr>
                <w:id w:val="-1530793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B14EA7">
              <w:t xml:space="preserve"> Nein     </w:t>
            </w:r>
            <w:sdt>
              <w:sdtPr>
                <w:id w:val="-1042125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B14EA7">
              <w:t xml:space="preserve"> Ja, wie viel Kilogramm in welchem Zeitraum?</w:t>
            </w:r>
          </w:p>
        </w:tc>
      </w:tr>
      <w:tr w:rsidR="00B14EA7" w:rsidRPr="00B14EA7" w:rsidTr="005E4CDD">
        <w:trPr>
          <w:trHeight w:val="283"/>
        </w:trPr>
        <w:tc>
          <w:tcPr>
            <w:tcW w:w="284" w:type="dxa"/>
          </w:tcPr>
          <w:p w:rsidR="00B14EA7" w:rsidRPr="00B14EA7" w:rsidRDefault="00B14EA7" w:rsidP="00B14EA7"/>
        </w:tc>
        <w:tc>
          <w:tcPr>
            <w:tcW w:w="2410" w:type="dxa"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sdt>
          <w:sdtPr>
            <w:id w:val="1749607347"/>
            <w:placeholder>
              <w:docPart w:val="98496855BE8A49D0AFFA0F0BC91C570B"/>
            </w:placeholder>
            <w:text/>
          </w:sdtPr>
          <w:sdtEndPr/>
          <w:sdtContent>
            <w:tc>
              <w:tcPr>
                <w:tcW w:w="780" w:type="dxa"/>
                <w:shd w:val="clear" w:color="auto" w:fill="E9E9E9"/>
              </w:tcPr>
              <w:p w:rsidR="00B14EA7" w:rsidRPr="00B14EA7" w:rsidRDefault="00B14EA7" w:rsidP="00B14EA7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B14EA7" w:rsidRPr="00B14EA7" w:rsidRDefault="00B14EA7" w:rsidP="00B14EA7">
            <w:r w:rsidRPr="00B14EA7">
              <w:t xml:space="preserve"> kg innerhalb von</w:t>
            </w:r>
          </w:p>
        </w:tc>
        <w:sdt>
          <w:sdtPr>
            <w:id w:val="-1391876790"/>
            <w:placeholder>
              <w:docPart w:val="7B2DCC2F66DE4FD5AD462DB98EE054B8"/>
            </w:placeholder>
            <w:text/>
          </w:sdtPr>
          <w:sdtEndPr/>
          <w:sdtContent>
            <w:tc>
              <w:tcPr>
                <w:tcW w:w="4111" w:type="dxa"/>
                <w:shd w:val="clear" w:color="auto" w:fill="E9E9E9"/>
              </w:tcPr>
              <w:p w:rsidR="00B14EA7" w:rsidRPr="00B14EA7" w:rsidRDefault="00B14EA7" w:rsidP="00B14EA7">
                <w:r w:rsidRPr="00B14EA7">
                  <w:t xml:space="preserve"> </w:t>
                </w:r>
              </w:p>
            </w:tc>
          </w:sdtContent>
        </w:sdt>
      </w:tr>
    </w:tbl>
    <w:p w:rsidR="00B14EA7" w:rsidRDefault="00B14EA7">
      <w:pPr>
        <w:spacing w:line="240" w:lineRule="auto"/>
        <w:rPr>
          <w:b/>
        </w:rPr>
      </w:pPr>
    </w:p>
    <w:p w:rsidR="005337C4" w:rsidRDefault="005337C4">
      <w:pPr>
        <w:spacing w:line="240" w:lineRule="auto"/>
        <w:rPr>
          <w:b/>
        </w:rPr>
      </w:pPr>
    </w:p>
    <w:tbl>
      <w:tblPr>
        <w:tblStyle w:val="Tabellenraster13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197"/>
        <w:gridCol w:w="4253"/>
      </w:tblGrid>
      <w:tr w:rsidR="00B14EA7" w:rsidRPr="00B14EA7" w:rsidTr="005E4CDD">
        <w:trPr>
          <w:trHeight w:val="283"/>
        </w:trPr>
        <w:tc>
          <w:tcPr>
            <w:tcW w:w="284" w:type="dxa"/>
            <w:vMerge w:val="restart"/>
          </w:tcPr>
          <w:p w:rsidR="00B14EA7" w:rsidRPr="00B14EA7" w:rsidRDefault="00B14EA7" w:rsidP="00B14EA7">
            <w:r>
              <w:t>11</w:t>
            </w:r>
            <w:r w:rsidRP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B14EA7" w:rsidRDefault="00B14EA7" w:rsidP="00B14EA7">
            <w:r w:rsidRPr="00B14EA7">
              <w:t>Rauchen Sie oder haben Sie in der Vergangenheit geraucht?</w:t>
            </w:r>
          </w:p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2197" w:type="dxa"/>
            <w:shd w:val="clear" w:color="auto" w:fill="auto"/>
          </w:tcPr>
          <w:p w:rsidR="00B14EA7" w:rsidRPr="00B14EA7" w:rsidRDefault="0094568F" w:rsidP="00B14EA7">
            <w:sdt>
              <w:sdtPr>
                <w:id w:val="565684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B14EA7">
              <w:t xml:space="preserve"> Nein     </w:t>
            </w:r>
            <w:sdt>
              <w:sdtPr>
                <w:id w:val="-96526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B14EA7">
              <w:t xml:space="preserve"> Ja, was?</w:t>
            </w:r>
          </w:p>
        </w:tc>
        <w:tc>
          <w:tcPr>
            <w:tcW w:w="4253" w:type="dxa"/>
            <w:shd w:val="clear" w:color="auto" w:fill="E9E9E9"/>
          </w:tcPr>
          <w:p w:rsidR="00B14EA7" w:rsidRPr="00B14EA7" w:rsidRDefault="00B14EA7" w:rsidP="00B14EA7">
            <w:r w:rsidRPr="00B14EA7">
              <w:t xml:space="preserve"> </w:t>
            </w:r>
            <w:sdt>
              <w:sdtPr>
                <w:id w:val="-1161701874"/>
                <w:placeholder>
                  <w:docPart w:val="072C43B010354087BC94B59BB286926B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B14EA7" w:rsidRPr="00B14EA7" w:rsidTr="005E4CDD">
        <w:trPr>
          <w:trHeight w:hRule="exact" w:val="57"/>
        </w:trPr>
        <w:tc>
          <w:tcPr>
            <w:tcW w:w="284" w:type="dxa"/>
            <w:vMerge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6450" w:type="dxa"/>
            <w:gridSpan w:val="2"/>
            <w:shd w:val="clear" w:color="auto" w:fill="auto"/>
          </w:tcPr>
          <w:p w:rsidR="00B14EA7" w:rsidRPr="00B14EA7" w:rsidRDefault="00B14EA7" w:rsidP="00B14EA7"/>
        </w:tc>
      </w:tr>
      <w:tr w:rsidR="00B14EA7" w:rsidRPr="00B14EA7" w:rsidTr="005E4CDD">
        <w:trPr>
          <w:trHeight w:val="283"/>
        </w:trPr>
        <w:tc>
          <w:tcPr>
            <w:tcW w:w="284" w:type="dxa"/>
            <w:vMerge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2197" w:type="dxa"/>
            <w:shd w:val="clear" w:color="auto" w:fill="auto"/>
          </w:tcPr>
          <w:p w:rsidR="00B14EA7" w:rsidRPr="00B14EA7" w:rsidRDefault="00B14EA7" w:rsidP="00B14EA7">
            <w:r w:rsidRPr="00B14EA7">
              <w:t>Wie viel pro Tag?</w:t>
            </w:r>
          </w:p>
        </w:tc>
        <w:tc>
          <w:tcPr>
            <w:tcW w:w="4253" w:type="dxa"/>
            <w:shd w:val="clear" w:color="auto" w:fill="E9E9E9"/>
          </w:tcPr>
          <w:p w:rsidR="00B14EA7" w:rsidRPr="00B14EA7" w:rsidRDefault="00B14EA7" w:rsidP="00B14EA7">
            <w:r w:rsidRPr="00B14EA7">
              <w:t xml:space="preserve"> </w:t>
            </w:r>
            <w:sdt>
              <w:sdtPr>
                <w:id w:val="763883385"/>
                <w:placeholder>
                  <w:docPart w:val="2B22A799AC6B4CF29271F5D2A60C0E93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B14EA7" w:rsidRPr="00B14EA7" w:rsidTr="005E4CDD">
        <w:trPr>
          <w:trHeight w:hRule="exact" w:val="57"/>
        </w:trPr>
        <w:tc>
          <w:tcPr>
            <w:tcW w:w="284" w:type="dxa"/>
            <w:vMerge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2197" w:type="dxa"/>
            <w:shd w:val="clear" w:color="auto" w:fill="auto"/>
          </w:tcPr>
          <w:p w:rsidR="00B14EA7" w:rsidRPr="00B14EA7" w:rsidRDefault="00B14EA7" w:rsidP="00B14EA7"/>
        </w:tc>
        <w:tc>
          <w:tcPr>
            <w:tcW w:w="4253" w:type="dxa"/>
            <w:shd w:val="clear" w:color="auto" w:fill="auto"/>
          </w:tcPr>
          <w:p w:rsidR="00B14EA7" w:rsidRPr="00B14EA7" w:rsidRDefault="00B14EA7" w:rsidP="00B14EA7"/>
        </w:tc>
      </w:tr>
      <w:tr w:rsidR="00B14EA7" w:rsidRPr="00B14EA7" w:rsidTr="005E4CDD">
        <w:trPr>
          <w:trHeight w:val="283"/>
        </w:trPr>
        <w:tc>
          <w:tcPr>
            <w:tcW w:w="284" w:type="dxa"/>
            <w:vMerge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2197" w:type="dxa"/>
            <w:shd w:val="clear" w:color="auto" w:fill="auto"/>
          </w:tcPr>
          <w:p w:rsidR="00B14EA7" w:rsidRPr="00B14EA7" w:rsidRDefault="00B14EA7" w:rsidP="00B14EA7">
            <w:r w:rsidRPr="00B14EA7">
              <w:t>Seit wann?</w:t>
            </w:r>
          </w:p>
        </w:tc>
        <w:tc>
          <w:tcPr>
            <w:tcW w:w="4253" w:type="dxa"/>
            <w:shd w:val="clear" w:color="auto" w:fill="E9E9E9"/>
          </w:tcPr>
          <w:p w:rsidR="00B14EA7" w:rsidRPr="00B14EA7" w:rsidRDefault="00B14EA7" w:rsidP="00B14EA7">
            <w:r w:rsidRPr="00B14EA7">
              <w:t xml:space="preserve"> </w:t>
            </w:r>
            <w:sdt>
              <w:sdtPr>
                <w:id w:val="1868562617"/>
                <w:placeholder>
                  <w:docPart w:val="8CAF0445413043A2A7AD15DA6069019C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B14EA7" w:rsidRPr="00B14EA7" w:rsidTr="005E4CDD">
        <w:trPr>
          <w:trHeight w:hRule="exact" w:val="57"/>
        </w:trPr>
        <w:tc>
          <w:tcPr>
            <w:tcW w:w="284" w:type="dxa"/>
            <w:vMerge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6450" w:type="dxa"/>
            <w:gridSpan w:val="2"/>
            <w:shd w:val="clear" w:color="auto" w:fill="auto"/>
          </w:tcPr>
          <w:p w:rsidR="00B14EA7" w:rsidRPr="00B14EA7" w:rsidRDefault="00B14EA7" w:rsidP="00B14EA7"/>
        </w:tc>
      </w:tr>
      <w:tr w:rsidR="00B14EA7" w:rsidRPr="00B14EA7" w:rsidTr="005E4CDD">
        <w:trPr>
          <w:trHeight w:val="283"/>
        </w:trPr>
        <w:tc>
          <w:tcPr>
            <w:tcW w:w="284" w:type="dxa"/>
            <w:vMerge/>
          </w:tcPr>
          <w:p w:rsidR="00B14EA7" w:rsidRPr="00B14EA7" w:rsidRDefault="00B14EA7" w:rsidP="00B14EA7"/>
        </w:tc>
        <w:tc>
          <w:tcPr>
            <w:tcW w:w="2410" w:type="dxa"/>
            <w:vMerge/>
            <w:shd w:val="clear" w:color="auto" w:fill="auto"/>
          </w:tcPr>
          <w:p w:rsidR="00B14EA7" w:rsidRPr="00B14EA7" w:rsidRDefault="00B14EA7" w:rsidP="00B14EA7"/>
        </w:tc>
        <w:tc>
          <w:tcPr>
            <w:tcW w:w="212" w:type="dxa"/>
            <w:shd w:val="clear" w:color="auto" w:fill="auto"/>
          </w:tcPr>
          <w:p w:rsidR="00B14EA7" w:rsidRPr="00B14EA7" w:rsidRDefault="00B14EA7" w:rsidP="00B14EA7"/>
        </w:tc>
        <w:tc>
          <w:tcPr>
            <w:tcW w:w="2197" w:type="dxa"/>
            <w:shd w:val="clear" w:color="auto" w:fill="auto"/>
          </w:tcPr>
          <w:p w:rsidR="00B14EA7" w:rsidRPr="00B14EA7" w:rsidRDefault="00B14EA7" w:rsidP="00B14EA7">
            <w:r w:rsidRPr="00B14EA7">
              <w:t>Bei Exrauchern: Bis wann?</w:t>
            </w:r>
          </w:p>
        </w:tc>
        <w:tc>
          <w:tcPr>
            <w:tcW w:w="4253" w:type="dxa"/>
            <w:shd w:val="clear" w:color="auto" w:fill="E9E9E9"/>
          </w:tcPr>
          <w:p w:rsidR="00B14EA7" w:rsidRPr="00B14EA7" w:rsidRDefault="00B14EA7" w:rsidP="00B14EA7">
            <w:r w:rsidRPr="00B14EA7">
              <w:t xml:space="preserve"> </w:t>
            </w:r>
            <w:sdt>
              <w:sdtPr>
                <w:id w:val="113487013"/>
                <w:placeholder>
                  <w:docPart w:val="B1DA18A11D144388ADFAAD172E52B111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</w:tbl>
    <w:p w:rsidR="00B14EA7" w:rsidRDefault="00B14EA7" w:rsidP="00B14EA7">
      <w:pPr>
        <w:spacing w:line="240" w:lineRule="auto"/>
        <w:rPr>
          <w:b/>
        </w:rPr>
      </w:pPr>
    </w:p>
    <w:p w:rsidR="005337C4" w:rsidRPr="00B14EA7" w:rsidRDefault="005337C4" w:rsidP="00B14EA7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14EA7" w:rsidRPr="00C838DC" w:rsidTr="005E4CDD">
        <w:trPr>
          <w:trHeight w:val="284"/>
        </w:trPr>
        <w:tc>
          <w:tcPr>
            <w:tcW w:w="284" w:type="dxa"/>
            <w:vMerge w:val="restart"/>
          </w:tcPr>
          <w:p w:rsidR="00B14EA7" w:rsidRPr="00041B95" w:rsidRDefault="00B14EA7" w:rsidP="005E4CDD">
            <w:r>
              <w:t>12.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C838DC" w:rsidRDefault="00B14EA7" w:rsidP="005E4CDD">
            <w:r w:rsidRPr="0017615E">
              <w:t>Sind Operationen durchgeführt worden oder vorgesehen?</w:t>
            </w:r>
          </w:p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shd w:val="clear" w:color="auto" w:fill="auto"/>
          </w:tcPr>
          <w:p w:rsidR="00B14EA7" w:rsidRPr="00C838DC" w:rsidRDefault="0094568F" w:rsidP="005E4CDD">
            <w:sdt>
              <w:sdtPr>
                <w:id w:val="-2064400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 w:rsidRPr="00C838DC">
              <w:t xml:space="preserve"> Nein     </w:t>
            </w:r>
            <w:sdt>
              <w:sdtPr>
                <w:id w:val="40097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Ja, welche und wann?</w:t>
            </w:r>
          </w:p>
        </w:tc>
      </w:tr>
      <w:tr w:rsidR="00B14EA7" w:rsidTr="005E4CDD">
        <w:trPr>
          <w:trHeight w:hRule="exact" w:val="1312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sdt>
          <w:sdtPr>
            <w:id w:val="-117526580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14EA7" w:rsidRDefault="005337C4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hRule="exact" w:val="284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shd w:val="clear" w:color="auto" w:fill="auto"/>
          </w:tcPr>
          <w:p w:rsidR="00B14EA7" w:rsidRDefault="00B14EA7" w:rsidP="005E4CDD">
            <w:r w:rsidRPr="00BD1619">
              <w:t>Name und Anschr</w:t>
            </w:r>
            <w:r>
              <w:t xml:space="preserve">ift des </w:t>
            </w:r>
            <w:r w:rsidR="00760509">
              <w:t xml:space="preserve">Arztes / </w:t>
            </w:r>
            <w:r>
              <w:t>Krankenhauses</w:t>
            </w:r>
            <w:r w:rsidR="00760509">
              <w:t xml:space="preserve"> </w:t>
            </w:r>
            <w:r>
              <w:t>/</w:t>
            </w:r>
            <w:r w:rsidR="00760509">
              <w:t xml:space="preserve"> </w:t>
            </w:r>
            <w:r>
              <w:t>der Einrichtung:</w:t>
            </w:r>
          </w:p>
        </w:tc>
      </w:tr>
      <w:tr w:rsidR="00B14EA7" w:rsidTr="005E4CDD">
        <w:trPr>
          <w:trHeight w:hRule="exact" w:val="742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sdt>
          <w:sdtPr>
            <w:id w:val="-1890566115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14EA7" w:rsidRDefault="005337C4" w:rsidP="005E4CDD">
                <w:r>
                  <w:t xml:space="preserve"> </w:t>
                </w:r>
              </w:p>
            </w:tc>
          </w:sdtContent>
        </w:sdt>
      </w:tr>
    </w:tbl>
    <w:p w:rsidR="00B14EA7" w:rsidRDefault="00B14EA7" w:rsidP="00B14EA7">
      <w:pPr>
        <w:rPr>
          <w:b/>
        </w:rPr>
      </w:pPr>
    </w:p>
    <w:p w:rsidR="005337C4" w:rsidRDefault="005337C4" w:rsidP="00B14EA7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14EA7" w:rsidRPr="00C838DC" w:rsidTr="005E4CDD">
        <w:trPr>
          <w:trHeight w:val="284"/>
        </w:trPr>
        <w:tc>
          <w:tcPr>
            <w:tcW w:w="284" w:type="dxa"/>
            <w:vMerge w:val="restart"/>
          </w:tcPr>
          <w:p w:rsidR="00B14EA7" w:rsidRPr="00041B95" w:rsidRDefault="00B14EA7" w:rsidP="005E4CDD">
            <w:r>
              <w:t>1</w:t>
            </w:r>
            <w:r w:rsidR="003C738C">
              <w:t>3</w:t>
            </w:r>
            <w:r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C838DC" w:rsidRDefault="0039239F" w:rsidP="005E4CDD">
            <w:r>
              <w:t>Waren aufgrund der Beschwerden/</w:t>
            </w:r>
            <w:r w:rsidR="00B14EA7" w:rsidRPr="0017615E">
              <w:t>der Erkrankung Behandlungen in einem Krankenhaus/ stationäre Rehabilitationsmaßnahmen/Kuren notwendig?</w:t>
            </w:r>
          </w:p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shd w:val="clear" w:color="auto" w:fill="auto"/>
          </w:tcPr>
          <w:p w:rsidR="00B14EA7" w:rsidRPr="00C838DC" w:rsidRDefault="0094568F" w:rsidP="005E4CDD">
            <w:sdt>
              <w:sdtPr>
                <w:id w:val="-62726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 w:rsidRPr="00C838DC">
              <w:t xml:space="preserve"> Nein     </w:t>
            </w:r>
            <w:sdt>
              <w:sdtPr>
                <w:id w:val="1297876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Ja, welche und wann?</w:t>
            </w:r>
          </w:p>
        </w:tc>
      </w:tr>
      <w:tr w:rsidR="00B14EA7" w:rsidTr="005E4CDD">
        <w:trPr>
          <w:trHeight w:hRule="exact" w:val="1312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sdt>
          <w:sdtPr>
            <w:id w:val="-50397841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14EA7" w:rsidRDefault="005337C4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hRule="exact" w:val="284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shd w:val="clear" w:color="auto" w:fill="auto"/>
          </w:tcPr>
          <w:p w:rsidR="00B14EA7" w:rsidRDefault="00B14EA7" w:rsidP="005E4CDD">
            <w:r w:rsidRPr="00BD1619">
              <w:t>Name und Anschr</w:t>
            </w:r>
            <w:r>
              <w:t>ift des Krankenhauses</w:t>
            </w:r>
            <w:r w:rsidR="00760509">
              <w:t xml:space="preserve"> </w:t>
            </w:r>
            <w:r>
              <w:t>/</w:t>
            </w:r>
            <w:r w:rsidR="00760509">
              <w:t xml:space="preserve"> </w:t>
            </w:r>
            <w:r>
              <w:t>der Einrichtung:</w:t>
            </w:r>
          </w:p>
        </w:tc>
      </w:tr>
      <w:tr w:rsidR="00B14EA7" w:rsidTr="005E4CDD">
        <w:trPr>
          <w:trHeight w:hRule="exact" w:val="742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sdt>
          <w:sdtPr>
            <w:id w:val="-105800844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14EA7" w:rsidRDefault="005337C4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293"/>
        </w:trPr>
        <w:tc>
          <w:tcPr>
            <w:tcW w:w="284" w:type="dxa"/>
          </w:tcPr>
          <w:p w:rsidR="00B14EA7" w:rsidRPr="00677CEE" w:rsidRDefault="00B14EA7" w:rsidP="005E4CDD"/>
        </w:tc>
        <w:tc>
          <w:tcPr>
            <w:tcW w:w="2410" w:type="dxa"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shd w:val="clear" w:color="auto" w:fill="auto"/>
          </w:tcPr>
          <w:p w:rsidR="00B14EA7" w:rsidRDefault="00B14EA7" w:rsidP="005E4CDD">
            <w:r>
              <w:t>(Befunde bitte beifügen)</w:t>
            </w:r>
          </w:p>
        </w:tc>
      </w:tr>
    </w:tbl>
    <w:p w:rsidR="00B14EA7" w:rsidRDefault="00B14EA7" w:rsidP="00B14EA7">
      <w:pPr>
        <w:rPr>
          <w:b/>
        </w:rPr>
      </w:pPr>
    </w:p>
    <w:p w:rsidR="00B14EA7" w:rsidRDefault="00B14EA7" w:rsidP="00B14EA7">
      <w:pPr>
        <w:spacing w:line="240" w:lineRule="auto"/>
        <w:rPr>
          <w:b/>
        </w:rPr>
      </w:pPr>
      <w:r>
        <w:rPr>
          <w:b/>
        </w:rPr>
        <w:br w:type="page"/>
      </w:r>
    </w:p>
    <w:p w:rsidR="00B14EA7" w:rsidRDefault="00B14EA7" w:rsidP="00B14EA7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1285"/>
        <w:gridCol w:w="2117"/>
      </w:tblGrid>
      <w:tr w:rsidR="00B14EA7" w:rsidRPr="00C838DC" w:rsidTr="005E4CDD">
        <w:trPr>
          <w:trHeight w:val="283"/>
        </w:trPr>
        <w:tc>
          <w:tcPr>
            <w:tcW w:w="284" w:type="dxa"/>
          </w:tcPr>
          <w:p w:rsidR="00B14EA7" w:rsidRPr="00041B95" w:rsidRDefault="00B14EA7" w:rsidP="005E4CDD">
            <w:r>
              <w:t>1</w:t>
            </w:r>
            <w:r w:rsidR="003C738C">
              <w:t>4</w:t>
            </w:r>
            <w:r>
              <w:t>.</w:t>
            </w:r>
          </w:p>
        </w:tc>
        <w:tc>
          <w:tcPr>
            <w:tcW w:w="2410" w:type="dxa"/>
            <w:shd w:val="clear" w:color="auto" w:fill="auto"/>
          </w:tcPr>
          <w:p w:rsidR="00B14EA7" w:rsidRPr="00C838DC" w:rsidRDefault="00B14EA7" w:rsidP="005E4CDD">
            <w:r>
              <w:t xml:space="preserve">Wie wurde/wird ansonsten </w:t>
            </w:r>
            <w:r>
              <w:br/>
              <w:t>behandelt?</w:t>
            </w:r>
          </w:p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5"/>
            <w:shd w:val="clear" w:color="auto" w:fill="auto"/>
          </w:tcPr>
          <w:p w:rsidR="00B14EA7" w:rsidRPr="00C838DC" w:rsidRDefault="0094568F" w:rsidP="005E4CDD">
            <w:sdt>
              <w:sdtPr>
                <w:id w:val="1075787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</w:t>
            </w:r>
            <w:r w:rsidR="00B14EA7" w:rsidRPr="008650D1">
              <w:rPr>
                <w:b/>
              </w:rPr>
              <w:t>Keine Behandlung</w:t>
            </w:r>
          </w:p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Default="00B14EA7" w:rsidP="005E4CDD"/>
        </w:tc>
        <w:tc>
          <w:tcPr>
            <w:tcW w:w="4394" w:type="dxa"/>
            <w:gridSpan w:val="3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5"/>
            <w:shd w:val="clear" w:color="auto" w:fill="auto"/>
          </w:tcPr>
          <w:p w:rsidR="00B14EA7" w:rsidRDefault="0094568F" w:rsidP="005E4CDD">
            <w:sdt>
              <w:sdtPr>
                <w:id w:val="-326523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</w:t>
            </w:r>
            <w:r w:rsidR="00B14EA7">
              <w:rPr>
                <w:b/>
              </w:rPr>
              <w:t>Blutdruckmittel</w:t>
            </w:r>
          </w:p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Default="00B14EA7" w:rsidP="005E4CDD">
            <w:r w:rsidRPr="000376F5">
              <w:t>Medikamentenname:</w:t>
            </w:r>
          </w:p>
        </w:tc>
        <w:sdt>
          <w:sdtPr>
            <w:id w:val="-539588812"/>
            <w:placeholder>
              <w:docPart w:val="3CEA82F671F545D38B67FE745EDC1C98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Pr="000376F5" w:rsidRDefault="00B14EA7" w:rsidP="005E4CDD"/>
        </w:tc>
        <w:tc>
          <w:tcPr>
            <w:tcW w:w="4394" w:type="dxa"/>
            <w:gridSpan w:val="3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Pr="000376F5" w:rsidRDefault="00B14EA7" w:rsidP="005E4CDD">
            <w:r>
              <w:t>von:</w:t>
            </w:r>
          </w:p>
        </w:tc>
        <w:sdt>
          <w:sdtPr>
            <w:id w:val="550582703"/>
            <w:placeholder>
              <w:docPart w:val="3AB9E438E3A34E5F9A8953C5286ABA59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B14EA7" w:rsidRPr="000376F5" w:rsidRDefault="00B14EA7" w:rsidP="005E4CD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B14EA7" w:rsidRDefault="00B14EA7" w:rsidP="005E4CDD">
            <w:r>
              <w:t xml:space="preserve">   bis:</w:t>
            </w:r>
          </w:p>
        </w:tc>
        <w:sdt>
          <w:sdtPr>
            <w:id w:val="1355611712"/>
            <w:placeholder>
              <w:docPart w:val="3AB9E438E3A34E5F9A8953C5286ABA59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Default="00B14EA7" w:rsidP="005E4CDD"/>
        </w:tc>
        <w:tc>
          <w:tcPr>
            <w:tcW w:w="2552" w:type="dxa"/>
            <w:gridSpan w:val="2"/>
            <w:shd w:val="clear" w:color="auto" w:fill="auto"/>
          </w:tcPr>
          <w:p w:rsidR="00B14EA7" w:rsidRPr="000376F5" w:rsidRDefault="00B14EA7" w:rsidP="005E4CDD"/>
        </w:tc>
        <w:tc>
          <w:tcPr>
            <w:tcW w:w="1285" w:type="dxa"/>
            <w:shd w:val="clear" w:color="auto" w:fill="auto"/>
          </w:tcPr>
          <w:p w:rsidR="00B14EA7" w:rsidRDefault="00B14EA7" w:rsidP="005E4CDD"/>
        </w:tc>
        <w:tc>
          <w:tcPr>
            <w:tcW w:w="2117" w:type="dxa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B14EA7" w:rsidP="005E4CDD">
            <w:r>
              <w:t>Wie oft täglich</w:t>
            </w:r>
            <w:r w:rsidRPr="008650D1">
              <w:t>?</w:t>
            </w:r>
          </w:p>
        </w:tc>
        <w:sdt>
          <w:sdtPr>
            <w:id w:val="1545563177"/>
            <w:placeholder>
              <w:docPart w:val="1C494895E4234B2C930A448FB5618F86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B14EA7" w:rsidP="005E4CDD"/>
        </w:tc>
        <w:tc>
          <w:tcPr>
            <w:tcW w:w="3402" w:type="dxa"/>
            <w:gridSpan w:val="2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5"/>
            <w:shd w:val="clear" w:color="auto" w:fill="auto"/>
          </w:tcPr>
          <w:p w:rsidR="00B14EA7" w:rsidRDefault="0094568F" w:rsidP="005E4CDD">
            <w:sdt>
              <w:sdtPr>
                <w:id w:val="-1115590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</w:t>
            </w:r>
            <w:r w:rsidR="00B14EA7">
              <w:rPr>
                <w:b/>
              </w:rPr>
              <w:t>2. Blutdruckmittel</w:t>
            </w:r>
          </w:p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Default="00B14EA7" w:rsidP="005E4CDD">
            <w:r w:rsidRPr="000376F5">
              <w:t>Medikamentenname:</w:t>
            </w:r>
          </w:p>
        </w:tc>
        <w:sdt>
          <w:sdtPr>
            <w:id w:val="-1079365491"/>
            <w:placeholder>
              <w:docPart w:val="D5D9F6004CD74CF8BA796BFF7B6667D7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Pr="000376F5" w:rsidRDefault="00B14EA7" w:rsidP="005E4CDD"/>
        </w:tc>
        <w:tc>
          <w:tcPr>
            <w:tcW w:w="4394" w:type="dxa"/>
            <w:gridSpan w:val="3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Pr="000376F5" w:rsidRDefault="00B14EA7" w:rsidP="005E4CDD">
            <w:r>
              <w:t>von:</w:t>
            </w:r>
          </w:p>
        </w:tc>
        <w:sdt>
          <w:sdtPr>
            <w:id w:val="-566192635"/>
            <w:placeholder>
              <w:docPart w:val="2CC0C84DA7794235BDAF419A00BBF22A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B14EA7" w:rsidRPr="000376F5" w:rsidRDefault="00B14EA7" w:rsidP="005E4CD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B14EA7" w:rsidRDefault="00B14EA7" w:rsidP="005E4CDD">
            <w:r>
              <w:t xml:space="preserve">   bis:</w:t>
            </w:r>
          </w:p>
        </w:tc>
        <w:sdt>
          <w:sdtPr>
            <w:id w:val="-1674799822"/>
            <w:placeholder>
              <w:docPart w:val="2CC0C84DA7794235BDAF419A00BBF22A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Default="00B14EA7" w:rsidP="005E4CDD"/>
        </w:tc>
        <w:tc>
          <w:tcPr>
            <w:tcW w:w="2552" w:type="dxa"/>
            <w:gridSpan w:val="2"/>
            <w:shd w:val="clear" w:color="auto" w:fill="auto"/>
          </w:tcPr>
          <w:p w:rsidR="00B14EA7" w:rsidRPr="000376F5" w:rsidRDefault="00B14EA7" w:rsidP="005E4CDD"/>
        </w:tc>
        <w:tc>
          <w:tcPr>
            <w:tcW w:w="1285" w:type="dxa"/>
            <w:shd w:val="clear" w:color="auto" w:fill="auto"/>
          </w:tcPr>
          <w:p w:rsidR="00B14EA7" w:rsidRDefault="00B14EA7" w:rsidP="005E4CDD"/>
        </w:tc>
        <w:tc>
          <w:tcPr>
            <w:tcW w:w="2117" w:type="dxa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94568F" w:rsidP="005E4CDD">
            <w:sdt>
              <w:sdtPr>
                <w:id w:val="6572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Wie oft täglich</w:t>
            </w:r>
            <w:r w:rsidR="00B14EA7" w:rsidRPr="008650D1">
              <w:t>?</w:t>
            </w:r>
          </w:p>
        </w:tc>
        <w:sdt>
          <w:sdtPr>
            <w:id w:val="206540560"/>
            <w:placeholder>
              <w:docPart w:val="A3DC6CD70A754E82BE58FDF3C694605C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B14EA7" w:rsidP="005E4CDD"/>
        </w:tc>
        <w:tc>
          <w:tcPr>
            <w:tcW w:w="3402" w:type="dxa"/>
            <w:gridSpan w:val="2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5"/>
            <w:shd w:val="clear" w:color="auto" w:fill="auto"/>
          </w:tcPr>
          <w:p w:rsidR="00B14EA7" w:rsidRDefault="0094568F" w:rsidP="005E4CDD">
            <w:sdt>
              <w:sdtPr>
                <w:id w:val="-1050601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</w:t>
            </w:r>
            <w:r w:rsidR="00B14EA7">
              <w:rPr>
                <w:b/>
              </w:rPr>
              <w:t>Mittel gegen Herzrasen/Herzstolpern</w:t>
            </w:r>
          </w:p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Default="00B14EA7" w:rsidP="005E4CDD">
            <w:r>
              <w:t>Medikamentenname?</w:t>
            </w:r>
          </w:p>
        </w:tc>
        <w:sdt>
          <w:sdtPr>
            <w:id w:val="-436910544"/>
            <w:placeholder>
              <w:docPart w:val="35AF188F6B614CA49B87691930402AFA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Pr="000376F5" w:rsidRDefault="00B14EA7" w:rsidP="005E4CDD"/>
        </w:tc>
        <w:tc>
          <w:tcPr>
            <w:tcW w:w="4394" w:type="dxa"/>
            <w:gridSpan w:val="3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Pr="000376F5" w:rsidRDefault="00B14EA7" w:rsidP="005E4CDD">
            <w:r>
              <w:t>von:</w:t>
            </w:r>
          </w:p>
        </w:tc>
        <w:sdt>
          <w:sdtPr>
            <w:id w:val="7807641"/>
            <w:placeholder>
              <w:docPart w:val="A4BECCB99C2D4A3AA0D3DAD50868C06D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B14EA7" w:rsidRPr="000376F5" w:rsidRDefault="00B14EA7" w:rsidP="005E4CD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B14EA7" w:rsidRDefault="00B14EA7" w:rsidP="005E4CDD">
            <w:r>
              <w:t xml:space="preserve">   bis:</w:t>
            </w:r>
          </w:p>
        </w:tc>
        <w:sdt>
          <w:sdtPr>
            <w:id w:val="-2047052839"/>
            <w:placeholder>
              <w:docPart w:val="A4BECCB99C2D4A3AA0D3DAD50868C06D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Default="00B14EA7" w:rsidP="005E4CDD"/>
        </w:tc>
        <w:tc>
          <w:tcPr>
            <w:tcW w:w="2552" w:type="dxa"/>
            <w:gridSpan w:val="2"/>
            <w:shd w:val="clear" w:color="auto" w:fill="auto"/>
          </w:tcPr>
          <w:p w:rsidR="00B14EA7" w:rsidRPr="000376F5" w:rsidRDefault="00B14EA7" w:rsidP="005E4CDD"/>
        </w:tc>
        <w:tc>
          <w:tcPr>
            <w:tcW w:w="1285" w:type="dxa"/>
            <w:shd w:val="clear" w:color="auto" w:fill="auto"/>
          </w:tcPr>
          <w:p w:rsidR="00B14EA7" w:rsidRDefault="00B14EA7" w:rsidP="005E4CDD"/>
        </w:tc>
        <w:tc>
          <w:tcPr>
            <w:tcW w:w="2117" w:type="dxa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B14EA7" w:rsidP="005E4CDD">
            <w:r>
              <w:t>Wie oft täglich?</w:t>
            </w:r>
          </w:p>
        </w:tc>
        <w:sdt>
          <w:sdtPr>
            <w:id w:val="-1314322158"/>
            <w:placeholder>
              <w:docPart w:val="92C4BDEC21924808A0880C70CCD28570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3C738C" w:rsidTr="005E4CDD">
        <w:trPr>
          <w:trHeight w:val="283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3048" w:type="dxa"/>
            <w:gridSpan w:val="3"/>
            <w:shd w:val="clear" w:color="auto" w:fill="auto"/>
          </w:tcPr>
          <w:p w:rsidR="003C738C" w:rsidRDefault="003C738C" w:rsidP="005E4CDD"/>
        </w:tc>
        <w:tc>
          <w:tcPr>
            <w:tcW w:w="3402" w:type="dxa"/>
            <w:gridSpan w:val="2"/>
            <w:shd w:val="clear" w:color="auto" w:fill="auto"/>
          </w:tcPr>
          <w:p w:rsidR="003C738C" w:rsidRDefault="003C738C" w:rsidP="005E4CDD"/>
        </w:tc>
      </w:tr>
      <w:tr w:rsidR="003C738C" w:rsidTr="005E4CDD">
        <w:trPr>
          <w:trHeight w:val="283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6450" w:type="dxa"/>
            <w:gridSpan w:val="5"/>
            <w:shd w:val="clear" w:color="auto" w:fill="auto"/>
          </w:tcPr>
          <w:p w:rsidR="003C738C" w:rsidRDefault="0094568F" w:rsidP="005E4CDD">
            <w:sdt>
              <w:sdtPr>
                <w:id w:val="384680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738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C738C">
              <w:t xml:space="preserve"> </w:t>
            </w:r>
            <w:r w:rsidR="003C738C">
              <w:rPr>
                <w:b/>
              </w:rPr>
              <w:t>Mittel zur „Blutverdünnung“</w:t>
            </w:r>
          </w:p>
        </w:tc>
      </w:tr>
      <w:tr w:rsidR="003C738C" w:rsidTr="005E4CDD">
        <w:trPr>
          <w:trHeight w:val="283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2056" w:type="dxa"/>
            <w:gridSpan w:val="2"/>
            <w:shd w:val="clear" w:color="auto" w:fill="auto"/>
          </w:tcPr>
          <w:p w:rsidR="003C738C" w:rsidRDefault="003C738C" w:rsidP="005E4CDD">
            <w:r>
              <w:t>Medikamentenname?</w:t>
            </w:r>
          </w:p>
        </w:tc>
        <w:sdt>
          <w:sdtPr>
            <w:id w:val="-118996612"/>
            <w:placeholder>
              <w:docPart w:val="D11AA0F7875E4FCA972BFAD4E7FBA656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3C738C" w:rsidRDefault="003C738C" w:rsidP="005E4CDD">
                <w:r>
                  <w:t xml:space="preserve"> </w:t>
                </w:r>
              </w:p>
            </w:tc>
          </w:sdtContent>
        </w:sdt>
      </w:tr>
      <w:tr w:rsidR="003C738C" w:rsidTr="005E4CDD">
        <w:trPr>
          <w:trHeight w:hRule="exact" w:val="57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2056" w:type="dxa"/>
            <w:gridSpan w:val="2"/>
            <w:shd w:val="clear" w:color="auto" w:fill="auto"/>
          </w:tcPr>
          <w:p w:rsidR="003C738C" w:rsidRPr="000376F5" w:rsidRDefault="003C738C" w:rsidP="005E4CDD"/>
        </w:tc>
        <w:tc>
          <w:tcPr>
            <w:tcW w:w="4394" w:type="dxa"/>
            <w:gridSpan w:val="3"/>
            <w:shd w:val="clear" w:color="auto" w:fill="auto"/>
          </w:tcPr>
          <w:p w:rsidR="003C738C" w:rsidRDefault="003C738C" w:rsidP="005E4CDD"/>
        </w:tc>
      </w:tr>
      <w:tr w:rsidR="003C738C" w:rsidTr="005E4CDD">
        <w:trPr>
          <w:trHeight w:val="283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496" w:type="dxa"/>
            <w:shd w:val="clear" w:color="auto" w:fill="auto"/>
          </w:tcPr>
          <w:p w:rsidR="003C738C" w:rsidRPr="000376F5" w:rsidRDefault="003C738C" w:rsidP="005E4CDD">
            <w:r>
              <w:t>von:</w:t>
            </w:r>
          </w:p>
        </w:tc>
        <w:sdt>
          <w:sdtPr>
            <w:id w:val="1972250571"/>
            <w:placeholder>
              <w:docPart w:val="DC7417A88B73444F82A687838CC0AFDA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3C738C" w:rsidRPr="000376F5" w:rsidRDefault="003C738C" w:rsidP="005E4CD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3C738C" w:rsidRDefault="003C738C" w:rsidP="005E4CDD">
            <w:r>
              <w:t xml:space="preserve">   bis:</w:t>
            </w:r>
          </w:p>
        </w:tc>
        <w:sdt>
          <w:sdtPr>
            <w:id w:val="-690608254"/>
            <w:placeholder>
              <w:docPart w:val="DC7417A88B73444F82A687838CC0AFDA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3C738C" w:rsidRDefault="003C738C" w:rsidP="005E4CDD">
                <w:r>
                  <w:t xml:space="preserve"> </w:t>
                </w:r>
              </w:p>
            </w:tc>
          </w:sdtContent>
        </w:sdt>
      </w:tr>
      <w:tr w:rsidR="003C738C" w:rsidTr="005E4CDD">
        <w:trPr>
          <w:trHeight w:hRule="exact" w:val="57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496" w:type="dxa"/>
            <w:shd w:val="clear" w:color="auto" w:fill="auto"/>
          </w:tcPr>
          <w:p w:rsidR="003C738C" w:rsidRDefault="003C738C" w:rsidP="005E4CDD"/>
        </w:tc>
        <w:tc>
          <w:tcPr>
            <w:tcW w:w="2552" w:type="dxa"/>
            <w:gridSpan w:val="2"/>
            <w:shd w:val="clear" w:color="auto" w:fill="auto"/>
          </w:tcPr>
          <w:p w:rsidR="003C738C" w:rsidRPr="000376F5" w:rsidRDefault="003C738C" w:rsidP="005E4CDD"/>
        </w:tc>
        <w:tc>
          <w:tcPr>
            <w:tcW w:w="1285" w:type="dxa"/>
            <w:shd w:val="clear" w:color="auto" w:fill="auto"/>
          </w:tcPr>
          <w:p w:rsidR="003C738C" w:rsidRDefault="003C738C" w:rsidP="005E4CDD"/>
        </w:tc>
        <w:tc>
          <w:tcPr>
            <w:tcW w:w="2117" w:type="dxa"/>
            <w:shd w:val="clear" w:color="auto" w:fill="auto"/>
          </w:tcPr>
          <w:p w:rsidR="003C738C" w:rsidRDefault="003C738C" w:rsidP="005E4CDD"/>
        </w:tc>
      </w:tr>
      <w:tr w:rsidR="003C738C" w:rsidTr="005E4CDD">
        <w:trPr>
          <w:trHeight w:val="283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3048" w:type="dxa"/>
            <w:gridSpan w:val="3"/>
            <w:shd w:val="clear" w:color="auto" w:fill="auto"/>
          </w:tcPr>
          <w:p w:rsidR="003C738C" w:rsidRDefault="003C738C" w:rsidP="005E4CDD">
            <w:r>
              <w:t>Wie oft täglich?</w:t>
            </w:r>
          </w:p>
        </w:tc>
        <w:sdt>
          <w:sdtPr>
            <w:id w:val="-378943591"/>
            <w:placeholder>
              <w:docPart w:val="7DF4CC2256004749A93F47E81DA82AB1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3C738C" w:rsidRDefault="003C738C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val="17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B14EA7" w:rsidP="005E4CDD"/>
        </w:tc>
        <w:tc>
          <w:tcPr>
            <w:tcW w:w="3402" w:type="dxa"/>
            <w:gridSpan w:val="2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5"/>
            <w:shd w:val="clear" w:color="auto" w:fill="auto"/>
          </w:tcPr>
          <w:p w:rsidR="00B14EA7" w:rsidRDefault="0094568F" w:rsidP="005E4CDD">
            <w:sdt>
              <w:sdtPr>
                <w:id w:val="294109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</w:t>
            </w:r>
            <w:r w:rsidR="00B14EA7">
              <w:rPr>
                <w:b/>
              </w:rPr>
              <w:t>andere Medikamente</w:t>
            </w:r>
          </w:p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Default="00B14EA7" w:rsidP="005E4CDD">
            <w:r>
              <w:t>Medikamentenname?</w:t>
            </w:r>
          </w:p>
        </w:tc>
        <w:sdt>
          <w:sdtPr>
            <w:id w:val="1398171722"/>
            <w:placeholder>
              <w:docPart w:val="00C796297EA84593ACFE91F9C760318D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5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Pr="000376F5" w:rsidRDefault="00B14EA7" w:rsidP="005E4CDD">
            <w:r>
              <w:t>von:</w:t>
            </w:r>
          </w:p>
        </w:tc>
        <w:sdt>
          <w:sdtPr>
            <w:id w:val="719407916"/>
            <w:placeholder>
              <w:docPart w:val="0EAE2FED79B74F9C89A7BD045A664598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B14EA7" w:rsidRPr="000376F5" w:rsidRDefault="00B14EA7" w:rsidP="005E4CD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B14EA7" w:rsidRDefault="00B14EA7" w:rsidP="005E4CDD">
            <w:r>
              <w:t xml:space="preserve">   bis:</w:t>
            </w:r>
          </w:p>
        </w:tc>
        <w:sdt>
          <w:sdtPr>
            <w:id w:val="568543941"/>
            <w:placeholder>
              <w:docPart w:val="0EAE2FED79B74F9C89A7BD045A664598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Default="00B14EA7" w:rsidP="005E4CDD"/>
        </w:tc>
        <w:tc>
          <w:tcPr>
            <w:tcW w:w="2552" w:type="dxa"/>
            <w:gridSpan w:val="2"/>
            <w:shd w:val="clear" w:color="auto" w:fill="auto"/>
          </w:tcPr>
          <w:p w:rsidR="00B14EA7" w:rsidRPr="000376F5" w:rsidRDefault="00B14EA7" w:rsidP="005E4CDD"/>
        </w:tc>
        <w:tc>
          <w:tcPr>
            <w:tcW w:w="1285" w:type="dxa"/>
            <w:shd w:val="clear" w:color="auto" w:fill="auto"/>
          </w:tcPr>
          <w:p w:rsidR="00B14EA7" w:rsidRDefault="00B14EA7" w:rsidP="005E4CDD"/>
        </w:tc>
        <w:tc>
          <w:tcPr>
            <w:tcW w:w="2117" w:type="dxa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94568F" w:rsidP="005E4CDD">
            <w:sdt>
              <w:sdtPr>
                <w:id w:val="-1207865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Wie oft täglich</w:t>
            </w:r>
            <w:r w:rsidR="00B14EA7" w:rsidRPr="008650D1">
              <w:t>?</w:t>
            </w:r>
          </w:p>
        </w:tc>
        <w:sdt>
          <w:sdtPr>
            <w:id w:val="-1282573925"/>
            <w:placeholder>
              <w:docPart w:val="7022F811C4AF4059994CF9D7DAD77AC9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val="17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B14EA7" w:rsidP="005E4CDD"/>
        </w:tc>
        <w:tc>
          <w:tcPr>
            <w:tcW w:w="3402" w:type="dxa"/>
            <w:gridSpan w:val="2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Default="00B14EA7" w:rsidP="005E4CDD">
            <w:r>
              <w:t>Medikamentenname?</w:t>
            </w:r>
          </w:p>
        </w:tc>
        <w:sdt>
          <w:sdtPr>
            <w:id w:val="864561767"/>
            <w:placeholder>
              <w:docPart w:val="F03873FF44294174BB1FE6C2A3D2363D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5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Pr="000376F5" w:rsidRDefault="00B14EA7" w:rsidP="005E4CDD">
            <w:r>
              <w:t>von:</w:t>
            </w:r>
          </w:p>
        </w:tc>
        <w:sdt>
          <w:sdtPr>
            <w:id w:val="42027271"/>
            <w:placeholder>
              <w:docPart w:val="60A1F32E8DBE4869B40D6A7F4A8C37ED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B14EA7" w:rsidRPr="000376F5" w:rsidRDefault="00B14EA7" w:rsidP="005E4CD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B14EA7" w:rsidRDefault="00B14EA7" w:rsidP="005E4CDD">
            <w:r>
              <w:t xml:space="preserve">   bis:</w:t>
            </w:r>
          </w:p>
        </w:tc>
        <w:sdt>
          <w:sdtPr>
            <w:id w:val="-387347212"/>
            <w:placeholder>
              <w:docPart w:val="60A1F32E8DBE4869B40D6A7F4A8C37ED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Default="00B14EA7" w:rsidP="005E4CDD"/>
        </w:tc>
        <w:tc>
          <w:tcPr>
            <w:tcW w:w="2552" w:type="dxa"/>
            <w:gridSpan w:val="2"/>
            <w:shd w:val="clear" w:color="auto" w:fill="auto"/>
          </w:tcPr>
          <w:p w:rsidR="00B14EA7" w:rsidRPr="000376F5" w:rsidRDefault="00B14EA7" w:rsidP="005E4CDD"/>
        </w:tc>
        <w:tc>
          <w:tcPr>
            <w:tcW w:w="1285" w:type="dxa"/>
            <w:shd w:val="clear" w:color="auto" w:fill="auto"/>
          </w:tcPr>
          <w:p w:rsidR="00B14EA7" w:rsidRDefault="00B14EA7" w:rsidP="005E4CDD"/>
        </w:tc>
        <w:tc>
          <w:tcPr>
            <w:tcW w:w="2117" w:type="dxa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94568F" w:rsidP="005E4CDD">
            <w:sdt>
              <w:sdtPr>
                <w:id w:val="-1171720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Wie oft täglich</w:t>
            </w:r>
            <w:r w:rsidR="00B14EA7" w:rsidRPr="008650D1">
              <w:t>?</w:t>
            </w:r>
          </w:p>
        </w:tc>
        <w:sdt>
          <w:sdtPr>
            <w:id w:val="200596263"/>
            <w:placeholder>
              <w:docPart w:val="C7D8DBE9591F4BBBA3A1094E5019B440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val="17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B14EA7" w:rsidP="005E4CDD"/>
        </w:tc>
        <w:tc>
          <w:tcPr>
            <w:tcW w:w="3402" w:type="dxa"/>
            <w:gridSpan w:val="2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5"/>
            <w:shd w:val="clear" w:color="auto" w:fill="auto"/>
          </w:tcPr>
          <w:p w:rsidR="00B14EA7" w:rsidRDefault="0094568F" w:rsidP="005E4CDD">
            <w:sdt>
              <w:sdtPr>
                <w:id w:val="396248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</w:t>
            </w:r>
            <w:r w:rsidR="003C738C">
              <w:rPr>
                <w:b/>
              </w:rPr>
              <w:t>Herz-Kreislauftraining</w:t>
            </w:r>
          </w:p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Pr="000376F5" w:rsidRDefault="00B14EA7" w:rsidP="005E4CDD">
            <w:r>
              <w:t>von:</w:t>
            </w:r>
          </w:p>
        </w:tc>
        <w:sdt>
          <w:sdtPr>
            <w:id w:val="792490525"/>
            <w:placeholder>
              <w:docPart w:val="D74D266CA959433EB846740A457CBA84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B14EA7" w:rsidRPr="000376F5" w:rsidRDefault="00B14EA7" w:rsidP="005E4CD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B14EA7" w:rsidRDefault="00B14EA7" w:rsidP="005E4CDD">
            <w:r>
              <w:t xml:space="preserve">   bis:</w:t>
            </w:r>
          </w:p>
        </w:tc>
        <w:sdt>
          <w:sdtPr>
            <w:id w:val="176315484"/>
            <w:placeholder>
              <w:docPart w:val="D74D266CA959433EB846740A457CBA84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Default="00B14EA7" w:rsidP="005E4CDD"/>
        </w:tc>
        <w:tc>
          <w:tcPr>
            <w:tcW w:w="2552" w:type="dxa"/>
            <w:gridSpan w:val="2"/>
            <w:shd w:val="clear" w:color="auto" w:fill="auto"/>
          </w:tcPr>
          <w:p w:rsidR="00B14EA7" w:rsidRPr="000376F5" w:rsidRDefault="00B14EA7" w:rsidP="005E4CDD"/>
        </w:tc>
        <w:tc>
          <w:tcPr>
            <w:tcW w:w="1285" w:type="dxa"/>
            <w:shd w:val="clear" w:color="auto" w:fill="auto"/>
          </w:tcPr>
          <w:p w:rsidR="00B14EA7" w:rsidRDefault="00B14EA7" w:rsidP="005E4CDD"/>
        </w:tc>
        <w:tc>
          <w:tcPr>
            <w:tcW w:w="2117" w:type="dxa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94568F" w:rsidP="005E4CDD">
            <w:sdt>
              <w:sdtPr>
                <w:id w:val="-1756825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Wie oft wöchentlich</w:t>
            </w:r>
            <w:r w:rsidR="00B14EA7" w:rsidRPr="008650D1">
              <w:t>?</w:t>
            </w:r>
          </w:p>
        </w:tc>
        <w:sdt>
          <w:sdtPr>
            <w:id w:val="-79141625"/>
            <w:placeholder>
              <w:docPart w:val="3806D112DE784EBF893C59D2B573C011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val="17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B14EA7" w:rsidP="005E4CDD"/>
        </w:tc>
        <w:tc>
          <w:tcPr>
            <w:tcW w:w="3402" w:type="dxa"/>
            <w:gridSpan w:val="2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5"/>
            <w:shd w:val="clear" w:color="auto" w:fill="auto"/>
          </w:tcPr>
          <w:p w:rsidR="00B14EA7" w:rsidRDefault="0094568F" w:rsidP="005E4CDD">
            <w:sdt>
              <w:sdtPr>
                <w:id w:val="-1470734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</w:t>
            </w:r>
            <w:r w:rsidR="003C738C">
              <w:rPr>
                <w:b/>
              </w:rPr>
              <w:t>Lymphdrainagen</w:t>
            </w:r>
          </w:p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Pr="000376F5" w:rsidRDefault="00B14EA7" w:rsidP="005E4CDD">
            <w:r>
              <w:t>von:</w:t>
            </w:r>
          </w:p>
        </w:tc>
        <w:sdt>
          <w:sdtPr>
            <w:id w:val="-1799526655"/>
            <w:placeholder>
              <w:docPart w:val="C478E37B88B04EF2951096992541E6DF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B14EA7" w:rsidRPr="000376F5" w:rsidRDefault="00B14EA7" w:rsidP="005E4CD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B14EA7" w:rsidRDefault="00B14EA7" w:rsidP="005E4CDD">
            <w:r>
              <w:t xml:space="preserve">   bis:</w:t>
            </w:r>
          </w:p>
        </w:tc>
        <w:sdt>
          <w:sdtPr>
            <w:id w:val="-350959216"/>
            <w:placeholder>
              <w:docPart w:val="C478E37B88B04EF2951096992541E6DF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B14EA7" w:rsidTr="005E4CDD">
        <w:trPr>
          <w:trHeight w:hRule="exact" w:val="5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Default="00B14EA7" w:rsidP="005E4CDD"/>
        </w:tc>
        <w:tc>
          <w:tcPr>
            <w:tcW w:w="2552" w:type="dxa"/>
            <w:gridSpan w:val="2"/>
            <w:shd w:val="clear" w:color="auto" w:fill="auto"/>
          </w:tcPr>
          <w:p w:rsidR="00B14EA7" w:rsidRPr="000376F5" w:rsidRDefault="00B14EA7" w:rsidP="005E4CDD"/>
        </w:tc>
        <w:tc>
          <w:tcPr>
            <w:tcW w:w="1285" w:type="dxa"/>
            <w:shd w:val="clear" w:color="auto" w:fill="auto"/>
          </w:tcPr>
          <w:p w:rsidR="00B14EA7" w:rsidRDefault="00B14EA7" w:rsidP="005E4CDD"/>
        </w:tc>
        <w:tc>
          <w:tcPr>
            <w:tcW w:w="2117" w:type="dxa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B14EA7" w:rsidP="005E4CDD">
            <w:r>
              <w:t>Erfolgreich?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B14EA7" w:rsidRDefault="0094568F" w:rsidP="005E4CDD">
            <w:sdt>
              <w:sdtPr>
                <w:id w:val="80481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 w:rsidRPr="00C838DC">
              <w:t xml:space="preserve"> Nein     </w:t>
            </w:r>
            <w:sdt>
              <w:sdtPr>
                <w:id w:val="1187943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Ja</w:t>
            </w:r>
          </w:p>
        </w:tc>
      </w:tr>
      <w:tr w:rsidR="00B14EA7" w:rsidTr="005E4CDD">
        <w:trPr>
          <w:trHeight w:val="177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B14EA7" w:rsidP="005E4CDD"/>
        </w:tc>
        <w:tc>
          <w:tcPr>
            <w:tcW w:w="3402" w:type="dxa"/>
            <w:gridSpan w:val="2"/>
            <w:shd w:val="clear" w:color="auto" w:fill="auto"/>
          </w:tcPr>
          <w:p w:rsidR="00B14EA7" w:rsidRDefault="00B14EA7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gridSpan w:val="5"/>
            <w:shd w:val="clear" w:color="auto" w:fill="auto"/>
          </w:tcPr>
          <w:p w:rsidR="00B14EA7" w:rsidRDefault="0094568F" w:rsidP="005E4CDD">
            <w:sdt>
              <w:sdtPr>
                <w:id w:val="-1732225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</w:t>
            </w:r>
            <w:r w:rsidR="003C738C">
              <w:rPr>
                <w:b/>
              </w:rPr>
              <w:t>Herzschrittmacher</w:t>
            </w:r>
          </w:p>
        </w:tc>
      </w:tr>
      <w:tr w:rsidR="00B14EA7" w:rsidTr="003C738C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496" w:type="dxa"/>
            <w:shd w:val="clear" w:color="auto" w:fill="auto"/>
          </w:tcPr>
          <w:p w:rsidR="00B14EA7" w:rsidRDefault="003C738C" w:rsidP="005E4CDD">
            <w:r>
              <w:t>seit:</w:t>
            </w:r>
          </w:p>
        </w:tc>
        <w:sdt>
          <w:sdtPr>
            <w:id w:val="750312995"/>
            <w:placeholder>
              <w:docPart w:val="FCC93193AD184CEC9756E4785B30FD17"/>
            </w:placeholder>
            <w:text/>
          </w:sdtPr>
          <w:sdtEndPr/>
          <w:sdtContent>
            <w:tc>
              <w:tcPr>
                <w:tcW w:w="5954" w:type="dxa"/>
                <w:gridSpan w:val="4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  <w:tr w:rsidR="003C738C" w:rsidTr="005E4CDD">
        <w:trPr>
          <w:trHeight w:val="177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3048" w:type="dxa"/>
            <w:gridSpan w:val="3"/>
            <w:shd w:val="clear" w:color="auto" w:fill="auto"/>
          </w:tcPr>
          <w:p w:rsidR="003C738C" w:rsidRDefault="003C738C" w:rsidP="005E4CDD"/>
        </w:tc>
        <w:tc>
          <w:tcPr>
            <w:tcW w:w="3402" w:type="dxa"/>
            <w:gridSpan w:val="2"/>
            <w:shd w:val="clear" w:color="auto" w:fill="auto"/>
          </w:tcPr>
          <w:p w:rsidR="003C738C" w:rsidRDefault="003C738C" w:rsidP="005E4CDD"/>
        </w:tc>
      </w:tr>
      <w:tr w:rsidR="003C738C" w:rsidTr="005E4CDD">
        <w:trPr>
          <w:trHeight w:val="283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6450" w:type="dxa"/>
            <w:gridSpan w:val="5"/>
            <w:shd w:val="clear" w:color="auto" w:fill="auto"/>
          </w:tcPr>
          <w:p w:rsidR="003C738C" w:rsidRDefault="0094568F" w:rsidP="005E4CDD">
            <w:sdt>
              <w:sdtPr>
                <w:id w:val="1267269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738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C738C">
              <w:t xml:space="preserve"> </w:t>
            </w:r>
            <w:r w:rsidR="003C738C">
              <w:rPr>
                <w:b/>
              </w:rPr>
              <w:t>Stützstrümpfe</w:t>
            </w:r>
          </w:p>
        </w:tc>
      </w:tr>
      <w:tr w:rsidR="003C738C" w:rsidTr="005E4CDD">
        <w:trPr>
          <w:trHeight w:val="283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496" w:type="dxa"/>
            <w:shd w:val="clear" w:color="auto" w:fill="auto"/>
          </w:tcPr>
          <w:p w:rsidR="003C738C" w:rsidRDefault="003C738C" w:rsidP="005E4CDD">
            <w:r>
              <w:t>seit:</w:t>
            </w:r>
          </w:p>
        </w:tc>
        <w:sdt>
          <w:sdtPr>
            <w:id w:val="1830546413"/>
            <w:placeholder>
              <w:docPart w:val="CC09B913CF3C40DA8E312A04FE596192"/>
            </w:placeholder>
            <w:text/>
          </w:sdtPr>
          <w:sdtEndPr/>
          <w:sdtContent>
            <w:tc>
              <w:tcPr>
                <w:tcW w:w="5954" w:type="dxa"/>
                <w:gridSpan w:val="4"/>
                <w:shd w:val="clear" w:color="auto" w:fill="E9E9E9"/>
              </w:tcPr>
              <w:p w:rsidR="003C738C" w:rsidRDefault="003C738C" w:rsidP="005E4CDD">
                <w:r>
                  <w:t xml:space="preserve"> </w:t>
                </w:r>
              </w:p>
            </w:tc>
          </w:sdtContent>
        </w:sdt>
      </w:tr>
      <w:tr w:rsidR="003C738C" w:rsidTr="005E4CDD">
        <w:trPr>
          <w:trHeight w:val="177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3048" w:type="dxa"/>
            <w:gridSpan w:val="3"/>
            <w:shd w:val="clear" w:color="auto" w:fill="auto"/>
          </w:tcPr>
          <w:p w:rsidR="003C738C" w:rsidRDefault="003C738C" w:rsidP="005E4CDD"/>
        </w:tc>
        <w:tc>
          <w:tcPr>
            <w:tcW w:w="3402" w:type="dxa"/>
            <w:gridSpan w:val="2"/>
            <w:shd w:val="clear" w:color="auto" w:fill="auto"/>
          </w:tcPr>
          <w:p w:rsidR="003C738C" w:rsidRDefault="003C738C" w:rsidP="005E4CDD"/>
        </w:tc>
      </w:tr>
      <w:tr w:rsidR="003C738C" w:rsidTr="005E4CDD">
        <w:trPr>
          <w:trHeight w:val="283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6450" w:type="dxa"/>
            <w:gridSpan w:val="5"/>
            <w:shd w:val="clear" w:color="auto" w:fill="auto"/>
          </w:tcPr>
          <w:p w:rsidR="003C738C" w:rsidRDefault="0094568F" w:rsidP="005E4CDD">
            <w:sdt>
              <w:sdtPr>
                <w:id w:val="64347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738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C738C">
              <w:t xml:space="preserve"> </w:t>
            </w:r>
            <w:r w:rsidR="003C738C">
              <w:rPr>
                <w:b/>
              </w:rPr>
              <w:t>andere Therapien</w:t>
            </w:r>
          </w:p>
        </w:tc>
      </w:tr>
      <w:tr w:rsidR="003C738C" w:rsidTr="005E4CDD">
        <w:trPr>
          <w:trHeight w:val="283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2056" w:type="dxa"/>
            <w:gridSpan w:val="2"/>
            <w:shd w:val="clear" w:color="auto" w:fill="auto"/>
          </w:tcPr>
          <w:p w:rsidR="003C738C" w:rsidRDefault="003C738C" w:rsidP="005E4CDD">
            <w:r>
              <w:t>Welche?</w:t>
            </w:r>
          </w:p>
        </w:tc>
        <w:sdt>
          <w:sdtPr>
            <w:id w:val="887691078"/>
            <w:placeholder>
              <w:docPart w:val="CD8EA6EC64894CB3AEC25BA5BE4110F3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3C738C" w:rsidRDefault="003C738C" w:rsidP="005E4CDD">
                <w:r>
                  <w:t xml:space="preserve"> </w:t>
                </w:r>
              </w:p>
            </w:tc>
          </w:sdtContent>
        </w:sdt>
      </w:tr>
      <w:tr w:rsidR="003C738C" w:rsidTr="005E4CDD">
        <w:trPr>
          <w:trHeight w:hRule="exact" w:val="57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6450" w:type="dxa"/>
            <w:gridSpan w:val="5"/>
            <w:shd w:val="clear" w:color="auto" w:fill="auto"/>
          </w:tcPr>
          <w:p w:rsidR="003C738C" w:rsidRDefault="003C738C" w:rsidP="005E4CDD"/>
        </w:tc>
      </w:tr>
      <w:tr w:rsidR="003C738C" w:rsidTr="005E4CDD">
        <w:trPr>
          <w:trHeight w:val="283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496" w:type="dxa"/>
            <w:shd w:val="clear" w:color="auto" w:fill="auto"/>
          </w:tcPr>
          <w:p w:rsidR="003C738C" w:rsidRPr="000376F5" w:rsidRDefault="003C738C" w:rsidP="005E4CDD">
            <w:r>
              <w:t>von:</w:t>
            </w:r>
          </w:p>
        </w:tc>
        <w:sdt>
          <w:sdtPr>
            <w:id w:val="656726095"/>
            <w:placeholder>
              <w:docPart w:val="1F9956E9BAF441F3B9990BEBE42D20EA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3C738C" w:rsidRPr="000376F5" w:rsidRDefault="003C738C" w:rsidP="005E4CDD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3C738C" w:rsidRDefault="003C738C" w:rsidP="005E4CDD">
            <w:r>
              <w:t xml:space="preserve">   bis:</w:t>
            </w:r>
          </w:p>
        </w:tc>
        <w:sdt>
          <w:sdtPr>
            <w:id w:val="-1011835140"/>
            <w:placeholder>
              <w:docPart w:val="1F9956E9BAF441F3B9990BEBE42D20EA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3C738C" w:rsidRDefault="003C738C" w:rsidP="005E4CDD">
                <w:r>
                  <w:t xml:space="preserve"> </w:t>
                </w:r>
              </w:p>
            </w:tc>
          </w:sdtContent>
        </w:sdt>
      </w:tr>
      <w:tr w:rsidR="003C738C" w:rsidTr="005E4CDD">
        <w:trPr>
          <w:trHeight w:hRule="exact" w:val="57"/>
        </w:trPr>
        <w:tc>
          <w:tcPr>
            <w:tcW w:w="284" w:type="dxa"/>
          </w:tcPr>
          <w:p w:rsidR="003C738C" w:rsidRDefault="003C738C" w:rsidP="005E4CDD"/>
        </w:tc>
        <w:tc>
          <w:tcPr>
            <w:tcW w:w="2410" w:type="dxa"/>
            <w:shd w:val="clear" w:color="auto" w:fill="auto"/>
          </w:tcPr>
          <w:p w:rsidR="003C738C" w:rsidRPr="000376F5" w:rsidRDefault="003C738C" w:rsidP="005E4CDD"/>
        </w:tc>
        <w:tc>
          <w:tcPr>
            <w:tcW w:w="212" w:type="dxa"/>
            <w:shd w:val="clear" w:color="auto" w:fill="auto"/>
          </w:tcPr>
          <w:p w:rsidR="003C738C" w:rsidRPr="00C838DC" w:rsidRDefault="003C738C" w:rsidP="005E4CDD"/>
        </w:tc>
        <w:tc>
          <w:tcPr>
            <w:tcW w:w="496" w:type="dxa"/>
            <w:shd w:val="clear" w:color="auto" w:fill="auto"/>
          </w:tcPr>
          <w:p w:rsidR="003C738C" w:rsidRDefault="003C738C" w:rsidP="005E4CDD"/>
        </w:tc>
        <w:tc>
          <w:tcPr>
            <w:tcW w:w="2552" w:type="dxa"/>
            <w:gridSpan w:val="2"/>
            <w:shd w:val="clear" w:color="auto" w:fill="auto"/>
          </w:tcPr>
          <w:p w:rsidR="003C738C" w:rsidRPr="000376F5" w:rsidRDefault="003C738C" w:rsidP="005E4CDD"/>
        </w:tc>
        <w:tc>
          <w:tcPr>
            <w:tcW w:w="1285" w:type="dxa"/>
            <w:shd w:val="clear" w:color="auto" w:fill="auto"/>
          </w:tcPr>
          <w:p w:rsidR="003C738C" w:rsidRDefault="003C738C" w:rsidP="005E4CDD"/>
        </w:tc>
        <w:tc>
          <w:tcPr>
            <w:tcW w:w="2117" w:type="dxa"/>
            <w:shd w:val="clear" w:color="auto" w:fill="auto"/>
          </w:tcPr>
          <w:p w:rsidR="003C738C" w:rsidRDefault="003C738C" w:rsidP="005E4CDD"/>
        </w:tc>
      </w:tr>
      <w:tr w:rsidR="00B14EA7" w:rsidTr="005E4CDD">
        <w:trPr>
          <w:trHeight w:val="283"/>
        </w:trPr>
        <w:tc>
          <w:tcPr>
            <w:tcW w:w="284" w:type="dxa"/>
          </w:tcPr>
          <w:p w:rsidR="00B14EA7" w:rsidRDefault="00B14EA7" w:rsidP="005E4CDD"/>
        </w:tc>
        <w:tc>
          <w:tcPr>
            <w:tcW w:w="2410" w:type="dxa"/>
            <w:shd w:val="clear" w:color="auto" w:fill="auto"/>
          </w:tcPr>
          <w:p w:rsidR="00B14EA7" w:rsidRPr="000376F5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3048" w:type="dxa"/>
            <w:gridSpan w:val="3"/>
            <w:shd w:val="clear" w:color="auto" w:fill="auto"/>
          </w:tcPr>
          <w:p w:rsidR="00B14EA7" w:rsidRDefault="0094568F" w:rsidP="005E4CDD">
            <w:sdt>
              <w:sdtPr>
                <w:id w:val="119496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Wie oft wöchentlich</w:t>
            </w:r>
            <w:r w:rsidR="00B14EA7" w:rsidRPr="008650D1">
              <w:t>?</w:t>
            </w:r>
          </w:p>
        </w:tc>
        <w:sdt>
          <w:sdtPr>
            <w:id w:val="-894350531"/>
            <w:placeholder>
              <w:docPart w:val="129D986CCC9044D3B66B2AD4E5F99E6E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B14EA7" w:rsidRDefault="00B14EA7" w:rsidP="005E4CDD">
                <w:r>
                  <w:t xml:space="preserve"> </w:t>
                </w:r>
              </w:p>
            </w:tc>
          </w:sdtContent>
        </w:sdt>
      </w:tr>
    </w:tbl>
    <w:p w:rsidR="00B14EA7" w:rsidRDefault="00B14EA7" w:rsidP="00B14EA7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14EA7" w:rsidRPr="00C838DC" w:rsidTr="005E4CDD">
        <w:trPr>
          <w:trHeight w:val="283"/>
        </w:trPr>
        <w:tc>
          <w:tcPr>
            <w:tcW w:w="284" w:type="dxa"/>
            <w:vMerge w:val="restart"/>
          </w:tcPr>
          <w:p w:rsidR="00B14EA7" w:rsidRPr="00041B95" w:rsidRDefault="003C738C" w:rsidP="005E4CDD">
            <w:r>
              <w:t>15</w:t>
            </w:r>
            <w:r w:rsid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C838DC" w:rsidRDefault="003C738C" w:rsidP="005E4CDD">
            <w:r w:rsidRPr="003C738C">
              <w:t>Sind Folgen der Erkrankung zurückgeblieben (z.B. Belastungseinschränkungen, Schmerzen, anfallsweise Luftnot, Schwellungen der Beine, Durchblutungsstörungen )?</w:t>
            </w:r>
          </w:p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shd w:val="clear" w:color="auto" w:fill="auto"/>
          </w:tcPr>
          <w:p w:rsidR="00B14EA7" w:rsidRPr="00C838DC" w:rsidRDefault="0094568F" w:rsidP="005E4CDD">
            <w:sdt>
              <w:sdtPr>
                <w:id w:val="-86857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 w:rsidRPr="00C838DC">
              <w:t xml:space="preserve"> Nein     </w:t>
            </w:r>
            <w:sdt>
              <w:sdtPr>
                <w:id w:val="625901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Ja, welche?</w:t>
            </w:r>
          </w:p>
        </w:tc>
      </w:tr>
      <w:tr w:rsidR="00B14EA7" w:rsidTr="003C738C">
        <w:trPr>
          <w:trHeight w:hRule="exact" w:val="1216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sdt>
          <w:sdtPr>
            <w:id w:val="-622918756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14EA7" w:rsidRDefault="005337C4" w:rsidP="005E4CDD">
                <w:r>
                  <w:t xml:space="preserve"> </w:t>
                </w:r>
              </w:p>
            </w:tc>
          </w:sdtContent>
        </w:sdt>
      </w:tr>
    </w:tbl>
    <w:p w:rsidR="00B14EA7" w:rsidRDefault="00B14EA7" w:rsidP="00B14EA7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14EA7" w:rsidRPr="00C838DC" w:rsidTr="005E4CDD">
        <w:trPr>
          <w:trHeight w:val="283"/>
        </w:trPr>
        <w:tc>
          <w:tcPr>
            <w:tcW w:w="284" w:type="dxa"/>
            <w:vMerge w:val="restart"/>
          </w:tcPr>
          <w:p w:rsidR="00B14EA7" w:rsidRPr="00041B95" w:rsidRDefault="00167CFA" w:rsidP="005E4CDD">
            <w:r>
              <w:t>16</w:t>
            </w:r>
            <w:r w:rsid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C838DC" w:rsidRDefault="00B14EA7" w:rsidP="005E4CDD">
            <w:r w:rsidRPr="00E50DA1">
              <w:t>Haben die Beschwerden/</w:t>
            </w:r>
            <w:r w:rsidR="0039239F">
              <w:br/>
            </w:r>
            <w:r w:rsidRPr="00E50DA1">
              <w:t xml:space="preserve">Funktionseinschränkungen </w:t>
            </w:r>
            <w:r>
              <w:br/>
            </w:r>
            <w:r w:rsidRPr="00E50DA1">
              <w:t xml:space="preserve">zu Beeinträchtigungen Ihres täglichen Lebens oder Ihrer </w:t>
            </w:r>
            <w:r>
              <w:br/>
            </w:r>
            <w:r w:rsidRPr="00E50DA1">
              <w:t>Berufstätigkeit geführt?</w:t>
            </w:r>
          </w:p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shd w:val="clear" w:color="auto" w:fill="auto"/>
          </w:tcPr>
          <w:p w:rsidR="00B14EA7" w:rsidRPr="00C838DC" w:rsidRDefault="0094568F" w:rsidP="005E4CDD">
            <w:sdt>
              <w:sdtPr>
                <w:id w:val="-42449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 w:rsidRPr="00C838DC">
              <w:t xml:space="preserve"> Nein     </w:t>
            </w:r>
            <w:sdt>
              <w:sdtPr>
                <w:id w:val="322247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Ja, zu welchen?</w:t>
            </w:r>
          </w:p>
        </w:tc>
      </w:tr>
      <w:tr w:rsidR="00B14EA7" w:rsidTr="005E4CDD">
        <w:trPr>
          <w:trHeight w:hRule="exact" w:val="1312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sdt>
          <w:sdtPr>
            <w:id w:val="-75713956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14EA7" w:rsidRDefault="005337C4" w:rsidP="005E4CDD">
                <w:r>
                  <w:t xml:space="preserve"> </w:t>
                </w:r>
              </w:p>
            </w:tc>
          </w:sdtContent>
        </w:sdt>
      </w:tr>
    </w:tbl>
    <w:p w:rsidR="00B14EA7" w:rsidRDefault="00B14EA7" w:rsidP="00B14EA7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567"/>
        <w:gridCol w:w="2835"/>
      </w:tblGrid>
      <w:tr w:rsidR="00B14EA7" w:rsidRPr="005A37BD" w:rsidTr="005E4CDD">
        <w:trPr>
          <w:trHeight w:val="283"/>
        </w:trPr>
        <w:tc>
          <w:tcPr>
            <w:tcW w:w="284" w:type="dxa"/>
            <w:vMerge w:val="restart"/>
          </w:tcPr>
          <w:p w:rsidR="00B14EA7" w:rsidRPr="005A37BD" w:rsidRDefault="00167CFA" w:rsidP="005E4CDD">
            <w:r>
              <w:t>17</w:t>
            </w:r>
            <w:r w:rsidR="00B14EA7"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67CFA" w:rsidRDefault="00B14EA7" w:rsidP="00167CFA">
            <w:r w:rsidRPr="005A37BD">
              <w:t xml:space="preserve">Waren Sie </w:t>
            </w:r>
            <w:r w:rsidR="00167CFA">
              <w:t xml:space="preserve">deswegen </w:t>
            </w:r>
          </w:p>
          <w:p w:rsidR="00B14EA7" w:rsidRPr="005A37BD" w:rsidRDefault="00167CFA" w:rsidP="00167CFA">
            <w:r>
              <w:t>arbeitsunfähig</w:t>
            </w:r>
            <w:r w:rsidR="00B14EA7" w:rsidRPr="005A37BD">
              <w:t>?</w:t>
            </w:r>
          </w:p>
        </w:tc>
        <w:tc>
          <w:tcPr>
            <w:tcW w:w="212" w:type="dxa"/>
            <w:shd w:val="clear" w:color="auto" w:fill="auto"/>
          </w:tcPr>
          <w:p w:rsidR="00B14EA7" w:rsidRPr="005A37BD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Pr="005A37BD" w:rsidRDefault="0094568F" w:rsidP="005E4CDD">
            <w:sdt>
              <w:sdtPr>
                <w:id w:val="1040474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5A37BD">
              <w:t xml:space="preserve"> Nein     </w:t>
            </w:r>
            <w:sdt>
              <w:sdtPr>
                <w:id w:val="742297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5A37BD">
              <w:t xml:space="preserve"> Ja, wie oft?</w:t>
            </w:r>
          </w:p>
        </w:tc>
        <w:sdt>
          <w:sdtPr>
            <w:id w:val="-1956168299"/>
            <w:placeholder>
              <w:docPart w:val="3340BCC8105A4E53B8D78F78E2C23EAC"/>
            </w:placeholder>
            <w:text/>
          </w:sdtPr>
          <w:sdtEndPr/>
          <w:sdtContent>
            <w:tc>
              <w:tcPr>
                <w:tcW w:w="992" w:type="dxa"/>
                <w:shd w:val="clear" w:color="auto" w:fill="E9E9E9"/>
              </w:tcPr>
              <w:p w:rsidR="00B14EA7" w:rsidRPr="005A37BD" w:rsidRDefault="00B14EA7" w:rsidP="005E4CDD">
                <w:r w:rsidRPr="005A37BD">
                  <w:t xml:space="preserve"> </w:t>
                </w:r>
              </w:p>
            </w:tc>
          </w:sdtContent>
        </w:sdt>
        <w:tc>
          <w:tcPr>
            <w:tcW w:w="3402" w:type="dxa"/>
            <w:gridSpan w:val="2"/>
            <w:shd w:val="clear" w:color="auto" w:fill="auto"/>
          </w:tcPr>
          <w:p w:rsidR="00B14EA7" w:rsidRPr="005A37BD" w:rsidRDefault="00B14EA7" w:rsidP="005E4CDD">
            <w:r w:rsidRPr="005A37BD">
              <w:t xml:space="preserve"> mal</w:t>
            </w:r>
          </w:p>
        </w:tc>
      </w:tr>
      <w:tr w:rsidR="00B14EA7" w:rsidRPr="005A37BD" w:rsidTr="005E4CDD">
        <w:trPr>
          <w:trHeight w:hRule="exact" w:val="57"/>
        </w:trPr>
        <w:tc>
          <w:tcPr>
            <w:tcW w:w="284" w:type="dxa"/>
            <w:vMerge/>
          </w:tcPr>
          <w:p w:rsidR="00B14EA7" w:rsidRPr="005A37BD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5A37BD" w:rsidRDefault="00B14EA7" w:rsidP="005E4CDD"/>
        </w:tc>
        <w:tc>
          <w:tcPr>
            <w:tcW w:w="212" w:type="dxa"/>
            <w:shd w:val="clear" w:color="auto" w:fill="auto"/>
          </w:tcPr>
          <w:p w:rsidR="00B14EA7" w:rsidRPr="005A37BD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Pr="005A37BD" w:rsidRDefault="00B14EA7" w:rsidP="005E4CDD"/>
        </w:tc>
        <w:tc>
          <w:tcPr>
            <w:tcW w:w="4394" w:type="dxa"/>
            <w:gridSpan w:val="3"/>
            <w:shd w:val="clear" w:color="auto" w:fill="auto"/>
          </w:tcPr>
          <w:p w:rsidR="00B14EA7" w:rsidRPr="005A37BD" w:rsidRDefault="00B14EA7" w:rsidP="005E4CDD"/>
        </w:tc>
      </w:tr>
      <w:tr w:rsidR="00B14EA7" w:rsidRPr="005A37BD" w:rsidTr="005E4CDD">
        <w:trPr>
          <w:trHeight w:val="283"/>
        </w:trPr>
        <w:tc>
          <w:tcPr>
            <w:tcW w:w="284" w:type="dxa"/>
            <w:vMerge/>
          </w:tcPr>
          <w:p w:rsidR="00B14EA7" w:rsidRPr="005A37BD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5A37BD" w:rsidRDefault="00B14EA7" w:rsidP="005E4CDD"/>
        </w:tc>
        <w:tc>
          <w:tcPr>
            <w:tcW w:w="212" w:type="dxa"/>
            <w:shd w:val="clear" w:color="auto" w:fill="auto"/>
          </w:tcPr>
          <w:p w:rsidR="00B14EA7" w:rsidRPr="005A37BD" w:rsidRDefault="00B14EA7" w:rsidP="005E4CDD"/>
        </w:tc>
        <w:tc>
          <w:tcPr>
            <w:tcW w:w="496" w:type="dxa"/>
            <w:shd w:val="clear" w:color="auto" w:fill="auto"/>
          </w:tcPr>
          <w:p w:rsidR="00B14EA7" w:rsidRPr="005A37BD" w:rsidRDefault="00B14EA7" w:rsidP="005E4CDD">
            <w:r w:rsidRPr="005A37BD">
              <w:t>von:</w:t>
            </w:r>
          </w:p>
        </w:tc>
        <w:sdt>
          <w:sdtPr>
            <w:id w:val="-642350723"/>
            <w:placeholder>
              <w:docPart w:val="3884259C3B0043C195A592FB3551911B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B14EA7" w:rsidRPr="005A37BD" w:rsidRDefault="00B14EA7" w:rsidP="005E4CDD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B14EA7" w:rsidRPr="005A37BD" w:rsidRDefault="00B14EA7" w:rsidP="005E4CDD">
            <w:r w:rsidRPr="005A37BD">
              <w:t xml:space="preserve">   bis:</w:t>
            </w:r>
          </w:p>
        </w:tc>
        <w:sdt>
          <w:sdtPr>
            <w:id w:val="-10308361"/>
            <w:placeholder>
              <w:docPart w:val="3884259C3B0043C195A592FB3551911B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B14EA7" w:rsidRPr="005A37BD" w:rsidRDefault="00B14EA7" w:rsidP="005E4CDD">
                <w:r w:rsidRPr="005A37BD">
                  <w:t xml:space="preserve"> </w:t>
                </w:r>
              </w:p>
            </w:tc>
          </w:sdtContent>
        </w:sdt>
      </w:tr>
      <w:tr w:rsidR="00B14EA7" w:rsidRPr="005A37BD" w:rsidTr="005E4CDD">
        <w:trPr>
          <w:trHeight w:hRule="exact" w:val="57"/>
        </w:trPr>
        <w:tc>
          <w:tcPr>
            <w:tcW w:w="284" w:type="dxa"/>
            <w:vMerge/>
          </w:tcPr>
          <w:p w:rsidR="00B14EA7" w:rsidRPr="005A37BD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5A37BD" w:rsidRDefault="00B14EA7" w:rsidP="005E4CDD"/>
        </w:tc>
        <w:tc>
          <w:tcPr>
            <w:tcW w:w="212" w:type="dxa"/>
            <w:shd w:val="clear" w:color="auto" w:fill="auto"/>
          </w:tcPr>
          <w:p w:rsidR="00B14EA7" w:rsidRPr="005A37BD" w:rsidRDefault="00B14EA7" w:rsidP="005E4CDD"/>
        </w:tc>
        <w:tc>
          <w:tcPr>
            <w:tcW w:w="2056" w:type="dxa"/>
            <w:gridSpan w:val="2"/>
            <w:shd w:val="clear" w:color="auto" w:fill="auto"/>
          </w:tcPr>
          <w:p w:rsidR="00B14EA7" w:rsidRPr="005A37BD" w:rsidRDefault="00B14EA7" w:rsidP="005E4CDD"/>
        </w:tc>
        <w:tc>
          <w:tcPr>
            <w:tcW w:w="4394" w:type="dxa"/>
            <w:gridSpan w:val="3"/>
            <w:shd w:val="clear" w:color="auto" w:fill="auto"/>
          </w:tcPr>
          <w:p w:rsidR="00B14EA7" w:rsidRPr="005A37BD" w:rsidRDefault="00B14EA7" w:rsidP="005E4CDD"/>
        </w:tc>
      </w:tr>
      <w:tr w:rsidR="00B14EA7" w:rsidRPr="005A37BD" w:rsidTr="005E4CDD">
        <w:trPr>
          <w:trHeight w:val="283"/>
        </w:trPr>
        <w:tc>
          <w:tcPr>
            <w:tcW w:w="284" w:type="dxa"/>
            <w:vMerge/>
          </w:tcPr>
          <w:p w:rsidR="00B14EA7" w:rsidRPr="005A37BD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5A37BD" w:rsidRDefault="00B14EA7" w:rsidP="005E4CDD"/>
        </w:tc>
        <w:tc>
          <w:tcPr>
            <w:tcW w:w="212" w:type="dxa"/>
            <w:shd w:val="clear" w:color="auto" w:fill="auto"/>
          </w:tcPr>
          <w:p w:rsidR="00B14EA7" w:rsidRPr="005A37BD" w:rsidRDefault="00B14EA7" w:rsidP="005E4CDD"/>
        </w:tc>
        <w:tc>
          <w:tcPr>
            <w:tcW w:w="496" w:type="dxa"/>
            <w:shd w:val="clear" w:color="auto" w:fill="auto"/>
          </w:tcPr>
          <w:p w:rsidR="00B14EA7" w:rsidRPr="005A37BD" w:rsidRDefault="00B14EA7" w:rsidP="005E4CDD">
            <w:r w:rsidRPr="005A37BD">
              <w:t>von:</w:t>
            </w:r>
          </w:p>
        </w:tc>
        <w:sdt>
          <w:sdtPr>
            <w:id w:val="-805934177"/>
            <w:placeholder>
              <w:docPart w:val="6993E026645740DC93044AB7E73AAE96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B14EA7" w:rsidRPr="005A37BD" w:rsidRDefault="00B14EA7" w:rsidP="005E4CDD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B14EA7" w:rsidRPr="005A37BD" w:rsidRDefault="00B14EA7" w:rsidP="005E4CDD">
            <w:r w:rsidRPr="005A37BD">
              <w:t xml:space="preserve">   bis:</w:t>
            </w:r>
          </w:p>
        </w:tc>
        <w:sdt>
          <w:sdtPr>
            <w:id w:val="162972513"/>
            <w:placeholder>
              <w:docPart w:val="6993E026645740DC93044AB7E73AAE96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B14EA7" w:rsidRPr="005A37BD" w:rsidRDefault="00B14EA7" w:rsidP="005E4CDD">
                <w:r w:rsidRPr="005A37BD">
                  <w:t xml:space="preserve"> </w:t>
                </w:r>
              </w:p>
            </w:tc>
          </w:sdtContent>
        </w:sdt>
      </w:tr>
    </w:tbl>
    <w:p w:rsidR="00B14EA7" w:rsidRDefault="00B14EA7" w:rsidP="00B14EA7">
      <w:pPr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14EA7" w:rsidRPr="005A37BD" w:rsidTr="005E4CDD">
        <w:trPr>
          <w:trHeight w:hRule="exact" w:val="284"/>
        </w:trPr>
        <w:tc>
          <w:tcPr>
            <w:tcW w:w="284" w:type="dxa"/>
            <w:vMerge w:val="restart"/>
          </w:tcPr>
          <w:p w:rsidR="00B14EA7" w:rsidRPr="005A37BD" w:rsidRDefault="00B14EA7" w:rsidP="005E4CDD">
            <w:r w:rsidRPr="005A37BD">
              <w:t>1</w:t>
            </w:r>
            <w:r>
              <w:t>8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5A37BD" w:rsidRDefault="00B14EA7" w:rsidP="005E4CDD">
            <w:r w:rsidRPr="005A37BD">
              <w:t>Streben Sie einen Berufs- oder Arbeitsplatzwechsel an oder ist ein solcher aus medizinischen Gründen bereits erfolgt oder angeraten?</w:t>
            </w:r>
          </w:p>
        </w:tc>
        <w:tc>
          <w:tcPr>
            <w:tcW w:w="212" w:type="dxa"/>
            <w:shd w:val="clear" w:color="auto" w:fill="auto"/>
          </w:tcPr>
          <w:p w:rsidR="00B14EA7" w:rsidRPr="005A37BD" w:rsidRDefault="00B14EA7" w:rsidP="005E4CDD"/>
        </w:tc>
        <w:tc>
          <w:tcPr>
            <w:tcW w:w="6450" w:type="dxa"/>
            <w:shd w:val="clear" w:color="auto" w:fill="auto"/>
          </w:tcPr>
          <w:p w:rsidR="00B14EA7" w:rsidRPr="005A37BD" w:rsidRDefault="0094568F" w:rsidP="005E4CDD">
            <w:sdt>
              <w:sdtPr>
                <w:id w:val="-25583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5A37BD">
              <w:t xml:space="preserve"> Nein     </w:t>
            </w:r>
            <w:sdt>
              <w:sdtPr>
                <w:id w:val="-842937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B14EA7" w:rsidRPr="005A37BD">
              <w:t xml:space="preserve"> Ja, empfohlene Tätigkeit?</w:t>
            </w:r>
          </w:p>
        </w:tc>
      </w:tr>
      <w:tr w:rsidR="00B14EA7" w:rsidRPr="005A37BD" w:rsidTr="005E4CDD">
        <w:trPr>
          <w:trHeight w:hRule="exact" w:val="1052"/>
        </w:trPr>
        <w:tc>
          <w:tcPr>
            <w:tcW w:w="284" w:type="dxa"/>
            <w:vMerge/>
          </w:tcPr>
          <w:p w:rsidR="00B14EA7" w:rsidRPr="005A37BD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5A37BD" w:rsidRDefault="00B14EA7" w:rsidP="005E4CDD"/>
        </w:tc>
        <w:tc>
          <w:tcPr>
            <w:tcW w:w="212" w:type="dxa"/>
            <w:shd w:val="clear" w:color="auto" w:fill="auto"/>
          </w:tcPr>
          <w:p w:rsidR="00B14EA7" w:rsidRPr="005A37BD" w:rsidRDefault="00B14EA7" w:rsidP="005E4CDD"/>
        </w:tc>
        <w:sdt>
          <w:sdtPr>
            <w:id w:val="-63201411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14EA7" w:rsidRPr="005A37BD" w:rsidRDefault="005337C4" w:rsidP="005E4CDD">
                <w:r>
                  <w:t xml:space="preserve"> </w:t>
                </w:r>
              </w:p>
            </w:tc>
          </w:sdtContent>
        </w:sdt>
      </w:tr>
    </w:tbl>
    <w:p w:rsidR="00B14EA7" w:rsidRDefault="00B14EA7" w:rsidP="00B14EA7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14EA7" w:rsidRPr="00C838DC" w:rsidTr="005E4CDD">
        <w:trPr>
          <w:trHeight w:val="283"/>
        </w:trPr>
        <w:tc>
          <w:tcPr>
            <w:tcW w:w="284" w:type="dxa"/>
            <w:vMerge w:val="restart"/>
          </w:tcPr>
          <w:p w:rsidR="00B14EA7" w:rsidRPr="00041B95" w:rsidRDefault="003C738C" w:rsidP="005E4CDD">
            <w:r>
              <w:t>19</w:t>
            </w:r>
            <w:r w:rsid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C838DC" w:rsidRDefault="00B14EA7" w:rsidP="005E4CDD">
            <w:r w:rsidRPr="00066DA8">
              <w:t>Bestand/besteht in Ihrer Familie (Geschwister, Eltern, Großeltern, Kinder) eine der bei Frage 1 genannten Erkrankungen? (Bitte nur Art und Anzahl der Erkrankungen nennen, nicht die betroffenen Personen)</w:t>
            </w:r>
          </w:p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tc>
          <w:tcPr>
            <w:tcW w:w="6450" w:type="dxa"/>
            <w:shd w:val="clear" w:color="auto" w:fill="auto"/>
          </w:tcPr>
          <w:p w:rsidR="00B14EA7" w:rsidRPr="00C838DC" w:rsidRDefault="0094568F" w:rsidP="005E4CDD">
            <w:sdt>
              <w:sdtPr>
                <w:id w:val="1880359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 w:rsidRPr="00C838DC">
              <w:t xml:space="preserve"> Nein     </w:t>
            </w:r>
            <w:sdt>
              <w:sdtPr>
                <w:id w:val="-48685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4EA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4EA7">
              <w:t xml:space="preserve"> Ja, welche Erkrankung?</w:t>
            </w:r>
          </w:p>
        </w:tc>
      </w:tr>
      <w:tr w:rsidR="00B14EA7" w:rsidTr="005E4CDD">
        <w:trPr>
          <w:trHeight w:hRule="exact" w:val="1518"/>
        </w:trPr>
        <w:tc>
          <w:tcPr>
            <w:tcW w:w="284" w:type="dxa"/>
            <w:vMerge/>
          </w:tcPr>
          <w:p w:rsidR="00B14EA7" w:rsidRPr="00677CEE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677CEE" w:rsidRDefault="00B14EA7" w:rsidP="005E4CDD"/>
        </w:tc>
        <w:tc>
          <w:tcPr>
            <w:tcW w:w="212" w:type="dxa"/>
            <w:shd w:val="clear" w:color="auto" w:fill="auto"/>
          </w:tcPr>
          <w:p w:rsidR="00B14EA7" w:rsidRPr="00C838DC" w:rsidRDefault="00B14EA7" w:rsidP="005E4CDD"/>
        </w:tc>
        <w:sdt>
          <w:sdtPr>
            <w:id w:val="26989908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14EA7" w:rsidRDefault="005337C4" w:rsidP="005E4CDD">
                <w:r>
                  <w:t xml:space="preserve"> </w:t>
                </w:r>
              </w:p>
            </w:tc>
          </w:sdtContent>
        </w:sdt>
      </w:tr>
    </w:tbl>
    <w:p w:rsidR="00B14EA7" w:rsidRDefault="00B14EA7" w:rsidP="00B14EA7">
      <w:pPr>
        <w:spacing w:line="240" w:lineRule="auto"/>
        <w:rPr>
          <w:b/>
        </w:rPr>
      </w:pPr>
    </w:p>
    <w:p w:rsidR="00B14EA7" w:rsidRDefault="00B14EA7" w:rsidP="00B14EA7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14EA7" w:rsidRPr="005A37BD" w:rsidTr="005E4CDD">
        <w:trPr>
          <w:trHeight w:hRule="exact" w:val="284"/>
        </w:trPr>
        <w:tc>
          <w:tcPr>
            <w:tcW w:w="284" w:type="dxa"/>
            <w:vMerge w:val="restart"/>
          </w:tcPr>
          <w:p w:rsidR="00B14EA7" w:rsidRPr="005A37BD" w:rsidRDefault="00167CFA" w:rsidP="005E4CDD">
            <w:r>
              <w:t>20</w:t>
            </w:r>
            <w:r w:rsidR="00B14EA7"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14EA7" w:rsidRPr="005A37BD" w:rsidRDefault="00B14EA7" w:rsidP="005E4CDD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B14EA7" w:rsidRPr="005A37BD" w:rsidRDefault="00B14EA7" w:rsidP="005E4CDD"/>
        </w:tc>
        <w:tc>
          <w:tcPr>
            <w:tcW w:w="6450" w:type="dxa"/>
            <w:shd w:val="clear" w:color="auto" w:fill="auto"/>
          </w:tcPr>
          <w:p w:rsidR="00B14EA7" w:rsidRPr="005A37BD" w:rsidRDefault="00B14EA7" w:rsidP="005E4CDD">
            <w:r>
              <w:rPr>
                <w:rFonts w:ascii="Segoe UI Symbol" w:hAnsi="Segoe UI Symbol" w:cs="Segoe UI Symbol"/>
              </w:rPr>
              <w:t>Name und Anschrift des Arztes:</w:t>
            </w:r>
          </w:p>
        </w:tc>
      </w:tr>
      <w:tr w:rsidR="00B14EA7" w:rsidRPr="005A37BD" w:rsidTr="005E4CDD">
        <w:trPr>
          <w:trHeight w:hRule="exact" w:val="1052"/>
        </w:trPr>
        <w:tc>
          <w:tcPr>
            <w:tcW w:w="284" w:type="dxa"/>
            <w:vMerge/>
          </w:tcPr>
          <w:p w:rsidR="00B14EA7" w:rsidRPr="005A37BD" w:rsidRDefault="00B14EA7" w:rsidP="005E4CDD"/>
        </w:tc>
        <w:tc>
          <w:tcPr>
            <w:tcW w:w="2410" w:type="dxa"/>
            <w:vMerge/>
            <w:shd w:val="clear" w:color="auto" w:fill="auto"/>
          </w:tcPr>
          <w:p w:rsidR="00B14EA7" w:rsidRPr="005A37BD" w:rsidRDefault="00B14EA7" w:rsidP="005E4CDD"/>
        </w:tc>
        <w:tc>
          <w:tcPr>
            <w:tcW w:w="212" w:type="dxa"/>
            <w:shd w:val="clear" w:color="auto" w:fill="auto"/>
          </w:tcPr>
          <w:p w:rsidR="00B14EA7" w:rsidRPr="005A37BD" w:rsidRDefault="00B14EA7" w:rsidP="005E4CDD"/>
        </w:tc>
        <w:sdt>
          <w:sdtPr>
            <w:id w:val="1091042456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14EA7" w:rsidRPr="005A37BD" w:rsidRDefault="005337C4" w:rsidP="005E4CDD">
                <w:r>
                  <w:t xml:space="preserve"> </w:t>
                </w:r>
              </w:p>
            </w:tc>
          </w:sdtContent>
        </w:sdt>
      </w:tr>
    </w:tbl>
    <w:p w:rsidR="00B14EA7" w:rsidRDefault="00B14EA7" w:rsidP="00B14EA7">
      <w:pPr>
        <w:rPr>
          <w:b/>
        </w:rPr>
      </w:pPr>
    </w:p>
    <w:sectPr w:rsidR="00B14EA7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68F" w:rsidRDefault="0094568F" w:rsidP="002A7F66">
      <w:pPr>
        <w:spacing w:line="240" w:lineRule="auto"/>
      </w:pPr>
      <w:r>
        <w:separator/>
      </w:r>
    </w:p>
  </w:endnote>
  <w:endnote w:type="continuationSeparator" w:id="0">
    <w:p w:rsidR="0094568F" w:rsidRDefault="0094568F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135" w:rsidRPr="00C21F11" w:rsidRDefault="00B60135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A.17</w:t>
    </w:r>
    <w:r w:rsidR="008C3161">
      <w:rPr>
        <w:sz w:val="10"/>
        <w:szCs w:val="10"/>
      </w:rPr>
      <w:t>6</w:t>
    </w:r>
    <w:r>
      <w:rPr>
        <w:sz w:val="10"/>
        <w:szCs w:val="10"/>
      </w:rPr>
      <w:t>.051</w:t>
    </w:r>
    <w:r w:rsidR="00227FDE">
      <w:rPr>
        <w:sz w:val="10"/>
        <w:szCs w:val="10"/>
      </w:rPr>
      <w:t>8</w:t>
    </w:r>
    <w:r>
      <w:rPr>
        <w:sz w:val="10"/>
        <w:szCs w:val="10"/>
      </w:rPr>
      <w:tab/>
    </w:r>
    <w:r>
      <w:rPr>
        <w:sz w:val="10"/>
        <w:szCs w:val="10"/>
      </w:rPr>
      <w:tab/>
    </w:r>
    <w:r w:rsidRPr="00C21F11">
      <w:rPr>
        <w:rStyle w:val="Zeichenklein"/>
      </w:rPr>
      <w:fldChar w:fldCharType="begin"/>
    </w:r>
    <w:r w:rsidRPr="00C21F11">
      <w:rPr>
        <w:rStyle w:val="Zeichenklein"/>
      </w:rPr>
      <w:instrText>PAGE   \* MERGEFORMAT</w:instrText>
    </w:r>
    <w:r w:rsidRPr="00C21F11">
      <w:rPr>
        <w:rStyle w:val="Zeichenklein"/>
      </w:rPr>
      <w:fldChar w:fldCharType="separate"/>
    </w:r>
    <w:r w:rsidR="005337C4">
      <w:rPr>
        <w:rStyle w:val="Zeichenklein"/>
        <w:noProof/>
      </w:rPr>
      <w:t>4</w:t>
    </w:r>
    <w:r w:rsidRPr="00C21F11">
      <w:rPr>
        <w:rStyle w:val="Zeichenklein"/>
      </w:rPr>
      <w:fldChar w:fldCharType="end"/>
    </w:r>
    <w:r w:rsidR="005337C4">
      <w:rPr>
        <w:rStyle w:val="Zeichenklein"/>
      </w:rPr>
      <w:t xml:space="preserve"> von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68F" w:rsidRDefault="0094568F" w:rsidP="002A7F66">
      <w:pPr>
        <w:spacing w:line="240" w:lineRule="auto"/>
      </w:pPr>
      <w:r>
        <w:separator/>
      </w:r>
    </w:p>
  </w:footnote>
  <w:footnote w:type="continuationSeparator" w:id="0">
    <w:p w:rsidR="0094568F" w:rsidRDefault="0094568F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135" w:rsidRDefault="00B60135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60135" w:rsidRDefault="00B60135">
    <w:pPr>
      <w:pStyle w:val="Kopfzeile"/>
    </w:pPr>
  </w:p>
  <w:p w:rsidR="00B60135" w:rsidRDefault="00B60135">
    <w:pPr>
      <w:pStyle w:val="Kopfzeile"/>
    </w:pPr>
  </w:p>
  <w:p w:rsidR="00B60135" w:rsidRDefault="00B60135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sS+wsfGqJjz8EPtEIARhhtb09HYnfHlT4fcd5yNn0iLkDvB0FAQb6lV33cgOowL5e0s9VkSRwVdjIEAjRwpbeg==" w:salt="0BkpLqdfO2/z9Ib4n/GYkQ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66DA8"/>
    <w:rsid w:val="00072A17"/>
    <w:rsid w:val="000743AC"/>
    <w:rsid w:val="0009020D"/>
    <w:rsid w:val="000932B5"/>
    <w:rsid w:val="000A2FCD"/>
    <w:rsid w:val="000A4BFA"/>
    <w:rsid w:val="000A70A7"/>
    <w:rsid w:val="000B191E"/>
    <w:rsid w:val="000C4EC5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71E4"/>
    <w:rsid w:val="00154DE3"/>
    <w:rsid w:val="00155FE6"/>
    <w:rsid w:val="00161953"/>
    <w:rsid w:val="00167CFA"/>
    <w:rsid w:val="00171F84"/>
    <w:rsid w:val="001723ED"/>
    <w:rsid w:val="0017615E"/>
    <w:rsid w:val="001850DA"/>
    <w:rsid w:val="00187D67"/>
    <w:rsid w:val="0019659D"/>
    <w:rsid w:val="001A2DA0"/>
    <w:rsid w:val="001A44AC"/>
    <w:rsid w:val="001B7F4B"/>
    <w:rsid w:val="001C21D2"/>
    <w:rsid w:val="001C6B52"/>
    <w:rsid w:val="001C6BB5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1E18"/>
    <w:rsid w:val="00226438"/>
    <w:rsid w:val="00227FDE"/>
    <w:rsid w:val="002334DD"/>
    <w:rsid w:val="00234C21"/>
    <w:rsid w:val="00235652"/>
    <w:rsid w:val="00237FAC"/>
    <w:rsid w:val="00240002"/>
    <w:rsid w:val="00246ECD"/>
    <w:rsid w:val="00247A6A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239F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C738C"/>
    <w:rsid w:val="003D33EA"/>
    <w:rsid w:val="003E20D2"/>
    <w:rsid w:val="00404EAA"/>
    <w:rsid w:val="00405DF5"/>
    <w:rsid w:val="004354E2"/>
    <w:rsid w:val="00435A6C"/>
    <w:rsid w:val="0044035E"/>
    <w:rsid w:val="004409B8"/>
    <w:rsid w:val="00440CF2"/>
    <w:rsid w:val="00444565"/>
    <w:rsid w:val="00447E2B"/>
    <w:rsid w:val="00455A99"/>
    <w:rsid w:val="004614A3"/>
    <w:rsid w:val="00461E96"/>
    <w:rsid w:val="00473A46"/>
    <w:rsid w:val="00475DE3"/>
    <w:rsid w:val="00477494"/>
    <w:rsid w:val="00485A7E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6785"/>
    <w:rsid w:val="004E3978"/>
    <w:rsid w:val="004F5A92"/>
    <w:rsid w:val="004F7DA8"/>
    <w:rsid w:val="00501BA9"/>
    <w:rsid w:val="00503FAE"/>
    <w:rsid w:val="00514C4E"/>
    <w:rsid w:val="005202C9"/>
    <w:rsid w:val="00527C4B"/>
    <w:rsid w:val="0053022A"/>
    <w:rsid w:val="00531821"/>
    <w:rsid w:val="005337C4"/>
    <w:rsid w:val="00534041"/>
    <w:rsid w:val="00537FF9"/>
    <w:rsid w:val="005421D6"/>
    <w:rsid w:val="005538E9"/>
    <w:rsid w:val="005612F8"/>
    <w:rsid w:val="00562B40"/>
    <w:rsid w:val="00570922"/>
    <w:rsid w:val="00573720"/>
    <w:rsid w:val="00581437"/>
    <w:rsid w:val="0058315A"/>
    <w:rsid w:val="005A35F3"/>
    <w:rsid w:val="005A7FCD"/>
    <w:rsid w:val="005C1967"/>
    <w:rsid w:val="005C240D"/>
    <w:rsid w:val="005D16ED"/>
    <w:rsid w:val="005D79FF"/>
    <w:rsid w:val="005F0EAA"/>
    <w:rsid w:val="006014F5"/>
    <w:rsid w:val="006018D6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795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0C61"/>
    <w:rsid w:val="00751B52"/>
    <w:rsid w:val="00760509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B6C3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04A0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3161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568F"/>
    <w:rsid w:val="00946BB5"/>
    <w:rsid w:val="009510AA"/>
    <w:rsid w:val="00951800"/>
    <w:rsid w:val="00952502"/>
    <w:rsid w:val="0096491F"/>
    <w:rsid w:val="00964AA4"/>
    <w:rsid w:val="00966891"/>
    <w:rsid w:val="0097249E"/>
    <w:rsid w:val="0097543E"/>
    <w:rsid w:val="009770AE"/>
    <w:rsid w:val="0098017D"/>
    <w:rsid w:val="0098183B"/>
    <w:rsid w:val="0098489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2C80"/>
    <w:rsid w:val="009D5E1B"/>
    <w:rsid w:val="009E078B"/>
    <w:rsid w:val="009E6C52"/>
    <w:rsid w:val="009E70AA"/>
    <w:rsid w:val="009F2591"/>
    <w:rsid w:val="009F3593"/>
    <w:rsid w:val="00A036F3"/>
    <w:rsid w:val="00A06966"/>
    <w:rsid w:val="00A1329B"/>
    <w:rsid w:val="00A1567C"/>
    <w:rsid w:val="00A412D6"/>
    <w:rsid w:val="00A459A5"/>
    <w:rsid w:val="00A53CDD"/>
    <w:rsid w:val="00A56F59"/>
    <w:rsid w:val="00A60152"/>
    <w:rsid w:val="00A66168"/>
    <w:rsid w:val="00A76265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07C5F"/>
    <w:rsid w:val="00B12E74"/>
    <w:rsid w:val="00B13113"/>
    <w:rsid w:val="00B14EA7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60135"/>
    <w:rsid w:val="00B625DF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D1619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372EE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3CF"/>
    <w:rsid w:val="00CA0920"/>
    <w:rsid w:val="00CA1665"/>
    <w:rsid w:val="00CA3C83"/>
    <w:rsid w:val="00CA6015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50630"/>
    <w:rsid w:val="00D5129F"/>
    <w:rsid w:val="00D52669"/>
    <w:rsid w:val="00D5581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E26B0"/>
    <w:rsid w:val="00DF403C"/>
    <w:rsid w:val="00E000FA"/>
    <w:rsid w:val="00E00C0B"/>
    <w:rsid w:val="00E02A5A"/>
    <w:rsid w:val="00E23695"/>
    <w:rsid w:val="00E240D0"/>
    <w:rsid w:val="00E25724"/>
    <w:rsid w:val="00E30134"/>
    <w:rsid w:val="00E47E85"/>
    <w:rsid w:val="00E50DA1"/>
    <w:rsid w:val="00E612A0"/>
    <w:rsid w:val="00E6381E"/>
    <w:rsid w:val="00E65745"/>
    <w:rsid w:val="00E65DD2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44E2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6096C"/>
    <w:rsid w:val="00F6616C"/>
    <w:rsid w:val="00F67F1C"/>
    <w:rsid w:val="00F73C23"/>
    <w:rsid w:val="00F80DB5"/>
    <w:rsid w:val="00F82149"/>
    <w:rsid w:val="00F825A8"/>
    <w:rsid w:val="00F937AA"/>
    <w:rsid w:val="00F96D9A"/>
    <w:rsid w:val="00F97ED0"/>
    <w:rsid w:val="00FA58AB"/>
    <w:rsid w:val="00FB02DF"/>
    <w:rsid w:val="00FB7ED3"/>
    <w:rsid w:val="00FD254C"/>
    <w:rsid w:val="00FD261D"/>
    <w:rsid w:val="00FD398C"/>
    <w:rsid w:val="00FD4CA3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EA44E2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221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11">
    <w:name w:val="Tabellenraster11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1">
    <w:name w:val="Tabellenraster13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FC9EEB5D183409BB9778F99CF2095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2B9451-9681-4F82-A50E-353C7D2CD23E}"/>
      </w:docPartPr>
      <w:docPartBody>
        <w:p w:rsidR="00CE0B6F" w:rsidRDefault="006252A3" w:rsidP="006252A3">
          <w:pPr>
            <w:pStyle w:val="4FC9EEB5D183409BB9778F99CF209517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D2C545D5BC0467D9593B5CF14A1A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A2909C-3C2F-4B48-9EF5-EF23CC4A06D2}"/>
      </w:docPartPr>
      <w:docPartBody>
        <w:p w:rsidR="00CE0B6F" w:rsidRDefault="006252A3" w:rsidP="006252A3">
          <w:pPr>
            <w:pStyle w:val="ED2C545D5BC0467D9593B5CF14A1A0BD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F3E619C35BC491C819FA30E6FC6B8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D93CB2-73A2-4517-993B-F1F0B2E5B2DD}"/>
      </w:docPartPr>
      <w:docPartBody>
        <w:p w:rsidR="006252A3" w:rsidRDefault="006252A3" w:rsidP="006252A3">
          <w:pPr>
            <w:pStyle w:val="0F3E619C35BC491C819FA30E6FC6B81A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5D651B1711B400A93032579CA4A7D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51FA6F-5498-45E6-8282-5A61CE2F6130}"/>
      </w:docPartPr>
      <w:docPartBody>
        <w:p w:rsidR="006252A3" w:rsidRDefault="006252A3" w:rsidP="006252A3">
          <w:pPr>
            <w:pStyle w:val="75D651B1711B400A93032579CA4A7D1C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27D90A0170A4044B65C2398324E14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49FD81-0BD7-4B24-82BC-7282F5E1A7B1}"/>
      </w:docPartPr>
      <w:docPartBody>
        <w:p w:rsidR="006252A3" w:rsidRDefault="006252A3" w:rsidP="006252A3">
          <w:pPr>
            <w:pStyle w:val="F27D90A0170A4044B65C2398324E14A0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638E96C8CAAD4E99941A912D06C959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37DC5B-84E6-446B-91EC-DB59DE0BDA6F}"/>
      </w:docPartPr>
      <w:docPartBody>
        <w:p w:rsidR="006252A3" w:rsidRDefault="006252A3" w:rsidP="006252A3">
          <w:pPr>
            <w:pStyle w:val="638E96C8CAAD4E99941A912D06C9599F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29D08382FC954CF894062023B28B1C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D3618E-30A3-4483-8FC1-4C103754708B}"/>
      </w:docPartPr>
      <w:docPartBody>
        <w:p w:rsidR="00232DCC" w:rsidRDefault="006252A3" w:rsidP="006252A3">
          <w:pPr>
            <w:pStyle w:val="29D08382FC954CF894062023B28B1C8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B32F552FDD74A418A1BA064939FEB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63752B-7F6A-4E17-9B7E-6796D511BCFB}"/>
      </w:docPartPr>
      <w:docPartBody>
        <w:p w:rsidR="00232DCC" w:rsidRDefault="006252A3" w:rsidP="006252A3">
          <w:pPr>
            <w:pStyle w:val="9B32F552FDD74A418A1BA064939FEB3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DFA5E449E4D4F008850E1AFFBCDAE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A84959-406B-415D-B2F8-430D5A2FB430}"/>
      </w:docPartPr>
      <w:docPartBody>
        <w:p w:rsidR="00232DCC" w:rsidRDefault="006252A3" w:rsidP="006252A3">
          <w:pPr>
            <w:pStyle w:val="1DFA5E449E4D4F008850E1AFFBCDAE9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0DAD19757AC4AA69C2F7AD0BEEE85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F599039-81BC-462D-AC01-B9C2ECE1507B}"/>
      </w:docPartPr>
      <w:docPartBody>
        <w:p w:rsidR="00232DCC" w:rsidRDefault="006252A3" w:rsidP="006252A3">
          <w:pPr>
            <w:pStyle w:val="A0DAD19757AC4AA69C2F7AD0BEEE85FC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73B80C9C7094F759DC9A5D6314BB5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DCEA70-321C-4939-929F-27AD99ED5E6A}"/>
      </w:docPartPr>
      <w:docPartBody>
        <w:p w:rsidR="00232DCC" w:rsidRDefault="006252A3" w:rsidP="006252A3">
          <w:pPr>
            <w:pStyle w:val="E73B80C9C7094F759DC9A5D6314BB5C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E1548F2F3B4D5E896977393545B2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1F082B-1C33-4004-A28B-94DBB225E03E}"/>
      </w:docPartPr>
      <w:docPartBody>
        <w:p w:rsidR="00232DCC" w:rsidRDefault="006252A3" w:rsidP="006252A3">
          <w:pPr>
            <w:pStyle w:val="F7E1548F2F3B4D5E896977393545B21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01BFD6DA11B4553BE4007A9A47423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CD38D4-8BA8-414A-9400-F67517FB1D9A}"/>
      </w:docPartPr>
      <w:docPartBody>
        <w:p w:rsidR="00232DCC" w:rsidRDefault="006252A3" w:rsidP="006252A3">
          <w:pPr>
            <w:pStyle w:val="F01BFD6DA11B4553BE4007A9A474234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8496855BE8A49D0AFFA0F0BC91C5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B3671F-873A-4588-8611-69EEB5A39322}"/>
      </w:docPartPr>
      <w:docPartBody>
        <w:p w:rsidR="00232DCC" w:rsidRDefault="006252A3" w:rsidP="006252A3">
          <w:pPr>
            <w:pStyle w:val="98496855BE8A49D0AFFA0F0BC91C570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B2DCC2F66DE4FD5AD462DB98EE054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CC93C3-C0D6-4D81-8537-AFAA273E845C}"/>
      </w:docPartPr>
      <w:docPartBody>
        <w:p w:rsidR="00232DCC" w:rsidRDefault="006252A3" w:rsidP="006252A3">
          <w:pPr>
            <w:pStyle w:val="7B2DCC2F66DE4FD5AD462DB98EE054B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72C43B010354087BC94B59BB28692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1F6BE5-11D2-4E12-97F2-8AE36E1FBEEE}"/>
      </w:docPartPr>
      <w:docPartBody>
        <w:p w:rsidR="00232DCC" w:rsidRDefault="006252A3" w:rsidP="006252A3">
          <w:pPr>
            <w:pStyle w:val="072C43B010354087BC94B59BB286926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B22A799AC6B4CF29271F5D2A60C0E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E737BC-514B-4761-94B8-95994645FAB3}"/>
      </w:docPartPr>
      <w:docPartBody>
        <w:p w:rsidR="00232DCC" w:rsidRDefault="006252A3" w:rsidP="006252A3">
          <w:pPr>
            <w:pStyle w:val="2B22A799AC6B4CF29271F5D2A60C0E9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CAF0445413043A2A7AD15DA606901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006A0-3223-4B59-B364-79EDC11AAE5E}"/>
      </w:docPartPr>
      <w:docPartBody>
        <w:p w:rsidR="00232DCC" w:rsidRDefault="006252A3" w:rsidP="006252A3">
          <w:pPr>
            <w:pStyle w:val="8CAF0445413043A2A7AD15DA6069019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1DA18A11D144388ADFAAD172E52B1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C646FE-E575-447D-B51A-3314C21BA165}"/>
      </w:docPartPr>
      <w:docPartBody>
        <w:p w:rsidR="00232DCC" w:rsidRDefault="006252A3" w:rsidP="006252A3">
          <w:pPr>
            <w:pStyle w:val="B1DA18A11D144388ADFAAD172E52B11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CEA82F671F545D38B67FE745EDC1C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01096D-1380-4E62-93DA-B5CAF1FA2D43}"/>
      </w:docPartPr>
      <w:docPartBody>
        <w:p w:rsidR="00232DCC" w:rsidRDefault="006252A3" w:rsidP="006252A3">
          <w:pPr>
            <w:pStyle w:val="3CEA82F671F545D38B67FE745EDC1C9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AB9E438E3A34E5F9A8953C5286ABA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DBFF3C-6407-4DE2-970D-44E21BEA33D0}"/>
      </w:docPartPr>
      <w:docPartBody>
        <w:p w:rsidR="00232DCC" w:rsidRDefault="006252A3" w:rsidP="006252A3">
          <w:pPr>
            <w:pStyle w:val="3AB9E438E3A34E5F9A8953C5286ABA5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C494895E4234B2C930A448FB5618F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05B82C-6798-47A0-B4BD-413CB6273C07}"/>
      </w:docPartPr>
      <w:docPartBody>
        <w:p w:rsidR="00232DCC" w:rsidRDefault="006252A3" w:rsidP="006252A3">
          <w:pPr>
            <w:pStyle w:val="1C494895E4234B2C930A448FB5618F8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5D9F6004CD74CF8BA796BFF7B6667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421E7D-C98A-4CED-9C8B-E8F649128220}"/>
      </w:docPartPr>
      <w:docPartBody>
        <w:p w:rsidR="00232DCC" w:rsidRDefault="006252A3" w:rsidP="006252A3">
          <w:pPr>
            <w:pStyle w:val="D5D9F6004CD74CF8BA796BFF7B6667D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CC0C84DA7794235BDAF419A00BBF2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6277DA-BE2F-4E97-9EF9-D6671D64ACCF}"/>
      </w:docPartPr>
      <w:docPartBody>
        <w:p w:rsidR="00232DCC" w:rsidRDefault="006252A3" w:rsidP="006252A3">
          <w:pPr>
            <w:pStyle w:val="2CC0C84DA7794235BDAF419A00BBF22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3DC6CD70A754E82BE58FDF3C69460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C612FF-070A-439F-A5F5-F44178297B14}"/>
      </w:docPartPr>
      <w:docPartBody>
        <w:p w:rsidR="00232DCC" w:rsidRDefault="006252A3" w:rsidP="006252A3">
          <w:pPr>
            <w:pStyle w:val="A3DC6CD70A754E82BE58FDF3C694605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5AF188F6B614CA49B87691930402A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82BE1A-96A1-4FEF-91BD-5A2247C50BD3}"/>
      </w:docPartPr>
      <w:docPartBody>
        <w:p w:rsidR="00232DCC" w:rsidRDefault="006252A3" w:rsidP="006252A3">
          <w:pPr>
            <w:pStyle w:val="35AF188F6B614CA49B87691930402AF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4BECCB99C2D4A3AA0D3DAD50868C0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47B549-B126-4539-9A01-4D738A9873AF}"/>
      </w:docPartPr>
      <w:docPartBody>
        <w:p w:rsidR="00232DCC" w:rsidRDefault="006252A3" w:rsidP="006252A3">
          <w:pPr>
            <w:pStyle w:val="A4BECCB99C2D4A3AA0D3DAD50868C06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2C4BDEC21924808A0880C70CCD285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89C21E-5519-4B20-A245-EB0C06C1E054}"/>
      </w:docPartPr>
      <w:docPartBody>
        <w:p w:rsidR="00232DCC" w:rsidRDefault="006252A3" w:rsidP="006252A3">
          <w:pPr>
            <w:pStyle w:val="92C4BDEC21924808A0880C70CCD2857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0C796297EA84593ACFE91F9C76031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1552D8-F916-4309-B307-76E9063C8857}"/>
      </w:docPartPr>
      <w:docPartBody>
        <w:p w:rsidR="00232DCC" w:rsidRDefault="006252A3" w:rsidP="006252A3">
          <w:pPr>
            <w:pStyle w:val="00C796297EA84593ACFE91F9C760318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EAE2FED79B74F9C89A7BD045A6645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F9074A-8748-42D2-B5F8-617139A268B1}"/>
      </w:docPartPr>
      <w:docPartBody>
        <w:p w:rsidR="00232DCC" w:rsidRDefault="006252A3" w:rsidP="006252A3">
          <w:pPr>
            <w:pStyle w:val="0EAE2FED79B74F9C89A7BD045A66459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22F811C4AF4059994CF9D7DAD77A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B7831A-8A56-4877-B9FE-881C8800CE61}"/>
      </w:docPartPr>
      <w:docPartBody>
        <w:p w:rsidR="00232DCC" w:rsidRDefault="006252A3" w:rsidP="006252A3">
          <w:pPr>
            <w:pStyle w:val="7022F811C4AF4059994CF9D7DAD77AC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03873FF44294174BB1FE6C2A3D236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260718-4FC7-42D5-9B57-DFE88B8CAD86}"/>
      </w:docPartPr>
      <w:docPartBody>
        <w:p w:rsidR="00232DCC" w:rsidRDefault="006252A3" w:rsidP="006252A3">
          <w:pPr>
            <w:pStyle w:val="F03873FF44294174BB1FE6C2A3D2363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A1F32E8DBE4869B40D6A7F4A8C37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940304-390A-4A18-92DD-8638ABCCDB44}"/>
      </w:docPartPr>
      <w:docPartBody>
        <w:p w:rsidR="00232DCC" w:rsidRDefault="006252A3" w:rsidP="006252A3">
          <w:pPr>
            <w:pStyle w:val="60A1F32E8DBE4869B40D6A7F4A8C37E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7D8DBE9591F4BBBA3A1094E5019B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439A77-5A84-4890-96EC-8B573E9B0FCD}"/>
      </w:docPartPr>
      <w:docPartBody>
        <w:p w:rsidR="00232DCC" w:rsidRDefault="006252A3" w:rsidP="006252A3">
          <w:pPr>
            <w:pStyle w:val="C7D8DBE9591F4BBBA3A1094E5019B44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74D266CA959433EB846740A457CBA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33084D-DF44-477E-B8B3-56F1B7D50129}"/>
      </w:docPartPr>
      <w:docPartBody>
        <w:p w:rsidR="00232DCC" w:rsidRDefault="006252A3" w:rsidP="006252A3">
          <w:pPr>
            <w:pStyle w:val="D74D266CA959433EB846740A457CBA8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806D112DE784EBF893C59D2B573C0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46F912-ED06-4BE2-A852-9487ADB105AB}"/>
      </w:docPartPr>
      <w:docPartBody>
        <w:p w:rsidR="00232DCC" w:rsidRDefault="006252A3" w:rsidP="006252A3">
          <w:pPr>
            <w:pStyle w:val="3806D112DE784EBF893C59D2B573C01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478E37B88B04EF2951096992541E6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564849-A540-4661-B614-7A1FA8A6FA65}"/>
      </w:docPartPr>
      <w:docPartBody>
        <w:p w:rsidR="00232DCC" w:rsidRDefault="006252A3" w:rsidP="006252A3">
          <w:pPr>
            <w:pStyle w:val="C478E37B88B04EF2951096992541E6D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CC93193AD184CEC9756E4785B30FD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9396DF-CB3F-40E5-9DFE-AAE5888A3F21}"/>
      </w:docPartPr>
      <w:docPartBody>
        <w:p w:rsidR="00232DCC" w:rsidRDefault="006252A3" w:rsidP="006252A3">
          <w:pPr>
            <w:pStyle w:val="FCC93193AD184CEC9756E4785B30FD1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9D986CCC9044D3B66B2AD4E5F99E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F95BD1-6661-4432-8DA2-A7A1D5C74373}"/>
      </w:docPartPr>
      <w:docPartBody>
        <w:p w:rsidR="00232DCC" w:rsidRDefault="006252A3" w:rsidP="006252A3">
          <w:pPr>
            <w:pStyle w:val="129D986CCC9044D3B66B2AD4E5F99E6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340BCC8105A4E53B8D78F78E2C23E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BD9ED1-A9CE-4571-B887-99AFBA4AC9B2}"/>
      </w:docPartPr>
      <w:docPartBody>
        <w:p w:rsidR="00232DCC" w:rsidRDefault="006252A3" w:rsidP="006252A3">
          <w:pPr>
            <w:pStyle w:val="3340BCC8105A4E53B8D78F78E2C23EA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884259C3B0043C195A592FB355191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BC3C54-4192-442A-868C-DCA3126A5792}"/>
      </w:docPartPr>
      <w:docPartBody>
        <w:p w:rsidR="00232DCC" w:rsidRDefault="006252A3" w:rsidP="006252A3">
          <w:pPr>
            <w:pStyle w:val="3884259C3B0043C195A592FB3551911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993E026645740DC93044AB7E73AAE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585EBF-2330-4C1A-96F6-5A6CA6796FC7}"/>
      </w:docPartPr>
      <w:docPartBody>
        <w:p w:rsidR="00232DCC" w:rsidRDefault="006252A3" w:rsidP="006252A3">
          <w:pPr>
            <w:pStyle w:val="6993E026645740DC93044AB7E73AAE9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11AA0F7875E4FCA972BFAD4E7FBA6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E612AA-DEB7-47E0-8065-AAB1D57A9520}"/>
      </w:docPartPr>
      <w:docPartBody>
        <w:p w:rsidR="00232DCC" w:rsidRDefault="006252A3" w:rsidP="006252A3">
          <w:pPr>
            <w:pStyle w:val="D11AA0F7875E4FCA972BFAD4E7FBA65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C7417A88B73444F82A687838CC0AF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9F167-845E-41D7-B6C7-8DE2ED66A872}"/>
      </w:docPartPr>
      <w:docPartBody>
        <w:p w:rsidR="00232DCC" w:rsidRDefault="006252A3" w:rsidP="006252A3">
          <w:pPr>
            <w:pStyle w:val="DC7417A88B73444F82A687838CC0AFD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DF4CC2256004749A93F47E81DA82A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889E37-0DF7-4336-A720-43FB3F2B7FE8}"/>
      </w:docPartPr>
      <w:docPartBody>
        <w:p w:rsidR="00232DCC" w:rsidRDefault="006252A3" w:rsidP="006252A3">
          <w:pPr>
            <w:pStyle w:val="7DF4CC2256004749A93F47E81DA82AB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C09B913CF3C40DA8E312A04FE5961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CBF981-F1B7-4700-9B50-88A19D17D303}"/>
      </w:docPartPr>
      <w:docPartBody>
        <w:p w:rsidR="00232DCC" w:rsidRDefault="006252A3" w:rsidP="006252A3">
          <w:pPr>
            <w:pStyle w:val="CC09B913CF3C40DA8E312A04FE59619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D8EA6EC64894CB3AEC25BA5BE4110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58E483-6AB8-4746-9303-35AA393AD580}"/>
      </w:docPartPr>
      <w:docPartBody>
        <w:p w:rsidR="00232DCC" w:rsidRDefault="006252A3" w:rsidP="006252A3">
          <w:pPr>
            <w:pStyle w:val="CD8EA6EC64894CB3AEC25BA5BE4110F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F9956E9BAF441F3B9990BEBE42D20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8ADD7B-F44B-4F65-A322-D80FD103FC0B}"/>
      </w:docPartPr>
      <w:docPartBody>
        <w:p w:rsidR="00232DCC" w:rsidRDefault="006252A3" w:rsidP="006252A3">
          <w:pPr>
            <w:pStyle w:val="1F9956E9BAF441F3B9990BEBE42D20E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3128E8-B9AF-4166-9EB0-B50B556E5117}"/>
      </w:docPartPr>
      <w:docPartBody>
        <w:p w:rsidR="007F2BE4" w:rsidRDefault="00957465">
          <w:r w:rsidRPr="00F41525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25DB2"/>
    <w:rsid w:val="001B1D80"/>
    <w:rsid w:val="00232DCC"/>
    <w:rsid w:val="00257B6F"/>
    <w:rsid w:val="002B22DB"/>
    <w:rsid w:val="00316164"/>
    <w:rsid w:val="0037525D"/>
    <w:rsid w:val="003D5996"/>
    <w:rsid w:val="004E1991"/>
    <w:rsid w:val="0053162A"/>
    <w:rsid w:val="00583018"/>
    <w:rsid w:val="006252A3"/>
    <w:rsid w:val="006B4CB4"/>
    <w:rsid w:val="006D1EAB"/>
    <w:rsid w:val="006E541A"/>
    <w:rsid w:val="00773FC8"/>
    <w:rsid w:val="00785BC4"/>
    <w:rsid w:val="007868D2"/>
    <w:rsid w:val="007962FE"/>
    <w:rsid w:val="007F2BE4"/>
    <w:rsid w:val="0081300B"/>
    <w:rsid w:val="008F2027"/>
    <w:rsid w:val="00957465"/>
    <w:rsid w:val="009626A9"/>
    <w:rsid w:val="009957AA"/>
    <w:rsid w:val="00A05E17"/>
    <w:rsid w:val="00A135B7"/>
    <w:rsid w:val="00AC4111"/>
    <w:rsid w:val="00AE3804"/>
    <w:rsid w:val="00C25EE8"/>
    <w:rsid w:val="00C577F2"/>
    <w:rsid w:val="00C63B62"/>
    <w:rsid w:val="00CE0B6F"/>
    <w:rsid w:val="00D115A4"/>
    <w:rsid w:val="00D507FA"/>
    <w:rsid w:val="00E14EA9"/>
    <w:rsid w:val="00E21B0F"/>
    <w:rsid w:val="00E41479"/>
    <w:rsid w:val="00E444B9"/>
    <w:rsid w:val="00ED3A4B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57465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0007DF8AF6F4A688212264820F04B37">
    <w:name w:val="60007DF8AF6F4A688212264820F04B37"/>
    <w:rsid w:val="00773FC8"/>
  </w:style>
  <w:style w:type="paragraph" w:customStyle="1" w:styleId="9F6816B616F04EBCBF2DFC34649C43A2">
    <w:name w:val="9F6816B616F04EBCBF2DFC34649C43A2"/>
    <w:rsid w:val="00773FC8"/>
  </w:style>
  <w:style w:type="paragraph" w:customStyle="1" w:styleId="6A0BC54A7F0D47569737FB7BB128D64D">
    <w:name w:val="6A0BC54A7F0D47569737FB7BB128D64D"/>
    <w:rsid w:val="00773FC8"/>
  </w:style>
  <w:style w:type="paragraph" w:customStyle="1" w:styleId="3C0DF5F827494190803ADB1C290509B0">
    <w:name w:val="3C0DF5F827494190803ADB1C290509B0"/>
    <w:rsid w:val="00773FC8"/>
  </w:style>
  <w:style w:type="paragraph" w:customStyle="1" w:styleId="0E8A5C600CED45E08440C88BABB16EED">
    <w:name w:val="0E8A5C600CED45E08440C88BABB16EED"/>
    <w:rsid w:val="00773FC8"/>
  </w:style>
  <w:style w:type="paragraph" w:customStyle="1" w:styleId="A323A3C12B25458DBC7A261D3C3B9773">
    <w:name w:val="A323A3C12B25458DBC7A261D3C3B9773"/>
    <w:rsid w:val="00773FC8"/>
  </w:style>
  <w:style w:type="paragraph" w:customStyle="1" w:styleId="01D3F6C245854935BCE0FE80625DB909">
    <w:name w:val="01D3F6C245854935BCE0FE80625DB909"/>
    <w:rsid w:val="00773FC8"/>
  </w:style>
  <w:style w:type="paragraph" w:customStyle="1" w:styleId="F486FFC3912A4A25B5558029EF4A346F">
    <w:name w:val="F486FFC3912A4A25B5558029EF4A346F"/>
    <w:rsid w:val="00773FC8"/>
  </w:style>
  <w:style w:type="paragraph" w:customStyle="1" w:styleId="DDF06F7F5F5D4906BA66A6A6C8D56AFC">
    <w:name w:val="DDF06F7F5F5D4906BA66A6A6C8D56AFC"/>
    <w:rsid w:val="00773FC8"/>
  </w:style>
  <w:style w:type="paragraph" w:customStyle="1" w:styleId="FDDBE16BDCAD43D79F77F11AD9D9FB37">
    <w:name w:val="FDDBE16BDCAD43D79F77F11AD9D9FB37"/>
    <w:rsid w:val="00773FC8"/>
  </w:style>
  <w:style w:type="paragraph" w:customStyle="1" w:styleId="61F52524ADED42028309E8F6BA3E98F9">
    <w:name w:val="61F52524ADED42028309E8F6BA3E98F9"/>
    <w:rsid w:val="00773FC8"/>
  </w:style>
  <w:style w:type="paragraph" w:customStyle="1" w:styleId="8611909324F841A0828FDEADF4FCF1AC">
    <w:name w:val="8611909324F841A0828FDEADF4FCF1AC"/>
    <w:rsid w:val="00773FC8"/>
  </w:style>
  <w:style w:type="paragraph" w:customStyle="1" w:styleId="2D7C3C3576594F3199C37690AA5C0F27">
    <w:name w:val="2D7C3C3576594F3199C37690AA5C0F27"/>
    <w:rsid w:val="00773FC8"/>
  </w:style>
  <w:style w:type="paragraph" w:customStyle="1" w:styleId="BBD7A55A669C4F9091C8FA16C4757062">
    <w:name w:val="BBD7A55A669C4F9091C8FA16C4757062"/>
    <w:rsid w:val="00773FC8"/>
  </w:style>
  <w:style w:type="paragraph" w:customStyle="1" w:styleId="4DD9E4BCBABA421B986BA3CB3873FFF7">
    <w:name w:val="4DD9E4BCBABA421B986BA3CB3873FFF7"/>
    <w:rsid w:val="00773FC8"/>
  </w:style>
  <w:style w:type="paragraph" w:customStyle="1" w:styleId="8D67AD29F6544A8AB502698B7A2F2D10">
    <w:name w:val="8D67AD29F6544A8AB502698B7A2F2D10"/>
    <w:rsid w:val="00773FC8"/>
  </w:style>
  <w:style w:type="paragraph" w:customStyle="1" w:styleId="D57F08D3E0F44A9F888D420A917393D2">
    <w:name w:val="D57F08D3E0F44A9F888D420A917393D2"/>
    <w:rsid w:val="00773FC8"/>
  </w:style>
  <w:style w:type="paragraph" w:customStyle="1" w:styleId="293F51BB4E774AFA9359D5DFE447C844">
    <w:name w:val="293F51BB4E774AFA9359D5DFE447C844"/>
    <w:rsid w:val="00773FC8"/>
  </w:style>
  <w:style w:type="paragraph" w:customStyle="1" w:styleId="514447C08AEC443993B7ABD6A9AED015">
    <w:name w:val="514447C08AEC443993B7ABD6A9AED015"/>
    <w:rsid w:val="00773FC8"/>
  </w:style>
  <w:style w:type="paragraph" w:customStyle="1" w:styleId="BC2885F3FE2D4D42A4F8AD64B70B3E1E">
    <w:name w:val="BC2885F3FE2D4D42A4F8AD64B70B3E1E"/>
    <w:rsid w:val="00773FC8"/>
  </w:style>
  <w:style w:type="paragraph" w:customStyle="1" w:styleId="8ECB63064EB24FB9B68FCBBD588AF5D7">
    <w:name w:val="8ECB63064EB24FB9B68FCBBD588AF5D7"/>
    <w:rsid w:val="00773FC8"/>
  </w:style>
  <w:style w:type="paragraph" w:customStyle="1" w:styleId="1B427C67269E4A96B3B2161AF883290B">
    <w:name w:val="1B427C67269E4A96B3B2161AF883290B"/>
    <w:rsid w:val="00773FC8"/>
  </w:style>
  <w:style w:type="paragraph" w:customStyle="1" w:styleId="333C2DAF9D5D438E96AA6D90077434EF">
    <w:name w:val="333C2DAF9D5D438E96AA6D90077434EF"/>
    <w:rsid w:val="00773FC8"/>
  </w:style>
  <w:style w:type="paragraph" w:customStyle="1" w:styleId="C1D0C5FBE88C4B00BB7B2DC595EA9C3F">
    <w:name w:val="C1D0C5FBE88C4B00BB7B2DC595EA9C3F"/>
    <w:rsid w:val="00773FC8"/>
  </w:style>
  <w:style w:type="paragraph" w:customStyle="1" w:styleId="A9C6D7B6E81D451EB5B531C535F7B65A">
    <w:name w:val="A9C6D7B6E81D451EB5B531C535F7B65A"/>
    <w:rsid w:val="00773FC8"/>
  </w:style>
  <w:style w:type="paragraph" w:customStyle="1" w:styleId="8FFE5BFFBC4941EFB3D3B6107BB03542">
    <w:name w:val="8FFE5BFFBC4941EFB3D3B6107BB03542"/>
    <w:rsid w:val="00773FC8"/>
  </w:style>
  <w:style w:type="paragraph" w:customStyle="1" w:styleId="4BA6B6E1403247E8957DCD656D083AF0">
    <w:name w:val="4BA6B6E1403247E8957DCD656D083AF0"/>
    <w:rsid w:val="00773FC8"/>
  </w:style>
  <w:style w:type="paragraph" w:customStyle="1" w:styleId="4B298026165D408B96773C88BE2E7045">
    <w:name w:val="4B298026165D408B96773C88BE2E7045"/>
    <w:rsid w:val="00773FC8"/>
  </w:style>
  <w:style w:type="paragraph" w:customStyle="1" w:styleId="27F2256EE4204FB9A3AF24BF3D8AF086">
    <w:name w:val="27F2256EE4204FB9A3AF24BF3D8AF086"/>
    <w:rsid w:val="00773FC8"/>
  </w:style>
  <w:style w:type="paragraph" w:customStyle="1" w:styleId="1651E5AAEB344773B2F61C665B9958FD">
    <w:name w:val="1651E5AAEB344773B2F61C665B9958FD"/>
    <w:rsid w:val="00773FC8"/>
  </w:style>
  <w:style w:type="paragraph" w:customStyle="1" w:styleId="4B21526A82C0417492103CF82C8A0669">
    <w:name w:val="4B21526A82C0417492103CF82C8A0669"/>
    <w:rsid w:val="00773FC8"/>
  </w:style>
  <w:style w:type="paragraph" w:customStyle="1" w:styleId="5B2EBB475A894A8BB3FDBC2574C2CC46">
    <w:name w:val="5B2EBB475A894A8BB3FDBC2574C2CC46"/>
    <w:rsid w:val="00773FC8"/>
  </w:style>
  <w:style w:type="paragraph" w:customStyle="1" w:styleId="9E67A78E91A54AF093DC6C0033E3CBFE">
    <w:name w:val="9E67A78E91A54AF093DC6C0033E3CBFE"/>
    <w:rsid w:val="00773FC8"/>
  </w:style>
  <w:style w:type="paragraph" w:customStyle="1" w:styleId="194853898F5D445784E9D196314D92CD">
    <w:name w:val="194853898F5D445784E9D196314D92CD"/>
    <w:rsid w:val="00773FC8"/>
  </w:style>
  <w:style w:type="paragraph" w:customStyle="1" w:styleId="C57169F7392E4E21922C838022A279C8">
    <w:name w:val="C57169F7392E4E21922C838022A279C8"/>
    <w:rsid w:val="00773FC8"/>
  </w:style>
  <w:style w:type="paragraph" w:customStyle="1" w:styleId="FBB4149677B241CC924D618A9E711AC6">
    <w:name w:val="FBB4149677B241CC924D618A9E711AC6"/>
    <w:rsid w:val="00773FC8"/>
  </w:style>
  <w:style w:type="paragraph" w:customStyle="1" w:styleId="D72A4F06622B4EC29322F2699C717314">
    <w:name w:val="D72A4F06622B4EC29322F2699C717314"/>
    <w:rsid w:val="00773FC8"/>
  </w:style>
  <w:style w:type="paragraph" w:customStyle="1" w:styleId="7F2273B8225E4731B6CB6F6D78D4927B">
    <w:name w:val="7F2273B8225E4731B6CB6F6D78D4927B"/>
    <w:rsid w:val="00773FC8"/>
  </w:style>
  <w:style w:type="paragraph" w:customStyle="1" w:styleId="1E9202FB08634EA6B1538048949256B2">
    <w:name w:val="1E9202FB08634EA6B1538048949256B2"/>
    <w:rsid w:val="00773FC8"/>
  </w:style>
  <w:style w:type="paragraph" w:customStyle="1" w:styleId="E74B983A219E447B83FC44102CF972C1">
    <w:name w:val="E74B983A219E447B83FC44102CF972C1"/>
    <w:rsid w:val="00773FC8"/>
  </w:style>
  <w:style w:type="paragraph" w:customStyle="1" w:styleId="E141BF13E20C43C1810DC39B3D369761">
    <w:name w:val="E141BF13E20C43C1810DC39B3D369761"/>
    <w:rsid w:val="00773FC8"/>
  </w:style>
  <w:style w:type="paragraph" w:customStyle="1" w:styleId="ACEC9475E3244BFD88D96011407B02B6">
    <w:name w:val="ACEC9475E3244BFD88D96011407B02B6"/>
    <w:rsid w:val="00773FC8"/>
  </w:style>
  <w:style w:type="paragraph" w:customStyle="1" w:styleId="3EEE823542634E9190E0EE092E5B563B">
    <w:name w:val="3EEE823542634E9190E0EE092E5B563B"/>
    <w:rsid w:val="00773FC8"/>
  </w:style>
  <w:style w:type="paragraph" w:customStyle="1" w:styleId="BE5766D7BD8E4DC6AEF81A2DA412FF61">
    <w:name w:val="BE5766D7BD8E4DC6AEF81A2DA412FF61"/>
    <w:rsid w:val="00773FC8"/>
  </w:style>
  <w:style w:type="paragraph" w:customStyle="1" w:styleId="053A1487D3214970AA9EDD3C8370AC38">
    <w:name w:val="053A1487D3214970AA9EDD3C8370AC38"/>
    <w:rsid w:val="00773FC8"/>
  </w:style>
  <w:style w:type="paragraph" w:customStyle="1" w:styleId="96601B7D22524D66B23183F84E4CB1D5">
    <w:name w:val="96601B7D22524D66B23183F84E4CB1D5"/>
    <w:rsid w:val="00773FC8"/>
  </w:style>
  <w:style w:type="paragraph" w:customStyle="1" w:styleId="41E183AA25344E3DBA38EDF3D6A783E5">
    <w:name w:val="41E183AA25344E3DBA38EDF3D6A783E5"/>
    <w:rsid w:val="00773FC8"/>
  </w:style>
  <w:style w:type="paragraph" w:customStyle="1" w:styleId="A769571D99AE43A6B243F60589131F46">
    <w:name w:val="A769571D99AE43A6B243F60589131F46"/>
    <w:rsid w:val="00773FC8"/>
  </w:style>
  <w:style w:type="paragraph" w:customStyle="1" w:styleId="35A2EDBE52174045860040548AC38203">
    <w:name w:val="35A2EDBE52174045860040548AC38203"/>
    <w:rsid w:val="00773FC8"/>
  </w:style>
  <w:style w:type="paragraph" w:customStyle="1" w:styleId="B0227BEE57BD45A385D25CBDE06EFBB4">
    <w:name w:val="B0227BEE57BD45A385D25CBDE06EFBB4"/>
    <w:rsid w:val="00773FC8"/>
  </w:style>
  <w:style w:type="paragraph" w:customStyle="1" w:styleId="0D798091D77B43CFABD095948EC9A8CF">
    <w:name w:val="0D798091D77B43CFABD095948EC9A8CF"/>
    <w:rsid w:val="00773FC8"/>
  </w:style>
  <w:style w:type="paragraph" w:customStyle="1" w:styleId="84F857C04E21457898D6392301A72ABB">
    <w:name w:val="84F857C04E21457898D6392301A72ABB"/>
    <w:rsid w:val="00773FC8"/>
  </w:style>
  <w:style w:type="paragraph" w:customStyle="1" w:styleId="B8339DA74413485E897F4932682C3305">
    <w:name w:val="B8339DA74413485E897F4932682C3305"/>
    <w:rsid w:val="00025DB2"/>
  </w:style>
  <w:style w:type="paragraph" w:customStyle="1" w:styleId="96B357368FDA437C9189F41D6A6E0A6F">
    <w:name w:val="96B357368FDA437C9189F41D6A6E0A6F"/>
    <w:rsid w:val="00025DB2"/>
  </w:style>
  <w:style w:type="paragraph" w:customStyle="1" w:styleId="B2C6642C75B346C9BB664B212009EB9D">
    <w:name w:val="B2C6642C75B346C9BB664B212009EB9D"/>
    <w:rsid w:val="00025DB2"/>
  </w:style>
  <w:style w:type="paragraph" w:customStyle="1" w:styleId="01351EB387244995AE04BF526489D420">
    <w:name w:val="01351EB387244995AE04BF526489D420"/>
    <w:rsid w:val="00025DB2"/>
  </w:style>
  <w:style w:type="paragraph" w:customStyle="1" w:styleId="9BCCE10F5BCC4F568EA17899967FC858">
    <w:name w:val="9BCCE10F5BCC4F568EA17899967FC858"/>
    <w:rsid w:val="00025DB2"/>
  </w:style>
  <w:style w:type="paragraph" w:customStyle="1" w:styleId="F055B8798D164326A45CA1E44D330BA3">
    <w:name w:val="F055B8798D164326A45CA1E44D330BA3"/>
    <w:rsid w:val="00025DB2"/>
  </w:style>
  <w:style w:type="paragraph" w:customStyle="1" w:styleId="2D54E313E5FB47FBB0A99F6CEB33FF2F">
    <w:name w:val="2D54E313E5FB47FBB0A99F6CEB33FF2F"/>
    <w:rsid w:val="00025DB2"/>
  </w:style>
  <w:style w:type="paragraph" w:customStyle="1" w:styleId="AB1399ED06574ABCA7C16F617E09963F">
    <w:name w:val="AB1399ED06574ABCA7C16F617E09963F"/>
    <w:rsid w:val="00025DB2"/>
  </w:style>
  <w:style w:type="paragraph" w:customStyle="1" w:styleId="CA2E811F0E804BFDACC27C4CCB37119D">
    <w:name w:val="CA2E811F0E804BFDACC27C4CCB37119D"/>
    <w:rsid w:val="00025DB2"/>
  </w:style>
  <w:style w:type="paragraph" w:customStyle="1" w:styleId="B76BB009111D4E43B6483325CEF6CC28">
    <w:name w:val="B76BB009111D4E43B6483325CEF6CC28"/>
    <w:rsid w:val="00025DB2"/>
  </w:style>
  <w:style w:type="paragraph" w:customStyle="1" w:styleId="A9E4B970FB31475D864BE9E8EBF0FBC1">
    <w:name w:val="A9E4B970FB31475D864BE9E8EBF0FBC1"/>
    <w:rsid w:val="00025DB2"/>
  </w:style>
  <w:style w:type="paragraph" w:customStyle="1" w:styleId="D702EFB521104C20A773F54D61B605A7">
    <w:name w:val="D702EFB521104C20A773F54D61B605A7"/>
    <w:rsid w:val="00025DB2"/>
  </w:style>
  <w:style w:type="paragraph" w:customStyle="1" w:styleId="5A7B1AA352694C0DA76DE4B898F2F49B">
    <w:name w:val="5A7B1AA352694C0DA76DE4B898F2F49B"/>
    <w:rsid w:val="00025DB2"/>
  </w:style>
  <w:style w:type="paragraph" w:customStyle="1" w:styleId="D835DCC1A2E64ABE8F56AF71FABCE3F5">
    <w:name w:val="D835DCC1A2E64ABE8F56AF71FABCE3F5"/>
    <w:rsid w:val="00025DB2"/>
  </w:style>
  <w:style w:type="paragraph" w:customStyle="1" w:styleId="D55D33D172F144CEB1533364D5922199">
    <w:name w:val="D55D33D172F144CEB1533364D5922199"/>
    <w:rsid w:val="00025DB2"/>
  </w:style>
  <w:style w:type="paragraph" w:customStyle="1" w:styleId="1ECA4DBEC42549ED9705914AC1BA32C8">
    <w:name w:val="1ECA4DBEC42549ED9705914AC1BA32C8"/>
    <w:rsid w:val="00025DB2"/>
  </w:style>
  <w:style w:type="paragraph" w:customStyle="1" w:styleId="13188F8C88544CE183133851F807926E">
    <w:name w:val="13188F8C88544CE183133851F807926E"/>
    <w:rsid w:val="00025DB2"/>
  </w:style>
  <w:style w:type="paragraph" w:customStyle="1" w:styleId="6F92A2FCF7C04F82B9953299C0D825C5">
    <w:name w:val="6F92A2FCF7C04F82B9953299C0D825C5"/>
    <w:rsid w:val="00025DB2"/>
  </w:style>
  <w:style w:type="paragraph" w:customStyle="1" w:styleId="9281B456F5994B59B69E47A58236F82D">
    <w:name w:val="9281B456F5994B59B69E47A58236F82D"/>
    <w:rsid w:val="00025DB2"/>
  </w:style>
  <w:style w:type="paragraph" w:customStyle="1" w:styleId="0AB90ABECF3841D9B18ECC5EB79C0DBD">
    <w:name w:val="0AB90ABECF3841D9B18ECC5EB79C0DBD"/>
    <w:rsid w:val="00025DB2"/>
  </w:style>
  <w:style w:type="paragraph" w:customStyle="1" w:styleId="A3D35A040B154E8F9A8F791216070274">
    <w:name w:val="A3D35A040B154E8F9A8F791216070274"/>
    <w:rsid w:val="00025DB2"/>
  </w:style>
  <w:style w:type="paragraph" w:customStyle="1" w:styleId="D7D5B75B1FA740BABDEFE1FE6B30E590">
    <w:name w:val="D7D5B75B1FA740BABDEFE1FE6B30E590"/>
    <w:rsid w:val="00025DB2"/>
  </w:style>
  <w:style w:type="paragraph" w:customStyle="1" w:styleId="20772C120C644A5E92E9C104F06A1C93">
    <w:name w:val="20772C120C644A5E92E9C104F06A1C93"/>
    <w:rsid w:val="00025DB2"/>
  </w:style>
  <w:style w:type="paragraph" w:customStyle="1" w:styleId="E611F24D3B80413D8CDD8CDBDB7C74ED">
    <w:name w:val="E611F24D3B80413D8CDD8CDBDB7C74ED"/>
    <w:rsid w:val="00025DB2"/>
  </w:style>
  <w:style w:type="paragraph" w:customStyle="1" w:styleId="8ED998114EBE44A68200B4135A50169F">
    <w:name w:val="8ED998114EBE44A68200B4135A50169F"/>
    <w:rsid w:val="00025DB2"/>
  </w:style>
  <w:style w:type="paragraph" w:customStyle="1" w:styleId="1CAFCC4D222D4BBF97D5EE93E9F824A2">
    <w:name w:val="1CAFCC4D222D4BBF97D5EE93E9F824A2"/>
    <w:rsid w:val="00025DB2"/>
  </w:style>
  <w:style w:type="paragraph" w:customStyle="1" w:styleId="1F6E1906198544A1836D2DCFB021D779">
    <w:name w:val="1F6E1906198544A1836D2DCFB021D779"/>
    <w:rsid w:val="00025DB2"/>
  </w:style>
  <w:style w:type="paragraph" w:customStyle="1" w:styleId="9ABB91E5D1A746D1B9FA0E961A1716AD">
    <w:name w:val="9ABB91E5D1A746D1B9FA0E961A1716AD"/>
    <w:rsid w:val="00025DB2"/>
  </w:style>
  <w:style w:type="paragraph" w:customStyle="1" w:styleId="8489F13FF37243D886349CAEF5F6C79A">
    <w:name w:val="8489F13FF37243D886349CAEF5F6C79A"/>
    <w:rsid w:val="00025DB2"/>
  </w:style>
  <w:style w:type="paragraph" w:customStyle="1" w:styleId="A537F840E3E04FE6ACBC286564E0B11F">
    <w:name w:val="A537F840E3E04FE6ACBC286564E0B11F"/>
    <w:rsid w:val="00025DB2"/>
  </w:style>
  <w:style w:type="paragraph" w:customStyle="1" w:styleId="B7CC1921EA844621849925DDDAC28BD5">
    <w:name w:val="B7CC1921EA844621849925DDDAC28BD5"/>
    <w:rsid w:val="00025DB2"/>
  </w:style>
  <w:style w:type="paragraph" w:customStyle="1" w:styleId="161C81CCBE9E496D897C4C3337EA0328">
    <w:name w:val="161C81CCBE9E496D897C4C3337EA0328"/>
    <w:rsid w:val="00025DB2"/>
  </w:style>
  <w:style w:type="paragraph" w:customStyle="1" w:styleId="99E57921AB6448D3B915A8B3DD901074">
    <w:name w:val="99E57921AB6448D3B915A8B3DD901074"/>
    <w:rsid w:val="00025DB2"/>
  </w:style>
  <w:style w:type="paragraph" w:customStyle="1" w:styleId="FD1C7F7ABF5241C9A8EFC5A74BD2B433">
    <w:name w:val="FD1C7F7ABF5241C9A8EFC5A74BD2B433"/>
    <w:rsid w:val="00025DB2"/>
  </w:style>
  <w:style w:type="paragraph" w:customStyle="1" w:styleId="07A0F4B1C8BC420898535809C1E4A529">
    <w:name w:val="07A0F4B1C8BC420898535809C1E4A529"/>
    <w:rsid w:val="00025DB2"/>
  </w:style>
  <w:style w:type="paragraph" w:customStyle="1" w:styleId="983ACDCB4B134DB981286D7B54A50BB0">
    <w:name w:val="983ACDCB4B134DB981286D7B54A50BB0"/>
    <w:rsid w:val="00025DB2"/>
  </w:style>
  <w:style w:type="paragraph" w:customStyle="1" w:styleId="38DECC04ACF64B74AE9F344FE6E58A3A">
    <w:name w:val="38DECC04ACF64B74AE9F344FE6E58A3A"/>
    <w:rsid w:val="00025DB2"/>
  </w:style>
  <w:style w:type="paragraph" w:customStyle="1" w:styleId="777341FE41CA491BB9E65B0DC44FFB72">
    <w:name w:val="777341FE41CA491BB9E65B0DC44FFB72"/>
    <w:rsid w:val="00025DB2"/>
  </w:style>
  <w:style w:type="paragraph" w:customStyle="1" w:styleId="FCAFDE1A4B9D4A7A86A9373CD1678CCF">
    <w:name w:val="FCAFDE1A4B9D4A7A86A9373CD1678CCF"/>
    <w:rsid w:val="00025DB2"/>
  </w:style>
  <w:style w:type="paragraph" w:customStyle="1" w:styleId="E7E55E059FC14955B092ABB04FF9DD4B">
    <w:name w:val="E7E55E059FC14955B092ABB04FF9DD4B"/>
    <w:rsid w:val="00025DB2"/>
  </w:style>
  <w:style w:type="paragraph" w:customStyle="1" w:styleId="D9A1973C631E49FDB9489CFA012EB886">
    <w:name w:val="D9A1973C631E49FDB9489CFA012EB886"/>
    <w:rsid w:val="00025DB2"/>
  </w:style>
  <w:style w:type="paragraph" w:customStyle="1" w:styleId="2D944ED2FCB34129BCC9E4A2410CF8E7">
    <w:name w:val="2D944ED2FCB34129BCC9E4A2410CF8E7"/>
    <w:rsid w:val="00025DB2"/>
  </w:style>
  <w:style w:type="paragraph" w:customStyle="1" w:styleId="866E85E5B1E548B88AA0C216AAC563D2">
    <w:name w:val="866E85E5B1E548B88AA0C216AAC563D2"/>
    <w:rsid w:val="00025DB2"/>
  </w:style>
  <w:style w:type="paragraph" w:customStyle="1" w:styleId="0DE583F7B5654412A495241786E3D8EB">
    <w:name w:val="0DE583F7B5654412A495241786E3D8EB"/>
    <w:rsid w:val="00025DB2"/>
  </w:style>
  <w:style w:type="paragraph" w:customStyle="1" w:styleId="29C92051B72041BDAE696B65746F1132">
    <w:name w:val="29C92051B72041BDAE696B65746F1132"/>
    <w:rsid w:val="00025DB2"/>
  </w:style>
  <w:style w:type="paragraph" w:customStyle="1" w:styleId="F016BC2F1DF24EC6A553832ACF77E81F">
    <w:name w:val="F016BC2F1DF24EC6A553832ACF77E81F"/>
    <w:rsid w:val="00025DB2"/>
  </w:style>
  <w:style w:type="paragraph" w:customStyle="1" w:styleId="8E91F6A39B8849B79E121EA81E61156B">
    <w:name w:val="8E91F6A39B8849B79E121EA81E61156B"/>
    <w:rsid w:val="00025DB2"/>
  </w:style>
  <w:style w:type="paragraph" w:customStyle="1" w:styleId="4493C28F150B48209BB5C086F15E44C2">
    <w:name w:val="4493C28F150B48209BB5C086F15E44C2"/>
    <w:rsid w:val="00025DB2"/>
  </w:style>
  <w:style w:type="paragraph" w:customStyle="1" w:styleId="B14D5552538344659966EF6692D74289">
    <w:name w:val="B14D5552538344659966EF6692D74289"/>
    <w:rsid w:val="00025DB2"/>
  </w:style>
  <w:style w:type="paragraph" w:customStyle="1" w:styleId="5F487DF599424E00B8F391D6B2DFB0AB">
    <w:name w:val="5F487DF599424E00B8F391D6B2DFB0AB"/>
    <w:rsid w:val="00025DB2"/>
  </w:style>
  <w:style w:type="paragraph" w:customStyle="1" w:styleId="AFBBA6C2158846568E9884F496780D65">
    <w:name w:val="AFBBA6C2158846568E9884F496780D65"/>
    <w:rsid w:val="00025DB2"/>
  </w:style>
  <w:style w:type="paragraph" w:customStyle="1" w:styleId="602A642D2B8F44E3B42424BC485E7647">
    <w:name w:val="602A642D2B8F44E3B42424BC485E7647"/>
    <w:rsid w:val="00025DB2"/>
  </w:style>
  <w:style w:type="paragraph" w:customStyle="1" w:styleId="86A6531E2612416C842BCA846D736649">
    <w:name w:val="86A6531E2612416C842BCA846D736649"/>
    <w:rsid w:val="00025DB2"/>
  </w:style>
  <w:style w:type="paragraph" w:customStyle="1" w:styleId="A9B12AE73EF244019AB14C39E19449B5">
    <w:name w:val="A9B12AE73EF244019AB14C39E19449B5"/>
    <w:rsid w:val="00025DB2"/>
  </w:style>
  <w:style w:type="paragraph" w:customStyle="1" w:styleId="3367EEE277054F9B9FEB3E6510FBFCEC">
    <w:name w:val="3367EEE277054F9B9FEB3E6510FBFCEC"/>
    <w:rsid w:val="00025DB2"/>
  </w:style>
  <w:style w:type="paragraph" w:customStyle="1" w:styleId="F1941F4C65234390B7EBB47633BDFA2E">
    <w:name w:val="F1941F4C65234390B7EBB47633BDFA2E"/>
    <w:rsid w:val="00025DB2"/>
  </w:style>
  <w:style w:type="paragraph" w:customStyle="1" w:styleId="810914F1FE524EB89E0222D2622C1B73">
    <w:name w:val="810914F1FE524EB89E0222D2622C1B73"/>
    <w:rsid w:val="00025DB2"/>
  </w:style>
  <w:style w:type="paragraph" w:customStyle="1" w:styleId="72AEA643166344908E16272F9789D700">
    <w:name w:val="72AEA643166344908E16272F9789D700"/>
    <w:rsid w:val="00025DB2"/>
  </w:style>
  <w:style w:type="paragraph" w:customStyle="1" w:styleId="3F91E78E84D041A2AFB80FD885AEE2B4">
    <w:name w:val="3F91E78E84D041A2AFB80FD885AEE2B4"/>
    <w:rsid w:val="00025DB2"/>
  </w:style>
  <w:style w:type="paragraph" w:customStyle="1" w:styleId="C99CADC59D664E6BB6F6DA97E260B894">
    <w:name w:val="C99CADC59D664E6BB6F6DA97E260B894"/>
    <w:rsid w:val="00025DB2"/>
  </w:style>
  <w:style w:type="paragraph" w:customStyle="1" w:styleId="B5C48500C13F495CACA8B970EB7F62B9">
    <w:name w:val="B5C48500C13F495CACA8B970EB7F62B9"/>
    <w:rsid w:val="00025DB2"/>
  </w:style>
  <w:style w:type="paragraph" w:customStyle="1" w:styleId="E64E77D28150431E95B0E1879EF01D05">
    <w:name w:val="E64E77D28150431E95B0E1879EF01D05"/>
    <w:rsid w:val="00025DB2"/>
  </w:style>
  <w:style w:type="paragraph" w:customStyle="1" w:styleId="8B5EB1A297CB4F5890DFD764209B422F">
    <w:name w:val="8B5EB1A297CB4F5890DFD764209B422F"/>
    <w:rsid w:val="00025DB2"/>
  </w:style>
  <w:style w:type="paragraph" w:customStyle="1" w:styleId="7A9E3A294A8F4F2DA11B810EFF00E86D">
    <w:name w:val="7A9E3A294A8F4F2DA11B810EFF00E86D"/>
    <w:rsid w:val="00025DB2"/>
  </w:style>
  <w:style w:type="paragraph" w:customStyle="1" w:styleId="721FCB5DBE1F4F168506FEFB8D8ACFB5">
    <w:name w:val="721FCB5DBE1F4F168506FEFB8D8ACFB5"/>
    <w:rsid w:val="00025DB2"/>
  </w:style>
  <w:style w:type="paragraph" w:customStyle="1" w:styleId="BCA50F2CEDD641F4837D8852A12BC86D">
    <w:name w:val="BCA50F2CEDD641F4837D8852A12BC86D"/>
    <w:rsid w:val="00025DB2"/>
  </w:style>
  <w:style w:type="paragraph" w:customStyle="1" w:styleId="630A9D12E1A74296A1ADB65EAD6F1F74">
    <w:name w:val="630A9D12E1A74296A1ADB65EAD6F1F74"/>
    <w:rsid w:val="00025DB2"/>
  </w:style>
  <w:style w:type="paragraph" w:customStyle="1" w:styleId="1E30043F3A7D48D6B0B8B5F1F8E10ED6">
    <w:name w:val="1E30043F3A7D48D6B0B8B5F1F8E10ED6"/>
    <w:rsid w:val="00025DB2"/>
  </w:style>
  <w:style w:type="paragraph" w:customStyle="1" w:styleId="02CF4DCB8109418EBC8002B9F87B7A73">
    <w:name w:val="02CF4DCB8109418EBC8002B9F87B7A73"/>
    <w:rsid w:val="00025DB2"/>
  </w:style>
  <w:style w:type="paragraph" w:customStyle="1" w:styleId="BBAEA5DE64A2466497C6F1527F2B635A">
    <w:name w:val="BBAEA5DE64A2466497C6F1527F2B635A"/>
    <w:rsid w:val="00025DB2"/>
  </w:style>
  <w:style w:type="paragraph" w:customStyle="1" w:styleId="D949A514992B48A9B0C5C76767A12AF7">
    <w:name w:val="D949A514992B48A9B0C5C76767A12AF7"/>
    <w:rsid w:val="00025DB2"/>
  </w:style>
  <w:style w:type="paragraph" w:customStyle="1" w:styleId="1F9D8F6B361244B59A7C0C7BA04E35AB">
    <w:name w:val="1F9D8F6B361244B59A7C0C7BA04E35AB"/>
    <w:rsid w:val="00025DB2"/>
  </w:style>
  <w:style w:type="paragraph" w:customStyle="1" w:styleId="23DEAD35561A46A59E9A9DCEB62F8796">
    <w:name w:val="23DEAD35561A46A59E9A9DCEB62F8796"/>
    <w:rsid w:val="00025DB2"/>
  </w:style>
  <w:style w:type="paragraph" w:customStyle="1" w:styleId="ADC42F5002704F03B54CB0799060D874">
    <w:name w:val="ADC42F5002704F03B54CB0799060D874"/>
    <w:rsid w:val="00025DB2"/>
  </w:style>
  <w:style w:type="paragraph" w:customStyle="1" w:styleId="046A2A399F08431F8D1A324BB385C41E">
    <w:name w:val="046A2A399F08431F8D1A324BB385C41E"/>
    <w:rsid w:val="00025DB2"/>
  </w:style>
  <w:style w:type="paragraph" w:customStyle="1" w:styleId="0F25ABDA97D1497EB3DF3E06B8C2D90C">
    <w:name w:val="0F25ABDA97D1497EB3DF3E06B8C2D90C"/>
    <w:rsid w:val="00025DB2"/>
  </w:style>
  <w:style w:type="paragraph" w:customStyle="1" w:styleId="5C5D5DA7F9E54B5397FE86A0FEB9A8FE">
    <w:name w:val="5C5D5DA7F9E54B5397FE86A0FEB9A8FE"/>
    <w:rsid w:val="00025DB2"/>
  </w:style>
  <w:style w:type="paragraph" w:customStyle="1" w:styleId="0621F07D502F41B9BCBE1B0F6F3CB9C9">
    <w:name w:val="0621F07D502F41B9BCBE1B0F6F3CB9C9"/>
    <w:rsid w:val="00025DB2"/>
  </w:style>
  <w:style w:type="paragraph" w:customStyle="1" w:styleId="AB5DB81CB02F410CA71A29AA20705E94">
    <w:name w:val="AB5DB81CB02F410CA71A29AA20705E94"/>
    <w:rsid w:val="00025DB2"/>
  </w:style>
  <w:style w:type="paragraph" w:customStyle="1" w:styleId="E3DBFBA62A054B84BE23E32B0F82546E">
    <w:name w:val="E3DBFBA62A054B84BE23E32B0F82546E"/>
    <w:rsid w:val="00025DB2"/>
  </w:style>
  <w:style w:type="paragraph" w:customStyle="1" w:styleId="E654DCAB319B4CD4B01E29D75DEAC027">
    <w:name w:val="E654DCAB319B4CD4B01E29D75DEAC027"/>
    <w:rsid w:val="00025DB2"/>
  </w:style>
  <w:style w:type="paragraph" w:customStyle="1" w:styleId="570EB593D940426E8705FD8598EEE3AE">
    <w:name w:val="570EB593D940426E8705FD8598EEE3AE"/>
    <w:rsid w:val="00025DB2"/>
  </w:style>
  <w:style w:type="paragraph" w:customStyle="1" w:styleId="9FDFB9E807904F0586D102F34B95A641">
    <w:name w:val="9FDFB9E807904F0586D102F34B95A641"/>
    <w:rsid w:val="00025DB2"/>
  </w:style>
  <w:style w:type="paragraph" w:customStyle="1" w:styleId="8B5D138C1D1945B18094564803CDC713">
    <w:name w:val="8B5D138C1D1945B18094564803CDC713"/>
    <w:rsid w:val="00025DB2"/>
  </w:style>
  <w:style w:type="paragraph" w:customStyle="1" w:styleId="18FE85A16C7F451791478C2A0538C3F9">
    <w:name w:val="18FE85A16C7F451791478C2A0538C3F9"/>
    <w:rsid w:val="00025DB2"/>
  </w:style>
  <w:style w:type="paragraph" w:customStyle="1" w:styleId="60007DF8AF6F4A688212264820F04B371">
    <w:name w:val="60007DF8AF6F4A688212264820F04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1">
    <w:name w:val="9F6816B616F04EBCBF2DFC34649C43A2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1">
    <w:name w:val="A323A3C12B25458DBC7A261D3C3B9773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1">
    <w:name w:val="01D3F6C245854935BCE0FE80625DB909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1">
    <w:name w:val="DDF06F7F5F5D4906BA66A6A6C8D56AFC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1">
    <w:name w:val="FDDBE16BDCAD43D79F77F11AD9D9F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68FDC04CC0A4FD3949C9CCB68927C5A">
    <w:name w:val="168FDC04CC0A4FD3949C9CCB68927C5A"/>
    <w:rsid w:val="00CE0B6F"/>
  </w:style>
  <w:style w:type="paragraph" w:customStyle="1" w:styleId="4FC9EEB5D183409BB9778F99CF209517">
    <w:name w:val="4FC9EEB5D183409BB9778F99CF209517"/>
    <w:rsid w:val="00CE0B6F"/>
  </w:style>
  <w:style w:type="paragraph" w:customStyle="1" w:styleId="ED2C545D5BC0467D9593B5CF14A1A0BD">
    <w:name w:val="ED2C545D5BC0467D9593B5CF14A1A0BD"/>
    <w:rsid w:val="00CE0B6F"/>
  </w:style>
  <w:style w:type="paragraph" w:customStyle="1" w:styleId="3C9236578FF640768AF4002A826C5265">
    <w:name w:val="3C9236578FF640768AF4002A826C5265"/>
    <w:rsid w:val="00CE0B6F"/>
  </w:style>
  <w:style w:type="paragraph" w:customStyle="1" w:styleId="82FD27A194A24CD2B2977C83C8803156">
    <w:name w:val="82FD27A194A24CD2B2977C83C8803156"/>
    <w:rsid w:val="00CE0B6F"/>
  </w:style>
  <w:style w:type="paragraph" w:customStyle="1" w:styleId="19C9B71BFB8B4C289A7602B8E3848EB5">
    <w:name w:val="19C9B71BFB8B4C289A7602B8E3848EB5"/>
    <w:rsid w:val="00CE0B6F"/>
  </w:style>
  <w:style w:type="paragraph" w:customStyle="1" w:styleId="08AB21435F5B43C49D47F6657B76C6BB">
    <w:name w:val="08AB21435F5B43C49D47F6657B76C6BB"/>
    <w:rsid w:val="00CE0B6F"/>
  </w:style>
  <w:style w:type="paragraph" w:customStyle="1" w:styleId="6C3FD8E1317147DBBDA71BF62C24AD87">
    <w:name w:val="6C3FD8E1317147DBBDA71BF62C24AD87"/>
    <w:rsid w:val="00CE0B6F"/>
  </w:style>
  <w:style w:type="paragraph" w:customStyle="1" w:styleId="15074556CD5C49BAA385B604CCA91556">
    <w:name w:val="15074556CD5C49BAA385B604CCA91556"/>
    <w:rsid w:val="00CE0B6F"/>
  </w:style>
  <w:style w:type="paragraph" w:customStyle="1" w:styleId="986CB9C561284089860D8984A2D79705">
    <w:name w:val="986CB9C561284089860D8984A2D79705"/>
    <w:rsid w:val="00CE0B6F"/>
  </w:style>
  <w:style w:type="paragraph" w:customStyle="1" w:styleId="FBADB704936347749A942A0399058EFF">
    <w:name w:val="FBADB704936347749A942A0399058EFF"/>
    <w:rsid w:val="00CE0B6F"/>
  </w:style>
  <w:style w:type="paragraph" w:customStyle="1" w:styleId="5121188E301E498FA2948BA0162369E2">
    <w:name w:val="5121188E301E498FA2948BA0162369E2"/>
    <w:rsid w:val="00CE0B6F"/>
  </w:style>
  <w:style w:type="paragraph" w:customStyle="1" w:styleId="1D7CC4CB04F64A418FB205DF9A6BDBD6">
    <w:name w:val="1D7CC4CB04F64A418FB205DF9A6BDBD6"/>
    <w:rsid w:val="00CE0B6F"/>
  </w:style>
  <w:style w:type="paragraph" w:customStyle="1" w:styleId="FFE3687955354C96A3D8E9FE52D0806A">
    <w:name w:val="FFE3687955354C96A3D8E9FE52D0806A"/>
    <w:rsid w:val="00CE0B6F"/>
  </w:style>
  <w:style w:type="paragraph" w:customStyle="1" w:styleId="348182471A474775A0B61D8E020EBAAA">
    <w:name w:val="348182471A474775A0B61D8E020EBAAA"/>
    <w:rsid w:val="00CE0B6F"/>
  </w:style>
  <w:style w:type="paragraph" w:customStyle="1" w:styleId="F73C40FF3B6F4EB5AB0C4E22348FFE9C">
    <w:name w:val="F73C40FF3B6F4EB5AB0C4E22348FFE9C"/>
    <w:rsid w:val="00CE0B6F"/>
  </w:style>
  <w:style w:type="paragraph" w:customStyle="1" w:styleId="50D984C9156F4802B156D287F8160FDB">
    <w:name w:val="50D984C9156F4802B156D287F8160FDB"/>
    <w:rsid w:val="00CE0B6F"/>
  </w:style>
  <w:style w:type="paragraph" w:customStyle="1" w:styleId="22AAA3F695FF4C8BAD1ED200F4972E9F">
    <w:name w:val="22AAA3F695FF4C8BAD1ED200F4972E9F"/>
    <w:rsid w:val="00CE0B6F"/>
  </w:style>
  <w:style w:type="paragraph" w:customStyle="1" w:styleId="BAF3B523570A4D77A2E0C2E5A0E098A5">
    <w:name w:val="BAF3B523570A4D77A2E0C2E5A0E098A5"/>
    <w:rsid w:val="00CE0B6F"/>
  </w:style>
  <w:style w:type="paragraph" w:customStyle="1" w:styleId="BE83A809776744309394ED18AE9191B2">
    <w:name w:val="BE83A809776744309394ED18AE9191B2"/>
    <w:rsid w:val="00CE0B6F"/>
  </w:style>
  <w:style w:type="paragraph" w:customStyle="1" w:styleId="FDFF5692BDC644408D544177F06EC285">
    <w:name w:val="FDFF5692BDC644408D544177F06EC285"/>
    <w:rsid w:val="00CE0B6F"/>
  </w:style>
  <w:style w:type="paragraph" w:customStyle="1" w:styleId="DC4289580E1D43D0AB2854F14F9EC7FA">
    <w:name w:val="DC4289580E1D43D0AB2854F14F9EC7FA"/>
    <w:rsid w:val="00CE0B6F"/>
  </w:style>
  <w:style w:type="paragraph" w:customStyle="1" w:styleId="53F0881C065742438FC7B6E13A9353DC">
    <w:name w:val="53F0881C065742438FC7B6E13A9353DC"/>
    <w:rsid w:val="00CE0B6F"/>
  </w:style>
  <w:style w:type="paragraph" w:customStyle="1" w:styleId="0365D828FE214A2FA863ABF074157A0A">
    <w:name w:val="0365D828FE214A2FA863ABF074157A0A"/>
    <w:rsid w:val="00CE0B6F"/>
  </w:style>
  <w:style w:type="paragraph" w:customStyle="1" w:styleId="1BC6BA32507C4ABD8CFBCA229E66B190">
    <w:name w:val="1BC6BA32507C4ABD8CFBCA229E66B190"/>
    <w:rsid w:val="00CE0B6F"/>
  </w:style>
  <w:style w:type="paragraph" w:customStyle="1" w:styleId="0BE8E8C0C53D405A93CA8A5CB1AB585F">
    <w:name w:val="0BE8E8C0C53D405A93CA8A5CB1AB585F"/>
    <w:rsid w:val="00CE0B6F"/>
  </w:style>
  <w:style w:type="paragraph" w:customStyle="1" w:styleId="1E1E9ECF479D431B9740D084F16637E3">
    <w:name w:val="1E1E9ECF479D431B9740D084F16637E3"/>
    <w:rsid w:val="00CE0B6F"/>
  </w:style>
  <w:style w:type="paragraph" w:customStyle="1" w:styleId="BC81A4A835564785A050E4D3BD142110">
    <w:name w:val="BC81A4A835564785A050E4D3BD142110"/>
    <w:rsid w:val="00CE0B6F"/>
  </w:style>
  <w:style w:type="paragraph" w:customStyle="1" w:styleId="68CE3267F4D844E4A23B4225FFF96C04">
    <w:name w:val="68CE3267F4D844E4A23B4225FFF96C04"/>
    <w:rsid w:val="00CE0B6F"/>
  </w:style>
  <w:style w:type="paragraph" w:customStyle="1" w:styleId="AC19F30D2AF94F809B99F077269CC4F8">
    <w:name w:val="AC19F30D2AF94F809B99F077269CC4F8"/>
    <w:rsid w:val="00CE0B6F"/>
  </w:style>
  <w:style w:type="paragraph" w:customStyle="1" w:styleId="016F91D0D935422F966E9EF2BC6D2527">
    <w:name w:val="016F91D0D935422F966E9EF2BC6D2527"/>
    <w:rsid w:val="00CE0B6F"/>
  </w:style>
  <w:style w:type="paragraph" w:customStyle="1" w:styleId="60B84C066F1E475184E2E189A26DD1A2">
    <w:name w:val="60B84C066F1E475184E2E189A26DD1A2"/>
    <w:rsid w:val="00CE0B6F"/>
  </w:style>
  <w:style w:type="paragraph" w:customStyle="1" w:styleId="114E8426344649DB89BAC1E486EE1E88">
    <w:name w:val="114E8426344649DB89BAC1E486EE1E88"/>
    <w:rsid w:val="00CE0B6F"/>
  </w:style>
  <w:style w:type="paragraph" w:customStyle="1" w:styleId="71EE2A31AC404CA3A7D5BD33704C7CD0">
    <w:name w:val="71EE2A31AC404CA3A7D5BD33704C7CD0"/>
    <w:rsid w:val="00CE0B6F"/>
  </w:style>
  <w:style w:type="paragraph" w:customStyle="1" w:styleId="46B88A9903D6491CB9C2A6CABA248D9B">
    <w:name w:val="46B88A9903D6491CB9C2A6CABA248D9B"/>
    <w:rsid w:val="00CE0B6F"/>
  </w:style>
  <w:style w:type="paragraph" w:customStyle="1" w:styleId="6F45916D394B4D60B0A52CDF320EEB28">
    <w:name w:val="6F45916D394B4D60B0A52CDF320EEB28"/>
    <w:rsid w:val="00CE0B6F"/>
  </w:style>
  <w:style w:type="paragraph" w:customStyle="1" w:styleId="00078C245DC74FE98269C3A7E22FD167">
    <w:name w:val="00078C245DC74FE98269C3A7E22FD167"/>
    <w:rsid w:val="00CE0B6F"/>
  </w:style>
  <w:style w:type="paragraph" w:customStyle="1" w:styleId="D2092902D8EC47C8A60481289C827E70">
    <w:name w:val="D2092902D8EC47C8A60481289C827E70"/>
    <w:rsid w:val="00CE0B6F"/>
  </w:style>
  <w:style w:type="paragraph" w:customStyle="1" w:styleId="CACF4F3BF4964BDA981440BD956FE0B4">
    <w:name w:val="CACF4F3BF4964BDA981440BD956FE0B4"/>
    <w:rsid w:val="00CE0B6F"/>
  </w:style>
  <w:style w:type="paragraph" w:customStyle="1" w:styleId="494D363A550D4111AD80529BC31AFB99">
    <w:name w:val="494D363A550D4111AD80529BC31AFB99"/>
    <w:rsid w:val="00CE0B6F"/>
  </w:style>
  <w:style w:type="paragraph" w:customStyle="1" w:styleId="B4605BF1DA274B5899D718AB0B272B7D">
    <w:name w:val="B4605BF1DA274B5899D718AB0B272B7D"/>
    <w:rsid w:val="00CE0B6F"/>
  </w:style>
  <w:style w:type="paragraph" w:customStyle="1" w:styleId="23288770E3E94977A6864647020A0192">
    <w:name w:val="23288770E3E94977A6864647020A0192"/>
    <w:rsid w:val="00CE0B6F"/>
  </w:style>
  <w:style w:type="paragraph" w:customStyle="1" w:styleId="F829A90772CE48F38A724012679A78EB">
    <w:name w:val="F829A90772CE48F38A724012679A78EB"/>
    <w:rsid w:val="00CE0B6F"/>
  </w:style>
  <w:style w:type="paragraph" w:customStyle="1" w:styleId="9B1799A1A7454708A88C53AAB4D921A1">
    <w:name w:val="9B1799A1A7454708A88C53AAB4D921A1"/>
    <w:rsid w:val="00CE0B6F"/>
  </w:style>
  <w:style w:type="paragraph" w:customStyle="1" w:styleId="7ACA665562904A32840B3C7D4CA7E805">
    <w:name w:val="7ACA665562904A32840B3C7D4CA7E805"/>
    <w:rsid w:val="00CE0B6F"/>
  </w:style>
  <w:style w:type="paragraph" w:customStyle="1" w:styleId="44170E634DD7435BB06D1CCC022DA67F">
    <w:name w:val="44170E634DD7435BB06D1CCC022DA67F"/>
    <w:rsid w:val="00CE0B6F"/>
  </w:style>
  <w:style w:type="paragraph" w:customStyle="1" w:styleId="071B9560EC0B4FB19A82A5351149597B">
    <w:name w:val="071B9560EC0B4FB19A82A5351149597B"/>
    <w:rsid w:val="00CE0B6F"/>
  </w:style>
  <w:style w:type="paragraph" w:customStyle="1" w:styleId="2F183A00A7B84F96A15C456100AB6F26">
    <w:name w:val="2F183A00A7B84F96A15C456100AB6F26"/>
    <w:rsid w:val="00CE0B6F"/>
  </w:style>
  <w:style w:type="paragraph" w:customStyle="1" w:styleId="04E769A2F1564E7DB60EB78D0A2FDBF5">
    <w:name w:val="04E769A2F1564E7DB60EB78D0A2FDBF5"/>
    <w:rsid w:val="00CE0B6F"/>
  </w:style>
  <w:style w:type="paragraph" w:customStyle="1" w:styleId="8B5A061C816649138C2148C0DD1025CF">
    <w:name w:val="8B5A061C816649138C2148C0DD1025CF"/>
    <w:rsid w:val="00CE0B6F"/>
  </w:style>
  <w:style w:type="paragraph" w:customStyle="1" w:styleId="58CFA6623D79451B9484F7C593ACEB29">
    <w:name w:val="58CFA6623D79451B9484F7C593ACEB29"/>
    <w:rsid w:val="00CE0B6F"/>
  </w:style>
  <w:style w:type="paragraph" w:customStyle="1" w:styleId="6FB5909F49A2435DAC9A44BC4D477E85">
    <w:name w:val="6FB5909F49A2435DAC9A44BC4D477E85"/>
    <w:rsid w:val="00CE0B6F"/>
  </w:style>
  <w:style w:type="paragraph" w:customStyle="1" w:styleId="F34ED824070541A385879F6F04F66A06">
    <w:name w:val="F34ED824070541A385879F6F04F66A06"/>
    <w:rsid w:val="00CE0B6F"/>
  </w:style>
  <w:style w:type="paragraph" w:customStyle="1" w:styleId="BB0944EA2C584541A47B4454527533DC">
    <w:name w:val="BB0944EA2C584541A47B4454527533DC"/>
    <w:rsid w:val="00CE0B6F"/>
  </w:style>
  <w:style w:type="paragraph" w:customStyle="1" w:styleId="FD9A2A8D713143DBA3E2AC19E1EB9DBA">
    <w:name w:val="FD9A2A8D713143DBA3E2AC19E1EB9DBA"/>
    <w:rsid w:val="00CE0B6F"/>
  </w:style>
  <w:style w:type="paragraph" w:customStyle="1" w:styleId="343C3541810F409487D7CF44286345EF">
    <w:name w:val="343C3541810F409487D7CF44286345EF"/>
    <w:rsid w:val="00CE0B6F"/>
  </w:style>
  <w:style w:type="paragraph" w:customStyle="1" w:styleId="53A57533152D437C86EF815D4EEEA3FA">
    <w:name w:val="53A57533152D437C86EF815D4EEEA3FA"/>
    <w:rsid w:val="00CE0B6F"/>
  </w:style>
  <w:style w:type="paragraph" w:customStyle="1" w:styleId="88E99EDAC51040079266CBCDC5FCBC27">
    <w:name w:val="88E99EDAC51040079266CBCDC5FCBC27"/>
    <w:rsid w:val="00CE0B6F"/>
  </w:style>
  <w:style w:type="paragraph" w:customStyle="1" w:styleId="C5376958F72545EAB2C5365C8CE5EC0B">
    <w:name w:val="C5376958F72545EAB2C5365C8CE5EC0B"/>
    <w:rsid w:val="00CE0B6F"/>
  </w:style>
  <w:style w:type="paragraph" w:customStyle="1" w:styleId="7421475E427B46B3B560AAD549BBAF2B">
    <w:name w:val="7421475E427B46B3B560AAD549BBAF2B"/>
    <w:rsid w:val="00CE0B6F"/>
  </w:style>
  <w:style w:type="paragraph" w:customStyle="1" w:styleId="738938D009D84034A2F90BA2FC4DA611">
    <w:name w:val="738938D009D84034A2F90BA2FC4DA611"/>
    <w:rsid w:val="00CE0B6F"/>
  </w:style>
  <w:style w:type="paragraph" w:customStyle="1" w:styleId="F4D0A894F45240859A814405104F575C">
    <w:name w:val="F4D0A894F45240859A814405104F575C"/>
    <w:rsid w:val="00CE0B6F"/>
  </w:style>
  <w:style w:type="paragraph" w:customStyle="1" w:styleId="DF2B0BCCD00E4F63A66BE2EA44052894">
    <w:name w:val="DF2B0BCCD00E4F63A66BE2EA44052894"/>
    <w:rsid w:val="00CE0B6F"/>
  </w:style>
  <w:style w:type="paragraph" w:customStyle="1" w:styleId="87907EB0D94F4817AD97A3674B7CA4E7">
    <w:name w:val="87907EB0D94F4817AD97A3674B7CA4E7"/>
    <w:rsid w:val="00CE0B6F"/>
  </w:style>
  <w:style w:type="paragraph" w:customStyle="1" w:styleId="DE5F78BDED5D44A2813A0F5BCDF242D4">
    <w:name w:val="DE5F78BDED5D44A2813A0F5BCDF242D4"/>
    <w:rsid w:val="00CE0B6F"/>
  </w:style>
  <w:style w:type="paragraph" w:customStyle="1" w:styleId="2F8018A242FC4B5DB85D684E48A49888">
    <w:name w:val="2F8018A242FC4B5DB85D684E48A49888"/>
    <w:rsid w:val="00CE0B6F"/>
  </w:style>
  <w:style w:type="paragraph" w:customStyle="1" w:styleId="11C27DC2205D4E239FC437B20FE86A43">
    <w:name w:val="11C27DC2205D4E239FC437B20FE86A43"/>
    <w:rsid w:val="00CE0B6F"/>
  </w:style>
  <w:style w:type="paragraph" w:customStyle="1" w:styleId="604DAC270C994736A13B8251771F26CD">
    <w:name w:val="604DAC270C994736A13B8251771F26CD"/>
    <w:rsid w:val="00CE0B6F"/>
  </w:style>
  <w:style w:type="paragraph" w:customStyle="1" w:styleId="0C65A07F2A9C47A3BA7F80E6860783A3">
    <w:name w:val="0C65A07F2A9C47A3BA7F80E6860783A3"/>
    <w:rsid w:val="00CE0B6F"/>
  </w:style>
  <w:style w:type="paragraph" w:customStyle="1" w:styleId="F285FB0C73A04D3ABDFF85445248EABB">
    <w:name w:val="F285FB0C73A04D3ABDFF85445248EABB"/>
    <w:rsid w:val="00CE0B6F"/>
  </w:style>
  <w:style w:type="paragraph" w:customStyle="1" w:styleId="4F6847A3C79349CBB3079D3D5565BDDB">
    <w:name w:val="4F6847A3C79349CBB3079D3D5565BDDB"/>
    <w:rsid w:val="00CE0B6F"/>
  </w:style>
  <w:style w:type="paragraph" w:customStyle="1" w:styleId="FBF3BBE0CF59429EBD3BB2847CFEC031">
    <w:name w:val="FBF3BBE0CF59429EBD3BB2847CFEC031"/>
    <w:rsid w:val="00CE0B6F"/>
  </w:style>
  <w:style w:type="paragraph" w:customStyle="1" w:styleId="AB990B336F384F4AB8BC2E827E635081">
    <w:name w:val="AB990B336F384F4AB8BC2E827E635081"/>
    <w:rsid w:val="00CE0B6F"/>
  </w:style>
  <w:style w:type="paragraph" w:customStyle="1" w:styleId="DB339C012BFB400BB29F75E9ACF7F9F6">
    <w:name w:val="DB339C012BFB400BB29F75E9ACF7F9F6"/>
    <w:rsid w:val="00CE0B6F"/>
  </w:style>
  <w:style w:type="paragraph" w:customStyle="1" w:styleId="E3E3822739D541B4B2DD44C5730DD350">
    <w:name w:val="E3E3822739D541B4B2DD44C5730DD350"/>
    <w:rsid w:val="00CE0B6F"/>
  </w:style>
  <w:style w:type="paragraph" w:customStyle="1" w:styleId="4C2D9480BCFD41D79603B7153B30AE00">
    <w:name w:val="4C2D9480BCFD41D79603B7153B30AE00"/>
    <w:rsid w:val="00CE0B6F"/>
  </w:style>
  <w:style w:type="paragraph" w:customStyle="1" w:styleId="E94BCC40D1BE4EB6938345A84255C600">
    <w:name w:val="E94BCC40D1BE4EB6938345A84255C600"/>
    <w:rsid w:val="00CE0B6F"/>
  </w:style>
  <w:style w:type="paragraph" w:customStyle="1" w:styleId="91B970631A7C4E08A87829F9C0B51B35">
    <w:name w:val="91B970631A7C4E08A87829F9C0B51B35"/>
    <w:rsid w:val="00CE0B6F"/>
  </w:style>
  <w:style w:type="paragraph" w:customStyle="1" w:styleId="9657AFFC44434638AE706D7337AC4960">
    <w:name w:val="9657AFFC44434638AE706D7337AC4960"/>
    <w:rsid w:val="00CE0B6F"/>
  </w:style>
  <w:style w:type="paragraph" w:customStyle="1" w:styleId="2F78C647BE4045208662BBAE87258A0D">
    <w:name w:val="2F78C647BE4045208662BBAE87258A0D"/>
    <w:rsid w:val="00CE0B6F"/>
  </w:style>
  <w:style w:type="paragraph" w:customStyle="1" w:styleId="754DCE4DCE334D6B93A3108A4A9FF8F0">
    <w:name w:val="754DCE4DCE334D6B93A3108A4A9FF8F0"/>
    <w:rsid w:val="00CE0B6F"/>
  </w:style>
  <w:style w:type="paragraph" w:customStyle="1" w:styleId="B787F90716AF420098B0DC4E063852BE">
    <w:name w:val="B787F90716AF420098B0DC4E063852BE"/>
    <w:rsid w:val="00CE0B6F"/>
  </w:style>
  <w:style w:type="paragraph" w:customStyle="1" w:styleId="74107550FC0F4C47848BC969176673A9">
    <w:name w:val="74107550FC0F4C47848BC969176673A9"/>
    <w:rsid w:val="00CE0B6F"/>
  </w:style>
  <w:style w:type="paragraph" w:customStyle="1" w:styleId="B08DECEFBDC54AFB9E56A3FFC89BF208">
    <w:name w:val="B08DECEFBDC54AFB9E56A3FFC89BF208"/>
    <w:rsid w:val="00CE0B6F"/>
  </w:style>
  <w:style w:type="paragraph" w:customStyle="1" w:styleId="18C4937EA3304CCAA0D227FF4B928354">
    <w:name w:val="18C4937EA3304CCAA0D227FF4B928354"/>
    <w:rsid w:val="00CE0B6F"/>
  </w:style>
  <w:style w:type="paragraph" w:customStyle="1" w:styleId="224C823234CB44E7BA5F609DCDC78529">
    <w:name w:val="224C823234CB44E7BA5F609DCDC78529"/>
    <w:rsid w:val="00CE0B6F"/>
  </w:style>
  <w:style w:type="paragraph" w:customStyle="1" w:styleId="B3AFF9B2988A43AA8979099E818B9C37">
    <w:name w:val="B3AFF9B2988A43AA8979099E818B9C37"/>
    <w:rsid w:val="00CE0B6F"/>
  </w:style>
  <w:style w:type="paragraph" w:customStyle="1" w:styleId="398BF6B33DD04B59A28726AA9193B11E">
    <w:name w:val="398BF6B33DD04B59A28726AA9193B11E"/>
    <w:rsid w:val="00CE0B6F"/>
  </w:style>
  <w:style w:type="paragraph" w:customStyle="1" w:styleId="083FEE0DCC604F1F9C7BCEB0609C28F2">
    <w:name w:val="083FEE0DCC604F1F9C7BCEB0609C28F2"/>
    <w:rsid w:val="00CE0B6F"/>
  </w:style>
  <w:style w:type="paragraph" w:customStyle="1" w:styleId="52EAE5CD983E430C930EF1C685762F07">
    <w:name w:val="52EAE5CD983E430C930EF1C685762F07"/>
    <w:rsid w:val="00CE0B6F"/>
  </w:style>
  <w:style w:type="paragraph" w:customStyle="1" w:styleId="6936B3CE02C94F458AB2B3F8FFA57FF4">
    <w:name w:val="6936B3CE02C94F458AB2B3F8FFA57FF4"/>
    <w:rsid w:val="00CE0B6F"/>
  </w:style>
  <w:style w:type="paragraph" w:customStyle="1" w:styleId="BEDBC62D28F24BC99867A703F8C0A7F6">
    <w:name w:val="BEDBC62D28F24BC99867A703F8C0A7F6"/>
    <w:rsid w:val="00CE0B6F"/>
  </w:style>
  <w:style w:type="paragraph" w:customStyle="1" w:styleId="9FA5B4EAF16643B9BD3C28C9DAB0C8B1">
    <w:name w:val="9FA5B4EAF16643B9BD3C28C9DAB0C8B1"/>
    <w:rsid w:val="00CE0B6F"/>
  </w:style>
  <w:style w:type="paragraph" w:customStyle="1" w:styleId="08AA7E1F3093470B8C07E4FD34AA32BE">
    <w:name w:val="08AA7E1F3093470B8C07E4FD34AA32BE"/>
    <w:rsid w:val="00CE0B6F"/>
  </w:style>
  <w:style w:type="paragraph" w:customStyle="1" w:styleId="92D26B94C3004C9AA3F4F0FBB96060F0">
    <w:name w:val="92D26B94C3004C9AA3F4F0FBB96060F0"/>
    <w:rsid w:val="00CE0B6F"/>
  </w:style>
  <w:style w:type="paragraph" w:customStyle="1" w:styleId="5F4A55AA67B14163B641BEAF23FDD772">
    <w:name w:val="5F4A55AA67B14163B641BEAF23FDD772"/>
    <w:rsid w:val="00CE0B6F"/>
  </w:style>
  <w:style w:type="paragraph" w:customStyle="1" w:styleId="1875A175A5A64FB393D08C732425B44D">
    <w:name w:val="1875A175A5A64FB393D08C732425B44D"/>
    <w:rsid w:val="00CE0B6F"/>
  </w:style>
  <w:style w:type="paragraph" w:customStyle="1" w:styleId="EB2318295F0041F7AA7B21C31A4B829A">
    <w:name w:val="EB2318295F0041F7AA7B21C31A4B829A"/>
    <w:rsid w:val="00CE0B6F"/>
  </w:style>
  <w:style w:type="paragraph" w:customStyle="1" w:styleId="795F145C1B844BBEA28559C77826C00F">
    <w:name w:val="795F145C1B844BBEA28559C77826C00F"/>
    <w:rsid w:val="00CE0B6F"/>
  </w:style>
  <w:style w:type="paragraph" w:customStyle="1" w:styleId="BE3637EEC6FF4B6BA083383E7C715620">
    <w:name w:val="BE3637EEC6FF4B6BA083383E7C715620"/>
    <w:rsid w:val="00CE0B6F"/>
  </w:style>
  <w:style w:type="paragraph" w:customStyle="1" w:styleId="7AEB11E4EEA749498F9C627D3BC6EF6F">
    <w:name w:val="7AEB11E4EEA749498F9C627D3BC6EF6F"/>
    <w:rsid w:val="00CE0B6F"/>
  </w:style>
  <w:style w:type="paragraph" w:customStyle="1" w:styleId="E0894245D9A04A7E83DE791B38C19BFB">
    <w:name w:val="E0894245D9A04A7E83DE791B38C19BFB"/>
    <w:rsid w:val="00CE0B6F"/>
  </w:style>
  <w:style w:type="paragraph" w:customStyle="1" w:styleId="12A53605890942048C6C8F75559A113E">
    <w:name w:val="12A53605890942048C6C8F75559A113E"/>
    <w:rsid w:val="00CE0B6F"/>
  </w:style>
  <w:style w:type="paragraph" w:customStyle="1" w:styleId="2347E6035C8444DD986E7EC98A580DDB">
    <w:name w:val="2347E6035C8444DD986E7EC98A580DDB"/>
    <w:rsid w:val="00CE0B6F"/>
  </w:style>
  <w:style w:type="paragraph" w:customStyle="1" w:styleId="384EF1F0F11A441C844B7C7F21695F31">
    <w:name w:val="384EF1F0F11A441C844B7C7F21695F31"/>
    <w:rsid w:val="00CE0B6F"/>
  </w:style>
  <w:style w:type="paragraph" w:customStyle="1" w:styleId="4B00B156DF8042B2B2A6D34B58250F1E">
    <w:name w:val="4B00B156DF8042B2B2A6D34B58250F1E"/>
    <w:rsid w:val="00CE0B6F"/>
  </w:style>
  <w:style w:type="paragraph" w:customStyle="1" w:styleId="6E90F6C7603C4EF3AC772038680AE349">
    <w:name w:val="6E90F6C7603C4EF3AC772038680AE349"/>
    <w:rsid w:val="00CE0B6F"/>
  </w:style>
  <w:style w:type="paragraph" w:customStyle="1" w:styleId="B880952346864A06A56525003A525BAD">
    <w:name w:val="B880952346864A06A56525003A525BAD"/>
    <w:rsid w:val="00CE0B6F"/>
  </w:style>
  <w:style w:type="paragraph" w:customStyle="1" w:styleId="59EE7606784848DB9E828B49231488A6">
    <w:name w:val="59EE7606784848DB9E828B49231488A6"/>
    <w:rsid w:val="00CE0B6F"/>
  </w:style>
  <w:style w:type="paragraph" w:customStyle="1" w:styleId="6B8C3B0B86924A9986BDC9F762A73AD1">
    <w:name w:val="6B8C3B0B86924A9986BDC9F762A73AD1"/>
    <w:rsid w:val="00CE0B6F"/>
  </w:style>
  <w:style w:type="paragraph" w:customStyle="1" w:styleId="89AB6528D68D4EFAAD22509B2167AE99">
    <w:name w:val="89AB6528D68D4EFAAD22509B2167AE99"/>
    <w:rsid w:val="00CE0B6F"/>
  </w:style>
  <w:style w:type="paragraph" w:customStyle="1" w:styleId="13EB93EA6C51473283871D7C9025B4D4">
    <w:name w:val="13EB93EA6C51473283871D7C9025B4D4"/>
    <w:rsid w:val="00CE0B6F"/>
  </w:style>
  <w:style w:type="paragraph" w:customStyle="1" w:styleId="A7616CEEC4EA4789A900B1A162654FCE">
    <w:name w:val="A7616CEEC4EA4789A900B1A162654FCE"/>
    <w:rsid w:val="00CE0B6F"/>
  </w:style>
  <w:style w:type="paragraph" w:customStyle="1" w:styleId="C7A4439476E042F2BC868C86B282C6F6">
    <w:name w:val="C7A4439476E042F2BC868C86B282C6F6"/>
    <w:rsid w:val="00CE0B6F"/>
  </w:style>
  <w:style w:type="paragraph" w:customStyle="1" w:styleId="2625A722ACE548498A183BB8E4E3F10B">
    <w:name w:val="2625A722ACE548498A183BB8E4E3F10B"/>
    <w:rsid w:val="00CE0B6F"/>
  </w:style>
  <w:style w:type="paragraph" w:customStyle="1" w:styleId="86F5B4A30C1A46B7A1F6E0FD04BF4B21">
    <w:name w:val="86F5B4A30C1A46B7A1F6E0FD04BF4B21"/>
    <w:rsid w:val="00CE0B6F"/>
  </w:style>
  <w:style w:type="paragraph" w:customStyle="1" w:styleId="A6B6262B40C046E2B1135C3B27AE7E3A">
    <w:name w:val="A6B6262B40C046E2B1135C3B27AE7E3A"/>
    <w:rsid w:val="00CE0B6F"/>
  </w:style>
  <w:style w:type="paragraph" w:customStyle="1" w:styleId="76DE4F61C81F4F069BDA423CC2284171">
    <w:name w:val="76DE4F61C81F4F069BDA423CC2284171"/>
    <w:rsid w:val="00CE0B6F"/>
  </w:style>
  <w:style w:type="paragraph" w:customStyle="1" w:styleId="D1D9ACB759744C3FB28639F912E24B75">
    <w:name w:val="D1D9ACB759744C3FB28639F912E24B75"/>
    <w:rsid w:val="00CE0B6F"/>
  </w:style>
  <w:style w:type="paragraph" w:customStyle="1" w:styleId="55D47D21A28E45B8AB547715C66D845B">
    <w:name w:val="55D47D21A28E45B8AB547715C66D845B"/>
    <w:rsid w:val="00CE0B6F"/>
  </w:style>
  <w:style w:type="paragraph" w:customStyle="1" w:styleId="17A3D2FF972747BDA6002FB48EE2C27B">
    <w:name w:val="17A3D2FF972747BDA6002FB48EE2C27B"/>
    <w:rsid w:val="00CE0B6F"/>
  </w:style>
  <w:style w:type="paragraph" w:customStyle="1" w:styleId="A4A2E5EA127A428CB65315F443B9022A">
    <w:name w:val="A4A2E5EA127A428CB65315F443B9022A"/>
    <w:rsid w:val="00CE0B6F"/>
  </w:style>
  <w:style w:type="paragraph" w:customStyle="1" w:styleId="70188CF5E9BA40EA877E0DD79E66F24D">
    <w:name w:val="70188CF5E9BA40EA877E0DD79E66F24D"/>
    <w:rsid w:val="00CE0B6F"/>
  </w:style>
  <w:style w:type="paragraph" w:customStyle="1" w:styleId="FBD2DA97AD3F4852B95320A878AE1B69">
    <w:name w:val="FBD2DA97AD3F4852B95320A878AE1B69"/>
    <w:rsid w:val="00CE0B6F"/>
  </w:style>
  <w:style w:type="paragraph" w:customStyle="1" w:styleId="FAE675CD521741E8B1078959832368B2">
    <w:name w:val="FAE675CD521741E8B1078959832368B2"/>
    <w:rsid w:val="00CE0B6F"/>
  </w:style>
  <w:style w:type="paragraph" w:customStyle="1" w:styleId="C7EC48B8845C403FAD4E62FA8914BDE0">
    <w:name w:val="C7EC48B8845C403FAD4E62FA8914BDE0"/>
    <w:rsid w:val="00CE0B6F"/>
  </w:style>
  <w:style w:type="paragraph" w:customStyle="1" w:styleId="FCDE39943C0A4504AE1D55E9CE43E417">
    <w:name w:val="FCDE39943C0A4504AE1D55E9CE43E417"/>
    <w:rsid w:val="00CE0B6F"/>
  </w:style>
  <w:style w:type="paragraph" w:customStyle="1" w:styleId="F801D10CA5B546A0B34CCEEF6DADDA13">
    <w:name w:val="F801D10CA5B546A0B34CCEEF6DADDA13"/>
    <w:rsid w:val="00CE0B6F"/>
  </w:style>
  <w:style w:type="paragraph" w:customStyle="1" w:styleId="B15AE750523F4A3EBF08B2B58E8A8C24">
    <w:name w:val="B15AE750523F4A3EBF08B2B58E8A8C24"/>
    <w:rsid w:val="00CE0B6F"/>
  </w:style>
  <w:style w:type="paragraph" w:customStyle="1" w:styleId="A2979954168241128827AA96C28077EC">
    <w:name w:val="A2979954168241128827AA96C28077EC"/>
    <w:rsid w:val="00CE0B6F"/>
  </w:style>
  <w:style w:type="paragraph" w:customStyle="1" w:styleId="4FC9EEB5D183409BB9778F99CF2095171">
    <w:name w:val="4FC9EEB5D183409BB9778F99CF20951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1">
    <w:name w:val="ED2C545D5BC0467D9593B5CF14A1A0BD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9C9B71BFB8B4C289A7602B8E3848EB51">
    <w:name w:val="19C9B71BFB8B4C289A7602B8E3848EB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AB21435F5B43C49D47F6657B76C6BB1">
    <w:name w:val="08AB21435F5B43C49D47F6657B76C6BB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074556CD5C49BAA385B604CCA915561">
    <w:name w:val="15074556CD5C49BAA385B604CCA91556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86CB9C561284089860D8984A2D797051">
    <w:name w:val="986CB9C561284089860D8984A2D7970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FE3687955354C96A3D8E9FE52D0806A1">
    <w:name w:val="FFE3687955354C96A3D8E9FE52D0806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8182471A474775A0B61D8E020EBAAA1">
    <w:name w:val="348182471A474775A0B61D8E020EBAA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F45916D394B4D60B0A52CDF320EEB281">
    <w:name w:val="6F45916D394B4D60B0A52CDF320EEB28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078C245DC74FE98269C3A7E22FD1671">
    <w:name w:val="00078C245DC74FE98269C3A7E22FD16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2902D8EC47C8A60481289C827E701">
    <w:name w:val="D2092902D8EC47C8A60481289C827E70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F2B0BCCD00E4F63A66BE2EA440528941">
    <w:name w:val="DF2B0BCCD00E4F63A66BE2EA44052894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A516946C9C4183BC92D4B1FE506BC9">
    <w:name w:val="E5A516946C9C4183BC92D4B1FE506BC9"/>
    <w:rsid w:val="00CE0B6F"/>
  </w:style>
  <w:style w:type="paragraph" w:customStyle="1" w:styleId="E39DC5CAAE6B4530AA3CA85225C3BE98">
    <w:name w:val="E39DC5CAAE6B4530AA3CA85225C3BE98"/>
    <w:rsid w:val="006252A3"/>
  </w:style>
  <w:style w:type="paragraph" w:customStyle="1" w:styleId="449E374190E64641B973E798C3DC83B4">
    <w:name w:val="449E374190E64641B973E798C3DC83B4"/>
    <w:rsid w:val="006252A3"/>
  </w:style>
  <w:style w:type="paragraph" w:customStyle="1" w:styleId="0F3E619C35BC491C819FA30E6FC6B81A">
    <w:name w:val="0F3E619C35BC491C819FA30E6FC6B81A"/>
    <w:rsid w:val="006252A3"/>
  </w:style>
  <w:style w:type="paragraph" w:customStyle="1" w:styleId="75D651B1711B400A93032579CA4A7D1C">
    <w:name w:val="75D651B1711B400A93032579CA4A7D1C"/>
    <w:rsid w:val="006252A3"/>
  </w:style>
  <w:style w:type="paragraph" w:customStyle="1" w:styleId="852B17CBFE854E6F94077184DA86F960">
    <w:name w:val="852B17CBFE854E6F94077184DA86F960"/>
    <w:rsid w:val="006252A3"/>
  </w:style>
  <w:style w:type="paragraph" w:customStyle="1" w:styleId="F27D90A0170A4044B65C2398324E14A0">
    <w:name w:val="F27D90A0170A4044B65C2398324E14A0"/>
    <w:rsid w:val="006252A3"/>
  </w:style>
  <w:style w:type="paragraph" w:customStyle="1" w:styleId="638E96C8CAAD4E99941A912D06C9599F">
    <w:name w:val="638E96C8CAAD4E99941A912D06C9599F"/>
    <w:rsid w:val="006252A3"/>
  </w:style>
  <w:style w:type="paragraph" w:customStyle="1" w:styleId="DABE014428F54656A2F4FDB218B39D8D">
    <w:name w:val="DABE014428F54656A2F4FDB218B39D8D"/>
    <w:rsid w:val="006252A3"/>
  </w:style>
  <w:style w:type="paragraph" w:customStyle="1" w:styleId="3B85A2215AF4409E84E2D1954AD91A54">
    <w:name w:val="3B85A2215AF4409E84E2D1954AD91A54"/>
    <w:rsid w:val="006252A3"/>
  </w:style>
  <w:style w:type="paragraph" w:customStyle="1" w:styleId="E2A1E47DEEE94E84844A2FB37A427D4B">
    <w:name w:val="E2A1E47DEEE94E84844A2FB37A427D4B"/>
    <w:rsid w:val="006252A3"/>
  </w:style>
  <w:style w:type="paragraph" w:customStyle="1" w:styleId="FDDB762F0B4B4985896BD9B6015B40B1">
    <w:name w:val="FDDB762F0B4B4985896BD9B6015B40B1"/>
    <w:rsid w:val="006252A3"/>
  </w:style>
  <w:style w:type="paragraph" w:customStyle="1" w:styleId="1EEA7512E6DF46C7A442FAEC774BD5A1">
    <w:name w:val="1EEA7512E6DF46C7A442FAEC774BD5A1"/>
    <w:rsid w:val="006252A3"/>
  </w:style>
  <w:style w:type="paragraph" w:customStyle="1" w:styleId="32DBE46B4FF24F03B4B5B55AC2513A20">
    <w:name w:val="32DBE46B4FF24F03B4B5B55AC2513A20"/>
    <w:rsid w:val="006252A3"/>
  </w:style>
  <w:style w:type="paragraph" w:customStyle="1" w:styleId="7953FD51F3984BA4B04E0314DA0792A3">
    <w:name w:val="7953FD51F3984BA4B04E0314DA0792A3"/>
    <w:rsid w:val="006252A3"/>
  </w:style>
  <w:style w:type="paragraph" w:customStyle="1" w:styleId="B99FE652974B4D1C88800ADD2AE17BB9">
    <w:name w:val="B99FE652974B4D1C88800ADD2AE17BB9"/>
    <w:rsid w:val="006252A3"/>
  </w:style>
  <w:style w:type="paragraph" w:customStyle="1" w:styleId="56E65E605ACB4F75BCD3B94753813DF6">
    <w:name w:val="56E65E605ACB4F75BCD3B94753813DF6"/>
    <w:rsid w:val="006252A3"/>
  </w:style>
  <w:style w:type="paragraph" w:customStyle="1" w:styleId="3357EB2F1CA2499DBE9447FA1F33412A">
    <w:name w:val="3357EB2F1CA2499DBE9447FA1F33412A"/>
    <w:rsid w:val="006252A3"/>
  </w:style>
  <w:style w:type="paragraph" w:customStyle="1" w:styleId="7D36CF3DC52846B4BB23E13BCAD6912F">
    <w:name w:val="7D36CF3DC52846B4BB23E13BCAD6912F"/>
    <w:rsid w:val="006252A3"/>
  </w:style>
  <w:style w:type="paragraph" w:customStyle="1" w:styleId="49620667D55843B3BC4D9C31D7399890">
    <w:name w:val="49620667D55843B3BC4D9C31D7399890"/>
    <w:rsid w:val="006252A3"/>
  </w:style>
  <w:style w:type="paragraph" w:customStyle="1" w:styleId="346559A678FE42568BC296ABEDBFDD89">
    <w:name w:val="346559A678FE42568BC296ABEDBFDD89"/>
    <w:rsid w:val="006252A3"/>
  </w:style>
  <w:style w:type="paragraph" w:customStyle="1" w:styleId="CAF122D698954FCD9ED719A24689017E">
    <w:name w:val="CAF122D698954FCD9ED719A24689017E"/>
    <w:rsid w:val="006252A3"/>
  </w:style>
  <w:style w:type="paragraph" w:customStyle="1" w:styleId="27D240114F9C47189F2E7C5045CEF7FD">
    <w:name w:val="27D240114F9C47189F2E7C5045CEF7FD"/>
    <w:rsid w:val="006252A3"/>
  </w:style>
  <w:style w:type="paragraph" w:customStyle="1" w:styleId="9E8FBF4A195E48859B56736980328C8F">
    <w:name w:val="9E8FBF4A195E48859B56736980328C8F"/>
    <w:rsid w:val="006252A3"/>
  </w:style>
  <w:style w:type="paragraph" w:customStyle="1" w:styleId="AEA4F69E3F614EB594D23D96B17D4F05">
    <w:name w:val="AEA4F69E3F614EB594D23D96B17D4F05"/>
    <w:rsid w:val="006252A3"/>
  </w:style>
  <w:style w:type="paragraph" w:customStyle="1" w:styleId="448A35CE0F034EFA88D25504251A122D">
    <w:name w:val="448A35CE0F034EFA88D25504251A122D"/>
    <w:rsid w:val="006252A3"/>
  </w:style>
  <w:style w:type="paragraph" w:customStyle="1" w:styleId="C0E9E7F9D2A146359DADD6E315E80F3E">
    <w:name w:val="C0E9E7F9D2A146359DADD6E315E80F3E"/>
    <w:rsid w:val="006252A3"/>
  </w:style>
  <w:style w:type="paragraph" w:customStyle="1" w:styleId="AC2111085707458BA40B1A9B02FDA27A">
    <w:name w:val="AC2111085707458BA40B1A9B02FDA27A"/>
    <w:rsid w:val="006252A3"/>
  </w:style>
  <w:style w:type="paragraph" w:customStyle="1" w:styleId="AFCA155973AA4EC180F4B8328ED2648E">
    <w:name w:val="AFCA155973AA4EC180F4B8328ED2648E"/>
    <w:rsid w:val="006252A3"/>
  </w:style>
  <w:style w:type="paragraph" w:customStyle="1" w:styleId="6AA108BB47B24880A54CE6650A6C041B">
    <w:name w:val="6AA108BB47B24880A54CE6650A6C041B"/>
    <w:rsid w:val="006252A3"/>
  </w:style>
  <w:style w:type="paragraph" w:customStyle="1" w:styleId="8BB85B9B389E453385F93CC5AF3DF6D4">
    <w:name w:val="8BB85B9B389E453385F93CC5AF3DF6D4"/>
    <w:rsid w:val="006252A3"/>
  </w:style>
  <w:style w:type="paragraph" w:customStyle="1" w:styleId="C31E447C0D2444768A8AF86F54784321">
    <w:name w:val="C31E447C0D2444768A8AF86F54784321"/>
    <w:rsid w:val="006252A3"/>
  </w:style>
  <w:style w:type="paragraph" w:customStyle="1" w:styleId="9988BB7BE56C4C2BA78E5227094E08FA">
    <w:name w:val="9988BB7BE56C4C2BA78E5227094E08FA"/>
    <w:rsid w:val="006252A3"/>
  </w:style>
  <w:style w:type="paragraph" w:customStyle="1" w:styleId="49B69B0D54B345E1B8F8EC2D01C0047A">
    <w:name w:val="49B69B0D54B345E1B8F8EC2D01C0047A"/>
    <w:rsid w:val="006252A3"/>
  </w:style>
  <w:style w:type="paragraph" w:customStyle="1" w:styleId="A0B90A0A36644FFEAA5F53B094CAA942">
    <w:name w:val="A0B90A0A36644FFEAA5F53B094CAA942"/>
    <w:rsid w:val="006252A3"/>
  </w:style>
  <w:style w:type="paragraph" w:customStyle="1" w:styleId="634B94CBC04F4DF491B7A4C3F8DFA1AD">
    <w:name w:val="634B94CBC04F4DF491B7A4C3F8DFA1AD"/>
    <w:rsid w:val="006252A3"/>
  </w:style>
  <w:style w:type="paragraph" w:customStyle="1" w:styleId="FC10546D15DD44ACB1457913DDD1D332">
    <w:name w:val="FC10546D15DD44ACB1457913DDD1D332"/>
    <w:rsid w:val="006252A3"/>
  </w:style>
  <w:style w:type="paragraph" w:customStyle="1" w:styleId="31B9E9ACFC1643D4806DB74BA8A64E38">
    <w:name w:val="31B9E9ACFC1643D4806DB74BA8A64E38"/>
    <w:rsid w:val="006252A3"/>
  </w:style>
  <w:style w:type="paragraph" w:customStyle="1" w:styleId="B7966D3A9F004F8684FDCC086E4B7378">
    <w:name w:val="B7966D3A9F004F8684FDCC086E4B7378"/>
    <w:rsid w:val="006252A3"/>
  </w:style>
  <w:style w:type="paragraph" w:customStyle="1" w:styleId="A8695ECB718348AD89FE73067C7ACA5C">
    <w:name w:val="A8695ECB718348AD89FE73067C7ACA5C"/>
    <w:rsid w:val="006252A3"/>
  </w:style>
  <w:style w:type="paragraph" w:customStyle="1" w:styleId="E6B3A55016494239B539A71517A770BD">
    <w:name w:val="E6B3A55016494239B539A71517A770BD"/>
    <w:rsid w:val="006252A3"/>
  </w:style>
  <w:style w:type="paragraph" w:customStyle="1" w:styleId="0850E2C2E35344F8BA4EC8CC16E90BE2">
    <w:name w:val="0850E2C2E35344F8BA4EC8CC16E90BE2"/>
    <w:rsid w:val="006252A3"/>
  </w:style>
  <w:style w:type="paragraph" w:customStyle="1" w:styleId="20D1698607114C6797A653A54469E571">
    <w:name w:val="20D1698607114C6797A653A54469E571"/>
    <w:rsid w:val="006252A3"/>
  </w:style>
  <w:style w:type="paragraph" w:customStyle="1" w:styleId="5B9F4A6C05634ACCBF93FFBCCFCCB01E">
    <w:name w:val="5B9F4A6C05634ACCBF93FFBCCFCCB01E"/>
    <w:rsid w:val="006252A3"/>
  </w:style>
  <w:style w:type="paragraph" w:customStyle="1" w:styleId="238BA73D8F3A4DB0A42ECC9D1AFD44E6">
    <w:name w:val="238BA73D8F3A4DB0A42ECC9D1AFD44E6"/>
    <w:rsid w:val="006252A3"/>
  </w:style>
  <w:style w:type="paragraph" w:customStyle="1" w:styleId="D97D1A7452924A5FB5167EDF653DE258">
    <w:name w:val="D97D1A7452924A5FB5167EDF653DE258"/>
    <w:rsid w:val="006252A3"/>
  </w:style>
  <w:style w:type="paragraph" w:customStyle="1" w:styleId="EE0DD4411423481889BFB86712D43F71">
    <w:name w:val="EE0DD4411423481889BFB86712D43F71"/>
    <w:rsid w:val="006252A3"/>
  </w:style>
  <w:style w:type="paragraph" w:customStyle="1" w:styleId="BF3F990667CF46408D9EF3A74F8C07CB">
    <w:name w:val="BF3F990667CF46408D9EF3A74F8C07CB"/>
    <w:rsid w:val="006252A3"/>
  </w:style>
  <w:style w:type="paragraph" w:customStyle="1" w:styleId="9C3CE562329F469193A4528B2D30FA52">
    <w:name w:val="9C3CE562329F469193A4528B2D30FA52"/>
    <w:rsid w:val="006252A3"/>
  </w:style>
  <w:style w:type="paragraph" w:customStyle="1" w:styleId="2CCD601FF2B14808B53B0E07CCD7C452">
    <w:name w:val="2CCD601FF2B14808B53B0E07CCD7C452"/>
    <w:rsid w:val="006252A3"/>
  </w:style>
  <w:style w:type="paragraph" w:customStyle="1" w:styleId="1F94FA50C9674C7EB5EA5DF572B3EB03">
    <w:name w:val="1F94FA50C9674C7EB5EA5DF572B3EB03"/>
    <w:rsid w:val="006252A3"/>
  </w:style>
  <w:style w:type="paragraph" w:customStyle="1" w:styleId="1949EA9DD20340249D3637ED64AAE154">
    <w:name w:val="1949EA9DD20340249D3637ED64AAE154"/>
    <w:rsid w:val="006252A3"/>
  </w:style>
  <w:style w:type="paragraph" w:customStyle="1" w:styleId="29D35A9A792D43B996FA5FB9691904D4">
    <w:name w:val="29D35A9A792D43B996FA5FB9691904D4"/>
    <w:rsid w:val="006252A3"/>
  </w:style>
  <w:style w:type="paragraph" w:customStyle="1" w:styleId="0BC32F71D5D64C19B2E694924A0F237E">
    <w:name w:val="0BC32F71D5D64C19B2E694924A0F237E"/>
    <w:rsid w:val="006252A3"/>
  </w:style>
  <w:style w:type="paragraph" w:customStyle="1" w:styleId="6388510F964C4A99BF0800709007C36C">
    <w:name w:val="6388510F964C4A99BF0800709007C36C"/>
    <w:rsid w:val="006252A3"/>
  </w:style>
  <w:style w:type="paragraph" w:customStyle="1" w:styleId="B61DA700A2FC4F6987485A1F7E2A3A6D">
    <w:name w:val="B61DA700A2FC4F6987485A1F7E2A3A6D"/>
    <w:rsid w:val="006252A3"/>
  </w:style>
  <w:style w:type="paragraph" w:customStyle="1" w:styleId="475D307B72234B6DBCFDC6AF0D6E2F2F">
    <w:name w:val="475D307B72234B6DBCFDC6AF0D6E2F2F"/>
    <w:rsid w:val="006252A3"/>
  </w:style>
  <w:style w:type="paragraph" w:customStyle="1" w:styleId="603276AE53874EBF92B73CE7A0E2796C">
    <w:name w:val="603276AE53874EBF92B73CE7A0E2796C"/>
    <w:rsid w:val="006252A3"/>
  </w:style>
  <w:style w:type="paragraph" w:customStyle="1" w:styleId="A6CA42E0DAA5499288104CF95795F71C">
    <w:name w:val="A6CA42E0DAA5499288104CF95795F71C"/>
    <w:rsid w:val="006252A3"/>
  </w:style>
  <w:style w:type="paragraph" w:customStyle="1" w:styleId="0F2F33AE614C48BCAD29CB0084D60BBE">
    <w:name w:val="0F2F33AE614C48BCAD29CB0084D60BBE"/>
    <w:rsid w:val="006252A3"/>
  </w:style>
  <w:style w:type="paragraph" w:customStyle="1" w:styleId="E2AFD705FC4340AF9F64AA64C04F7783">
    <w:name w:val="E2AFD705FC4340AF9F64AA64C04F7783"/>
    <w:rsid w:val="006252A3"/>
  </w:style>
  <w:style w:type="paragraph" w:customStyle="1" w:styleId="AA6DAF940C5B4F2C9492D4A3D22C9965">
    <w:name w:val="AA6DAF940C5B4F2C9492D4A3D22C9965"/>
    <w:rsid w:val="006252A3"/>
  </w:style>
  <w:style w:type="paragraph" w:customStyle="1" w:styleId="BF55601725FE457896ED8576B0FB51F8">
    <w:name w:val="BF55601725FE457896ED8576B0FB51F8"/>
    <w:rsid w:val="006252A3"/>
  </w:style>
  <w:style w:type="paragraph" w:customStyle="1" w:styleId="8CFF29671A1141D184EAFF23CCA44F06">
    <w:name w:val="8CFF29671A1141D184EAFF23CCA44F06"/>
    <w:rsid w:val="006252A3"/>
  </w:style>
  <w:style w:type="paragraph" w:customStyle="1" w:styleId="3A4AA3A99CAE496085C4604EA5BB71A9">
    <w:name w:val="3A4AA3A99CAE496085C4604EA5BB71A9"/>
    <w:rsid w:val="006252A3"/>
  </w:style>
  <w:style w:type="paragraph" w:customStyle="1" w:styleId="9ABE8901DCB3468689B0FC1C5294477C">
    <w:name w:val="9ABE8901DCB3468689B0FC1C5294477C"/>
    <w:rsid w:val="006252A3"/>
  </w:style>
  <w:style w:type="paragraph" w:customStyle="1" w:styleId="5CBB445E77CD43118032DC5A49B19405">
    <w:name w:val="5CBB445E77CD43118032DC5A49B19405"/>
    <w:rsid w:val="006252A3"/>
  </w:style>
  <w:style w:type="paragraph" w:customStyle="1" w:styleId="3474B3A5A9B74D4C802C9E1EC1970387">
    <w:name w:val="3474B3A5A9B74D4C802C9E1EC1970387"/>
    <w:rsid w:val="006252A3"/>
  </w:style>
  <w:style w:type="paragraph" w:customStyle="1" w:styleId="B3CF41E451E448FD9BD20812B5EBFAC1">
    <w:name w:val="B3CF41E451E448FD9BD20812B5EBFAC1"/>
    <w:rsid w:val="006252A3"/>
  </w:style>
  <w:style w:type="paragraph" w:customStyle="1" w:styleId="B382C554859740BC9610018C616A07EB">
    <w:name w:val="B382C554859740BC9610018C616A07EB"/>
    <w:rsid w:val="006252A3"/>
  </w:style>
  <w:style w:type="paragraph" w:customStyle="1" w:styleId="8097D78245424C828AA604E9F9224D98">
    <w:name w:val="8097D78245424C828AA604E9F9224D98"/>
    <w:rsid w:val="006252A3"/>
  </w:style>
  <w:style w:type="paragraph" w:customStyle="1" w:styleId="42192F8035B74389B1387F1EE948A952">
    <w:name w:val="42192F8035B74389B1387F1EE948A952"/>
    <w:rsid w:val="006252A3"/>
  </w:style>
  <w:style w:type="paragraph" w:customStyle="1" w:styleId="0FD2863DDFB34B308579387ECCA75696">
    <w:name w:val="0FD2863DDFB34B308579387ECCA75696"/>
    <w:rsid w:val="006252A3"/>
  </w:style>
  <w:style w:type="paragraph" w:customStyle="1" w:styleId="BE32BDED7AED40DCA27A13E0CB698290">
    <w:name w:val="BE32BDED7AED40DCA27A13E0CB698290"/>
    <w:rsid w:val="006252A3"/>
  </w:style>
  <w:style w:type="paragraph" w:customStyle="1" w:styleId="A3F8E66AF1C64F8FB69E03E4BCE567CA">
    <w:name w:val="A3F8E66AF1C64F8FB69E03E4BCE567CA"/>
    <w:rsid w:val="006252A3"/>
  </w:style>
  <w:style w:type="paragraph" w:customStyle="1" w:styleId="B251EEE8923F454E95CDBBE664AD4398">
    <w:name w:val="B251EEE8923F454E95CDBBE664AD4398"/>
    <w:rsid w:val="006252A3"/>
  </w:style>
  <w:style w:type="paragraph" w:customStyle="1" w:styleId="21FCFD89DE9D4347B7132C26ADB357F2">
    <w:name w:val="21FCFD89DE9D4347B7132C26ADB357F2"/>
    <w:rsid w:val="006252A3"/>
  </w:style>
  <w:style w:type="paragraph" w:customStyle="1" w:styleId="188DB99A0BB84DBDABFF31FAB358CD0C">
    <w:name w:val="188DB99A0BB84DBDABFF31FAB358CD0C"/>
    <w:rsid w:val="006252A3"/>
  </w:style>
  <w:style w:type="paragraph" w:customStyle="1" w:styleId="30FC4DE9C41D4CB0B5AB008281D57B6B">
    <w:name w:val="30FC4DE9C41D4CB0B5AB008281D57B6B"/>
    <w:rsid w:val="006252A3"/>
  </w:style>
  <w:style w:type="paragraph" w:customStyle="1" w:styleId="6CB23D49686B41768A189C41242549ED">
    <w:name w:val="6CB23D49686B41768A189C41242549ED"/>
    <w:rsid w:val="006252A3"/>
  </w:style>
  <w:style w:type="paragraph" w:customStyle="1" w:styleId="8E0B6428B5C34C38B32A78B3BF3C0AB7">
    <w:name w:val="8E0B6428B5C34C38B32A78B3BF3C0AB7"/>
    <w:rsid w:val="006252A3"/>
  </w:style>
  <w:style w:type="paragraph" w:customStyle="1" w:styleId="78630E7D96F745A8B36634392F614609">
    <w:name w:val="78630E7D96F745A8B36634392F614609"/>
    <w:rsid w:val="006252A3"/>
  </w:style>
  <w:style w:type="paragraph" w:customStyle="1" w:styleId="A8F09751D5F546DA85E906868789D11D">
    <w:name w:val="A8F09751D5F546DA85E906868789D11D"/>
    <w:rsid w:val="006252A3"/>
  </w:style>
  <w:style w:type="paragraph" w:customStyle="1" w:styleId="A117B9CF55AD43E2A4F765A6065EB8AB">
    <w:name w:val="A117B9CF55AD43E2A4F765A6065EB8AB"/>
    <w:rsid w:val="006252A3"/>
  </w:style>
  <w:style w:type="paragraph" w:customStyle="1" w:styleId="BA9DAAA31F8E4A0D941AEC08DA276EB9">
    <w:name w:val="BA9DAAA31F8E4A0D941AEC08DA276EB9"/>
    <w:rsid w:val="006252A3"/>
  </w:style>
  <w:style w:type="paragraph" w:customStyle="1" w:styleId="FCCCF2FCD5E54680B2CE206DA7DFCC4A">
    <w:name w:val="FCCCF2FCD5E54680B2CE206DA7DFCC4A"/>
    <w:rsid w:val="006252A3"/>
  </w:style>
  <w:style w:type="paragraph" w:customStyle="1" w:styleId="D78DC26D2DDC41969341DBEC74DDB97F">
    <w:name w:val="D78DC26D2DDC41969341DBEC74DDB97F"/>
    <w:rsid w:val="006252A3"/>
  </w:style>
  <w:style w:type="paragraph" w:customStyle="1" w:styleId="76BC0F1023714E64B0F0632286FFD270">
    <w:name w:val="76BC0F1023714E64B0F0632286FFD270"/>
    <w:rsid w:val="006252A3"/>
  </w:style>
  <w:style w:type="paragraph" w:customStyle="1" w:styleId="F06779F232FB453AA59DC67114D7F098">
    <w:name w:val="F06779F232FB453AA59DC67114D7F098"/>
    <w:rsid w:val="006252A3"/>
  </w:style>
  <w:style w:type="paragraph" w:customStyle="1" w:styleId="C1448CA15A8D438A84441DE10A9A0C18">
    <w:name w:val="C1448CA15A8D438A84441DE10A9A0C18"/>
    <w:rsid w:val="006252A3"/>
  </w:style>
  <w:style w:type="paragraph" w:customStyle="1" w:styleId="29BE187EBE58410E8A070A946D2A5F9E">
    <w:name w:val="29BE187EBE58410E8A070A946D2A5F9E"/>
    <w:rsid w:val="006252A3"/>
  </w:style>
  <w:style w:type="paragraph" w:customStyle="1" w:styleId="C0FD8188C7CB4A15BD5C7BEFB38F4EC3">
    <w:name w:val="C0FD8188C7CB4A15BD5C7BEFB38F4EC3"/>
    <w:rsid w:val="006252A3"/>
  </w:style>
  <w:style w:type="paragraph" w:customStyle="1" w:styleId="5BFCDBDDC976471B89B0E934EEF7C85D">
    <w:name w:val="5BFCDBDDC976471B89B0E934EEF7C85D"/>
    <w:rsid w:val="006252A3"/>
  </w:style>
  <w:style w:type="paragraph" w:customStyle="1" w:styleId="BE1AF7B5DBD545119AEE6A8D6CCAFBE6">
    <w:name w:val="BE1AF7B5DBD545119AEE6A8D6CCAFBE6"/>
    <w:rsid w:val="006252A3"/>
  </w:style>
  <w:style w:type="paragraph" w:customStyle="1" w:styleId="75DBF7444BA1425AAC1752B6B782BDE2">
    <w:name w:val="75DBF7444BA1425AAC1752B6B782BDE2"/>
    <w:rsid w:val="006252A3"/>
  </w:style>
  <w:style w:type="paragraph" w:customStyle="1" w:styleId="5F7C13CE4FEC4A2D8EF58D3782F4FD42">
    <w:name w:val="5F7C13CE4FEC4A2D8EF58D3782F4FD42"/>
    <w:rsid w:val="006252A3"/>
  </w:style>
  <w:style w:type="paragraph" w:customStyle="1" w:styleId="AF29F2F3E5DE4BEBA18EA97B2CFB61F5">
    <w:name w:val="AF29F2F3E5DE4BEBA18EA97B2CFB61F5"/>
    <w:rsid w:val="006252A3"/>
  </w:style>
  <w:style w:type="paragraph" w:customStyle="1" w:styleId="2B8EB091ECE2462D89A5958AB719D4D6">
    <w:name w:val="2B8EB091ECE2462D89A5958AB719D4D6"/>
    <w:rsid w:val="006252A3"/>
  </w:style>
  <w:style w:type="paragraph" w:customStyle="1" w:styleId="3A7101447491439A949610535EEE6BA7">
    <w:name w:val="3A7101447491439A949610535EEE6BA7"/>
    <w:rsid w:val="006252A3"/>
  </w:style>
  <w:style w:type="paragraph" w:customStyle="1" w:styleId="FEB277C26D234C05B8550237622E01F5">
    <w:name w:val="FEB277C26D234C05B8550237622E01F5"/>
    <w:rsid w:val="006252A3"/>
  </w:style>
  <w:style w:type="paragraph" w:customStyle="1" w:styleId="4FC9EEB5D183409BB9778F99CF2095172">
    <w:name w:val="4FC9EEB5D183409BB9778F99CF209517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2">
    <w:name w:val="ED2C545D5BC0467D9593B5CF14A1A0BD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1">
    <w:name w:val="0F3E619C35BC491C819FA30E6FC6B81A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1">
    <w:name w:val="75D651B1711B400A93032579CA4A7D1C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1">
    <w:name w:val="F27D90A0170A4044B65C2398324E14A0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1">
    <w:name w:val="638E96C8CAAD4E99941A912D06C9599F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3FD51F3984BA4B04E0314DA0792A31">
    <w:name w:val="7953FD51F3984BA4B04E0314DA0792A3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7D240114F9C47189F2E7C5045CEF7FD1">
    <w:name w:val="27D240114F9C47189F2E7C5045CEF7F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EA4F69E3F614EB594D23D96B17D4F051">
    <w:name w:val="AEA4F69E3F614EB594D23D96B17D4F05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48A35CE0F034EFA88D25504251A122D1">
    <w:name w:val="448A35CE0F034EFA88D25504251A122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A108BB47B24880A54CE6650A6C041B1">
    <w:name w:val="6AA108BB47B24880A54CE6650A6C041B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9D5BA1C70004F94845DDC56AFDD9466">
    <w:name w:val="B9D5BA1C70004F94845DDC56AFDD9466"/>
    <w:rsid w:val="006252A3"/>
  </w:style>
  <w:style w:type="paragraph" w:customStyle="1" w:styleId="72C0F4227AC541A99FBA842330B9ED03">
    <w:name w:val="72C0F4227AC541A99FBA842330B9ED03"/>
    <w:rsid w:val="006252A3"/>
  </w:style>
  <w:style w:type="paragraph" w:customStyle="1" w:styleId="01D88C8D46214146816F28DDEA0D0ACD">
    <w:name w:val="01D88C8D46214146816F28DDEA0D0ACD"/>
    <w:rsid w:val="006252A3"/>
  </w:style>
  <w:style w:type="paragraph" w:customStyle="1" w:styleId="D433F500CB474B59B9DEBFD39EE86116">
    <w:name w:val="D433F500CB474B59B9DEBFD39EE86116"/>
    <w:rsid w:val="006252A3"/>
  </w:style>
  <w:style w:type="paragraph" w:customStyle="1" w:styleId="29D08382FC954CF894062023B28B1C8E">
    <w:name w:val="29D08382FC954CF894062023B28B1C8E"/>
    <w:rsid w:val="006252A3"/>
  </w:style>
  <w:style w:type="paragraph" w:customStyle="1" w:styleId="9B32F552FDD74A418A1BA064939FEB3D">
    <w:name w:val="9B32F552FDD74A418A1BA064939FEB3D"/>
    <w:rsid w:val="006252A3"/>
  </w:style>
  <w:style w:type="paragraph" w:customStyle="1" w:styleId="1DFA5E449E4D4F008850E1AFFBCDAE9E">
    <w:name w:val="1DFA5E449E4D4F008850E1AFFBCDAE9E"/>
    <w:rsid w:val="006252A3"/>
  </w:style>
  <w:style w:type="paragraph" w:customStyle="1" w:styleId="77400B50507B4EF29851B1E2F4CE5F1D">
    <w:name w:val="77400B50507B4EF29851B1E2F4CE5F1D"/>
    <w:rsid w:val="006252A3"/>
  </w:style>
  <w:style w:type="paragraph" w:customStyle="1" w:styleId="BDC03C94EAEC45148D2DD6B510E53AEA">
    <w:name w:val="BDC03C94EAEC45148D2DD6B510E53AEA"/>
    <w:rsid w:val="006252A3"/>
  </w:style>
  <w:style w:type="paragraph" w:customStyle="1" w:styleId="A0DAD19757AC4AA69C2F7AD0BEEE85FC">
    <w:name w:val="A0DAD19757AC4AA69C2F7AD0BEEE85FC"/>
    <w:rsid w:val="006252A3"/>
  </w:style>
  <w:style w:type="paragraph" w:customStyle="1" w:styleId="8B277D862B8B46CCB7CEAE2E348A6DB8">
    <w:name w:val="8B277D862B8B46CCB7CEAE2E348A6DB8"/>
    <w:rsid w:val="006252A3"/>
  </w:style>
  <w:style w:type="paragraph" w:customStyle="1" w:styleId="42858391126F48A4BE55949AFBD39ACF">
    <w:name w:val="42858391126F48A4BE55949AFBD39ACF"/>
    <w:rsid w:val="006252A3"/>
  </w:style>
  <w:style w:type="paragraph" w:customStyle="1" w:styleId="6928ADE7B4B845BBA79FF4C0ADCE1FF7">
    <w:name w:val="6928ADE7B4B845BBA79FF4C0ADCE1FF7"/>
    <w:rsid w:val="006252A3"/>
  </w:style>
  <w:style w:type="paragraph" w:customStyle="1" w:styleId="E324063C76FA4D6798D253A94098798F">
    <w:name w:val="E324063C76FA4D6798D253A94098798F"/>
    <w:rsid w:val="006252A3"/>
  </w:style>
  <w:style w:type="paragraph" w:customStyle="1" w:styleId="D17127CB49274CA4910E5128576F3A73">
    <w:name w:val="D17127CB49274CA4910E5128576F3A73"/>
    <w:rsid w:val="006252A3"/>
  </w:style>
  <w:style w:type="paragraph" w:customStyle="1" w:styleId="7DE3C99244BB44A79D207C8C59474825">
    <w:name w:val="7DE3C99244BB44A79D207C8C59474825"/>
    <w:rsid w:val="006252A3"/>
  </w:style>
  <w:style w:type="paragraph" w:customStyle="1" w:styleId="C8C2B3CBF3CA452DAEA79D1236881BA6">
    <w:name w:val="C8C2B3CBF3CA452DAEA79D1236881BA6"/>
    <w:rsid w:val="006252A3"/>
  </w:style>
  <w:style w:type="paragraph" w:customStyle="1" w:styleId="9AF7ACEE0E454F679FEE3327827438E6">
    <w:name w:val="9AF7ACEE0E454F679FEE3327827438E6"/>
    <w:rsid w:val="006252A3"/>
  </w:style>
  <w:style w:type="paragraph" w:customStyle="1" w:styleId="71CAE65B5971423BB3C864589A58FE0A">
    <w:name w:val="71CAE65B5971423BB3C864589A58FE0A"/>
    <w:rsid w:val="006252A3"/>
  </w:style>
  <w:style w:type="paragraph" w:customStyle="1" w:styleId="E73B80C9C7094F759DC9A5D6314BB5C2">
    <w:name w:val="E73B80C9C7094F759DC9A5D6314BB5C2"/>
    <w:rsid w:val="006252A3"/>
  </w:style>
  <w:style w:type="paragraph" w:customStyle="1" w:styleId="F7E1548F2F3B4D5E896977393545B215">
    <w:name w:val="F7E1548F2F3B4D5E896977393545B215"/>
    <w:rsid w:val="006252A3"/>
  </w:style>
  <w:style w:type="paragraph" w:customStyle="1" w:styleId="F01BFD6DA11B4553BE4007A9A4742347">
    <w:name w:val="F01BFD6DA11B4553BE4007A9A4742347"/>
    <w:rsid w:val="006252A3"/>
  </w:style>
  <w:style w:type="paragraph" w:customStyle="1" w:styleId="98496855BE8A49D0AFFA0F0BC91C570B">
    <w:name w:val="98496855BE8A49D0AFFA0F0BC91C570B"/>
    <w:rsid w:val="006252A3"/>
  </w:style>
  <w:style w:type="paragraph" w:customStyle="1" w:styleId="7B2DCC2F66DE4FD5AD462DB98EE054B8">
    <w:name w:val="7B2DCC2F66DE4FD5AD462DB98EE054B8"/>
    <w:rsid w:val="006252A3"/>
  </w:style>
  <w:style w:type="paragraph" w:customStyle="1" w:styleId="2C2A6870815E4B7AB830F53300F9FBC2">
    <w:name w:val="2C2A6870815E4B7AB830F53300F9FBC2"/>
    <w:rsid w:val="006252A3"/>
  </w:style>
  <w:style w:type="paragraph" w:customStyle="1" w:styleId="B85FF51CFACE45639AD6C5BE2AAE89EF">
    <w:name w:val="B85FF51CFACE45639AD6C5BE2AAE89EF"/>
    <w:rsid w:val="006252A3"/>
  </w:style>
  <w:style w:type="paragraph" w:customStyle="1" w:styleId="145D64418F1547C894B7F5D6E1A4E954">
    <w:name w:val="145D64418F1547C894B7F5D6E1A4E954"/>
    <w:rsid w:val="006252A3"/>
  </w:style>
  <w:style w:type="paragraph" w:customStyle="1" w:styleId="A4F0A77F19094AA18FDCAB18CE3F018E">
    <w:name w:val="A4F0A77F19094AA18FDCAB18CE3F018E"/>
    <w:rsid w:val="006252A3"/>
  </w:style>
  <w:style w:type="paragraph" w:customStyle="1" w:styleId="072C43B010354087BC94B59BB286926B">
    <w:name w:val="072C43B010354087BC94B59BB286926B"/>
    <w:rsid w:val="006252A3"/>
  </w:style>
  <w:style w:type="paragraph" w:customStyle="1" w:styleId="2B22A799AC6B4CF29271F5D2A60C0E93">
    <w:name w:val="2B22A799AC6B4CF29271F5D2A60C0E93"/>
    <w:rsid w:val="006252A3"/>
  </w:style>
  <w:style w:type="paragraph" w:customStyle="1" w:styleId="8CAF0445413043A2A7AD15DA6069019C">
    <w:name w:val="8CAF0445413043A2A7AD15DA6069019C"/>
    <w:rsid w:val="006252A3"/>
  </w:style>
  <w:style w:type="paragraph" w:customStyle="1" w:styleId="B1DA18A11D144388ADFAAD172E52B111">
    <w:name w:val="B1DA18A11D144388ADFAAD172E52B111"/>
    <w:rsid w:val="006252A3"/>
  </w:style>
  <w:style w:type="paragraph" w:customStyle="1" w:styleId="2A098A5DB6C5450AA6A280D68DB24DD3">
    <w:name w:val="2A098A5DB6C5450AA6A280D68DB24DD3"/>
    <w:rsid w:val="006252A3"/>
  </w:style>
  <w:style w:type="paragraph" w:customStyle="1" w:styleId="A52AE18259BD4E21851B4D0593AFA226">
    <w:name w:val="A52AE18259BD4E21851B4D0593AFA226"/>
    <w:rsid w:val="006252A3"/>
  </w:style>
  <w:style w:type="paragraph" w:customStyle="1" w:styleId="F2B2850B09C84149B70C0EE0A75FFFF6">
    <w:name w:val="F2B2850B09C84149B70C0EE0A75FFFF6"/>
    <w:rsid w:val="006252A3"/>
  </w:style>
  <w:style w:type="paragraph" w:customStyle="1" w:styleId="10D4A72E3B5B4D63AB02AC150CEA159F">
    <w:name w:val="10D4A72E3B5B4D63AB02AC150CEA159F"/>
    <w:rsid w:val="006252A3"/>
  </w:style>
  <w:style w:type="paragraph" w:customStyle="1" w:styleId="8D39AF69918C489B8C629151802C29D9">
    <w:name w:val="8D39AF69918C489B8C629151802C29D9"/>
    <w:rsid w:val="006252A3"/>
  </w:style>
  <w:style w:type="paragraph" w:customStyle="1" w:styleId="4C32949DE07646F6A05A83D6AD5B0257">
    <w:name w:val="4C32949DE07646F6A05A83D6AD5B0257"/>
    <w:rsid w:val="006252A3"/>
  </w:style>
  <w:style w:type="paragraph" w:customStyle="1" w:styleId="3CEA82F671F545D38B67FE745EDC1C98">
    <w:name w:val="3CEA82F671F545D38B67FE745EDC1C98"/>
    <w:rsid w:val="006252A3"/>
  </w:style>
  <w:style w:type="paragraph" w:customStyle="1" w:styleId="3AB9E438E3A34E5F9A8953C5286ABA59">
    <w:name w:val="3AB9E438E3A34E5F9A8953C5286ABA59"/>
    <w:rsid w:val="006252A3"/>
  </w:style>
  <w:style w:type="paragraph" w:customStyle="1" w:styleId="1C494895E4234B2C930A448FB5618F86">
    <w:name w:val="1C494895E4234B2C930A448FB5618F86"/>
    <w:rsid w:val="006252A3"/>
  </w:style>
  <w:style w:type="paragraph" w:customStyle="1" w:styleId="D5D9F6004CD74CF8BA796BFF7B6667D7">
    <w:name w:val="D5D9F6004CD74CF8BA796BFF7B6667D7"/>
    <w:rsid w:val="006252A3"/>
  </w:style>
  <w:style w:type="paragraph" w:customStyle="1" w:styleId="2CC0C84DA7794235BDAF419A00BBF22A">
    <w:name w:val="2CC0C84DA7794235BDAF419A00BBF22A"/>
    <w:rsid w:val="006252A3"/>
  </w:style>
  <w:style w:type="paragraph" w:customStyle="1" w:styleId="A3DC6CD70A754E82BE58FDF3C694605C">
    <w:name w:val="A3DC6CD70A754E82BE58FDF3C694605C"/>
    <w:rsid w:val="006252A3"/>
  </w:style>
  <w:style w:type="paragraph" w:customStyle="1" w:styleId="35AF188F6B614CA49B87691930402AFA">
    <w:name w:val="35AF188F6B614CA49B87691930402AFA"/>
    <w:rsid w:val="006252A3"/>
  </w:style>
  <w:style w:type="paragraph" w:customStyle="1" w:styleId="A4BECCB99C2D4A3AA0D3DAD50868C06D">
    <w:name w:val="A4BECCB99C2D4A3AA0D3DAD50868C06D"/>
    <w:rsid w:val="006252A3"/>
  </w:style>
  <w:style w:type="paragraph" w:customStyle="1" w:styleId="92C4BDEC21924808A0880C70CCD28570">
    <w:name w:val="92C4BDEC21924808A0880C70CCD28570"/>
    <w:rsid w:val="006252A3"/>
  </w:style>
  <w:style w:type="paragraph" w:customStyle="1" w:styleId="00C796297EA84593ACFE91F9C760318D">
    <w:name w:val="00C796297EA84593ACFE91F9C760318D"/>
    <w:rsid w:val="006252A3"/>
  </w:style>
  <w:style w:type="paragraph" w:customStyle="1" w:styleId="0EAE2FED79B74F9C89A7BD045A664598">
    <w:name w:val="0EAE2FED79B74F9C89A7BD045A664598"/>
    <w:rsid w:val="006252A3"/>
  </w:style>
  <w:style w:type="paragraph" w:customStyle="1" w:styleId="7022F811C4AF4059994CF9D7DAD77AC9">
    <w:name w:val="7022F811C4AF4059994CF9D7DAD77AC9"/>
    <w:rsid w:val="006252A3"/>
  </w:style>
  <w:style w:type="paragraph" w:customStyle="1" w:styleId="F03873FF44294174BB1FE6C2A3D2363D">
    <w:name w:val="F03873FF44294174BB1FE6C2A3D2363D"/>
    <w:rsid w:val="006252A3"/>
  </w:style>
  <w:style w:type="paragraph" w:customStyle="1" w:styleId="60A1F32E8DBE4869B40D6A7F4A8C37ED">
    <w:name w:val="60A1F32E8DBE4869B40D6A7F4A8C37ED"/>
    <w:rsid w:val="006252A3"/>
  </w:style>
  <w:style w:type="paragraph" w:customStyle="1" w:styleId="C7D8DBE9591F4BBBA3A1094E5019B440">
    <w:name w:val="C7D8DBE9591F4BBBA3A1094E5019B440"/>
    <w:rsid w:val="006252A3"/>
  </w:style>
  <w:style w:type="paragraph" w:customStyle="1" w:styleId="DC5769F558384C388671A36B9E47C720">
    <w:name w:val="DC5769F558384C388671A36B9E47C720"/>
    <w:rsid w:val="006252A3"/>
  </w:style>
  <w:style w:type="paragraph" w:customStyle="1" w:styleId="D74D266CA959433EB846740A457CBA84">
    <w:name w:val="D74D266CA959433EB846740A457CBA84"/>
    <w:rsid w:val="006252A3"/>
  </w:style>
  <w:style w:type="paragraph" w:customStyle="1" w:styleId="3806D112DE784EBF893C59D2B573C011">
    <w:name w:val="3806D112DE784EBF893C59D2B573C011"/>
    <w:rsid w:val="006252A3"/>
  </w:style>
  <w:style w:type="paragraph" w:customStyle="1" w:styleId="BBE931CAB60B4CDDB24C53604BE8D696">
    <w:name w:val="BBE931CAB60B4CDDB24C53604BE8D696"/>
    <w:rsid w:val="006252A3"/>
  </w:style>
  <w:style w:type="paragraph" w:customStyle="1" w:styleId="C478E37B88B04EF2951096992541E6DF">
    <w:name w:val="C478E37B88B04EF2951096992541E6DF"/>
    <w:rsid w:val="006252A3"/>
  </w:style>
  <w:style w:type="paragraph" w:customStyle="1" w:styleId="FCC93193AD184CEC9756E4785B30FD17">
    <w:name w:val="FCC93193AD184CEC9756E4785B30FD17"/>
    <w:rsid w:val="006252A3"/>
  </w:style>
  <w:style w:type="paragraph" w:customStyle="1" w:styleId="F1D686FC807A45449F3B7DEAD257CB00">
    <w:name w:val="F1D686FC807A45449F3B7DEAD257CB00"/>
    <w:rsid w:val="006252A3"/>
  </w:style>
  <w:style w:type="paragraph" w:customStyle="1" w:styleId="129D986CCC9044D3B66B2AD4E5F99E6E">
    <w:name w:val="129D986CCC9044D3B66B2AD4E5F99E6E"/>
    <w:rsid w:val="006252A3"/>
  </w:style>
  <w:style w:type="paragraph" w:customStyle="1" w:styleId="1342A3A3F3E04A92B2228CFBEE3C1EC8">
    <w:name w:val="1342A3A3F3E04A92B2228CFBEE3C1EC8"/>
    <w:rsid w:val="006252A3"/>
  </w:style>
  <w:style w:type="paragraph" w:customStyle="1" w:styleId="FAB538F106084F12B01CCF26F2D50E45">
    <w:name w:val="FAB538F106084F12B01CCF26F2D50E45"/>
    <w:rsid w:val="006252A3"/>
  </w:style>
  <w:style w:type="paragraph" w:customStyle="1" w:styleId="3340BCC8105A4E53B8D78F78E2C23EAC">
    <w:name w:val="3340BCC8105A4E53B8D78F78E2C23EAC"/>
    <w:rsid w:val="006252A3"/>
  </w:style>
  <w:style w:type="paragraph" w:customStyle="1" w:styleId="3884259C3B0043C195A592FB3551911B">
    <w:name w:val="3884259C3B0043C195A592FB3551911B"/>
    <w:rsid w:val="006252A3"/>
  </w:style>
  <w:style w:type="paragraph" w:customStyle="1" w:styleId="6993E026645740DC93044AB7E73AAE96">
    <w:name w:val="6993E026645740DC93044AB7E73AAE96"/>
    <w:rsid w:val="006252A3"/>
  </w:style>
  <w:style w:type="paragraph" w:customStyle="1" w:styleId="E9E1C68BA37C40BE892C7AAFC63C75DE">
    <w:name w:val="E9E1C68BA37C40BE892C7AAFC63C75DE"/>
    <w:rsid w:val="006252A3"/>
  </w:style>
  <w:style w:type="paragraph" w:customStyle="1" w:styleId="B0DDFC7794FF479B8E685D1616323C5B">
    <w:name w:val="B0DDFC7794FF479B8E685D1616323C5B"/>
    <w:rsid w:val="006252A3"/>
  </w:style>
  <w:style w:type="paragraph" w:customStyle="1" w:styleId="43CFAFD852B2445CA31A67DDA80F1ACD">
    <w:name w:val="43CFAFD852B2445CA31A67DDA80F1ACD"/>
    <w:rsid w:val="006252A3"/>
  </w:style>
  <w:style w:type="paragraph" w:customStyle="1" w:styleId="A01E2F0A46644523B902D99D07682110">
    <w:name w:val="A01E2F0A46644523B902D99D07682110"/>
    <w:rsid w:val="006252A3"/>
  </w:style>
  <w:style w:type="paragraph" w:customStyle="1" w:styleId="2D01525D3456469EAE43DE2E618AF6B3">
    <w:name w:val="2D01525D3456469EAE43DE2E618AF6B3"/>
    <w:rsid w:val="006252A3"/>
  </w:style>
  <w:style w:type="paragraph" w:customStyle="1" w:styleId="F181909165914D639D8378A11CFA4FB2">
    <w:name w:val="F181909165914D639D8378A11CFA4FB2"/>
    <w:rsid w:val="006252A3"/>
  </w:style>
  <w:style w:type="paragraph" w:customStyle="1" w:styleId="DB8FA35CCAA7453D9E779D45E117BE63">
    <w:name w:val="DB8FA35CCAA7453D9E779D45E117BE63"/>
    <w:rsid w:val="006252A3"/>
  </w:style>
  <w:style w:type="paragraph" w:customStyle="1" w:styleId="2C22D1ADB0744F1E854A3361F9CA9FF1">
    <w:name w:val="2C22D1ADB0744F1E854A3361F9CA9FF1"/>
    <w:rsid w:val="006252A3"/>
  </w:style>
  <w:style w:type="paragraph" w:customStyle="1" w:styleId="CA3AEE8F16F2486DBA5845250FF82CB3">
    <w:name w:val="CA3AEE8F16F2486DBA5845250FF82CB3"/>
    <w:rsid w:val="006252A3"/>
  </w:style>
  <w:style w:type="paragraph" w:customStyle="1" w:styleId="3E07FAD797164F0898B3BBCB04F88D6A">
    <w:name w:val="3E07FAD797164F0898B3BBCB04F88D6A"/>
    <w:rsid w:val="006252A3"/>
  </w:style>
  <w:style w:type="paragraph" w:customStyle="1" w:styleId="4B7B8D29F85D43E48FAD8159A9FF997E">
    <w:name w:val="4B7B8D29F85D43E48FAD8159A9FF997E"/>
    <w:rsid w:val="006252A3"/>
  </w:style>
  <w:style w:type="paragraph" w:customStyle="1" w:styleId="C42A618EF3E94218A1D5C6B467EBF6C6">
    <w:name w:val="C42A618EF3E94218A1D5C6B467EBF6C6"/>
    <w:rsid w:val="006252A3"/>
  </w:style>
  <w:style w:type="paragraph" w:customStyle="1" w:styleId="E0A29CD7D05147ABA32D7813DDAE9580">
    <w:name w:val="E0A29CD7D05147ABA32D7813DDAE9580"/>
    <w:rsid w:val="006252A3"/>
  </w:style>
  <w:style w:type="paragraph" w:customStyle="1" w:styleId="5709B09F94F7492F94301D42D5F4548F">
    <w:name w:val="5709B09F94F7492F94301D42D5F4548F"/>
    <w:rsid w:val="006252A3"/>
  </w:style>
  <w:style w:type="paragraph" w:customStyle="1" w:styleId="12EFFC79F6A8453386B1381FB28FC411">
    <w:name w:val="12EFFC79F6A8453386B1381FB28FC411"/>
    <w:rsid w:val="006252A3"/>
  </w:style>
  <w:style w:type="paragraph" w:customStyle="1" w:styleId="FB1427F0D73D4AD5B38AFE09BA4EAED8">
    <w:name w:val="FB1427F0D73D4AD5B38AFE09BA4EAED8"/>
    <w:rsid w:val="006252A3"/>
  </w:style>
  <w:style w:type="paragraph" w:customStyle="1" w:styleId="6C8680DBF67848D788E4E1EC079E170D">
    <w:name w:val="6C8680DBF67848D788E4E1EC079E170D"/>
    <w:rsid w:val="006252A3"/>
  </w:style>
  <w:style w:type="paragraph" w:customStyle="1" w:styleId="EC8D42D5F62047AC847DCF76ED33AE43">
    <w:name w:val="EC8D42D5F62047AC847DCF76ED33AE43"/>
    <w:rsid w:val="006252A3"/>
  </w:style>
  <w:style w:type="paragraph" w:customStyle="1" w:styleId="BFC8FF75B4FA47DAB3724BBCADD33721">
    <w:name w:val="BFC8FF75B4FA47DAB3724BBCADD33721"/>
    <w:rsid w:val="006252A3"/>
  </w:style>
  <w:style w:type="paragraph" w:customStyle="1" w:styleId="071B2987DDF742C18E792B23A14EB238">
    <w:name w:val="071B2987DDF742C18E792B23A14EB238"/>
    <w:rsid w:val="006252A3"/>
  </w:style>
  <w:style w:type="paragraph" w:customStyle="1" w:styleId="CA4AD0AFBCD742FCA055780D2AF5D035">
    <w:name w:val="CA4AD0AFBCD742FCA055780D2AF5D035"/>
    <w:rsid w:val="006252A3"/>
  </w:style>
  <w:style w:type="paragraph" w:customStyle="1" w:styleId="6BC1B27008D84C3CA0ED028FBCC4A299">
    <w:name w:val="6BC1B27008D84C3CA0ED028FBCC4A299"/>
    <w:rsid w:val="006252A3"/>
  </w:style>
  <w:style w:type="paragraph" w:customStyle="1" w:styleId="29D2B0D8EB3C4301AA63263E8A932BA3">
    <w:name w:val="29D2B0D8EB3C4301AA63263E8A932BA3"/>
    <w:rsid w:val="006252A3"/>
  </w:style>
  <w:style w:type="paragraph" w:customStyle="1" w:styleId="D11AA0F7875E4FCA972BFAD4E7FBA656">
    <w:name w:val="D11AA0F7875E4FCA972BFAD4E7FBA656"/>
    <w:rsid w:val="006252A3"/>
  </w:style>
  <w:style w:type="paragraph" w:customStyle="1" w:styleId="DC7417A88B73444F82A687838CC0AFDA">
    <w:name w:val="DC7417A88B73444F82A687838CC0AFDA"/>
    <w:rsid w:val="006252A3"/>
  </w:style>
  <w:style w:type="paragraph" w:customStyle="1" w:styleId="7DF4CC2256004749A93F47E81DA82AB1">
    <w:name w:val="7DF4CC2256004749A93F47E81DA82AB1"/>
    <w:rsid w:val="006252A3"/>
  </w:style>
  <w:style w:type="paragraph" w:customStyle="1" w:styleId="349B7D664D9F4481ABC33E07A602B723">
    <w:name w:val="349B7D664D9F4481ABC33E07A602B723"/>
    <w:rsid w:val="006252A3"/>
  </w:style>
  <w:style w:type="paragraph" w:customStyle="1" w:styleId="56DF41BD84134411A361209EFE94DD51">
    <w:name w:val="56DF41BD84134411A361209EFE94DD51"/>
    <w:rsid w:val="006252A3"/>
  </w:style>
  <w:style w:type="paragraph" w:customStyle="1" w:styleId="CC09B913CF3C40DA8E312A04FE596192">
    <w:name w:val="CC09B913CF3C40DA8E312A04FE596192"/>
    <w:rsid w:val="006252A3"/>
  </w:style>
  <w:style w:type="paragraph" w:customStyle="1" w:styleId="407ADDEBC99945DCA9B1F33E00857E18">
    <w:name w:val="407ADDEBC99945DCA9B1F33E00857E18"/>
    <w:rsid w:val="006252A3"/>
  </w:style>
  <w:style w:type="paragraph" w:customStyle="1" w:styleId="B8B95204B11948399EEEB52D0F7F74C3">
    <w:name w:val="B8B95204B11948399EEEB52D0F7F74C3"/>
    <w:rsid w:val="006252A3"/>
  </w:style>
  <w:style w:type="paragraph" w:customStyle="1" w:styleId="8951E75E193B42A291487E0852EA16E6">
    <w:name w:val="8951E75E193B42A291487E0852EA16E6"/>
    <w:rsid w:val="006252A3"/>
  </w:style>
  <w:style w:type="paragraph" w:customStyle="1" w:styleId="07B2767180624A48AA832F9FE4A9E97D">
    <w:name w:val="07B2767180624A48AA832F9FE4A9E97D"/>
    <w:rsid w:val="006252A3"/>
  </w:style>
  <w:style w:type="paragraph" w:customStyle="1" w:styleId="8868613CC65543009A269608427580BB">
    <w:name w:val="8868613CC65543009A269608427580BB"/>
    <w:rsid w:val="006252A3"/>
  </w:style>
  <w:style w:type="paragraph" w:customStyle="1" w:styleId="707D5C18E8454E2292C3ECC6CB9F603B">
    <w:name w:val="707D5C18E8454E2292C3ECC6CB9F603B"/>
    <w:rsid w:val="006252A3"/>
  </w:style>
  <w:style w:type="paragraph" w:customStyle="1" w:styleId="1E97B054F87C44D4A5B93C0D89129847">
    <w:name w:val="1E97B054F87C44D4A5B93C0D89129847"/>
    <w:rsid w:val="006252A3"/>
  </w:style>
  <w:style w:type="paragraph" w:customStyle="1" w:styleId="89CAAD9E0CCA4D7CB7CBF09288DC38F7">
    <w:name w:val="89CAAD9E0CCA4D7CB7CBF09288DC38F7"/>
    <w:rsid w:val="006252A3"/>
  </w:style>
  <w:style w:type="paragraph" w:customStyle="1" w:styleId="DD50FFC2B9C543A88174F9A7345F7105">
    <w:name w:val="DD50FFC2B9C543A88174F9A7345F7105"/>
    <w:rsid w:val="006252A3"/>
  </w:style>
  <w:style w:type="paragraph" w:customStyle="1" w:styleId="400CD8D8F49A4A448B43885A722360C0">
    <w:name w:val="400CD8D8F49A4A448B43885A722360C0"/>
    <w:rsid w:val="006252A3"/>
  </w:style>
  <w:style w:type="paragraph" w:customStyle="1" w:styleId="CD8EA6EC64894CB3AEC25BA5BE4110F3">
    <w:name w:val="CD8EA6EC64894CB3AEC25BA5BE4110F3"/>
    <w:rsid w:val="006252A3"/>
  </w:style>
  <w:style w:type="paragraph" w:customStyle="1" w:styleId="1F9956E9BAF441F3B9990BEBE42D20EA">
    <w:name w:val="1F9956E9BAF441F3B9990BEBE42D20EA"/>
    <w:rsid w:val="006252A3"/>
  </w:style>
  <w:style w:type="paragraph" w:customStyle="1" w:styleId="DB8454DC198B4A0094CE4ED328C43085">
    <w:name w:val="DB8454DC198B4A0094CE4ED328C43085"/>
    <w:rsid w:val="006252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8C344-3332-4668-85FC-15A60F536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855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14</cp:revision>
  <cp:lastPrinted>2014-07-31T03:16:00Z</cp:lastPrinted>
  <dcterms:created xsi:type="dcterms:W3CDTF">2017-05-11T08:26:00Z</dcterms:created>
  <dcterms:modified xsi:type="dcterms:W3CDTF">2018-04-16T08:13:00Z</dcterms:modified>
</cp:coreProperties>
</file>