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8DC" w:rsidRDefault="004718B6" w:rsidP="00C838DC">
      <w:pPr>
        <w:rPr>
          <w:b/>
          <w:caps/>
          <w:noProof/>
          <w:sz w:val="22"/>
          <w:szCs w:val="28"/>
          <w:lang w:val="en-US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3743325</wp:posOffset>
                </wp:positionH>
                <wp:positionV relativeFrom="paragraph">
                  <wp:posOffset>-932815</wp:posOffset>
                </wp:positionV>
                <wp:extent cx="2186940" cy="480060"/>
                <wp:effectExtent l="0" t="0" r="3810" b="1524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694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18B6" w:rsidRDefault="004718B6" w:rsidP="004718B6">
                            <w:pPr>
                              <w:spacing w:line="160" w:lineRule="exact"/>
                              <w:jc w:val="right"/>
                              <w:rPr>
                                <w:color w:val="E62333"/>
                              </w:rPr>
                            </w:pP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t xml:space="preserve">Bitte per Fax an 06171/9150-201 </w:t>
                            </w: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br/>
                              <w:t>oder E-Mail an altersvorsorge@bca.de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294.75pt;margin-top:-73.45pt;width:172.2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" filled="f" stroked="f">
                <v:textbox inset="0,0,0,0">
                  <w:txbxContent>
                    <w:p w:rsidR="004718B6" w:rsidRDefault="004718B6" w:rsidP="004718B6">
                      <w:pPr>
                        <w:spacing w:line="160" w:lineRule="exact"/>
                        <w:jc w:val="right"/>
                        <w:rPr>
                          <w:color w:val="E62333"/>
                        </w:rPr>
                      </w:pPr>
                      <w:r>
                        <w:rPr>
                          <w:color w:val="E62333"/>
                          <w:sz w:val="14"/>
                          <w:szCs w:val="14"/>
                        </w:rPr>
                        <w:t xml:space="preserve">Bitte per Fax an 06171/9150-201 </w:t>
                      </w:r>
                      <w:r>
                        <w:rPr>
                          <w:color w:val="E62333"/>
                          <w:sz w:val="14"/>
                          <w:szCs w:val="14"/>
                        </w:rPr>
                        <w:br/>
                        <w:t>oder E-Mail an altersvorsorge@bca.de</w:t>
                      </w:r>
                    </w:p>
                  </w:txbxContent>
                </v:textbox>
              </v:shape>
            </w:pict>
          </mc:Fallback>
        </mc:AlternateContent>
      </w:r>
      <w:r w:rsidR="0098489B" w:rsidRPr="0098489B">
        <w:rPr>
          <w:b/>
          <w:caps/>
          <w:noProof/>
          <w:sz w:val="22"/>
          <w:szCs w:val="28"/>
          <w:lang w:val="en-US"/>
        </w:rPr>
        <w:t xml:space="preserve">Fragebogen </w:t>
      </w:r>
      <w:r w:rsidR="00EF1EA7">
        <w:rPr>
          <w:b/>
          <w:caps/>
          <w:noProof/>
          <w:sz w:val="22"/>
          <w:szCs w:val="28"/>
          <w:lang w:val="en-US"/>
        </w:rPr>
        <w:t>Hauterkrankungen</w:t>
      </w:r>
    </w:p>
    <w:p w:rsidR="00FD254C" w:rsidRPr="00C838DC" w:rsidRDefault="00FD254C" w:rsidP="00C838DC">
      <w:pPr>
        <w:rPr>
          <w:b/>
          <w:caps/>
          <w:noProof/>
          <w:sz w:val="22"/>
          <w:szCs w:val="2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9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3"/>
            <w:shd w:val="clear" w:color="auto" w:fill="auto"/>
            <w:vAlign w:val="center"/>
          </w:tcPr>
          <w:p w:rsidR="00C838DC" w:rsidRPr="00C838DC" w:rsidRDefault="008E580A" w:rsidP="004718B6">
            <w:pPr>
              <w:pStyle w:val="berschrift2Rot"/>
            </w:pPr>
            <w:r>
              <w:t>Vermittler</w:t>
            </w:r>
            <w:r w:rsidR="00C838DC" w:rsidRPr="00C838DC">
              <w:t>daten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217698612"/>
              <w:placeholder>
                <w:docPart w:val="F683D70898934B7CAF686FB9A9948935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577021753"/>
            <w:placeholder>
              <w:docPart w:val="6C59967B2CD449718B66533053F47A18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BCA-Nummer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585182652"/>
              <w:placeholder>
                <w:docPart w:val="61CF8BDA679548F58EE4302A2AB70D5E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255947321"/>
            <w:placeholder>
              <w:docPart w:val="63CEDAF5614E4377AFA1E682AE232AD3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E-Mail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Telefon</w:t>
            </w:r>
          </w:p>
        </w:tc>
      </w:tr>
    </w:tbl>
    <w:p w:rsidR="00C838DC" w:rsidRDefault="00C838DC" w:rsidP="00C838DC">
      <w:pPr>
        <w:rPr>
          <w:color w:val="000000"/>
          <w:szCs w:val="1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9"/>
        <w:gridCol w:w="117"/>
        <w:gridCol w:w="1413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5"/>
            <w:shd w:val="clear" w:color="auto" w:fill="auto"/>
            <w:vAlign w:val="center"/>
          </w:tcPr>
          <w:p w:rsidR="00C838DC" w:rsidRPr="00C838DC" w:rsidRDefault="008E580A" w:rsidP="004718B6">
            <w:pPr>
              <w:pStyle w:val="berschrift2Rot"/>
            </w:pPr>
            <w:r>
              <w:t>Personendaten VP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753818972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9355" w:type="dxa"/>
                <w:gridSpan w:val="5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9355" w:type="dxa"/>
            <w:gridSpan w:val="5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Name/Vorname/Anrede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453782126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107316070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141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393617382"/>
            <w:placeholder>
              <w:docPart w:val="41A18963052243C295980D283E943A32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Straße, Hausnummer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14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PLZ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Ort</w:t>
            </w:r>
          </w:p>
        </w:tc>
      </w:tr>
      <w:tr w:rsidR="00C838DC" w:rsidRPr="00C838DC" w:rsidTr="008E580A">
        <w:trPr>
          <w:trHeight w:val="283"/>
        </w:trPr>
        <w:sdt>
          <w:sdtPr>
            <w:id w:val="1116411429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8E580A" w:rsidRDefault="008E580A" w:rsidP="008E580A">
            <w:pPr>
              <w:tabs>
                <w:tab w:val="left" w:pos="1504"/>
              </w:tabs>
              <w:rPr>
                <w:b/>
              </w:rPr>
            </w:pPr>
            <w:r w:rsidRPr="008E580A">
              <w:t>Geschlecht: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sdt>
              <w:sdtPr>
                <w:rPr>
                  <w:b/>
                </w:rPr>
                <w:id w:val="143994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 xml:space="preserve">männlich     </w:t>
            </w:r>
            <w:sdt>
              <w:sdtPr>
                <w:rPr>
                  <w:b/>
                </w:rPr>
                <w:id w:val="232671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>weiblich</w:t>
            </w:r>
          </w:p>
        </w:tc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8E580A" w:rsidP="00C838DC">
            <w:pPr>
              <w:spacing w:line="200" w:lineRule="exact"/>
              <w:rPr>
                <w:sz w:val="13"/>
                <w:szCs w:val="14"/>
              </w:rPr>
            </w:pPr>
            <w:r>
              <w:rPr>
                <w:sz w:val="13"/>
                <w:szCs w:val="14"/>
              </w:rPr>
              <w:t>Geburtsdatum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</w:tr>
    </w:tbl>
    <w:p w:rsidR="008E580A" w:rsidRDefault="008E580A" w:rsidP="00C838DC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D1619" w:rsidRPr="00C838DC" w:rsidTr="00BD1619">
        <w:trPr>
          <w:trHeight w:val="785"/>
        </w:trPr>
        <w:tc>
          <w:tcPr>
            <w:tcW w:w="284" w:type="dxa"/>
          </w:tcPr>
          <w:p w:rsidR="00BD1619" w:rsidRPr="00041B95" w:rsidRDefault="00BD1619" w:rsidP="00BD1619">
            <w:r>
              <w:t>1.</w:t>
            </w:r>
          </w:p>
        </w:tc>
        <w:tc>
          <w:tcPr>
            <w:tcW w:w="2410" w:type="dxa"/>
            <w:shd w:val="clear" w:color="auto" w:fill="auto"/>
          </w:tcPr>
          <w:p w:rsidR="00BD1619" w:rsidRPr="00C838DC" w:rsidRDefault="00B60135" w:rsidP="00BD1619">
            <w:r w:rsidRPr="00B60135">
              <w:t>An welchen Erkrankungen bzw. Beeinträchtigungen der Haut leiden oder litten Sie?</w:t>
            </w:r>
          </w:p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sdt>
          <w:sdtPr>
            <w:id w:val="-993799794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D1619" w:rsidRPr="00C838DC" w:rsidRDefault="00E53BA5" w:rsidP="00BD1619">
                <w:r>
                  <w:t xml:space="preserve"> </w:t>
                </w:r>
              </w:p>
            </w:tc>
          </w:sdtContent>
        </w:sdt>
      </w:tr>
    </w:tbl>
    <w:p w:rsidR="0098489B" w:rsidRDefault="0098489B" w:rsidP="0098489B">
      <w:pPr>
        <w:rPr>
          <w:b/>
        </w:rPr>
      </w:pPr>
    </w:p>
    <w:p w:rsidR="00066DA8" w:rsidRDefault="00066DA8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C372EE" w:rsidRPr="00C838DC" w:rsidTr="00C372EE">
        <w:trPr>
          <w:trHeight w:val="283"/>
        </w:trPr>
        <w:tc>
          <w:tcPr>
            <w:tcW w:w="284" w:type="dxa"/>
            <w:vMerge w:val="restart"/>
          </w:tcPr>
          <w:p w:rsidR="00C372EE" w:rsidRPr="00041B95" w:rsidRDefault="00C372EE" w:rsidP="00C372EE">
            <w:r>
              <w:t>2.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372EE" w:rsidRPr="00C838DC" w:rsidRDefault="00B60135" w:rsidP="00C372EE">
            <w:r w:rsidRPr="00B60135">
              <w:t xml:space="preserve">Sind Beschwerden diesbezüglich aufgetreten (z.B. Hautausschlag, Juckreiz, Quaddelbildung, Nesselsucht (Urtikaria), </w:t>
            </w:r>
            <w:r>
              <w:t>Haut-schuppung oder Verhornungs</w:t>
            </w:r>
            <w:r w:rsidRPr="00B60135">
              <w:t xml:space="preserve">störungen der Haut, Schmerzen bei Belastung, </w:t>
            </w:r>
            <w:r>
              <w:br/>
            </w:r>
            <w:r w:rsidRPr="00B60135">
              <w:t>Blutungsneigung, Überempfindlichkeitsreakti</w:t>
            </w:r>
            <w:r>
              <w:t>onen, Medikamenten- oder Sonnen</w:t>
            </w:r>
            <w:r w:rsidRPr="00B60135">
              <w:t>allergie, Allgemeinreaktionen als Folge der Hauterkrankung)?</w:t>
            </w:r>
          </w:p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Pr="00C838DC" w:rsidRDefault="003A6C0B" w:rsidP="00C372EE">
            <w:sdt>
              <w:sdtPr>
                <w:id w:val="-1212421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72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372EE" w:rsidRPr="00C838DC">
              <w:t xml:space="preserve"> Nein     </w:t>
            </w:r>
            <w:sdt>
              <w:sdtPr>
                <w:id w:val="1597822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72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372EE">
              <w:t xml:space="preserve"> Ja:</w:t>
            </w:r>
          </w:p>
        </w:tc>
      </w:tr>
      <w:tr w:rsidR="00C372EE" w:rsidTr="00C372EE">
        <w:trPr>
          <w:trHeight w:hRule="exact" w:val="57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Default="00C372EE" w:rsidP="00C372EE"/>
        </w:tc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1347" w:type="dxa"/>
            <w:shd w:val="clear" w:color="auto" w:fill="auto"/>
          </w:tcPr>
          <w:p w:rsidR="00C372EE" w:rsidRDefault="00C372EE" w:rsidP="00C372EE">
            <w:r>
              <w:t>W</w:t>
            </w:r>
            <w:r w:rsidRPr="00D453F2">
              <w:t>ann erstmals?</w:t>
            </w:r>
          </w:p>
        </w:tc>
        <w:sdt>
          <w:sdtPr>
            <w:id w:val="1702199815"/>
            <w:placeholder>
              <w:docPart w:val="4FC9EEB5D183409BB9778F99CF209517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C372EE" w:rsidRDefault="00C372EE" w:rsidP="00C372EE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C372EE" w:rsidTr="00C372EE">
        <w:trPr>
          <w:trHeight w:hRule="exact" w:val="57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1347" w:type="dxa"/>
            <w:shd w:val="clear" w:color="auto" w:fill="auto"/>
          </w:tcPr>
          <w:p w:rsidR="00C372EE" w:rsidRDefault="00C372EE" w:rsidP="00C372EE"/>
        </w:tc>
        <w:tc>
          <w:tcPr>
            <w:tcW w:w="5103" w:type="dxa"/>
            <w:shd w:val="clear" w:color="auto" w:fill="auto"/>
          </w:tcPr>
          <w:p w:rsidR="00C372EE" w:rsidRDefault="00C372EE" w:rsidP="00C372EE"/>
        </w:tc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1347" w:type="dxa"/>
            <w:shd w:val="clear" w:color="auto" w:fill="auto"/>
          </w:tcPr>
          <w:p w:rsidR="00C372EE" w:rsidRDefault="00C372EE" w:rsidP="00C372EE">
            <w:r>
              <w:t>Wann zuletzt?</w:t>
            </w:r>
          </w:p>
        </w:tc>
        <w:sdt>
          <w:sdtPr>
            <w:id w:val="-1367753805"/>
            <w:placeholder>
              <w:docPart w:val="ED2C545D5BC0467D9593B5CF14A1A0BD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C372EE" w:rsidRDefault="00C372EE" w:rsidP="00C372EE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041B95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C838DC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Default="00C372EE" w:rsidP="00C372EE">
            <w:r w:rsidRPr="00D453F2">
              <w:t>Welche Beschwerden, in welchen Abständen?</w:t>
            </w:r>
          </w:p>
        </w:tc>
      </w:tr>
      <w:tr w:rsidR="00C372EE" w:rsidTr="00B60135">
        <w:trPr>
          <w:trHeight w:hRule="exact" w:val="1720"/>
        </w:trPr>
        <w:tc>
          <w:tcPr>
            <w:tcW w:w="284" w:type="dxa"/>
          </w:tcPr>
          <w:p w:rsidR="00C372EE" w:rsidRPr="00041B95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C838DC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1920139749"/>
              <w:placeholder>
                <w:docPart w:val="DefaultPlaceholder_-1854013440"/>
              </w:placeholder>
            </w:sdtPr>
            <w:sdtEndPr/>
            <w:sdtContent>
              <w:p w:rsidR="00C372EE" w:rsidRDefault="00E53BA5" w:rsidP="00C372EE">
                <w:r>
                  <w:t xml:space="preserve"> </w:t>
                </w:r>
              </w:p>
            </w:sdtContent>
          </w:sdt>
          <w:p w:rsidR="00C372EE" w:rsidRDefault="00C372EE" w:rsidP="00C372EE"/>
          <w:p w:rsidR="00C372EE" w:rsidRDefault="00C372EE" w:rsidP="00C372EE"/>
          <w:p w:rsidR="00C372EE" w:rsidRDefault="00C372EE" w:rsidP="00C372EE"/>
          <w:p w:rsidR="00C372EE" w:rsidRDefault="00C372EE" w:rsidP="00C372EE"/>
        </w:tc>
      </w:tr>
    </w:tbl>
    <w:p w:rsidR="00C372EE" w:rsidRDefault="00C372EE" w:rsidP="0098489B">
      <w:pPr>
        <w:rPr>
          <w:b/>
        </w:rPr>
      </w:pPr>
    </w:p>
    <w:p w:rsidR="00066DA8" w:rsidRDefault="00066DA8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60135" w:rsidRPr="00C838DC" w:rsidTr="00B60135">
        <w:trPr>
          <w:trHeight w:val="283"/>
        </w:trPr>
        <w:tc>
          <w:tcPr>
            <w:tcW w:w="284" w:type="dxa"/>
            <w:vMerge w:val="restart"/>
          </w:tcPr>
          <w:p w:rsidR="00B60135" w:rsidRPr="00041B95" w:rsidRDefault="00B60135" w:rsidP="00B60135">
            <w:r>
              <w:t>3.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60135" w:rsidRDefault="00B60135" w:rsidP="00B60135">
            <w:r>
              <w:t>Gibt es Auslöser für die</w:t>
            </w:r>
          </w:p>
          <w:p w:rsidR="00B60135" w:rsidRPr="00C838DC" w:rsidRDefault="00B60135" w:rsidP="00B60135">
            <w:r>
              <w:t>Beschwerden?</w:t>
            </w:r>
          </w:p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Pr="00C838DC" w:rsidRDefault="003A6C0B" w:rsidP="00B60135">
            <w:sdt>
              <w:sdtPr>
                <w:id w:val="-817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 w:rsidRPr="00C838DC">
              <w:t xml:space="preserve"> Nein     </w:t>
            </w:r>
            <w:sdt>
              <w:sdtPr>
                <w:id w:val="-1369139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>
              <w:t xml:space="preserve"> Ja, welche?</w:t>
            </w:r>
          </w:p>
        </w:tc>
      </w:tr>
      <w:tr w:rsidR="00B60135" w:rsidTr="00B60135">
        <w:trPr>
          <w:trHeight w:hRule="exact" w:val="261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-208573041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60135" w:rsidRDefault="00E53BA5" w:rsidP="00B60135">
                <w:r>
                  <w:t xml:space="preserve"> </w:t>
                </w:r>
              </w:p>
            </w:tc>
          </w:sdtContent>
        </w:sdt>
      </w:tr>
    </w:tbl>
    <w:p w:rsidR="00B60135" w:rsidRDefault="00B60135" w:rsidP="0098489B">
      <w:pPr>
        <w:rPr>
          <w:b/>
        </w:rPr>
      </w:pPr>
    </w:p>
    <w:p w:rsidR="00B60135" w:rsidRDefault="00B60135">
      <w:pPr>
        <w:spacing w:line="240" w:lineRule="auto"/>
        <w:rPr>
          <w:b/>
        </w:rPr>
      </w:pPr>
      <w:r>
        <w:rPr>
          <w:b/>
        </w:rPr>
        <w:br w:type="page"/>
      </w:r>
    </w:p>
    <w:p w:rsidR="00B60135" w:rsidRDefault="00B60135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2056"/>
        <w:gridCol w:w="4394"/>
      </w:tblGrid>
      <w:tr w:rsidR="00B60135" w:rsidRPr="00C838DC" w:rsidTr="00B60135">
        <w:trPr>
          <w:trHeight w:val="283"/>
        </w:trPr>
        <w:tc>
          <w:tcPr>
            <w:tcW w:w="284" w:type="dxa"/>
            <w:vMerge w:val="restart"/>
          </w:tcPr>
          <w:p w:rsidR="00B60135" w:rsidRPr="00041B95" w:rsidRDefault="0030131B" w:rsidP="00B60135">
            <w:r>
              <w:t>4</w:t>
            </w:r>
            <w:r w:rsidR="00B60135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60135" w:rsidRDefault="00B60135" w:rsidP="00B60135">
            <w:r w:rsidRPr="00D453F2">
              <w:t xml:space="preserve">Haben Sie aufgrund der Erkrankung/der Beschwerden Ärzte oder andere Therapeuten in Anspruch genommen? </w:t>
            </w:r>
          </w:p>
          <w:p w:rsidR="00B60135" w:rsidRDefault="00B60135" w:rsidP="00B60135"/>
          <w:p w:rsidR="00B60135" w:rsidRPr="00C838DC" w:rsidRDefault="00B60135" w:rsidP="00B60135">
            <w:r w:rsidRPr="00D453F2">
              <w:t xml:space="preserve">Bitte alle Behandler der letzten 5 Jahre angeben und, falls außerhalb dieses Zeitraums, auch den ersten Behandler. </w:t>
            </w:r>
            <w:r w:rsidRPr="00BD1619">
              <w:t>Bitte ggf. ein Beiblatt benutzen, wenn mehr als 2 Behandler.</w:t>
            </w:r>
          </w:p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Pr="00C838DC" w:rsidRDefault="003A6C0B" w:rsidP="00B60135">
            <w:sdt>
              <w:sdtPr>
                <w:id w:val="-481311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 w:rsidRPr="00C838DC">
              <w:t xml:space="preserve"> Nein     </w:t>
            </w:r>
            <w:sdt>
              <w:sdtPr>
                <w:id w:val="-93788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>
              <w:t xml:space="preserve"> Ja:</w:t>
            </w:r>
          </w:p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>
            <w:r>
              <w:t xml:space="preserve">1. </w:t>
            </w:r>
            <w:r w:rsidR="00AB39DE">
              <w:t>Name und Anschrift der Ärzte/</w:t>
            </w:r>
            <w:r w:rsidRPr="00BA350D">
              <w:t>Therapeuten:</w:t>
            </w:r>
          </w:p>
        </w:tc>
      </w:tr>
      <w:tr w:rsidR="00B60135" w:rsidTr="00B60135">
        <w:trPr>
          <w:trHeight w:hRule="exact" w:val="738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1451822034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B60135" w:rsidRDefault="00E53BA5" w:rsidP="00B60135">
                <w: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>
            <w:r w:rsidRPr="00BA350D">
              <w:t>erstmals aufgesucht am:</w:t>
            </w:r>
          </w:p>
        </w:tc>
        <w:sdt>
          <w:sdtPr>
            <w:id w:val="-323586156"/>
            <w:placeholder>
              <w:docPart w:val="0F3E619C35BC491C819FA30E6FC6B81A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B60135" w:rsidRDefault="00B60135" w:rsidP="00B6013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/>
        </w:tc>
        <w:tc>
          <w:tcPr>
            <w:tcW w:w="4394" w:type="dxa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>
            <w:r w:rsidRPr="00BA350D">
              <w:t>zuletzt aufgesucht am:</w:t>
            </w:r>
          </w:p>
        </w:tc>
        <w:sdt>
          <w:sdtPr>
            <w:id w:val="-1100787226"/>
            <w:placeholder>
              <w:docPart w:val="75D651B1711B400A93032579CA4A7D1C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B60135" w:rsidRDefault="00B60135" w:rsidP="00B6013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041B95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>
            <w:r>
              <w:t xml:space="preserve">2. </w:t>
            </w:r>
            <w:r w:rsidRPr="00BA350D">
              <w:t>Name und Anschrift der Ärzte/Therapeuten:</w:t>
            </w:r>
          </w:p>
        </w:tc>
      </w:tr>
      <w:tr w:rsidR="00B60135" w:rsidTr="00B60135">
        <w:trPr>
          <w:trHeight w:hRule="exact" w:val="738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-990400992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B60135" w:rsidRDefault="00E53BA5" w:rsidP="00B60135">
                <w: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>
            <w:r w:rsidRPr="00BA350D">
              <w:t>erstmals aufgesucht am:</w:t>
            </w:r>
          </w:p>
        </w:tc>
        <w:sdt>
          <w:sdtPr>
            <w:id w:val="468486793"/>
            <w:placeholder>
              <w:docPart w:val="F27D90A0170A4044B65C2398324E14A0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B60135" w:rsidRDefault="00B60135" w:rsidP="00B6013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/>
        </w:tc>
        <w:tc>
          <w:tcPr>
            <w:tcW w:w="4394" w:type="dxa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>
            <w:r w:rsidRPr="00BA350D">
              <w:t>zuletzt aufgesucht am:</w:t>
            </w:r>
          </w:p>
        </w:tc>
        <w:sdt>
          <w:sdtPr>
            <w:id w:val="-82073367"/>
            <w:placeholder>
              <w:docPart w:val="638E96C8CAAD4E99941A912D06C9599F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B60135" w:rsidRDefault="00B60135" w:rsidP="00B6013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B60135" w:rsidRDefault="00B60135" w:rsidP="0098489B">
      <w:pPr>
        <w:rPr>
          <w:b/>
        </w:rPr>
      </w:pPr>
    </w:p>
    <w:p w:rsidR="00066DA8" w:rsidRDefault="00066DA8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60135" w:rsidRPr="00C838DC" w:rsidTr="00B60135">
        <w:trPr>
          <w:trHeight w:val="284"/>
        </w:trPr>
        <w:tc>
          <w:tcPr>
            <w:tcW w:w="284" w:type="dxa"/>
            <w:vMerge w:val="restart"/>
          </w:tcPr>
          <w:p w:rsidR="00B60135" w:rsidRPr="00041B95" w:rsidRDefault="00B60135" w:rsidP="00B60135">
            <w:r>
              <w:t>5.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60135" w:rsidRPr="00C838DC" w:rsidRDefault="00B60135" w:rsidP="00B60135">
            <w:r w:rsidRPr="00B60135">
              <w:t>Wurde eine Bilddokumentation</w:t>
            </w:r>
            <w:r>
              <w:t xml:space="preserve"> </w:t>
            </w:r>
            <w:r w:rsidRPr="00B60135">
              <w:t>diesbezüglich durchgeführt?</w:t>
            </w:r>
          </w:p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Pr="00C838DC" w:rsidRDefault="003A6C0B" w:rsidP="00B60135">
            <w:sdt>
              <w:sdtPr>
                <w:id w:val="-1090928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 w:rsidRPr="00C838DC">
              <w:t xml:space="preserve"> Nein     </w:t>
            </w:r>
            <w:sdt>
              <w:sdtPr>
                <w:id w:val="513657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>
              <w:t xml:space="preserve"> Ja, </w:t>
            </w:r>
            <w:r w:rsidR="00B60135" w:rsidRPr="00B60135">
              <w:t>welche Untersuchungen und wann?</w:t>
            </w:r>
          </w:p>
        </w:tc>
      </w:tr>
      <w:tr w:rsidR="00B60135" w:rsidTr="00B60135">
        <w:trPr>
          <w:trHeight w:hRule="exact" w:val="1312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1547182186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60135" w:rsidRDefault="00E53BA5" w:rsidP="00B60135">
                <w: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Default="00B60135" w:rsidP="00B60135">
            <w:r w:rsidRPr="00B60135">
              <w:t>Von wem? (</w:t>
            </w:r>
            <w:r w:rsidR="00AB39DE">
              <w:t>Name und Anschrift des Arztes/</w:t>
            </w:r>
            <w:r w:rsidRPr="00B60135">
              <w:t>der Einrichtung)</w:t>
            </w:r>
          </w:p>
        </w:tc>
      </w:tr>
      <w:tr w:rsidR="00B60135" w:rsidTr="00B60135">
        <w:trPr>
          <w:trHeight w:hRule="exact" w:val="742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-998807894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60135" w:rsidRDefault="00E53BA5" w:rsidP="00B60135">
                <w:r>
                  <w:t xml:space="preserve"> </w:t>
                </w:r>
              </w:p>
            </w:tc>
          </w:sdtContent>
        </w:sdt>
      </w:tr>
      <w:tr w:rsidR="00B60135" w:rsidRPr="00C838DC" w:rsidTr="00B60135">
        <w:trPr>
          <w:trHeight w:val="284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Pr="00C838DC" w:rsidRDefault="00B60135" w:rsidP="00B60135">
            <w:r>
              <w:t>(Befund bitte beifügen)</w:t>
            </w:r>
          </w:p>
        </w:tc>
      </w:tr>
    </w:tbl>
    <w:p w:rsidR="00B60135" w:rsidRDefault="00B60135" w:rsidP="0098489B">
      <w:pPr>
        <w:rPr>
          <w:b/>
        </w:rPr>
      </w:pPr>
    </w:p>
    <w:p w:rsidR="00066DA8" w:rsidRDefault="00066DA8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B60135" w:rsidRPr="00C838DC" w:rsidTr="00B60135">
        <w:trPr>
          <w:trHeight w:val="283"/>
        </w:trPr>
        <w:tc>
          <w:tcPr>
            <w:tcW w:w="284" w:type="dxa"/>
            <w:vMerge w:val="restart"/>
          </w:tcPr>
          <w:p w:rsidR="00B60135" w:rsidRPr="00041B95" w:rsidRDefault="00B60135" w:rsidP="00B60135">
            <w:r>
              <w:t>6.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60135" w:rsidRPr="00C838DC" w:rsidRDefault="00B60135" w:rsidP="00B60135">
            <w:r w:rsidRPr="00B60135">
              <w:t>Wurden Proben der Haut (z.B.</w:t>
            </w:r>
            <w:r>
              <w:t xml:space="preserve"> </w:t>
            </w:r>
            <w:r w:rsidRPr="00B60135">
              <w:t xml:space="preserve">oberflächliche Abschabungen </w:t>
            </w:r>
            <w:r>
              <w:br/>
            </w:r>
            <w:r w:rsidRPr="00B60135">
              <w:t>oder</w:t>
            </w:r>
            <w:r>
              <w:t xml:space="preserve"> </w:t>
            </w:r>
            <w:r w:rsidRPr="00B60135">
              <w:t>Biopsien) entnommen und</w:t>
            </w:r>
            <w:r>
              <w:t xml:space="preserve"> </w:t>
            </w:r>
            <w:r w:rsidRPr="00B60135">
              <w:t>untersucht?</w:t>
            </w:r>
          </w:p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Pr="00C838DC" w:rsidRDefault="003A6C0B" w:rsidP="00B60135">
            <w:sdt>
              <w:sdtPr>
                <w:id w:val="-1960171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 w:rsidRPr="00C838DC">
              <w:t xml:space="preserve"> Nein     </w:t>
            </w:r>
            <w:sdt>
              <w:sdtPr>
                <w:id w:val="-504823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>
              <w:t xml:space="preserve"> Ja:</w:t>
            </w:r>
          </w:p>
        </w:tc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1347" w:type="dxa"/>
            <w:shd w:val="clear" w:color="auto" w:fill="auto"/>
          </w:tcPr>
          <w:p w:rsidR="00B60135" w:rsidRDefault="00B60135" w:rsidP="00B60135">
            <w:r>
              <w:t>W</w:t>
            </w:r>
            <w:r w:rsidRPr="00D453F2">
              <w:t>ann?</w:t>
            </w:r>
          </w:p>
        </w:tc>
        <w:sdt>
          <w:sdtPr>
            <w:id w:val="-1772854505"/>
            <w:placeholder>
              <w:docPart w:val="7953FD51F3984BA4B04E0314DA0792A3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B60135" w:rsidRDefault="00B60135" w:rsidP="00B6013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1347" w:type="dxa"/>
            <w:shd w:val="clear" w:color="auto" w:fill="auto"/>
          </w:tcPr>
          <w:p w:rsidR="00B60135" w:rsidRDefault="00B60135" w:rsidP="00B60135"/>
        </w:tc>
        <w:tc>
          <w:tcPr>
            <w:tcW w:w="5103" w:type="dxa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041B95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>
            <w:r>
              <w:t>Mit welchem Ergebnis?</w:t>
            </w:r>
          </w:p>
        </w:tc>
      </w:tr>
      <w:tr w:rsidR="00B60135" w:rsidTr="00B60135">
        <w:trPr>
          <w:trHeight w:hRule="exact" w:val="1497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-427344772"/>
              <w:placeholder>
                <w:docPart w:val="DefaultPlaceholder_-1854013440"/>
              </w:placeholder>
            </w:sdtPr>
            <w:sdtEndPr/>
            <w:sdtContent>
              <w:p w:rsidR="00B60135" w:rsidRDefault="00E53BA5" w:rsidP="00B60135">
                <w:r>
                  <w:t xml:space="preserve"> </w:t>
                </w:r>
              </w:p>
            </w:sdtContent>
          </w:sdt>
          <w:p w:rsidR="00B60135" w:rsidRDefault="00B60135" w:rsidP="00B60135"/>
          <w:p w:rsidR="00B60135" w:rsidRDefault="00B60135" w:rsidP="00B60135"/>
          <w:p w:rsidR="00B60135" w:rsidRDefault="00B60135" w:rsidP="00B60135"/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>
            <w:r w:rsidRPr="00B60135">
              <w:t>Von wem? (Name und Anschrift des Arztes/der Einrichtung)</w:t>
            </w:r>
          </w:p>
        </w:tc>
      </w:tr>
      <w:tr w:rsidR="00B60135" w:rsidTr="00B60135">
        <w:trPr>
          <w:trHeight w:hRule="exact" w:val="978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-1354559414"/>
              <w:placeholder>
                <w:docPart w:val="DefaultPlaceholder_-1854013440"/>
              </w:placeholder>
            </w:sdtPr>
            <w:sdtEndPr/>
            <w:sdtContent>
              <w:p w:rsidR="00B60135" w:rsidRDefault="00E53BA5" w:rsidP="00B60135">
                <w:r>
                  <w:t xml:space="preserve"> </w:t>
                </w:r>
              </w:p>
            </w:sdtContent>
          </w:sdt>
          <w:p w:rsidR="00B60135" w:rsidRDefault="00B60135" w:rsidP="00B60135"/>
          <w:p w:rsidR="00B60135" w:rsidRDefault="00B60135" w:rsidP="00B60135"/>
          <w:p w:rsidR="00B60135" w:rsidRDefault="00B60135" w:rsidP="00B60135"/>
          <w:p w:rsidR="00B60135" w:rsidRDefault="00B60135" w:rsidP="00B60135"/>
        </w:tc>
      </w:tr>
      <w:tr w:rsidR="00B60135" w:rsidTr="00B60135">
        <w:trPr>
          <w:trHeight w:hRule="exact" w:val="267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>
            <w:r>
              <w:t>(Ergebnis bitte beifügen)</w:t>
            </w:r>
          </w:p>
        </w:tc>
      </w:tr>
    </w:tbl>
    <w:p w:rsidR="00066DA8" w:rsidRDefault="00066DA8" w:rsidP="0098489B">
      <w:pPr>
        <w:rPr>
          <w:b/>
        </w:rPr>
      </w:pPr>
    </w:p>
    <w:p w:rsidR="00066DA8" w:rsidRDefault="00066DA8">
      <w:pPr>
        <w:spacing w:line="240" w:lineRule="auto"/>
        <w:rPr>
          <w:b/>
        </w:rPr>
      </w:pPr>
      <w:r>
        <w:rPr>
          <w:b/>
        </w:rPr>
        <w:br w:type="page"/>
      </w:r>
    </w:p>
    <w:p w:rsidR="00B60135" w:rsidRDefault="00B60135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38"/>
        <w:gridCol w:w="5812"/>
      </w:tblGrid>
      <w:tr w:rsidR="0017615E" w:rsidRPr="00C838DC" w:rsidTr="004470EB">
        <w:trPr>
          <w:trHeight w:val="283"/>
        </w:trPr>
        <w:tc>
          <w:tcPr>
            <w:tcW w:w="284" w:type="dxa"/>
            <w:vMerge w:val="restart"/>
          </w:tcPr>
          <w:p w:rsidR="0017615E" w:rsidRPr="00041B95" w:rsidRDefault="0017615E" w:rsidP="004470EB">
            <w:r>
              <w:t>7.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7615E" w:rsidRPr="00C838DC" w:rsidRDefault="0017615E" w:rsidP="004470EB">
            <w:r w:rsidRPr="0017615E">
              <w:t>Sind aufgrund der Erkrankung akut</w:t>
            </w:r>
            <w:r>
              <w:t xml:space="preserve"> </w:t>
            </w:r>
            <w:r w:rsidRPr="0017615E">
              <w:t>behandlungsbedürftige</w:t>
            </w:r>
            <w:r>
              <w:t xml:space="preserve"> </w:t>
            </w:r>
            <w:r w:rsidRPr="0017615E">
              <w:t>Komplikationen eingetreten?</w:t>
            </w:r>
          </w:p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6450" w:type="dxa"/>
            <w:gridSpan w:val="2"/>
            <w:shd w:val="clear" w:color="auto" w:fill="auto"/>
          </w:tcPr>
          <w:p w:rsidR="0017615E" w:rsidRPr="00C838DC" w:rsidRDefault="003A6C0B" w:rsidP="004470EB">
            <w:sdt>
              <w:sdtPr>
                <w:id w:val="1891454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1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15E" w:rsidRPr="00C838DC">
              <w:t xml:space="preserve"> Nein     </w:t>
            </w:r>
            <w:sdt>
              <w:sdtPr>
                <w:id w:val="-965265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1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15E">
              <w:t xml:space="preserve"> Ja, welche Komplikationen?</w:t>
            </w:r>
          </w:p>
        </w:tc>
      </w:tr>
      <w:tr w:rsidR="0017615E" w:rsidTr="0017615E">
        <w:trPr>
          <w:trHeight w:hRule="exact" w:val="1201"/>
        </w:trPr>
        <w:tc>
          <w:tcPr>
            <w:tcW w:w="284" w:type="dxa"/>
            <w:vMerge/>
          </w:tcPr>
          <w:p w:rsidR="0017615E" w:rsidRPr="00677CEE" w:rsidRDefault="0017615E" w:rsidP="004470EB"/>
        </w:tc>
        <w:tc>
          <w:tcPr>
            <w:tcW w:w="2410" w:type="dxa"/>
            <w:vMerge/>
            <w:shd w:val="clear" w:color="auto" w:fill="auto"/>
          </w:tcPr>
          <w:p w:rsidR="0017615E" w:rsidRPr="00677CEE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sdt>
          <w:sdtPr>
            <w:id w:val="1077714069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17615E" w:rsidRDefault="00E53BA5" w:rsidP="004470EB">
                <w:r>
                  <w:t xml:space="preserve"> </w:t>
                </w:r>
              </w:p>
            </w:tc>
          </w:sdtContent>
        </w:sdt>
      </w:tr>
      <w:tr w:rsidR="0017615E" w:rsidTr="004470EB">
        <w:trPr>
          <w:trHeight w:hRule="exact" w:val="57"/>
        </w:trPr>
        <w:tc>
          <w:tcPr>
            <w:tcW w:w="284" w:type="dxa"/>
            <w:vMerge/>
          </w:tcPr>
          <w:p w:rsidR="0017615E" w:rsidRPr="00677CEE" w:rsidRDefault="0017615E" w:rsidP="004470EB"/>
        </w:tc>
        <w:tc>
          <w:tcPr>
            <w:tcW w:w="2410" w:type="dxa"/>
            <w:vMerge/>
            <w:shd w:val="clear" w:color="auto" w:fill="auto"/>
          </w:tcPr>
          <w:p w:rsidR="0017615E" w:rsidRPr="00677CEE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6450" w:type="dxa"/>
            <w:gridSpan w:val="2"/>
            <w:shd w:val="clear" w:color="auto" w:fill="auto"/>
          </w:tcPr>
          <w:p w:rsidR="0017615E" w:rsidRDefault="0017615E" w:rsidP="004470EB"/>
        </w:tc>
      </w:tr>
      <w:tr w:rsidR="0017615E" w:rsidTr="004470EB">
        <w:trPr>
          <w:trHeight w:hRule="exact" w:val="284"/>
        </w:trPr>
        <w:tc>
          <w:tcPr>
            <w:tcW w:w="284" w:type="dxa"/>
            <w:vMerge/>
          </w:tcPr>
          <w:p w:rsidR="0017615E" w:rsidRPr="00677CEE" w:rsidRDefault="0017615E" w:rsidP="004470EB"/>
        </w:tc>
        <w:tc>
          <w:tcPr>
            <w:tcW w:w="2410" w:type="dxa"/>
            <w:vMerge/>
            <w:shd w:val="clear" w:color="auto" w:fill="auto"/>
          </w:tcPr>
          <w:p w:rsidR="0017615E" w:rsidRPr="00677CEE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638" w:type="dxa"/>
            <w:shd w:val="clear" w:color="auto" w:fill="auto"/>
          </w:tcPr>
          <w:p w:rsidR="0017615E" w:rsidRDefault="0017615E" w:rsidP="004470EB">
            <w:r>
              <w:t>Wann?</w:t>
            </w:r>
          </w:p>
        </w:tc>
        <w:sdt>
          <w:sdtPr>
            <w:id w:val="-374459185"/>
            <w:placeholder>
              <w:docPart w:val="27D240114F9C47189F2E7C5045CEF7FD"/>
            </w:placeholder>
            <w:showingPlcHdr/>
            <w:text/>
          </w:sdtPr>
          <w:sdtEndPr/>
          <w:sdtContent>
            <w:tc>
              <w:tcPr>
                <w:tcW w:w="5812" w:type="dxa"/>
                <w:shd w:val="clear" w:color="auto" w:fill="E9E9E9"/>
              </w:tcPr>
              <w:p w:rsidR="0017615E" w:rsidRDefault="0017615E" w:rsidP="004470EB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B60135" w:rsidRDefault="00B60135" w:rsidP="0098489B">
      <w:pPr>
        <w:rPr>
          <w:b/>
        </w:rPr>
      </w:pPr>
    </w:p>
    <w:p w:rsidR="00066DA8" w:rsidRDefault="00066DA8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17615E" w:rsidRPr="00C838DC" w:rsidTr="0017615E">
        <w:trPr>
          <w:trHeight w:val="1114"/>
        </w:trPr>
        <w:tc>
          <w:tcPr>
            <w:tcW w:w="284" w:type="dxa"/>
            <w:vMerge w:val="restart"/>
          </w:tcPr>
          <w:p w:rsidR="0017615E" w:rsidRPr="00041B95" w:rsidRDefault="0017615E" w:rsidP="004470EB">
            <w:r>
              <w:t>8.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7615E" w:rsidRPr="00C838DC" w:rsidRDefault="0017615E" w:rsidP="004470EB">
            <w:r w:rsidRPr="0017615E">
              <w:t xml:space="preserve">Bestehen oder bestanden </w:t>
            </w:r>
            <w:r>
              <w:br/>
            </w:r>
            <w:r w:rsidRPr="0017615E">
              <w:t>diese</w:t>
            </w:r>
            <w:r>
              <w:t xml:space="preserve"> </w:t>
            </w:r>
            <w:r w:rsidRPr="0017615E">
              <w:t xml:space="preserve">Erkrankung(en) bzw. </w:t>
            </w:r>
            <w:r>
              <w:br/>
            </w:r>
            <w:r w:rsidRPr="0017615E">
              <w:t>Beschwerden</w:t>
            </w:r>
            <w:r>
              <w:t>:</w:t>
            </w:r>
          </w:p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6450" w:type="dxa"/>
            <w:shd w:val="clear" w:color="auto" w:fill="auto"/>
          </w:tcPr>
          <w:p w:rsidR="0017615E" w:rsidRDefault="003A6C0B" w:rsidP="0017615E">
            <w:sdt>
              <w:sdtPr>
                <w:id w:val="-1784879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1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15E" w:rsidRPr="00C838DC">
              <w:t xml:space="preserve"> </w:t>
            </w:r>
            <w:r w:rsidR="0017615E">
              <w:t>im Gesicht?</w:t>
            </w:r>
          </w:p>
          <w:p w:rsidR="0017615E" w:rsidRDefault="003A6C0B" w:rsidP="0017615E">
            <w:sdt>
              <w:sdtPr>
                <w:id w:val="-20739618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1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15E" w:rsidRPr="00C838DC">
              <w:t xml:space="preserve"> </w:t>
            </w:r>
            <w:r w:rsidR="0017615E">
              <w:t>am ganzen Körper?</w:t>
            </w:r>
          </w:p>
          <w:p w:rsidR="0017615E" w:rsidRDefault="003A6C0B" w:rsidP="0017615E">
            <w:sdt>
              <w:sdtPr>
                <w:id w:val="319084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1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15E" w:rsidRPr="00C838DC">
              <w:t xml:space="preserve"> </w:t>
            </w:r>
            <w:r w:rsidR="0017615E">
              <w:t>an den Händen?</w:t>
            </w:r>
          </w:p>
          <w:p w:rsidR="0017615E" w:rsidRPr="00C838DC" w:rsidRDefault="003A6C0B" w:rsidP="0017615E">
            <w:sdt>
              <w:sdtPr>
                <w:id w:val="994684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1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15E" w:rsidRPr="00C838DC">
              <w:t xml:space="preserve"> </w:t>
            </w:r>
            <w:r w:rsidR="0017615E">
              <w:t>an anderen Körperteilen? (welchen?)</w:t>
            </w:r>
          </w:p>
        </w:tc>
      </w:tr>
      <w:tr w:rsidR="0017615E" w:rsidTr="0017615E">
        <w:trPr>
          <w:trHeight w:hRule="exact" w:val="305"/>
        </w:trPr>
        <w:tc>
          <w:tcPr>
            <w:tcW w:w="284" w:type="dxa"/>
            <w:vMerge/>
          </w:tcPr>
          <w:p w:rsidR="0017615E" w:rsidRPr="00677CEE" w:rsidRDefault="0017615E" w:rsidP="004470EB"/>
        </w:tc>
        <w:tc>
          <w:tcPr>
            <w:tcW w:w="2410" w:type="dxa"/>
            <w:vMerge/>
            <w:shd w:val="clear" w:color="auto" w:fill="auto"/>
          </w:tcPr>
          <w:p w:rsidR="0017615E" w:rsidRPr="00677CEE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6450" w:type="dxa"/>
            <w:shd w:val="clear" w:color="auto" w:fill="E9E9E9"/>
          </w:tcPr>
          <w:sdt>
            <w:sdtPr>
              <w:id w:val="896707790"/>
              <w:placeholder>
                <w:docPart w:val="9E8FBF4A195E48859B56736980328C8F"/>
              </w:placeholder>
              <w:text/>
            </w:sdtPr>
            <w:sdtEndPr/>
            <w:sdtContent>
              <w:p w:rsidR="0017615E" w:rsidRDefault="0017615E" w:rsidP="004470EB">
                <w:r>
                  <w:t xml:space="preserve"> </w:t>
                </w:r>
              </w:p>
            </w:sdtContent>
          </w:sdt>
        </w:tc>
      </w:tr>
    </w:tbl>
    <w:p w:rsidR="00B60135" w:rsidRDefault="00B60135" w:rsidP="0098489B">
      <w:pPr>
        <w:rPr>
          <w:b/>
        </w:rPr>
      </w:pPr>
    </w:p>
    <w:p w:rsidR="00066DA8" w:rsidRDefault="00066DA8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"/>
        <w:gridCol w:w="2404"/>
        <w:gridCol w:w="6"/>
        <w:gridCol w:w="212"/>
        <w:gridCol w:w="18"/>
        <w:gridCol w:w="2747"/>
        <w:gridCol w:w="3686"/>
      </w:tblGrid>
      <w:tr w:rsidR="0017615E" w:rsidRPr="00C838DC" w:rsidTr="0017615E">
        <w:trPr>
          <w:trHeight w:val="283"/>
        </w:trPr>
        <w:tc>
          <w:tcPr>
            <w:tcW w:w="283" w:type="dxa"/>
            <w:vMerge w:val="restart"/>
          </w:tcPr>
          <w:p w:rsidR="0017615E" w:rsidRPr="00041B95" w:rsidRDefault="0017615E" w:rsidP="004470EB">
            <w:r>
              <w:t>9.</w:t>
            </w:r>
          </w:p>
        </w:tc>
        <w:tc>
          <w:tcPr>
            <w:tcW w:w="2404" w:type="dxa"/>
            <w:vMerge w:val="restart"/>
            <w:shd w:val="clear" w:color="auto" w:fill="auto"/>
          </w:tcPr>
          <w:p w:rsidR="0017615E" w:rsidRPr="00C838DC" w:rsidRDefault="0017615E" w:rsidP="004470EB">
            <w:r w:rsidRPr="0017615E">
              <w:t xml:space="preserve">Bestehen oder bestanden </w:t>
            </w:r>
            <w:r>
              <w:br/>
            </w:r>
            <w:r w:rsidRPr="0017615E">
              <w:t>diese</w:t>
            </w:r>
            <w:r>
              <w:t xml:space="preserve"> </w:t>
            </w:r>
            <w:r w:rsidRPr="0017615E">
              <w:t xml:space="preserve">Erkrankung(en) bzw. </w:t>
            </w:r>
            <w:r>
              <w:br/>
            </w:r>
            <w:r w:rsidRPr="0017615E">
              <w:t>Beschwerden:</w:t>
            </w:r>
          </w:p>
        </w:tc>
        <w:tc>
          <w:tcPr>
            <w:tcW w:w="236" w:type="dxa"/>
            <w:gridSpan w:val="3"/>
            <w:shd w:val="clear" w:color="auto" w:fill="auto"/>
          </w:tcPr>
          <w:p w:rsidR="0017615E" w:rsidRPr="00C838DC" w:rsidRDefault="0017615E" w:rsidP="004470EB"/>
        </w:tc>
        <w:tc>
          <w:tcPr>
            <w:tcW w:w="2747" w:type="dxa"/>
            <w:shd w:val="clear" w:color="auto" w:fill="auto"/>
          </w:tcPr>
          <w:p w:rsidR="0017615E" w:rsidRPr="00C838DC" w:rsidRDefault="003A6C0B" w:rsidP="004470EB">
            <w:sdt>
              <w:sdtPr>
                <w:id w:val="1337735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1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15E" w:rsidRPr="00C838DC">
              <w:t xml:space="preserve"> </w:t>
            </w:r>
            <w:r w:rsidR="0017615E">
              <w:t>einmalig? (wann?)</w:t>
            </w:r>
          </w:p>
        </w:tc>
        <w:tc>
          <w:tcPr>
            <w:tcW w:w="3686" w:type="dxa"/>
            <w:shd w:val="clear" w:color="auto" w:fill="E9E9E9"/>
          </w:tcPr>
          <w:p w:rsidR="0017615E" w:rsidRPr="00C838DC" w:rsidRDefault="0017615E" w:rsidP="004470EB"/>
        </w:tc>
      </w:tr>
      <w:tr w:rsidR="0017615E" w:rsidTr="0017615E">
        <w:trPr>
          <w:trHeight w:hRule="exact" w:val="57"/>
        </w:trPr>
        <w:tc>
          <w:tcPr>
            <w:tcW w:w="283" w:type="dxa"/>
            <w:vMerge/>
          </w:tcPr>
          <w:p w:rsidR="0017615E" w:rsidRPr="00677CEE" w:rsidRDefault="0017615E" w:rsidP="004470EB"/>
        </w:tc>
        <w:tc>
          <w:tcPr>
            <w:tcW w:w="2404" w:type="dxa"/>
            <w:vMerge/>
            <w:shd w:val="clear" w:color="auto" w:fill="auto"/>
          </w:tcPr>
          <w:p w:rsidR="0017615E" w:rsidRPr="00677CEE" w:rsidRDefault="0017615E" w:rsidP="004470EB"/>
        </w:tc>
        <w:tc>
          <w:tcPr>
            <w:tcW w:w="236" w:type="dxa"/>
            <w:gridSpan w:val="3"/>
            <w:shd w:val="clear" w:color="auto" w:fill="auto"/>
          </w:tcPr>
          <w:p w:rsidR="0017615E" w:rsidRPr="00C838DC" w:rsidRDefault="0017615E" w:rsidP="004470EB"/>
        </w:tc>
        <w:tc>
          <w:tcPr>
            <w:tcW w:w="6433" w:type="dxa"/>
            <w:gridSpan w:val="2"/>
            <w:shd w:val="clear" w:color="auto" w:fill="auto"/>
          </w:tcPr>
          <w:p w:rsidR="0017615E" w:rsidRDefault="0017615E" w:rsidP="004470EB"/>
        </w:tc>
      </w:tr>
      <w:tr w:rsidR="0017615E" w:rsidTr="0017615E">
        <w:trPr>
          <w:trHeight w:hRule="exact" w:val="284"/>
        </w:trPr>
        <w:tc>
          <w:tcPr>
            <w:tcW w:w="283" w:type="dxa"/>
            <w:vMerge/>
          </w:tcPr>
          <w:p w:rsidR="0017615E" w:rsidRPr="00677CEE" w:rsidRDefault="0017615E" w:rsidP="004470EB"/>
        </w:tc>
        <w:tc>
          <w:tcPr>
            <w:tcW w:w="2404" w:type="dxa"/>
            <w:vMerge/>
            <w:shd w:val="clear" w:color="auto" w:fill="auto"/>
          </w:tcPr>
          <w:p w:rsidR="0017615E" w:rsidRPr="00677CEE" w:rsidRDefault="0017615E" w:rsidP="004470EB"/>
        </w:tc>
        <w:tc>
          <w:tcPr>
            <w:tcW w:w="236" w:type="dxa"/>
            <w:gridSpan w:val="3"/>
            <w:shd w:val="clear" w:color="auto" w:fill="auto"/>
          </w:tcPr>
          <w:p w:rsidR="0017615E" w:rsidRPr="00C838DC" w:rsidRDefault="0017615E" w:rsidP="004470EB"/>
        </w:tc>
        <w:tc>
          <w:tcPr>
            <w:tcW w:w="2747" w:type="dxa"/>
            <w:shd w:val="clear" w:color="auto" w:fill="auto"/>
          </w:tcPr>
          <w:p w:rsidR="0017615E" w:rsidRDefault="003A6C0B" w:rsidP="004470EB">
            <w:sdt>
              <w:sdtPr>
                <w:id w:val="-573513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1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15E" w:rsidRPr="00C838DC">
              <w:t xml:space="preserve"> </w:t>
            </w:r>
            <w:r w:rsidR="0017615E">
              <w:t>mehrfach auftretend? (wie oft?)</w:t>
            </w:r>
          </w:p>
        </w:tc>
        <w:sdt>
          <w:sdtPr>
            <w:id w:val="1713150565"/>
            <w:placeholder>
              <w:docPart w:val="AEA4F69E3F614EB594D23D96B17D4F05"/>
            </w:placeholder>
            <w:showingPlcHdr/>
            <w:text/>
          </w:sdtPr>
          <w:sdtEndPr/>
          <w:sdtContent>
            <w:tc>
              <w:tcPr>
                <w:tcW w:w="3686" w:type="dxa"/>
                <w:shd w:val="clear" w:color="auto" w:fill="E9E9E9"/>
              </w:tcPr>
              <w:p w:rsidR="0017615E" w:rsidRDefault="0017615E" w:rsidP="004470EB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17615E" w:rsidTr="0017615E">
        <w:trPr>
          <w:trHeight w:hRule="exact" w:val="57"/>
        </w:trPr>
        <w:tc>
          <w:tcPr>
            <w:tcW w:w="283" w:type="dxa"/>
            <w:vMerge/>
          </w:tcPr>
          <w:p w:rsidR="0017615E" w:rsidRPr="00677CEE" w:rsidRDefault="0017615E" w:rsidP="004470EB"/>
        </w:tc>
        <w:tc>
          <w:tcPr>
            <w:tcW w:w="2404" w:type="dxa"/>
            <w:vMerge/>
            <w:shd w:val="clear" w:color="auto" w:fill="auto"/>
          </w:tcPr>
          <w:p w:rsidR="0017615E" w:rsidRPr="00677CEE" w:rsidRDefault="0017615E" w:rsidP="004470EB"/>
        </w:tc>
        <w:tc>
          <w:tcPr>
            <w:tcW w:w="236" w:type="dxa"/>
            <w:gridSpan w:val="3"/>
            <w:shd w:val="clear" w:color="auto" w:fill="auto"/>
          </w:tcPr>
          <w:p w:rsidR="0017615E" w:rsidRPr="00C838DC" w:rsidRDefault="0017615E" w:rsidP="004470EB"/>
        </w:tc>
        <w:tc>
          <w:tcPr>
            <w:tcW w:w="2747" w:type="dxa"/>
            <w:shd w:val="clear" w:color="auto" w:fill="auto"/>
          </w:tcPr>
          <w:p w:rsidR="0017615E" w:rsidRDefault="0017615E" w:rsidP="004470EB"/>
        </w:tc>
        <w:tc>
          <w:tcPr>
            <w:tcW w:w="3686" w:type="dxa"/>
            <w:shd w:val="clear" w:color="auto" w:fill="auto"/>
          </w:tcPr>
          <w:p w:rsidR="0017615E" w:rsidRDefault="0017615E" w:rsidP="004470EB"/>
        </w:tc>
      </w:tr>
      <w:tr w:rsidR="0017615E" w:rsidTr="0017615E">
        <w:trPr>
          <w:trHeight w:hRule="exact" w:val="284"/>
        </w:trPr>
        <w:tc>
          <w:tcPr>
            <w:tcW w:w="283" w:type="dxa"/>
            <w:vMerge/>
          </w:tcPr>
          <w:p w:rsidR="0017615E" w:rsidRPr="00677CEE" w:rsidRDefault="0017615E" w:rsidP="004470EB"/>
        </w:tc>
        <w:tc>
          <w:tcPr>
            <w:tcW w:w="2404" w:type="dxa"/>
            <w:vMerge/>
            <w:shd w:val="clear" w:color="auto" w:fill="auto"/>
          </w:tcPr>
          <w:p w:rsidR="0017615E" w:rsidRPr="00677CEE" w:rsidRDefault="0017615E" w:rsidP="004470EB"/>
        </w:tc>
        <w:tc>
          <w:tcPr>
            <w:tcW w:w="236" w:type="dxa"/>
            <w:gridSpan w:val="3"/>
            <w:shd w:val="clear" w:color="auto" w:fill="auto"/>
          </w:tcPr>
          <w:p w:rsidR="0017615E" w:rsidRPr="00C838DC" w:rsidRDefault="0017615E" w:rsidP="004470EB"/>
        </w:tc>
        <w:tc>
          <w:tcPr>
            <w:tcW w:w="2747" w:type="dxa"/>
            <w:shd w:val="clear" w:color="auto" w:fill="auto"/>
          </w:tcPr>
          <w:p w:rsidR="0017615E" w:rsidRDefault="003A6C0B" w:rsidP="004470EB">
            <w:sdt>
              <w:sdtPr>
                <w:id w:val="1371417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1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15E" w:rsidRPr="00C838DC">
              <w:t xml:space="preserve"> </w:t>
            </w:r>
            <w:r w:rsidR="0017615E">
              <w:t>saisonal? (wann?)</w:t>
            </w:r>
          </w:p>
        </w:tc>
        <w:sdt>
          <w:sdtPr>
            <w:id w:val="1985345249"/>
            <w:placeholder>
              <w:docPart w:val="448A35CE0F034EFA88D25504251A122D"/>
            </w:placeholder>
            <w:showingPlcHdr/>
            <w:text/>
          </w:sdtPr>
          <w:sdtEndPr/>
          <w:sdtContent>
            <w:tc>
              <w:tcPr>
                <w:tcW w:w="3686" w:type="dxa"/>
                <w:shd w:val="clear" w:color="auto" w:fill="E9E9E9"/>
              </w:tcPr>
              <w:p w:rsidR="0017615E" w:rsidRDefault="0017615E" w:rsidP="004470EB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17615E" w:rsidTr="0017615E">
        <w:trPr>
          <w:trHeight w:hRule="exact" w:val="57"/>
        </w:trPr>
        <w:tc>
          <w:tcPr>
            <w:tcW w:w="283" w:type="dxa"/>
            <w:vMerge/>
          </w:tcPr>
          <w:p w:rsidR="0017615E" w:rsidRPr="00677CEE" w:rsidRDefault="0017615E" w:rsidP="004470EB"/>
        </w:tc>
        <w:tc>
          <w:tcPr>
            <w:tcW w:w="2410" w:type="dxa"/>
            <w:gridSpan w:val="2"/>
            <w:vMerge w:val="restart"/>
            <w:shd w:val="clear" w:color="auto" w:fill="auto"/>
          </w:tcPr>
          <w:p w:rsidR="0017615E" w:rsidRPr="00677CEE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2765" w:type="dxa"/>
            <w:gridSpan w:val="2"/>
            <w:shd w:val="clear" w:color="auto" w:fill="auto"/>
          </w:tcPr>
          <w:p w:rsidR="0017615E" w:rsidRDefault="0017615E" w:rsidP="004470EB"/>
        </w:tc>
        <w:tc>
          <w:tcPr>
            <w:tcW w:w="3686" w:type="dxa"/>
            <w:shd w:val="clear" w:color="auto" w:fill="auto"/>
          </w:tcPr>
          <w:p w:rsidR="0017615E" w:rsidRDefault="0017615E" w:rsidP="004470EB"/>
        </w:tc>
      </w:tr>
      <w:tr w:rsidR="0017615E" w:rsidTr="0017615E">
        <w:trPr>
          <w:trHeight w:hRule="exact" w:val="284"/>
        </w:trPr>
        <w:tc>
          <w:tcPr>
            <w:tcW w:w="283" w:type="dxa"/>
            <w:vMerge/>
          </w:tcPr>
          <w:p w:rsidR="0017615E" w:rsidRPr="00677CEE" w:rsidRDefault="0017615E" w:rsidP="004470EB"/>
        </w:tc>
        <w:tc>
          <w:tcPr>
            <w:tcW w:w="2410" w:type="dxa"/>
            <w:gridSpan w:val="2"/>
            <w:vMerge/>
            <w:shd w:val="clear" w:color="auto" w:fill="auto"/>
          </w:tcPr>
          <w:p w:rsidR="0017615E" w:rsidRPr="00677CEE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2765" w:type="dxa"/>
            <w:gridSpan w:val="2"/>
            <w:shd w:val="clear" w:color="auto" w:fill="auto"/>
          </w:tcPr>
          <w:p w:rsidR="0017615E" w:rsidRDefault="003A6C0B" w:rsidP="004470EB">
            <w:sdt>
              <w:sdtPr>
                <w:id w:val="-141422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1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15E" w:rsidRPr="00C838DC">
              <w:t xml:space="preserve"> </w:t>
            </w:r>
            <w:r w:rsidR="0017615E">
              <w:t>ganzjährig? (wann?)</w:t>
            </w:r>
          </w:p>
        </w:tc>
        <w:sdt>
          <w:sdtPr>
            <w:id w:val="1714621797"/>
            <w:placeholder>
              <w:docPart w:val="6AA108BB47B24880A54CE6650A6C041B"/>
            </w:placeholder>
            <w:showingPlcHdr/>
            <w:text/>
          </w:sdtPr>
          <w:sdtEndPr/>
          <w:sdtContent>
            <w:tc>
              <w:tcPr>
                <w:tcW w:w="3686" w:type="dxa"/>
                <w:shd w:val="clear" w:color="auto" w:fill="E9E9E9"/>
              </w:tcPr>
              <w:p w:rsidR="0017615E" w:rsidRDefault="0017615E" w:rsidP="004470EB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B60135" w:rsidRDefault="00B60135" w:rsidP="0098489B">
      <w:pPr>
        <w:rPr>
          <w:b/>
        </w:rPr>
      </w:pPr>
    </w:p>
    <w:p w:rsidR="00066DA8" w:rsidRDefault="00066DA8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17615E" w:rsidRPr="00C838DC" w:rsidTr="004470EB">
        <w:trPr>
          <w:trHeight w:val="284"/>
        </w:trPr>
        <w:tc>
          <w:tcPr>
            <w:tcW w:w="284" w:type="dxa"/>
            <w:vMerge w:val="restart"/>
          </w:tcPr>
          <w:p w:rsidR="0017615E" w:rsidRPr="00041B95" w:rsidRDefault="0017615E" w:rsidP="004470EB">
            <w:r>
              <w:t>10.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7615E" w:rsidRPr="00C838DC" w:rsidRDefault="0017615E" w:rsidP="004470EB">
            <w:r w:rsidRPr="0017615E">
              <w:t>Sind Operationen durchgeführt worden oder vorgesehen?</w:t>
            </w:r>
          </w:p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6450" w:type="dxa"/>
            <w:shd w:val="clear" w:color="auto" w:fill="auto"/>
          </w:tcPr>
          <w:p w:rsidR="0017615E" w:rsidRPr="00C838DC" w:rsidRDefault="003A6C0B" w:rsidP="004470EB">
            <w:sdt>
              <w:sdtPr>
                <w:id w:val="-2064400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1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15E" w:rsidRPr="00C838DC">
              <w:t xml:space="preserve"> Nein     </w:t>
            </w:r>
            <w:sdt>
              <w:sdtPr>
                <w:id w:val="40097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1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15E">
              <w:t xml:space="preserve"> Ja, welche und wann?</w:t>
            </w:r>
          </w:p>
        </w:tc>
      </w:tr>
      <w:tr w:rsidR="0017615E" w:rsidTr="004470EB">
        <w:trPr>
          <w:trHeight w:hRule="exact" w:val="1312"/>
        </w:trPr>
        <w:tc>
          <w:tcPr>
            <w:tcW w:w="284" w:type="dxa"/>
            <w:vMerge/>
          </w:tcPr>
          <w:p w:rsidR="0017615E" w:rsidRPr="00677CEE" w:rsidRDefault="0017615E" w:rsidP="004470EB"/>
        </w:tc>
        <w:tc>
          <w:tcPr>
            <w:tcW w:w="2410" w:type="dxa"/>
            <w:vMerge/>
            <w:shd w:val="clear" w:color="auto" w:fill="auto"/>
          </w:tcPr>
          <w:p w:rsidR="0017615E" w:rsidRPr="00677CEE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sdt>
          <w:sdtPr>
            <w:id w:val="1883832750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17615E" w:rsidRDefault="00E53BA5" w:rsidP="004470EB">
                <w:r>
                  <w:t xml:space="preserve"> </w:t>
                </w:r>
              </w:p>
            </w:tc>
          </w:sdtContent>
        </w:sdt>
      </w:tr>
      <w:tr w:rsidR="0017615E" w:rsidTr="004470EB">
        <w:trPr>
          <w:trHeight w:hRule="exact" w:val="57"/>
        </w:trPr>
        <w:tc>
          <w:tcPr>
            <w:tcW w:w="284" w:type="dxa"/>
            <w:vMerge/>
          </w:tcPr>
          <w:p w:rsidR="0017615E" w:rsidRPr="00677CEE" w:rsidRDefault="0017615E" w:rsidP="004470EB"/>
        </w:tc>
        <w:tc>
          <w:tcPr>
            <w:tcW w:w="2410" w:type="dxa"/>
            <w:vMerge/>
            <w:shd w:val="clear" w:color="auto" w:fill="auto"/>
          </w:tcPr>
          <w:p w:rsidR="0017615E" w:rsidRPr="00677CEE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6450" w:type="dxa"/>
            <w:shd w:val="clear" w:color="auto" w:fill="auto"/>
          </w:tcPr>
          <w:p w:rsidR="0017615E" w:rsidRDefault="0017615E" w:rsidP="004470EB"/>
        </w:tc>
      </w:tr>
      <w:tr w:rsidR="0017615E" w:rsidTr="004470EB">
        <w:trPr>
          <w:trHeight w:hRule="exact" w:val="284"/>
        </w:trPr>
        <w:tc>
          <w:tcPr>
            <w:tcW w:w="284" w:type="dxa"/>
            <w:vMerge/>
          </w:tcPr>
          <w:p w:rsidR="0017615E" w:rsidRPr="00677CEE" w:rsidRDefault="0017615E" w:rsidP="004470EB"/>
        </w:tc>
        <w:tc>
          <w:tcPr>
            <w:tcW w:w="2410" w:type="dxa"/>
            <w:vMerge/>
            <w:shd w:val="clear" w:color="auto" w:fill="auto"/>
          </w:tcPr>
          <w:p w:rsidR="0017615E" w:rsidRPr="00677CEE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6450" w:type="dxa"/>
            <w:shd w:val="clear" w:color="auto" w:fill="auto"/>
          </w:tcPr>
          <w:p w:rsidR="0017615E" w:rsidRDefault="0017615E" w:rsidP="004470EB">
            <w:r w:rsidRPr="00BD1619">
              <w:t>Name und Anschr</w:t>
            </w:r>
            <w:r w:rsidR="00AB39DE">
              <w:t xml:space="preserve">ift des </w:t>
            </w:r>
            <w:r w:rsidR="00AC27AD">
              <w:t xml:space="preserve">Arztes / </w:t>
            </w:r>
            <w:r w:rsidR="00AB39DE">
              <w:t>Krankenhauses</w:t>
            </w:r>
            <w:r w:rsidR="00AC27AD">
              <w:t xml:space="preserve"> </w:t>
            </w:r>
            <w:r w:rsidR="00AB39DE">
              <w:t>/</w:t>
            </w:r>
            <w:r w:rsidR="00AC27AD">
              <w:t xml:space="preserve"> </w:t>
            </w:r>
            <w:r>
              <w:t>der Einrichtung:</w:t>
            </w:r>
          </w:p>
        </w:tc>
      </w:tr>
      <w:tr w:rsidR="0017615E" w:rsidTr="004470EB">
        <w:trPr>
          <w:trHeight w:hRule="exact" w:val="742"/>
        </w:trPr>
        <w:tc>
          <w:tcPr>
            <w:tcW w:w="284" w:type="dxa"/>
            <w:vMerge/>
          </w:tcPr>
          <w:p w:rsidR="0017615E" w:rsidRPr="00677CEE" w:rsidRDefault="0017615E" w:rsidP="004470EB"/>
        </w:tc>
        <w:tc>
          <w:tcPr>
            <w:tcW w:w="2410" w:type="dxa"/>
            <w:vMerge/>
            <w:shd w:val="clear" w:color="auto" w:fill="auto"/>
          </w:tcPr>
          <w:p w:rsidR="0017615E" w:rsidRPr="00677CEE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sdt>
          <w:sdtPr>
            <w:id w:val="-1153291494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17615E" w:rsidRDefault="00E53BA5" w:rsidP="004470EB">
                <w:r>
                  <w:t xml:space="preserve"> </w:t>
                </w:r>
              </w:p>
            </w:tc>
          </w:sdtContent>
        </w:sdt>
      </w:tr>
    </w:tbl>
    <w:p w:rsidR="00B60135" w:rsidRDefault="00B60135" w:rsidP="0098489B">
      <w:pPr>
        <w:rPr>
          <w:b/>
        </w:rPr>
      </w:pPr>
    </w:p>
    <w:p w:rsidR="0017615E" w:rsidRDefault="0017615E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17615E" w:rsidRPr="00C838DC" w:rsidTr="004470EB">
        <w:trPr>
          <w:trHeight w:val="284"/>
        </w:trPr>
        <w:tc>
          <w:tcPr>
            <w:tcW w:w="284" w:type="dxa"/>
            <w:vMerge w:val="restart"/>
          </w:tcPr>
          <w:p w:rsidR="0017615E" w:rsidRPr="00041B95" w:rsidRDefault="0017615E" w:rsidP="004470EB">
            <w:r>
              <w:t>11.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7615E" w:rsidRPr="00C838DC" w:rsidRDefault="0017615E" w:rsidP="004470EB">
            <w:r w:rsidRPr="0017615E">
              <w:t>Waren aufgrund der Beschwerden/ der Erkrankung Behandlungen in einem Krankenhaus/ stationäre Rehabilitationsmaßnahmen/Kuren notwendig?</w:t>
            </w:r>
          </w:p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6450" w:type="dxa"/>
            <w:shd w:val="clear" w:color="auto" w:fill="auto"/>
          </w:tcPr>
          <w:p w:rsidR="0017615E" w:rsidRPr="00C838DC" w:rsidRDefault="003A6C0B" w:rsidP="004470EB">
            <w:sdt>
              <w:sdtPr>
                <w:id w:val="-62726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1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15E" w:rsidRPr="00C838DC">
              <w:t xml:space="preserve"> Nein     </w:t>
            </w:r>
            <w:sdt>
              <w:sdtPr>
                <w:id w:val="1297876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1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15E">
              <w:t xml:space="preserve"> Ja, welche und wann?</w:t>
            </w:r>
          </w:p>
        </w:tc>
      </w:tr>
      <w:tr w:rsidR="0017615E" w:rsidTr="004470EB">
        <w:trPr>
          <w:trHeight w:hRule="exact" w:val="1312"/>
        </w:trPr>
        <w:tc>
          <w:tcPr>
            <w:tcW w:w="284" w:type="dxa"/>
            <w:vMerge/>
          </w:tcPr>
          <w:p w:rsidR="0017615E" w:rsidRPr="00677CEE" w:rsidRDefault="0017615E" w:rsidP="004470EB"/>
        </w:tc>
        <w:tc>
          <w:tcPr>
            <w:tcW w:w="2410" w:type="dxa"/>
            <w:vMerge/>
            <w:shd w:val="clear" w:color="auto" w:fill="auto"/>
          </w:tcPr>
          <w:p w:rsidR="0017615E" w:rsidRPr="00677CEE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sdt>
          <w:sdtPr>
            <w:id w:val="-902602559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17615E" w:rsidRDefault="00E53BA5" w:rsidP="004470EB">
                <w:r>
                  <w:t xml:space="preserve"> </w:t>
                </w:r>
              </w:p>
            </w:tc>
          </w:sdtContent>
        </w:sdt>
      </w:tr>
      <w:tr w:rsidR="0017615E" w:rsidTr="004470EB">
        <w:trPr>
          <w:trHeight w:hRule="exact" w:val="57"/>
        </w:trPr>
        <w:tc>
          <w:tcPr>
            <w:tcW w:w="284" w:type="dxa"/>
            <w:vMerge/>
          </w:tcPr>
          <w:p w:rsidR="0017615E" w:rsidRPr="00677CEE" w:rsidRDefault="0017615E" w:rsidP="004470EB"/>
        </w:tc>
        <w:tc>
          <w:tcPr>
            <w:tcW w:w="2410" w:type="dxa"/>
            <w:vMerge/>
            <w:shd w:val="clear" w:color="auto" w:fill="auto"/>
          </w:tcPr>
          <w:p w:rsidR="0017615E" w:rsidRPr="00677CEE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6450" w:type="dxa"/>
            <w:shd w:val="clear" w:color="auto" w:fill="auto"/>
          </w:tcPr>
          <w:p w:rsidR="0017615E" w:rsidRDefault="0017615E" w:rsidP="004470EB"/>
        </w:tc>
      </w:tr>
      <w:tr w:rsidR="0017615E" w:rsidTr="004470EB">
        <w:trPr>
          <w:trHeight w:hRule="exact" w:val="284"/>
        </w:trPr>
        <w:tc>
          <w:tcPr>
            <w:tcW w:w="284" w:type="dxa"/>
            <w:vMerge/>
          </w:tcPr>
          <w:p w:rsidR="0017615E" w:rsidRPr="00677CEE" w:rsidRDefault="0017615E" w:rsidP="004470EB"/>
        </w:tc>
        <w:tc>
          <w:tcPr>
            <w:tcW w:w="2410" w:type="dxa"/>
            <w:vMerge/>
            <w:shd w:val="clear" w:color="auto" w:fill="auto"/>
          </w:tcPr>
          <w:p w:rsidR="0017615E" w:rsidRPr="00677CEE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6450" w:type="dxa"/>
            <w:shd w:val="clear" w:color="auto" w:fill="auto"/>
          </w:tcPr>
          <w:p w:rsidR="0017615E" w:rsidRDefault="0017615E" w:rsidP="004470EB">
            <w:r w:rsidRPr="00BD1619">
              <w:t>Name und Anschr</w:t>
            </w:r>
            <w:r>
              <w:t>ift des Krankenhauses/der Einrichtung:</w:t>
            </w:r>
          </w:p>
        </w:tc>
      </w:tr>
      <w:tr w:rsidR="0017615E" w:rsidTr="004470EB">
        <w:trPr>
          <w:trHeight w:hRule="exact" w:val="742"/>
        </w:trPr>
        <w:tc>
          <w:tcPr>
            <w:tcW w:w="284" w:type="dxa"/>
            <w:vMerge/>
          </w:tcPr>
          <w:p w:rsidR="0017615E" w:rsidRPr="00677CEE" w:rsidRDefault="0017615E" w:rsidP="004470EB"/>
        </w:tc>
        <w:tc>
          <w:tcPr>
            <w:tcW w:w="2410" w:type="dxa"/>
            <w:vMerge/>
            <w:shd w:val="clear" w:color="auto" w:fill="auto"/>
          </w:tcPr>
          <w:p w:rsidR="0017615E" w:rsidRPr="00677CEE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sdt>
          <w:sdtPr>
            <w:id w:val="865492465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17615E" w:rsidRDefault="00E53BA5" w:rsidP="004470EB">
                <w:r>
                  <w:t xml:space="preserve"> </w:t>
                </w:r>
              </w:p>
            </w:tc>
          </w:sdtContent>
        </w:sdt>
      </w:tr>
      <w:tr w:rsidR="0017615E" w:rsidTr="0017615E">
        <w:trPr>
          <w:trHeight w:hRule="exact" w:val="293"/>
        </w:trPr>
        <w:tc>
          <w:tcPr>
            <w:tcW w:w="284" w:type="dxa"/>
          </w:tcPr>
          <w:p w:rsidR="0017615E" w:rsidRPr="00677CEE" w:rsidRDefault="0017615E" w:rsidP="004470EB"/>
        </w:tc>
        <w:tc>
          <w:tcPr>
            <w:tcW w:w="2410" w:type="dxa"/>
            <w:shd w:val="clear" w:color="auto" w:fill="auto"/>
          </w:tcPr>
          <w:p w:rsidR="0017615E" w:rsidRPr="00677CEE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6450" w:type="dxa"/>
            <w:shd w:val="clear" w:color="auto" w:fill="auto"/>
          </w:tcPr>
          <w:p w:rsidR="0017615E" w:rsidRDefault="0017615E" w:rsidP="004470EB">
            <w:r>
              <w:t>(Befunde bitte beifügen)</w:t>
            </w:r>
          </w:p>
        </w:tc>
      </w:tr>
    </w:tbl>
    <w:p w:rsidR="0017615E" w:rsidRDefault="0017615E" w:rsidP="0098489B">
      <w:pPr>
        <w:rPr>
          <w:b/>
        </w:rPr>
      </w:pPr>
    </w:p>
    <w:p w:rsidR="00066DA8" w:rsidRDefault="00066DA8">
      <w:pPr>
        <w:spacing w:line="240" w:lineRule="auto"/>
        <w:rPr>
          <w:b/>
        </w:rPr>
      </w:pPr>
      <w:r>
        <w:rPr>
          <w:b/>
        </w:rPr>
        <w:br w:type="page"/>
      </w:r>
    </w:p>
    <w:p w:rsidR="0017615E" w:rsidRDefault="0017615E" w:rsidP="0017615E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496"/>
        <w:gridCol w:w="1560"/>
        <w:gridCol w:w="992"/>
        <w:gridCol w:w="1285"/>
        <w:gridCol w:w="2117"/>
      </w:tblGrid>
      <w:tr w:rsidR="0017615E" w:rsidRPr="00C838DC" w:rsidTr="004470EB">
        <w:trPr>
          <w:trHeight w:val="283"/>
        </w:trPr>
        <w:tc>
          <w:tcPr>
            <w:tcW w:w="284" w:type="dxa"/>
          </w:tcPr>
          <w:p w:rsidR="0017615E" w:rsidRPr="00041B95" w:rsidRDefault="0017615E" w:rsidP="004470EB">
            <w:r>
              <w:t>1</w:t>
            </w:r>
            <w:r w:rsidR="00455A99">
              <w:t>2</w:t>
            </w:r>
            <w:r>
              <w:t>.</w:t>
            </w:r>
          </w:p>
        </w:tc>
        <w:tc>
          <w:tcPr>
            <w:tcW w:w="2410" w:type="dxa"/>
            <w:shd w:val="clear" w:color="auto" w:fill="auto"/>
          </w:tcPr>
          <w:p w:rsidR="0017615E" w:rsidRPr="00C838DC" w:rsidRDefault="0017615E" w:rsidP="004470EB">
            <w:r>
              <w:t xml:space="preserve">Wie wurde/wird ansonsten </w:t>
            </w:r>
            <w:r>
              <w:br/>
              <w:t>behandelt?</w:t>
            </w:r>
          </w:p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6450" w:type="dxa"/>
            <w:gridSpan w:val="5"/>
            <w:shd w:val="clear" w:color="auto" w:fill="auto"/>
          </w:tcPr>
          <w:p w:rsidR="0017615E" w:rsidRPr="00C838DC" w:rsidRDefault="003A6C0B" w:rsidP="004470EB">
            <w:sdt>
              <w:sdtPr>
                <w:id w:val="1075787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1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15E">
              <w:t xml:space="preserve"> </w:t>
            </w:r>
            <w:r w:rsidR="0017615E" w:rsidRPr="008650D1">
              <w:rPr>
                <w:b/>
              </w:rPr>
              <w:t>Keine Behandlung</w:t>
            </w:r>
          </w:p>
        </w:tc>
      </w:tr>
      <w:tr w:rsidR="0017615E" w:rsidTr="004470EB">
        <w:trPr>
          <w:trHeight w:val="283"/>
        </w:trPr>
        <w:tc>
          <w:tcPr>
            <w:tcW w:w="284" w:type="dxa"/>
          </w:tcPr>
          <w:p w:rsidR="0017615E" w:rsidRDefault="0017615E" w:rsidP="004470EB"/>
        </w:tc>
        <w:tc>
          <w:tcPr>
            <w:tcW w:w="2410" w:type="dxa"/>
            <w:shd w:val="clear" w:color="auto" w:fill="auto"/>
          </w:tcPr>
          <w:p w:rsidR="0017615E" w:rsidRPr="000376F5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2056" w:type="dxa"/>
            <w:gridSpan w:val="2"/>
            <w:shd w:val="clear" w:color="auto" w:fill="auto"/>
          </w:tcPr>
          <w:p w:rsidR="0017615E" w:rsidRDefault="0017615E" w:rsidP="004470EB"/>
        </w:tc>
        <w:tc>
          <w:tcPr>
            <w:tcW w:w="4394" w:type="dxa"/>
            <w:gridSpan w:val="3"/>
            <w:shd w:val="clear" w:color="auto" w:fill="auto"/>
          </w:tcPr>
          <w:p w:rsidR="0017615E" w:rsidRDefault="0017615E" w:rsidP="004470EB"/>
        </w:tc>
      </w:tr>
      <w:tr w:rsidR="0017615E" w:rsidTr="004470EB">
        <w:trPr>
          <w:trHeight w:val="283"/>
        </w:trPr>
        <w:tc>
          <w:tcPr>
            <w:tcW w:w="284" w:type="dxa"/>
          </w:tcPr>
          <w:p w:rsidR="0017615E" w:rsidRDefault="0017615E" w:rsidP="004470EB"/>
        </w:tc>
        <w:tc>
          <w:tcPr>
            <w:tcW w:w="2410" w:type="dxa"/>
            <w:shd w:val="clear" w:color="auto" w:fill="auto"/>
          </w:tcPr>
          <w:p w:rsidR="0017615E" w:rsidRPr="000376F5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6450" w:type="dxa"/>
            <w:gridSpan w:val="5"/>
            <w:shd w:val="clear" w:color="auto" w:fill="auto"/>
          </w:tcPr>
          <w:p w:rsidR="0017615E" w:rsidRDefault="003A6C0B" w:rsidP="004470EB">
            <w:sdt>
              <w:sdtPr>
                <w:id w:val="-326523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1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15E">
              <w:t xml:space="preserve"> </w:t>
            </w:r>
            <w:r w:rsidR="0017615E">
              <w:rPr>
                <w:b/>
              </w:rPr>
              <w:t>Salben, Cremes (kortisonhaltig)</w:t>
            </w:r>
          </w:p>
        </w:tc>
      </w:tr>
      <w:tr w:rsidR="0017615E" w:rsidTr="004470EB">
        <w:trPr>
          <w:trHeight w:val="283"/>
        </w:trPr>
        <w:tc>
          <w:tcPr>
            <w:tcW w:w="284" w:type="dxa"/>
          </w:tcPr>
          <w:p w:rsidR="0017615E" w:rsidRDefault="0017615E" w:rsidP="004470EB"/>
        </w:tc>
        <w:tc>
          <w:tcPr>
            <w:tcW w:w="2410" w:type="dxa"/>
            <w:shd w:val="clear" w:color="auto" w:fill="auto"/>
          </w:tcPr>
          <w:p w:rsidR="0017615E" w:rsidRPr="000376F5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2056" w:type="dxa"/>
            <w:gridSpan w:val="2"/>
            <w:shd w:val="clear" w:color="auto" w:fill="auto"/>
          </w:tcPr>
          <w:p w:rsidR="0017615E" w:rsidRDefault="0017615E" w:rsidP="004470EB">
            <w:r w:rsidRPr="000376F5">
              <w:t>Medikamentenname:</w:t>
            </w:r>
          </w:p>
        </w:tc>
        <w:sdt>
          <w:sdtPr>
            <w:id w:val="-539588812"/>
            <w:placeholder>
              <w:docPart w:val="A0B90A0A36644FFEAA5F53B094CAA942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17615E" w:rsidRDefault="0017615E" w:rsidP="004470EB">
                <w:r>
                  <w:t xml:space="preserve"> </w:t>
                </w:r>
              </w:p>
            </w:tc>
          </w:sdtContent>
        </w:sdt>
      </w:tr>
      <w:tr w:rsidR="0017615E" w:rsidTr="004470EB">
        <w:trPr>
          <w:trHeight w:hRule="exact" w:val="57"/>
        </w:trPr>
        <w:tc>
          <w:tcPr>
            <w:tcW w:w="284" w:type="dxa"/>
          </w:tcPr>
          <w:p w:rsidR="0017615E" w:rsidRDefault="0017615E" w:rsidP="004470EB"/>
        </w:tc>
        <w:tc>
          <w:tcPr>
            <w:tcW w:w="2410" w:type="dxa"/>
            <w:shd w:val="clear" w:color="auto" w:fill="auto"/>
          </w:tcPr>
          <w:p w:rsidR="0017615E" w:rsidRPr="000376F5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2056" w:type="dxa"/>
            <w:gridSpan w:val="2"/>
            <w:shd w:val="clear" w:color="auto" w:fill="auto"/>
          </w:tcPr>
          <w:p w:rsidR="0017615E" w:rsidRPr="000376F5" w:rsidRDefault="0017615E" w:rsidP="004470EB"/>
        </w:tc>
        <w:tc>
          <w:tcPr>
            <w:tcW w:w="4394" w:type="dxa"/>
            <w:gridSpan w:val="3"/>
            <w:shd w:val="clear" w:color="auto" w:fill="auto"/>
          </w:tcPr>
          <w:p w:rsidR="0017615E" w:rsidRDefault="0017615E" w:rsidP="004470EB"/>
        </w:tc>
      </w:tr>
      <w:tr w:rsidR="0017615E" w:rsidTr="004470EB">
        <w:trPr>
          <w:trHeight w:val="283"/>
        </w:trPr>
        <w:tc>
          <w:tcPr>
            <w:tcW w:w="284" w:type="dxa"/>
          </w:tcPr>
          <w:p w:rsidR="0017615E" w:rsidRDefault="0017615E" w:rsidP="004470EB"/>
        </w:tc>
        <w:tc>
          <w:tcPr>
            <w:tcW w:w="2410" w:type="dxa"/>
            <w:shd w:val="clear" w:color="auto" w:fill="auto"/>
          </w:tcPr>
          <w:p w:rsidR="0017615E" w:rsidRPr="000376F5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496" w:type="dxa"/>
            <w:shd w:val="clear" w:color="auto" w:fill="auto"/>
          </w:tcPr>
          <w:p w:rsidR="0017615E" w:rsidRPr="000376F5" w:rsidRDefault="0017615E" w:rsidP="004470EB">
            <w:r>
              <w:t>von:</w:t>
            </w:r>
          </w:p>
        </w:tc>
        <w:sdt>
          <w:sdtPr>
            <w:id w:val="550582703"/>
            <w:placeholder>
              <w:docPart w:val="634B94CBC04F4DF491B7A4C3F8DFA1AD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17615E" w:rsidRPr="000376F5" w:rsidRDefault="0017615E" w:rsidP="004470EB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17615E" w:rsidRDefault="0017615E" w:rsidP="004470EB">
            <w:r>
              <w:t xml:space="preserve">   bis:</w:t>
            </w:r>
          </w:p>
        </w:tc>
        <w:sdt>
          <w:sdtPr>
            <w:id w:val="1355611712"/>
            <w:placeholder>
              <w:docPart w:val="634B94CBC04F4DF491B7A4C3F8DFA1AD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17615E" w:rsidRDefault="0017615E" w:rsidP="004470EB">
                <w:r>
                  <w:t xml:space="preserve"> </w:t>
                </w:r>
              </w:p>
            </w:tc>
          </w:sdtContent>
        </w:sdt>
      </w:tr>
      <w:tr w:rsidR="0017615E" w:rsidTr="004470EB">
        <w:trPr>
          <w:trHeight w:hRule="exact" w:val="57"/>
        </w:trPr>
        <w:tc>
          <w:tcPr>
            <w:tcW w:w="284" w:type="dxa"/>
          </w:tcPr>
          <w:p w:rsidR="0017615E" w:rsidRDefault="0017615E" w:rsidP="004470EB"/>
        </w:tc>
        <w:tc>
          <w:tcPr>
            <w:tcW w:w="2410" w:type="dxa"/>
            <w:shd w:val="clear" w:color="auto" w:fill="auto"/>
          </w:tcPr>
          <w:p w:rsidR="0017615E" w:rsidRPr="000376F5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496" w:type="dxa"/>
            <w:shd w:val="clear" w:color="auto" w:fill="auto"/>
          </w:tcPr>
          <w:p w:rsidR="0017615E" w:rsidRDefault="0017615E" w:rsidP="004470EB"/>
        </w:tc>
        <w:tc>
          <w:tcPr>
            <w:tcW w:w="2552" w:type="dxa"/>
            <w:gridSpan w:val="2"/>
            <w:shd w:val="clear" w:color="auto" w:fill="auto"/>
          </w:tcPr>
          <w:p w:rsidR="0017615E" w:rsidRPr="000376F5" w:rsidRDefault="0017615E" w:rsidP="004470EB"/>
        </w:tc>
        <w:tc>
          <w:tcPr>
            <w:tcW w:w="1285" w:type="dxa"/>
            <w:shd w:val="clear" w:color="auto" w:fill="auto"/>
          </w:tcPr>
          <w:p w:rsidR="0017615E" w:rsidRDefault="0017615E" w:rsidP="004470EB"/>
        </w:tc>
        <w:tc>
          <w:tcPr>
            <w:tcW w:w="2117" w:type="dxa"/>
            <w:shd w:val="clear" w:color="auto" w:fill="auto"/>
          </w:tcPr>
          <w:p w:rsidR="0017615E" w:rsidRDefault="0017615E" w:rsidP="004470EB"/>
        </w:tc>
      </w:tr>
      <w:tr w:rsidR="0017615E" w:rsidTr="004470EB">
        <w:trPr>
          <w:trHeight w:val="283"/>
        </w:trPr>
        <w:tc>
          <w:tcPr>
            <w:tcW w:w="284" w:type="dxa"/>
          </w:tcPr>
          <w:p w:rsidR="0017615E" w:rsidRDefault="0017615E" w:rsidP="004470EB"/>
        </w:tc>
        <w:tc>
          <w:tcPr>
            <w:tcW w:w="2410" w:type="dxa"/>
            <w:shd w:val="clear" w:color="auto" w:fill="auto"/>
          </w:tcPr>
          <w:p w:rsidR="0017615E" w:rsidRPr="000376F5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3048" w:type="dxa"/>
            <w:gridSpan w:val="3"/>
            <w:shd w:val="clear" w:color="auto" w:fill="auto"/>
          </w:tcPr>
          <w:p w:rsidR="0017615E" w:rsidRDefault="0017615E" w:rsidP="004470EB">
            <w:r>
              <w:t>Wie oft täglich</w:t>
            </w:r>
            <w:r w:rsidRPr="008650D1">
              <w:t>?</w:t>
            </w:r>
          </w:p>
        </w:tc>
        <w:sdt>
          <w:sdtPr>
            <w:id w:val="1545563177"/>
            <w:placeholder>
              <w:docPart w:val="FC10546D15DD44ACB1457913DDD1D332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17615E" w:rsidRDefault="0017615E" w:rsidP="004470EB">
                <w:r>
                  <w:t xml:space="preserve"> </w:t>
                </w:r>
              </w:p>
            </w:tc>
          </w:sdtContent>
        </w:sdt>
      </w:tr>
      <w:tr w:rsidR="0017615E" w:rsidTr="004470EB">
        <w:trPr>
          <w:trHeight w:val="283"/>
        </w:trPr>
        <w:tc>
          <w:tcPr>
            <w:tcW w:w="284" w:type="dxa"/>
          </w:tcPr>
          <w:p w:rsidR="0017615E" w:rsidRDefault="0017615E" w:rsidP="004470EB"/>
        </w:tc>
        <w:tc>
          <w:tcPr>
            <w:tcW w:w="2410" w:type="dxa"/>
            <w:shd w:val="clear" w:color="auto" w:fill="auto"/>
          </w:tcPr>
          <w:p w:rsidR="0017615E" w:rsidRPr="000376F5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3048" w:type="dxa"/>
            <w:gridSpan w:val="3"/>
            <w:shd w:val="clear" w:color="auto" w:fill="auto"/>
          </w:tcPr>
          <w:p w:rsidR="0017615E" w:rsidRDefault="0017615E" w:rsidP="004470EB"/>
        </w:tc>
        <w:tc>
          <w:tcPr>
            <w:tcW w:w="3402" w:type="dxa"/>
            <w:gridSpan w:val="2"/>
            <w:shd w:val="clear" w:color="auto" w:fill="auto"/>
          </w:tcPr>
          <w:p w:rsidR="0017615E" w:rsidRDefault="0017615E" w:rsidP="004470EB"/>
        </w:tc>
      </w:tr>
      <w:tr w:rsidR="0017615E" w:rsidTr="004470EB">
        <w:trPr>
          <w:trHeight w:val="283"/>
        </w:trPr>
        <w:tc>
          <w:tcPr>
            <w:tcW w:w="284" w:type="dxa"/>
          </w:tcPr>
          <w:p w:rsidR="0017615E" w:rsidRDefault="0017615E" w:rsidP="004470EB"/>
        </w:tc>
        <w:tc>
          <w:tcPr>
            <w:tcW w:w="2410" w:type="dxa"/>
            <w:shd w:val="clear" w:color="auto" w:fill="auto"/>
          </w:tcPr>
          <w:p w:rsidR="0017615E" w:rsidRPr="000376F5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6450" w:type="dxa"/>
            <w:gridSpan w:val="5"/>
            <w:shd w:val="clear" w:color="auto" w:fill="auto"/>
          </w:tcPr>
          <w:p w:rsidR="0017615E" w:rsidRDefault="003A6C0B" w:rsidP="004470EB">
            <w:sdt>
              <w:sdtPr>
                <w:id w:val="-1115590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1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15E">
              <w:t xml:space="preserve"> </w:t>
            </w:r>
            <w:r w:rsidR="0017615E">
              <w:rPr>
                <w:b/>
              </w:rPr>
              <w:t>Salben, Cremes (</w:t>
            </w:r>
            <w:r w:rsidR="002C239B">
              <w:rPr>
                <w:b/>
              </w:rPr>
              <w:t xml:space="preserve">nicht </w:t>
            </w:r>
            <w:r w:rsidR="0017615E">
              <w:rPr>
                <w:b/>
              </w:rPr>
              <w:t>kortisonhaltig)</w:t>
            </w:r>
          </w:p>
        </w:tc>
      </w:tr>
      <w:tr w:rsidR="0017615E" w:rsidTr="004470EB">
        <w:trPr>
          <w:trHeight w:val="283"/>
        </w:trPr>
        <w:tc>
          <w:tcPr>
            <w:tcW w:w="284" w:type="dxa"/>
          </w:tcPr>
          <w:p w:rsidR="0017615E" w:rsidRDefault="0017615E" w:rsidP="004470EB"/>
        </w:tc>
        <w:tc>
          <w:tcPr>
            <w:tcW w:w="2410" w:type="dxa"/>
            <w:shd w:val="clear" w:color="auto" w:fill="auto"/>
          </w:tcPr>
          <w:p w:rsidR="0017615E" w:rsidRPr="000376F5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2056" w:type="dxa"/>
            <w:gridSpan w:val="2"/>
            <w:shd w:val="clear" w:color="auto" w:fill="auto"/>
          </w:tcPr>
          <w:p w:rsidR="0017615E" w:rsidRDefault="0017615E" w:rsidP="004470EB">
            <w:r w:rsidRPr="000376F5">
              <w:t>Medikamentenname:</w:t>
            </w:r>
          </w:p>
        </w:tc>
        <w:sdt>
          <w:sdtPr>
            <w:id w:val="-1079365491"/>
            <w:placeholder>
              <w:docPart w:val="31B9E9ACFC1643D4806DB74BA8A64E38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17615E" w:rsidRDefault="0017615E" w:rsidP="004470EB">
                <w:r>
                  <w:t xml:space="preserve"> </w:t>
                </w:r>
              </w:p>
            </w:tc>
          </w:sdtContent>
        </w:sdt>
      </w:tr>
      <w:tr w:rsidR="0017615E" w:rsidTr="004470EB">
        <w:trPr>
          <w:trHeight w:hRule="exact" w:val="57"/>
        </w:trPr>
        <w:tc>
          <w:tcPr>
            <w:tcW w:w="284" w:type="dxa"/>
          </w:tcPr>
          <w:p w:rsidR="0017615E" w:rsidRDefault="0017615E" w:rsidP="004470EB"/>
        </w:tc>
        <w:tc>
          <w:tcPr>
            <w:tcW w:w="2410" w:type="dxa"/>
            <w:shd w:val="clear" w:color="auto" w:fill="auto"/>
          </w:tcPr>
          <w:p w:rsidR="0017615E" w:rsidRPr="000376F5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2056" w:type="dxa"/>
            <w:gridSpan w:val="2"/>
            <w:shd w:val="clear" w:color="auto" w:fill="auto"/>
          </w:tcPr>
          <w:p w:rsidR="0017615E" w:rsidRPr="000376F5" w:rsidRDefault="0017615E" w:rsidP="004470EB"/>
        </w:tc>
        <w:tc>
          <w:tcPr>
            <w:tcW w:w="4394" w:type="dxa"/>
            <w:gridSpan w:val="3"/>
            <w:shd w:val="clear" w:color="auto" w:fill="auto"/>
          </w:tcPr>
          <w:p w:rsidR="0017615E" w:rsidRDefault="0017615E" w:rsidP="004470EB"/>
        </w:tc>
      </w:tr>
      <w:tr w:rsidR="0017615E" w:rsidTr="004470EB">
        <w:trPr>
          <w:trHeight w:val="283"/>
        </w:trPr>
        <w:tc>
          <w:tcPr>
            <w:tcW w:w="284" w:type="dxa"/>
          </w:tcPr>
          <w:p w:rsidR="0017615E" w:rsidRDefault="0017615E" w:rsidP="004470EB"/>
        </w:tc>
        <w:tc>
          <w:tcPr>
            <w:tcW w:w="2410" w:type="dxa"/>
            <w:shd w:val="clear" w:color="auto" w:fill="auto"/>
          </w:tcPr>
          <w:p w:rsidR="0017615E" w:rsidRPr="000376F5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496" w:type="dxa"/>
            <w:shd w:val="clear" w:color="auto" w:fill="auto"/>
          </w:tcPr>
          <w:p w:rsidR="0017615E" w:rsidRPr="000376F5" w:rsidRDefault="0017615E" w:rsidP="004470EB">
            <w:r>
              <w:t>von:</w:t>
            </w:r>
          </w:p>
        </w:tc>
        <w:sdt>
          <w:sdtPr>
            <w:id w:val="-566192635"/>
            <w:placeholder>
              <w:docPart w:val="B7966D3A9F004F8684FDCC086E4B7378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17615E" w:rsidRPr="000376F5" w:rsidRDefault="0017615E" w:rsidP="004470EB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17615E" w:rsidRDefault="0017615E" w:rsidP="004470EB">
            <w:r>
              <w:t xml:space="preserve">   bis:</w:t>
            </w:r>
          </w:p>
        </w:tc>
        <w:sdt>
          <w:sdtPr>
            <w:id w:val="-1674799822"/>
            <w:placeholder>
              <w:docPart w:val="B7966D3A9F004F8684FDCC086E4B7378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17615E" w:rsidRDefault="0017615E" w:rsidP="004470EB">
                <w:r>
                  <w:t xml:space="preserve"> </w:t>
                </w:r>
              </w:p>
            </w:tc>
          </w:sdtContent>
        </w:sdt>
      </w:tr>
      <w:tr w:rsidR="0017615E" w:rsidTr="004470EB">
        <w:trPr>
          <w:trHeight w:hRule="exact" w:val="57"/>
        </w:trPr>
        <w:tc>
          <w:tcPr>
            <w:tcW w:w="284" w:type="dxa"/>
          </w:tcPr>
          <w:p w:rsidR="0017615E" w:rsidRDefault="0017615E" w:rsidP="004470EB"/>
        </w:tc>
        <w:tc>
          <w:tcPr>
            <w:tcW w:w="2410" w:type="dxa"/>
            <w:shd w:val="clear" w:color="auto" w:fill="auto"/>
          </w:tcPr>
          <w:p w:rsidR="0017615E" w:rsidRPr="000376F5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496" w:type="dxa"/>
            <w:shd w:val="clear" w:color="auto" w:fill="auto"/>
          </w:tcPr>
          <w:p w:rsidR="0017615E" w:rsidRDefault="0017615E" w:rsidP="004470EB"/>
        </w:tc>
        <w:tc>
          <w:tcPr>
            <w:tcW w:w="2552" w:type="dxa"/>
            <w:gridSpan w:val="2"/>
            <w:shd w:val="clear" w:color="auto" w:fill="auto"/>
          </w:tcPr>
          <w:p w:rsidR="0017615E" w:rsidRPr="000376F5" w:rsidRDefault="0017615E" w:rsidP="004470EB"/>
        </w:tc>
        <w:tc>
          <w:tcPr>
            <w:tcW w:w="1285" w:type="dxa"/>
            <w:shd w:val="clear" w:color="auto" w:fill="auto"/>
          </w:tcPr>
          <w:p w:rsidR="0017615E" w:rsidRDefault="0017615E" w:rsidP="004470EB"/>
        </w:tc>
        <w:tc>
          <w:tcPr>
            <w:tcW w:w="2117" w:type="dxa"/>
            <w:shd w:val="clear" w:color="auto" w:fill="auto"/>
          </w:tcPr>
          <w:p w:rsidR="0017615E" w:rsidRDefault="0017615E" w:rsidP="004470EB"/>
        </w:tc>
      </w:tr>
      <w:tr w:rsidR="0017615E" w:rsidTr="004470EB">
        <w:trPr>
          <w:trHeight w:val="283"/>
        </w:trPr>
        <w:tc>
          <w:tcPr>
            <w:tcW w:w="284" w:type="dxa"/>
          </w:tcPr>
          <w:p w:rsidR="0017615E" w:rsidRDefault="0017615E" w:rsidP="004470EB"/>
        </w:tc>
        <w:tc>
          <w:tcPr>
            <w:tcW w:w="2410" w:type="dxa"/>
            <w:shd w:val="clear" w:color="auto" w:fill="auto"/>
          </w:tcPr>
          <w:p w:rsidR="0017615E" w:rsidRPr="000376F5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3048" w:type="dxa"/>
            <w:gridSpan w:val="3"/>
            <w:shd w:val="clear" w:color="auto" w:fill="auto"/>
          </w:tcPr>
          <w:p w:rsidR="0017615E" w:rsidRDefault="003A6C0B" w:rsidP="004470EB">
            <w:sdt>
              <w:sdtPr>
                <w:id w:val="6572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1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15E">
              <w:t xml:space="preserve"> Wie oft täglich</w:t>
            </w:r>
            <w:r w:rsidR="0017615E" w:rsidRPr="008650D1">
              <w:t>?</w:t>
            </w:r>
          </w:p>
        </w:tc>
        <w:sdt>
          <w:sdtPr>
            <w:id w:val="206540560"/>
            <w:placeholder>
              <w:docPart w:val="A8695ECB718348AD89FE73067C7ACA5C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17615E" w:rsidRDefault="0017615E" w:rsidP="004470EB">
                <w:r>
                  <w:t xml:space="preserve"> </w:t>
                </w:r>
              </w:p>
            </w:tc>
          </w:sdtContent>
        </w:sdt>
      </w:tr>
      <w:tr w:rsidR="0017615E" w:rsidTr="004470EB">
        <w:trPr>
          <w:trHeight w:val="283"/>
        </w:trPr>
        <w:tc>
          <w:tcPr>
            <w:tcW w:w="284" w:type="dxa"/>
          </w:tcPr>
          <w:p w:rsidR="0017615E" w:rsidRDefault="0017615E" w:rsidP="004470EB"/>
        </w:tc>
        <w:tc>
          <w:tcPr>
            <w:tcW w:w="2410" w:type="dxa"/>
            <w:shd w:val="clear" w:color="auto" w:fill="auto"/>
          </w:tcPr>
          <w:p w:rsidR="0017615E" w:rsidRPr="000376F5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3048" w:type="dxa"/>
            <w:gridSpan w:val="3"/>
            <w:shd w:val="clear" w:color="auto" w:fill="auto"/>
          </w:tcPr>
          <w:p w:rsidR="0017615E" w:rsidRDefault="0017615E" w:rsidP="004470EB"/>
        </w:tc>
        <w:tc>
          <w:tcPr>
            <w:tcW w:w="3402" w:type="dxa"/>
            <w:gridSpan w:val="2"/>
            <w:shd w:val="clear" w:color="auto" w:fill="auto"/>
          </w:tcPr>
          <w:p w:rsidR="0017615E" w:rsidRDefault="0017615E" w:rsidP="004470EB"/>
        </w:tc>
      </w:tr>
      <w:tr w:rsidR="0017615E" w:rsidTr="004470EB">
        <w:trPr>
          <w:trHeight w:val="283"/>
        </w:trPr>
        <w:tc>
          <w:tcPr>
            <w:tcW w:w="284" w:type="dxa"/>
          </w:tcPr>
          <w:p w:rsidR="0017615E" w:rsidRDefault="0017615E" w:rsidP="004470EB"/>
        </w:tc>
        <w:tc>
          <w:tcPr>
            <w:tcW w:w="2410" w:type="dxa"/>
            <w:shd w:val="clear" w:color="auto" w:fill="auto"/>
          </w:tcPr>
          <w:p w:rsidR="0017615E" w:rsidRPr="000376F5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6450" w:type="dxa"/>
            <w:gridSpan w:val="5"/>
            <w:shd w:val="clear" w:color="auto" w:fill="auto"/>
          </w:tcPr>
          <w:p w:rsidR="0017615E" w:rsidRDefault="003A6C0B" w:rsidP="004470EB">
            <w:sdt>
              <w:sdtPr>
                <w:id w:val="-1050601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615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7615E">
              <w:t xml:space="preserve"> </w:t>
            </w:r>
            <w:r w:rsidR="0017615E">
              <w:rPr>
                <w:b/>
              </w:rPr>
              <w:t>andere Externa (z. B. Umschläge)</w:t>
            </w:r>
          </w:p>
        </w:tc>
      </w:tr>
      <w:tr w:rsidR="0017615E" w:rsidTr="004470EB">
        <w:trPr>
          <w:trHeight w:val="283"/>
        </w:trPr>
        <w:tc>
          <w:tcPr>
            <w:tcW w:w="284" w:type="dxa"/>
          </w:tcPr>
          <w:p w:rsidR="0017615E" w:rsidRDefault="0017615E" w:rsidP="004470EB"/>
        </w:tc>
        <w:tc>
          <w:tcPr>
            <w:tcW w:w="2410" w:type="dxa"/>
            <w:shd w:val="clear" w:color="auto" w:fill="auto"/>
          </w:tcPr>
          <w:p w:rsidR="0017615E" w:rsidRPr="000376F5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2056" w:type="dxa"/>
            <w:gridSpan w:val="2"/>
            <w:shd w:val="clear" w:color="auto" w:fill="auto"/>
          </w:tcPr>
          <w:p w:rsidR="0017615E" w:rsidRDefault="0017615E" w:rsidP="004470EB">
            <w:r>
              <w:t>Medikamentenname?</w:t>
            </w:r>
          </w:p>
        </w:tc>
        <w:sdt>
          <w:sdtPr>
            <w:id w:val="-436910544"/>
            <w:placeholder>
              <w:docPart w:val="E6B3A55016494239B539A71517A770BD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17615E" w:rsidRDefault="0017615E" w:rsidP="004470EB">
                <w:r>
                  <w:t xml:space="preserve"> </w:t>
                </w:r>
              </w:p>
            </w:tc>
          </w:sdtContent>
        </w:sdt>
      </w:tr>
      <w:tr w:rsidR="0017615E" w:rsidTr="004470EB">
        <w:trPr>
          <w:trHeight w:hRule="exact" w:val="57"/>
        </w:trPr>
        <w:tc>
          <w:tcPr>
            <w:tcW w:w="284" w:type="dxa"/>
          </w:tcPr>
          <w:p w:rsidR="0017615E" w:rsidRDefault="0017615E" w:rsidP="004470EB"/>
        </w:tc>
        <w:tc>
          <w:tcPr>
            <w:tcW w:w="2410" w:type="dxa"/>
            <w:shd w:val="clear" w:color="auto" w:fill="auto"/>
          </w:tcPr>
          <w:p w:rsidR="0017615E" w:rsidRPr="000376F5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2056" w:type="dxa"/>
            <w:gridSpan w:val="2"/>
            <w:shd w:val="clear" w:color="auto" w:fill="auto"/>
          </w:tcPr>
          <w:p w:rsidR="0017615E" w:rsidRPr="000376F5" w:rsidRDefault="0017615E" w:rsidP="004470EB"/>
        </w:tc>
        <w:tc>
          <w:tcPr>
            <w:tcW w:w="4394" w:type="dxa"/>
            <w:gridSpan w:val="3"/>
            <w:shd w:val="clear" w:color="auto" w:fill="auto"/>
          </w:tcPr>
          <w:p w:rsidR="0017615E" w:rsidRDefault="0017615E" w:rsidP="004470EB"/>
        </w:tc>
      </w:tr>
      <w:tr w:rsidR="0017615E" w:rsidTr="004470EB">
        <w:trPr>
          <w:trHeight w:val="283"/>
        </w:trPr>
        <w:tc>
          <w:tcPr>
            <w:tcW w:w="284" w:type="dxa"/>
          </w:tcPr>
          <w:p w:rsidR="0017615E" w:rsidRDefault="0017615E" w:rsidP="004470EB"/>
        </w:tc>
        <w:tc>
          <w:tcPr>
            <w:tcW w:w="2410" w:type="dxa"/>
            <w:shd w:val="clear" w:color="auto" w:fill="auto"/>
          </w:tcPr>
          <w:p w:rsidR="0017615E" w:rsidRPr="000376F5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496" w:type="dxa"/>
            <w:shd w:val="clear" w:color="auto" w:fill="auto"/>
          </w:tcPr>
          <w:p w:rsidR="0017615E" w:rsidRPr="000376F5" w:rsidRDefault="0017615E" w:rsidP="004470EB">
            <w:r>
              <w:t>von:</w:t>
            </w:r>
          </w:p>
        </w:tc>
        <w:sdt>
          <w:sdtPr>
            <w:id w:val="7807641"/>
            <w:placeholder>
              <w:docPart w:val="0850E2C2E35344F8BA4EC8CC16E90BE2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17615E" w:rsidRPr="000376F5" w:rsidRDefault="0017615E" w:rsidP="004470EB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17615E" w:rsidRDefault="0017615E" w:rsidP="004470EB">
            <w:r>
              <w:t xml:space="preserve">   bis:</w:t>
            </w:r>
          </w:p>
        </w:tc>
        <w:sdt>
          <w:sdtPr>
            <w:id w:val="-2047052839"/>
            <w:placeholder>
              <w:docPart w:val="0850E2C2E35344F8BA4EC8CC16E90BE2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17615E" w:rsidRDefault="0017615E" w:rsidP="004470EB">
                <w:r>
                  <w:t xml:space="preserve"> </w:t>
                </w:r>
              </w:p>
            </w:tc>
          </w:sdtContent>
        </w:sdt>
      </w:tr>
      <w:tr w:rsidR="0017615E" w:rsidTr="004470EB">
        <w:trPr>
          <w:trHeight w:hRule="exact" w:val="57"/>
        </w:trPr>
        <w:tc>
          <w:tcPr>
            <w:tcW w:w="284" w:type="dxa"/>
          </w:tcPr>
          <w:p w:rsidR="0017615E" w:rsidRDefault="0017615E" w:rsidP="004470EB"/>
        </w:tc>
        <w:tc>
          <w:tcPr>
            <w:tcW w:w="2410" w:type="dxa"/>
            <w:shd w:val="clear" w:color="auto" w:fill="auto"/>
          </w:tcPr>
          <w:p w:rsidR="0017615E" w:rsidRPr="000376F5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496" w:type="dxa"/>
            <w:shd w:val="clear" w:color="auto" w:fill="auto"/>
          </w:tcPr>
          <w:p w:rsidR="0017615E" w:rsidRDefault="0017615E" w:rsidP="004470EB"/>
        </w:tc>
        <w:tc>
          <w:tcPr>
            <w:tcW w:w="2552" w:type="dxa"/>
            <w:gridSpan w:val="2"/>
            <w:shd w:val="clear" w:color="auto" w:fill="auto"/>
          </w:tcPr>
          <w:p w:rsidR="0017615E" w:rsidRPr="000376F5" w:rsidRDefault="0017615E" w:rsidP="004470EB"/>
        </w:tc>
        <w:tc>
          <w:tcPr>
            <w:tcW w:w="1285" w:type="dxa"/>
            <w:shd w:val="clear" w:color="auto" w:fill="auto"/>
          </w:tcPr>
          <w:p w:rsidR="0017615E" w:rsidRDefault="0017615E" w:rsidP="004470EB"/>
        </w:tc>
        <w:tc>
          <w:tcPr>
            <w:tcW w:w="2117" w:type="dxa"/>
            <w:shd w:val="clear" w:color="auto" w:fill="auto"/>
          </w:tcPr>
          <w:p w:rsidR="0017615E" w:rsidRDefault="0017615E" w:rsidP="004470EB"/>
        </w:tc>
      </w:tr>
      <w:tr w:rsidR="0017615E" w:rsidTr="004470EB">
        <w:trPr>
          <w:trHeight w:val="283"/>
        </w:trPr>
        <w:tc>
          <w:tcPr>
            <w:tcW w:w="284" w:type="dxa"/>
          </w:tcPr>
          <w:p w:rsidR="0017615E" w:rsidRDefault="0017615E" w:rsidP="004470EB"/>
        </w:tc>
        <w:tc>
          <w:tcPr>
            <w:tcW w:w="2410" w:type="dxa"/>
            <w:shd w:val="clear" w:color="auto" w:fill="auto"/>
          </w:tcPr>
          <w:p w:rsidR="0017615E" w:rsidRPr="000376F5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3048" w:type="dxa"/>
            <w:gridSpan w:val="3"/>
            <w:shd w:val="clear" w:color="auto" w:fill="auto"/>
          </w:tcPr>
          <w:p w:rsidR="0017615E" w:rsidRDefault="0017615E" w:rsidP="004470EB">
            <w:r>
              <w:t>Wie oft wöchentlich?</w:t>
            </w:r>
          </w:p>
        </w:tc>
        <w:sdt>
          <w:sdtPr>
            <w:id w:val="-1314322158"/>
            <w:placeholder>
              <w:docPart w:val="20D1698607114C6797A653A54469E571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17615E" w:rsidRDefault="0017615E" w:rsidP="004470EB">
                <w:r>
                  <w:t xml:space="preserve"> </w:t>
                </w:r>
              </w:p>
            </w:tc>
          </w:sdtContent>
        </w:sdt>
      </w:tr>
      <w:tr w:rsidR="0017615E" w:rsidTr="004470EB">
        <w:trPr>
          <w:trHeight w:val="177"/>
        </w:trPr>
        <w:tc>
          <w:tcPr>
            <w:tcW w:w="284" w:type="dxa"/>
          </w:tcPr>
          <w:p w:rsidR="0017615E" w:rsidRDefault="0017615E" w:rsidP="004470EB"/>
        </w:tc>
        <w:tc>
          <w:tcPr>
            <w:tcW w:w="2410" w:type="dxa"/>
            <w:shd w:val="clear" w:color="auto" w:fill="auto"/>
          </w:tcPr>
          <w:p w:rsidR="0017615E" w:rsidRPr="000376F5" w:rsidRDefault="0017615E" w:rsidP="004470EB"/>
        </w:tc>
        <w:tc>
          <w:tcPr>
            <w:tcW w:w="212" w:type="dxa"/>
            <w:shd w:val="clear" w:color="auto" w:fill="auto"/>
          </w:tcPr>
          <w:p w:rsidR="0017615E" w:rsidRPr="00C838DC" w:rsidRDefault="0017615E" w:rsidP="004470EB"/>
        </w:tc>
        <w:tc>
          <w:tcPr>
            <w:tcW w:w="3048" w:type="dxa"/>
            <w:gridSpan w:val="3"/>
            <w:shd w:val="clear" w:color="auto" w:fill="auto"/>
          </w:tcPr>
          <w:p w:rsidR="0017615E" w:rsidRDefault="0017615E" w:rsidP="004470EB"/>
        </w:tc>
        <w:tc>
          <w:tcPr>
            <w:tcW w:w="3402" w:type="dxa"/>
            <w:gridSpan w:val="2"/>
            <w:shd w:val="clear" w:color="auto" w:fill="auto"/>
          </w:tcPr>
          <w:p w:rsidR="0017615E" w:rsidRDefault="0017615E" w:rsidP="004470EB"/>
        </w:tc>
      </w:tr>
      <w:tr w:rsidR="00455A99" w:rsidTr="004470EB">
        <w:trPr>
          <w:trHeight w:val="283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6450" w:type="dxa"/>
            <w:gridSpan w:val="5"/>
            <w:shd w:val="clear" w:color="auto" w:fill="auto"/>
          </w:tcPr>
          <w:p w:rsidR="00455A99" w:rsidRDefault="003A6C0B" w:rsidP="004470EB">
            <w:sdt>
              <w:sdtPr>
                <w:id w:val="294109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>
              <w:t xml:space="preserve"> </w:t>
            </w:r>
            <w:r w:rsidR="00455A99">
              <w:rPr>
                <w:b/>
              </w:rPr>
              <w:t>andere Medikamente</w:t>
            </w:r>
          </w:p>
        </w:tc>
      </w:tr>
      <w:tr w:rsidR="00455A99" w:rsidTr="004470EB">
        <w:trPr>
          <w:trHeight w:val="283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2056" w:type="dxa"/>
            <w:gridSpan w:val="2"/>
            <w:shd w:val="clear" w:color="auto" w:fill="auto"/>
          </w:tcPr>
          <w:p w:rsidR="00455A99" w:rsidRDefault="00455A99" w:rsidP="004470EB">
            <w:r>
              <w:t>Medikamentenname?</w:t>
            </w:r>
          </w:p>
        </w:tc>
        <w:sdt>
          <w:sdtPr>
            <w:id w:val="1398171722"/>
            <w:placeholder>
              <w:docPart w:val="29D35A9A792D43B996FA5FB9691904D4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455A99" w:rsidRDefault="00455A99" w:rsidP="004470EB">
                <w:r>
                  <w:t xml:space="preserve"> </w:t>
                </w:r>
              </w:p>
            </w:tc>
          </w:sdtContent>
        </w:sdt>
      </w:tr>
      <w:tr w:rsidR="00455A99" w:rsidTr="004470EB">
        <w:trPr>
          <w:trHeight w:hRule="exact" w:val="57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6450" w:type="dxa"/>
            <w:gridSpan w:val="5"/>
            <w:shd w:val="clear" w:color="auto" w:fill="auto"/>
          </w:tcPr>
          <w:p w:rsidR="00455A99" w:rsidRDefault="00455A99" w:rsidP="004470EB"/>
        </w:tc>
      </w:tr>
      <w:tr w:rsidR="00455A99" w:rsidTr="004470EB">
        <w:trPr>
          <w:trHeight w:val="283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496" w:type="dxa"/>
            <w:shd w:val="clear" w:color="auto" w:fill="auto"/>
          </w:tcPr>
          <w:p w:rsidR="00455A99" w:rsidRPr="000376F5" w:rsidRDefault="00455A99" w:rsidP="004470EB">
            <w:r>
              <w:t>von:</w:t>
            </w:r>
          </w:p>
        </w:tc>
        <w:sdt>
          <w:sdtPr>
            <w:id w:val="719407916"/>
            <w:placeholder>
              <w:docPart w:val="0BC32F71D5D64C19B2E694924A0F237E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455A99" w:rsidRPr="000376F5" w:rsidRDefault="00455A99" w:rsidP="004470EB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455A99" w:rsidRDefault="00455A99" w:rsidP="004470EB">
            <w:r>
              <w:t xml:space="preserve">   bis:</w:t>
            </w:r>
          </w:p>
        </w:tc>
        <w:sdt>
          <w:sdtPr>
            <w:id w:val="568543941"/>
            <w:placeholder>
              <w:docPart w:val="0BC32F71D5D64C19B2E694924A0F237E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455A99" w:rsidRDefault="00455A99" w:rsidP="004470EB">
                <w:r>
                  <w:t xml:space="preserve"> </w:t>
                </w:r>
              </w:p>
            </w:tc>
          </w:sdtContent>
        </w:sdt>
      </w:tr>
      <w:tr w:rsidR="00455A99" w:rsidTr="004470EB">
        <w:trPr>
          <w:trHeight w:hRule="exact" w:val="57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496" w:type="dxa"/>
            <w:shd w:val="clear" w:color="auto" w:fill="auto"/>
          </w:tcPr>
          <w:p w:rsidR="00455A99" w:rsidRDefault="00455A99" w:rsidP="004470EB"/>
        </w:tc>
        <w:tc>
          <w:tcPr>
            <w:tcW w:w="2552" w:type="dxa"/>
            <w:gridSpan w:val="2"/>
            <w:shd w:val="clear" w:color="auto" w:fill="auto"/>
          </w:tcPr>
          <w:p w:rsidR="00455A99" w:rsidRPr="000376F5" w:rsidRDefault="00455A99" w:rsidP="004470EB"/>
        </w:tc>
        <w:tc>
          <w:tcPr>
            <w:tcW w:w="1285" w:type="dxa"/>
            <w:shd w:val="clear" w:color="auto" w:fill="auto"/>
          </w:tcPr>
          <w:p w:rsidR="00455A99" w:rsidRDefault="00455A99" w:rsidP="004470EB"/>
        </w:tc>
        <w:tc>
          <w:tcPr>
            <w:tcW w:w="2117" w:type="dxa"/>
            <w:shd w:val="clear" w:color="auto" w:fill="auto"/>
          </w:tcPr>
          <w:p w:rsidR="00455A99" w:rsidRDefault="00455A99" w:rsidP="004470EB"/>
        </w:tc>
      </w:tr>
      <w:tr w:rsidR="00455A99" w:rsidTr="004470EB">
        <w:trPr>
          <w:trHeight w:val="283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3048" w:type="dxa"/>
            <w:gridSpan w:val="3"/>
            <w:shd w:val="clear" w:color="auto" w:fill="auto"/>
          </w:tcPr>
          <w:p w:rsidR="00455A99" w:rsidRDefault="003A6C0B" w:rsidP="004470EB">
            <w:sdt>
              <w:sdtPr>
                <w:id w:val="-1207865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>
              <w:t xml:space="preserve"> Wie oft täglich</w:t>
            </w:r>
            <w:r w:rsidR="00455A99" w:rsidRPr="008650D1">
              <w:t>?</w:t>
            </w:r>
          </w:p>
        </w:tc>
        <w:sdt>
          <w:sdtPr>
            <w:id w:val="-1282573925"/>
            <w:placeholder>
              <w:docPart w:val="6388510F964C4A99BF0800709007C36C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455A99" w:rsidRDefault="00455A99" w:rsidP="004470EB">
                <w:r>
                  <w:t xml:space="preserve"> </w:t>
                </w:r>
              </w:p>
            </w:tc>
          </w:sdtContent>
        </w:sdt>
      </w:tr>
      <w:tr w:rsidR="00455A99" w:rsidTr="004470EB">
        <w:trPr>
          <w:trHeight w:val="177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3048" w:type="dxa"/>
            <w:gridSpan w:val="3"/>
            <w:shd w:val="clear" w:color="auto" w:fill="auto"/>
          </w:tcPr>
          <w:p w:rsidR="00455A99" w:rsidRDefault="00455A99" w:rsidP="004470EB"/>
        </w:tc>
        <w:tc>
          <w:tcPr>
            <w:tcW w:w="3402" w:type="dxa"/>
            <w:gridSpan w:val="2"/>
            <w:shd w:val="clear" w:color="auto" w:fill="auto"/>
          </w:tcPr>
          <w:p w:rsidR="00455A99" w:rsidRDefault="00455A99" w:rsidP="004470EB"/>
        </w:tc>
      </w:tr>
      <w:tr w:rsidR="00455A99" w:rsidTr="004470EB">
        <w:trPr>
          <w:trHeight w:val="283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2056" w:type="dxa"/>
            <w:gridSpan w:val="2"/>
            <w:shd w:val="clear" w:color="auto" w:fill="auto"/>
          </w:tcPr>
          <w:p w:rsidR="00455A99" w:rsidRDefault="00455A99" w:rsidP="004470EB">
            <w:r>
              <w:t>Medikamentenname?</w:t>
            </w:r>
          </w:p>
        </w:tc>
        <w:sdt>
          <w:sdtPr>
            <w:id w:val="864561767"/>
            <w:placeholder>
              <w:docPart w:val="AA6DAF940C5B4F2C9492D4A3D22C9965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455A99" w:rsidRDefault="00455A99" w:rsidP="004470EB">
                <w:r>
                  <w:t xml:space="preserve"> </w:t>
                </w:r>
              </w:p>
            </w:tc>
          </w:sdtContent>
        </w:sdt>
      </w:tr>
      <w:tr w:rsidR="00455A99" w:rsidTr="004470EB">
        <w:trPr>
          <w:trHeight w:hRule="exact" w:val="57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6450" w:type="dxa"/>
            <w:gridSpan w:val="5"/>
            <w:shd w:val="clear" w:color="auto" w:fill="auto"/>
          </w:tcPr>
          <w:p w:rsidR="00455A99" w:rsidRDefault="00455A99" w:rsidP="004470EB"/>
        </w:tc>
      </w:tr>
      <w:tr w:rsidR="00455A99" w:rsidTr="004470EB">
        <w:trPr>
          <w:trHeight w:val="283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496" w:type="dxa"/>
            <w:shd w:val="clear" w:color="auto" w:fill="auto"/>
          </w:tcPr>
          <w:p w:rsidR="00455A99" w:rsidRPr="000376F5" w:rsidRDefault="00455A99" w:rsidP="004470EB">
            <w:r>
              <w:t>von:</w:t>
            </w:r>
          </w:p>
        </w:tc>
        <w:sdt>
          <w:sdtPr>
            <w:id w:val="42027271"/>
            <w:placeholder>
              <w:docPart w:val="BF55601725FE457896ED8576B0FB51F8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455A99" w:rsidRPr="000376F5" w:rsidRDefault="00455A99" w:rsidP="004470EB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455A99" w:rsidRDefault="00455A99" w:rsidP="004470EB">
            <w:r>
              <w:t xml:space="preserve">   bis:</w:t>
            </w:r>
          </w:p>
        </w:tc>
        <w:sdt>
          <w:sdtPr>
            <w:id w:val="-387347212"/>
            <w:placeholder>
              <w:docPart w:val="BF55601725FE457896ED8576B0FB51F8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455A99" w:rsidRDefault="00455A99" w:rsidP="004470EB">
                <w:r>
                  <w:t xml:space="preserve"> </w:t>
                </w:r>
              </w:p>
            </w:tc>
          </w:sdtContent>
        </w:sdt>
      </w:tr>
      <w:tr w:rsidR="00455A99" w:rsidTr="004470EB">
        <w:trPr>
          <w:trHeight w:hRule="exact" w:val="57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496" w:type="dxa"/>
            <w:shd w:val="clear" w:color="auto" w:fill="auto"/>
          </w:tcPr>
          <w:p w:rsidR="00455A99" w:rsidRDefault="00455A99" w:rsidP="004470EB"/>
        </w:tc>
        <w:tc>
          <w:tcPr>
            <w:tcW w:w="2552" w:type="dxa"/>
            <w:gridSpan w:val="2"/>
            <w:shd w:val="clear" w:color="auto" w:fill="auto"/>
          </w:tcPr>
          <w:p w:rsidR="00455A99" w:rsidRPr="000376F5" w:rsidRDefault="00455A99" w:rsidP="004470EB"/>
        </w:tc>
        <w:tc>
          <w:tcPr>
            <w:tcW w:w="1285" w:type="dxa"/>
            <w:shd w:val="clear" w:color="auto" w:fill="auto"/>
          </w:tcPr>
          <w:p w:rsidR="00455A99" w:rsidRDefault="00455A99" w:rsidP="004470EB"/>
        </w:tc>
        <w:tc>
          <w:tcPr>
            <w:tcW w:w="2117" w:type="dxa"/>
            <w:shd w:val="clear" w:color="auto" w:fill="auto"/>
          </w:tcPr>
          <w:p w:rsidR="00455A99" w:rsidRDefault="00455A99" w:rsidP="004470EB"/>
        </w:tc>
      </w:tr>
      <w:tr w:rsidR="00455A99" w:rsidTr="004470EB">
        <w:trPr>
          <w:trHeight w:val="283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3048" w:type="dxa"/>
            <w:gridSpan w:val="3"/>
            <w:shd w:val="clear" w:color="auto" w:fill="auto"/>
          </w:tcPr>
          <w:p w:rsidR="00455A99" w:rsidRDefault="003A6C0B" w:rsidP="004470EB">
            <w:sdt>
              <w:sdtPr>
                <w:id w:val="-1171720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>
              <w:t xml:space="preserve"> Wie oft täglich</w:t>
            </w:r>
            <w:r w:rsidR="00455A99" w:rsidRPr="008650D1">
              <w:t>?</w:t>
            </w:r>
          </w:p>
        </w:tc>
        <w:sdt>
          <w:sdtPr>
            <w:id w:val="200596263"/>
            <w:placeholder>
              <w:docPart w:val="8CFF29671A1141D184EAFF23CCA44F06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455A99" w:rsidRDefault="00455A99" w:rsidP="004470EB">
                <w:r>
                  <w:t xml:space="preserve"> </w:t>
                </w:r>
              </w:p>
            </w:tc>
          </w:sdtContent>
        </w:sdt>
      </w:tr>
      <w:tr w:rsidR="00455A99" w:rsidTr="004470EB">
        <w:trPr>
          <w:trHeight w:val="177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3048" w:type="dxa"/>
            <w:gridSpan w:val="3"/>
            <w:shd w:val="clear" w:color="auto" w:fill="auto"/>
          </w:tcPr>
          <w:p w:rsidR="00455A99" w:rsidRDefault="00455A99" w:rsidP="004470EB"/>
        </w:tc>
        <w:tc>
          <w:tcPr>
            <w:tcW w:w="3402" w:type="dxa"/>
            <w:gridSpan w:val="2"/>
            <w:shd w:val="clear" w:color="auto" w:fill="auto"/>
          </w:tcPr>
          <w:p w:rsidR="00455A99" w:rsidRDefault="00455A99" w:rsidP="004470EB"/>
        </w:tc>
      </w:tr>
      <w:tr w:rsidR="00455A99" w:rsidTr="004470EB">
        <w:trPr>
          <w:trHeight w:val="283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6450" w:type="dxa"/>
            <w:gridSpan w:val="5"/>
            <w:shd w:val="clear" w:color="auto" w:fill="auto"/>
          </w:tcPr>
          <w:p w:rsidR="00455A99" w:rsidRDefault="003A6C0B" w:rsidP="004470EB">
            <w:sdt>
              <w:sdtPr>
                <w:id w:val="396248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>
              <w:t xml:space="preserve"> </w:t>
            </w:r>
            <w:r w:rsidR="00455A99">
              <w:rPr>
                <w:b/>
              </w:rPr>
              <w:t>Bestrahlung</w:t>
            </w:r>
          </w:p>
        </w:tc>
      </w:tr>
      <w:tr w:rsidR="00455A99" w:rsidTr="004470EB">
        <w:trPr>
          <w:trHeight w:val="283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2056" w:type="dxa"/>
            <w:gridSpan w:val="2"/>
            <w:shd w:val="clear" w:color="auto" w:fill="auto"/>
          </w:tcPr>
          <w:p w:rsidR="00455A99" w:rsidRDefault="00455A99" w:rsidP="004470EB">
            <w:r>
              <w:t>Art der Bestrahlung?</w:t>
            </w:r>
          </w:p>
        </w:tc>
        <w:sdt>
          <w:sdtPr>
            <w:id w:val="1141931333"/>
            <w:placeholder>
              <w:docPart w:val="3474B3A5A9B74D4C802C9E1EC1970387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455A99" w:rsidRDefault="00455A99" w:rsidP="004470EB">
                <w:r>
                  <w:t xml:space="preserve"> </w:t>
                </w:r>
              </w:p>
            </w:tc>
          </w:sdtContent>
        </w:sdt>
      </w:tr>
      <w:tr w:rsidR="00455A99" w:rsidTr="004470EB">
        <w:trPr>
          <w:trHeight w:hRule="exact" w:val="57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6450" w:type="dxa"/>
            <w:gridSpan w:val="5"/>
            <w:shd w:val="clear" w:color="auto" w:fill="auto"/>
          </w:tcPr>
          <w:p w:rsidR="00455A99" w:rsidRDefault="00455A99" w:rsidP="004470EB"/>
        </w:tc>
      </w:tr>
      <w:tr w:rsidR="00455A99" w:rsidTr="004470EB">
        <w:trPr>
          <w:trHeight w:val="283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496" w:type="dxa"/>
            <w:shd w:val="clear" w:color="auto" w:fill="auto"/>
          </w:tcPr>
          <w:p w:rsidR="00455A99" w:rsidRPr="000376F5" w:rsidRDefault="00455A99" w:rsidP="004470EB">
            <w:r>
              <w:t>von:</w:t>
            </w:r>
          </w:p>
        </w:tc>
        <w:sdt>
          <w:sdtPr>
            <w:id w:val="792490525"/>
            <w:placeholder>
              <w:docPart w:val="B3CF41E451E448FD9BD20812B5EBFAC1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455A99" w:rsidRPr="000376F5" w:rsidRDefault="00455A99" w:rsidP="004470EB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455A99" w:rsidRDefault="00455A99" w:rsidP="004470EB">
            <w:r>
              <w:t xml:space="preserve">   bis:</w:t>
            </w:r>
          </w:p>
        </w:tc>
        <w:sdt>
          <w:sdtPr>
            <w:id w:val="176315484"/>
            <w:placeholder>
              <w:docPart w:val="B3CF41E451E448FD9BD20812B5EBFAC1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455A99" w:rsidRDefault="00455A99" w:rsidP="004470EB">
                <w:r>
                  <w:t xml:space="preserve"> </w:t>
                </w:r>
              </w:p>
            </w:tc>
          </w:sdtContent>
        </w:sdt>
      </w:tr>
      <w:tr w:rsidR="00455A99" w:rsidTr="004470EB">
        <w:trPr>
          <w:trHeight w:hRule="exact" w:val="57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496" w:type="dxa"/>
            <w:shd w:val="clear" w:color="auto" w:fill="auto"/>
          </w:tcPr>
          <w:p w:rsidR="00455A99" w:rsidRDefault="00455A99" w:rsidP="004470EB"/>
        </w:tc>
        <w:tc>
          <w:tcPr>
            <w:tcW w:w="2552" w:type="dxa"/>
            <w:gridSpan w:val="2"/>
            <w:shd w:val="clear" w:color="auto" w:fill="auto"/>
          </w:tcPr>
          <w:p w:rsidR="00455A99" w:rsidRPr="000376F5" w:rsidRDefault="00455A99" w:rsidP="004470EB"/>
        </w:tc>
        <w:tc>
          <w:tcPr>
            <w:tcW w:w="1285" w:type="dxa"/>
            <w:shd w:val="clear" w:color="auto" w:fill="auto"/>
          </w:tcPr>
          <w:p w:rsidR="00455A99" w:rsidRDefault="00455A99" w:rsidP="004470EB"/>
        </w:tc>
        <w:tc>
          <w:tcPr>
            <w:tcW w:w="2117" w:type="dxa"/>
            <w:shd w:val="clear" w:color="auto" w:fill="auto"/>
          </w:tcPr>
          <w:p w:rsidR="00455A99" w:rsidRDefault="00455A99" w:rsidP="004470EB"/>
        </w:tc>
      </w:tr>
      <w:tr w:rsidR="00455A99" w:rsidTr="004470EB">
        <w:trPr>
          <w:trHeight w:val="283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3048" w:type="dxa"/>
            <w:gridSpan w:val="3"/>
            <w:shd w:val="clear" w:color="auto" w:fill="auto"/>
          </w:tcPr>
          <w:p w:rsidR="00455A99" w:rsidRDefault="003A6C0B" w:rsidP="004470EB">
            <w:sdt>
              <w:sdtPr>
                <w:id w:val="-17568255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>
              <w:t xml:space="preserve"> Wie oft wöchentlich</w:t>
            </w:r>
            <w:r w:rsidR="00455A99" w:rsidRPr="008650D1">
              <w:t>?</w:t>
            </w:r>
          </w:p>
        </w:tc>
        <w:sdt>
          <w:sdtPr>
            <w:id w:val="-79141625"/>
            <w:placeholder>
              <w:docPart w:val="B382C554859740BC9610018C616A07EB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455A99" w:rsidRDefault="00455A99" w:rsidP="004470EB">
                <w:r>
                  <w:t xml:space="preserve"> </w:t>
                </w:r>
              </w:p>
            </w:tc>
          </w:sdtContent>
        </w:sdt>
      </w:tr>
      <w:tr w:rsidR="00455A99" w:rsidTr="004470EB">
        <w:trPr>
          <w:trHeight w:val="177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3048" w:type="dxa"/>
            <w:gridSpan w:val="3"/>
            <w:shd w:val="clear" w:color="auto" w:fill="auto"/>
          </w:tcPr>
          <w:p w:rsidR="00455A99" w:rsidRDefault="00455A99" w:rsidP="004470EB"/>
        </w:tc>
        <w:tc>
          <w:tcPr>
            <w:tcW w:w="3402" w:type="dxa"/>
            <w:gridSpan w:val="2"/>
            <w:shd w:val="clear" w:color="auto" w:fill="auto"/>
          </w:tcPr>
          <w:p w:rsidR="00455A99" w:rsidRDefault="00455A99" w:rsidP="004470EB"/>
        </w:tc>
      </w:tr>
      <w:tr w:rsidR="00455A99" w:rsidTr="004470EB">
        <w:trPr>
          <w:trHeight w:val="283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6450" w:type="dxa"/>
            <w:gridSpan w:val="5"/>
            <w:shd w:val="clear" w:color="auto" w:fill="auto"/>
          </w:tcPr>
          <w:p w:rsidR="00455A99" w:rsidRDefault="003A6C0B" w:rsidP="004470EB">
            <w:sdt>
              <w:sdtPr>
                <w:id w:val="-1470734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>
              <w:t xml:space="preserve"> </w:t>
            </w:r>
            <w:r w:rsidR="00455A99">
              <w:rPr>
                <w:b/>
              </w:rPr>
              <w:t>Desensibilisierung</w:t>
            </w:r>
          </w:p>
        </w:tc>
      </w:tr>
      <w:tr w:rsidR="00455A99" w:rsidTr="004470EB">
        <w:trPr>
          <w:trHeight w:val="283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2056" w:type="dxa"/>
            <w:gridSpan w:val="2"/>
            <w:shd w:val="clear" w:color="auto" w:fill="auto"/>
          </w:tcPr>
          <w:p w:rsidR="00455A99" w:rsidRDefault="00455A99" w:rsidP="004470EB">
            <w:r>
              <w:t>Gegen welche Allergen?</w:t>
            </w:r>
          </w:p>
        </w:tc>
        <w:sdt>
          <w:sdtPr>
            <w:id w:val="983036745"/>
            <w:placeholder>
              <w:docPart w:val="BE32BDED7AED40DCA27A13E0CB698290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455A99" w:rsidRDefault="00455A99" w:rsidP="004470EB">
                <w:r>
                  <w:t xml:space="preserve"> </w:t>
                </w:r>
              </w:p>
            </w:tc>
          </w:sdtContent>
        </w:sdt>
      </w:tr>
      <w:tr w:rsidR="00455A99" w:rsidTr="004470EB">
        <w:trPr>
          <w:trHeight w:hRule="exact" w:val="57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6450" w:type="dxa"/>
            <w:gridSpan w:val="5"/>
            <w:shd w:val="clear" w:color="auto" w:fill="auto"/>
          </w:tcPr>
          <w:p w:rsidR="00455A99" w:rsidRDefault="00455A99" w:rsidP="004470EB"/>
        </w:tc>
      </w:tr>
      <w:tr w:rsidR="00455A99" w:rsidTr="004470EB">
        <w:trPr>
          <w:trHeight w:val="283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496" w:type="dxa"/>
            <w:shd w:val="clear" w:color="auto" w:fill="auto"/>
          </w:tcPr>
          <w:p w:rsidR="00455A99" w:rsidRPr="000376F5" w:rsidRDefault="00455A99" w:rsidP="004470EB">
            <w:r>
              <w:t>von:</w:t>
            </w:r>
          </w:p>
        </w:tc>
        <w:sdt>
          <w:sdtPr>
            <w:id w:val="-1799526655"/>
            <w:placeholder>
              <w:docPart w:val="A3F8E66AF1C64F8FB69E03E4BCE567CA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455A99" w:rsidRPr="000376F5" w:rsidRDefault="00455A99" w:rsidP="004470EB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455A99" w:rsidRDefault="00455A99" w:rsidP="004470EB">
            <w:r>
              <w:t xml:space="preserve">   bis:</w:t>
            </w:r>
          </w:p>
        </w:tc>
        <w:sdt>
          <w:sdtPr>
            <w:id w:val="-350959216"/>
            <w:placeholder>
              <w:docPart w:val="A3F8E66AF1C64F8FB69E03E4BCE567CA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455A99" w:rsidRDefault="00455A99" w:rsidP="004470EB">
                <w:r>
                  <w:t xml:space="preserve"> </w:t>
                </w:r>
              </w:p>
            </w:tc>
          </w:sdtContent>
        </w:sdt>
      </w:tr>
      <w:tr w:rsidR="00455A99" w:rsidTr="004470EB">
        <w:trPr>
          <w:trHeight w:hRule="exact" w:val="57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496" w:type="dxa"/>
            <w:shd w:val="clear" w:color="auto" w:fill="auto"/>
          </w:tcPr>
          <w:p w:rsidR="00455A99" w:rsidRDefault="00455A99" w:rsidP="004470EB"/>
        </w:tc>
        <w:tc>
          <w:tcPr>
            <w:tcW w:w="2552" w:type="dxa"/>
            <w:gridSpan w:val="2"/>
            <w:shd w:val="clear" w:color="auto" w:fill="auto"/>
          </w:tcPr>
          <w:p w:rsidR="00455A99" w:rsidRPr="000376F5" w:rsidRDefault="00455A99" w:rsidP="004470EB"/>
        </w:tc>
        <w:tc>
          <w:tcPr>
            <w:tcW w:w="1285" w:type="dxa"/>
            <w:shd w:val="clear" w:color="auto" w:fill="auto"/>
          </w:tcPr>
          <w:p w:rsidR="00455A99" w:rsidRDefault="00455A99" w:rsidP="004470EB"/>
        </w:tc>
        <w:tc>
          <w:tcPr>
            <w:tcW w:w="2117" w:type="dxa"/>
            <w:shd w:val="clear" w:color="auto" w:fill="auto"/>
          </w:tcPr>
          <w:p w:rsidR="00455A99" w:rsidRDefault="00455A99" w:rsidP="004470EB"/>
        </w:tc>
      </w:tr>
      <w:tr w:rsidR="00455A99" w:rsidTr="00455A99">
        <w:trPr>
          <w:trHeight w:val="283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3048" w:type="dxa"/>
            <w:gridSpan w:val="3"/>
            <w:shd w:val="clear" w:color="auto" w:fill="auto"/>
          </w:tcPr>
          <w:p w:rsidR="00455A99" w:rsidRDefault="00455A99" w:rsidP="004470EB">
            <w:r>
              <w:t>Erfolgreich?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455A99" w:rsidRDefault="003A6C0B" w:rsidP="004470EB">
            <w:sdt>
              <w:sdtPr>
                <w:id w:val="804816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 w:rsidRPr="00C838DC">
              <w:t xml:space="preserve"> Nein     </w:t>
            </w:r>
            <w:sdt>
              <w:sdtPr>
                <w:id w:val="1187943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>
              <w:t xml:space="preserve"> Ja</w:t>
            </w:r>
          </w:p>
        </w:tc>
      </w:tr>
      <w:tr w:rsidR="00455A99" w:rsidTr="004470EB">
        <w:trPr>
          <w:trHeight w:val="177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3048" w:type="dxa"/>
            <w:gridSpan w:val="3"/>
            <w:shd w:val="clear" w:color="auto" w:fill="auto"/>
          </w:tcPr>
          <w:p w:rsidR="00455A99" w:rsidRDefault="00455A99" w:rsidP="004470EB"/>
        </w:tc>
        <w:tc>
          <w:tcPr>
            <w:tcW w:w="3402" w:type="dxa"/>
            <w:gridSpan w:val="2"/>
            <w:shd w:val="clear" w:color="auto" w:fill="auto"/>
          </w:tcPr>
          <w:p w:rsidR="00455A99" w:rsidRDefault="00455A99" w:rsidP="004470EB"/>
        </w:tc>
      </w:tr>
      <w:tr w:rsidR="00455A99" w:rsidTr="004470EB">
        <w:trPr>
          <w:trHeight w:val="283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6450" w:type="dxa"/>
            <w:gridSpan w:val="5"/>
            <w:shd w:val="clear" w:color="auto" w:fill="auto"/>
          </w:tcPr>
          <w:p w:rsidR="00455A99" w:rsidRDefault="003A6C0B" w:rsidP="004470EB">
            <w:sdt>
              <w:sdtPr>
                <w:id w:val="-1732225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>
              <w:t xml:space="preserve"> </w:t>
            </w:r>
            <w:r w:rsidR="00455A99">
              <w:rPr>
                <w:b/>
              </w:rPr>
              <w:t>andere Therapien</w:t>
            </w:r>
          </w:p>
        </w:tc>
      </w:tr>
      <w:tr w:rsidR="00455A99" w:rsidTr="004470EB">
        <w:trPr>
          <w:trHeight w:val="283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2056" w:type="dxa"/>
            <w:gridSpan w:val="2"/>
            <w:shd w:val="clear" w:color="auto" w:fill="auto"/>
          </w:tcPr>
          <w:p w:rsidR="00455A99" w:rsidRDefault="00455A99" w:rsidP="004470EB">
            <w:r>
              <w:t>Welche?</w:t>
            </w:r>
          </w:p>
        </w:tc>
        <w:sdt>
          <w:sdtPr>
            <w:id w:val="750312995"/>
            <w:placeholder>
              <w:docPart w:val="6CB23D49686B41768A189C41242549ED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455A99" w:rsidRDefault="00455A99" w:rsidP="004470EB">
                <w:r>
                  <w:t xml:space="preserve"> </w:t>
                </w:r>
              </w:p>
            </w:tc>
          </w:sdtContent>
        </w:sdt>
      </w:tr>
      <w:tr w:rsidR="00455A99" w:rsidTr="004470EB">
        <w:trPr>
          <w:trHeight w:hRule="exact" w:val="57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6450" w:type="dxa"/>
            <w:gridSpan w:val="5"/>
            <w:shd w:val="clear" w:color="auto" w:fill="auto"/>
          </w:tcPr>
          <w:p w:rsidR="00455A99" w:rsidRDefault="00455A99" w:rsidP="004470EB"/>
        </w:tc>
      </w:tr>
      <w:tr w:rsidR="00455A99" w:rsidTr="004470EB">
        <w:trPr>
          <w:trHeight w:val="283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496" w:type="dxa"/>
            <w:shd w:val="clear" w:color="auto" w:fill="auto"/>
          </w:tcPr>
          <w:p w:rsidR="00455A99" w:rsidRPr="000376F5" w:rsidRDefault="00455A99" w:rsidP="004470EB">
            <w:r>
              <w:t>von:</w:t>
            </w:r>
          </w:p>
        </w:tc>
        <w:sdt>
          <w:sdtPr>
            <w:id w:val="1473484680"/>
            <w:placeholder>
              <w:docPart w:val="8E0B6428B5C34C38B32A78B3BF3C0AB7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455A99" w:rsidRPr="000376F5" w:rsidRDefault="00455A99" w:rsidP="004470EB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455A99" w:rsidRDefault="00455A99" w:rsidP="004470EB">
            <w:r>
              <w:t xml:space="preserve">   bis:</w:t>
            </w:r>
          </w:p>
        </w:tc>
        <w:sdt>
          <w:sdtPr>
            <w:id w:val="-1349863611"/>
            <w:placeholder>
              <w:docPart w:val="8E0B6428B5C34C38B32A78B3BF3C0AB7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455A99" w:rsidRDefault="00455A99" w:rsidP="004470EB">
                <w:r>
                  <w:t xml:space="preserve"> </w:t>
                </w:r>
              </w:p>
            </w:tc>
          </w:sdtContent>
        </w:sdt>
      </w:tr>
      <w:tr w:rsidR="00455A99" w:rsidTr="004470EB">
        <w:trPr>
          <w:trHeight w:hRule="exact" w:val="57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496" w:type="dxa"/>
            <w:shd w:val="clear" w:color="auto" w:fill="auto"/>
          </w:tcPr>
          <w:p w:rsidR="00455A99" w:rsidRDefault="00455A99" w:rsidP="004470EB"/>
        </w:tc>
        <w:tc>
          <w:tcPr>
            <w:tcW w:w="2552" w:type="dxa"/>
            <w:gridSpan w:val="2"/>
            <w:shd w:val="clear" w:color="auto" w:fill="auto"/>
          </w:tcPr>
          <w:p w:rsidR="00455A99" w:rsidRPr="000376F5" w:rsidRDefault="00455A99" w:rsidP="004470EB"/>
        </w:tc>
        <w:tc>
          <w:tcPr>
            <w:tcW w:w="1285" w:type="dxa"/>
            <w:shd w:val="clear" w:color="auto" w:fill="auto"/>
          </w:tcPr>
          <w:p w:rsidR="00455A99" w:rsidRDefault="00455A99" w:rsidP="004470EB"/>
        </w:tc>
        <w:tc>
          <w:tcPr>
            <w:tcW w:w="2117" w:type="dxa"/>
            <w:shd w:val="clear" w:color="auto" w:fill="auto"/>
          </w:tcPr>
          <w:p w:rsidR="00455A99" w:rsidRDefault="00455A99" w:rsidP="004470EB"/>
        </w:tc>
      </w:tr>
      <w:tr w:rsidR="00455A99" w:rsidTr="004470EB">
        <w:trPr>
          <w:trHeight w:val="283"/>
        </w:trPr>
        <w:tc>
          <w:tcPr>
            <w:tcW w:w="284" w:type="dxa"/>
          </w:tcPr>
          <w:p w:rsidR="00455A99" w:rsidRDefault="00455A99" w:rsidP="004470EB"/>
        </w:tc>
        <w:tc>
          <w:tcPr>
            <w:tcW w:w="2410" w:type="dxa"/>
            <w:shd w:val="clear" w:color="auto" w:fill="auto"/>
          </w:tcPr>
          <w:p w:rsidR="00455A99" w:rsidRPr="000376F5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3048" w:type="dxa"/>
            <w:gridSpan w:val="3"/>
            <w:shd w:val="clear" w:color="auto" w:fill="auto"/>
          </w:tcPr>
          <w:p w:rsidR="00455A99" w:rsidRDefault="003A6C0B" w:rsidP="004470EB">
            <w:sdt>
              <w:sdtPr>
                <w:id w:val="1194960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>
              <w:t xml:space="preserve"> Wie oft wöchentlich</w:t>
            </w:r>
            <w:r w:rsidR="00455A99" w:rsidRPr="008650D1">
              <w:t>?</w:t>
            </w:r>
          </w:p>
        </w:tc>
        <w:sdt>
          <w:sdtPr>
            <w:id w:val="-894350531"/>
            <w:placeholder>
              <w:docPart w:val="78630E7D96F745A8B36634392F614609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455A99" w:rsidRDefault="00455A99" w:rsidP="004470EB">
                <w:r>
                  <w:t xml:space="preserve"> </w:t>
                </w:r>
              </w:p>
            </w:tc>
          </w:sdtContent>
        </w:sdt>
      </w:tr>
    </w:tbl>
    <w:p w:rsidR="00066DA8" w:rsidRDefault="00066DA8" w:rsidP="0017615E">
      <w:pPr>
        <w:rPr>
          <w:b/>
        </w:rPr>
      </w:pPr>
    </w:p>
    <w:p w:rsidR="00066DA8" w:rsidRDefault="00066DA8">
      <w:pPr>
        <w:spacing w:line="240" w:lineRule="auto"/>
        <w:rPr>
          <w:b/>
        </w:rPr>
      </w:pPr>
      <w:r>
        <w:rPr>
          <w:b/>
        </w:rPr>
        <w:br w:type="page"/>
      </w:r>
    </w:p>
    <w:p w:rsidR="0017615E" w:rsidRDefault="0017615E" w:rsidP="0017615E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55A99" w:rsidRPr="00C838DC" w:rsidTr="004470EB">
        <w:trPr>
          <w:trHeight w:val="283"/>
        </w:trPr>
        <w:tc>
          <w:tcPr>
            <w:tcW w:w="284" w:type="dxa"/>
            <w:vMerge w:val="restart"/>
          </w:tcPr>
          <w:p w:rsidR="00455A99" w:rsidRPr="00041B95" w:rsidRDefault="00455A99" w:rsidP="004470EB">
            <w:r>
              <w:t>13.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55A99" w:rsidRPr="00C838DC" w:rsidRDefault="00455A99" w:rsidP="004470EB">
            <w:r w:rsidRPr="00455A99">
              <w:t>Sind Folgen der Erkrankung zurückgeblieben (z.B. Belastungseinschränkungen, störende Narben, Schmerzen)?</w:t>
            </w:r>
          </w:p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6450" w:type="dxa"/>
            <w:shd w:val="clear" w:color="auto" w:fill="auto"/>
          </w:tcPr>
          <w:p w:rsidR="00455A99" w:rsidRPr="00C838DC" w:rsidRDefault="003A6C0B" w:rsidP="004470EB">
            <w:sdt>
              <w:sdtPr>
                <w:id w:val="-86857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 w:rsidRPr="00C838DC">
              <w:t xml:space="preserve"> Nein     </w:t>
            </w:r>
            <w:sdt>
              <w:sdtPr>
                <w:id w:val="625901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>
              <w:t xml:space="preserve"> Ja, welche?</w:t>
            </w:r>
          </w:p>
        </w:tc>
      </w:tr>
      <w:tr w:rsidR="00455A99" w:rsidTr="004470EB">
        <w:trPr>
          <w:trHeight w:hRule="exact" w:val="706"/>
        </w:trPr>
        <w:tc>
          <w:tcPr>
            <w:tcW w:w="284" w:type="dxa"/>
            <w:vMerge/>
          </w:tcPr>
          <w:p w:rsidR="00455A99" w:rsidRPr="00677CEE" w:rsidRDefault="00455A99" w:rsidP="004470EB"/>
        </w:tc>
        <w:tc>
          <w:tcPr>
            <w:tcW w:w="2410" w:type="dxa"/>
            <w:vMerge/>
            <w:shd w:val="clear" w:color="auto" w:fill="auto"/>
          </w:tcPr>
          <w:p w:rsidR="00455A99" w:rsidRPr="00677CEE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sdt>
          <w:sdtPr>
            <w:id w:val="1057057037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55A99" w:rsidRDefault="00E53BA5" w:rsidP="004470EB">
                <w:r>
                  <w:t xml:space="preserve"> </w:t>
                </w:r>
              </w:p>
            </w:tc>
          </w:sdtContent>
        </w:sdt>
      </w:tr>
    </w:tbl>
    <w:p w:rsidR="0017615E" w:rsidRDefault="0017615E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55A99" w:rsidRPr="00C838DC" w:rsidTr="004470EB">
        <w:trPr>
          <w:trHeight w:val="283"/>
        </w:trPr>
        <w:tc>
          <w:tcPr>
            <w:tcW w:w="284" w:type="dxa"/>
            <w:vMerge w:val="restart"/>
          </w:tcPr>
          <w:p w:rsidR="00455A99" w:rsidRPr="00041B95" w:rsidRDefault="00455A99" w:rsidP="004470EB">
            <w:r>
              <w:t>14.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55A99" w:rsidRPr="00C838DC" w:rsidRDefault="00455A99" w:rsidP="004470EB">
            <w:r w:rsidRPr="00E50DA1">
              <w:t>Haben die Beschwerden/</w:t>
            </w:r>
            <w:r w:rsidR="00AB39DE">
              <w:br/>
            </w:r>
            <w:r w:rsidRPr="00E50DA1">
              <w:t xml:space="preserve">Funktionseinschränkungen </w:t>
            </w:r>
            <w:r>
              <w:br/>
            </w:r>
            <w:r w:rsidRPr="00E50DA1">
              <w:t xml:space="preserve">zu Beeinträchtigungen Ihres täglichen Lebens oder Ihrer </w:t>
            </w:r>
            <w:r>
              <w:br/>
            </w:r>
            <w:r w:rsidRPr="00E50DA1">
              <w:t>Berufstätigkeit geführt?</w:t>
            </w:r>
          </w:p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6450" w:type="dxa"/>
            <w:shd w:val="clear" w:color="auto" w:fill="auto"/>
          </w:tcPr>
          <w:p w:rsidR="00455A99" w:rsidRPr="00C838DC" w:rsidRDefault="003A6C0B" w:rsidP="004470EB">
            <w:sdt>
              <w:sdtPr>
                <w:id w:val="-42449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 w:rsidRPr="00C838DC">
              <w:t xml:space="preserve"> Nein     </w:t>
            </w:r>
            <w:sdt>
              <w:sdtPr>
                <w:id w:val="322247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>
              <w:t xml:space="preserve"> Ja, zu welchen?</w:t>
            </w:r>
          </w:p>
        </w:tc>
      </w:tr>
      <w:tr w:rsidR="00455A99" w:rsidTr="004470EB">
        <w:trPr>
          <w:trHeight w:hRule="exact" w:val="1312"/>
        </w:trPr>
        <w:tc>
          <w:tcPr>
            <w:tcW w:w="284" w:type="dxa"/>
            <w:vMerge/>
          </w:tcPr>
          <w:p w:rsidR="00455A99" w:rsidRPr="00677CEE" w:rsidRDefault="00455A99" w:rsidP="004470EB"/>
        </w:tc>
        <w:tc>
          <w:tcPr>
            <w:tcW w:w="2410" w:type="dxa"/>
            <w:vMerge/>
            <w:shd w:val="clear" w:color="auto" w:fill="auto"/>
          </w:tcPr>
          <w:p w:rsidR="00455A99" w:rsidRPr="00677CEE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sdt>
          <w:sdtPr>
            <w:id w:val="1757398647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55A99" w:rsidRDefault="00E53BA5" w:rsidP="004470EB">
                <w:r>
                  <w:t xml:space="preserve"> </w:t>
                </w:r>
              </w:p>
            </w:tc>
          </w:sdtContent>
        </w:sdt>
      </w:tr>
    </w:tbl>
    <w:p w:rsidR="00455A99" w:rsidRDefault="00455A99" w:rsidP="00455A99">
      <w:pPr>
        <w:rPr>
          <w:b/>
        </w:rPr>
      </w:pPr>
    </w:p>
    <w:tbl>
      <w:tblPr>
        <w:tblStyle w:val="Tabellenraster1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496"/>
        <w:gridCol w:w="1560"/>
        <w:gridCol w:w="992"/>
        <w:gridCol w:w="567"/>
        <w:gridCol w:w="2835"/>
      </w:tblGrid>
      <w:tr w:rsidR="00455A99" w:rsidRPr="005A37BD" w:rsidTr="004470EB">
        <w:trPr>
          <w:trHeight w:val="283"/>
        </w:trPr>
        <w:tc>
          <w:tcPr>
            <w:tcW w:w="284" w:type="dxa"/>
            <w:vMerge w:val="restart"/>
          </w:tcPr>
          <w:p w:rsidR="00455A99" w:rsidRPr="005A37BD" w:rsidRDefault="00455A99" w:rsidP="004470EB">
            <w:r>
              <w:t>15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55A99" w:rsidRPr="005A37BD" w:rsidRDefault="00455A99" w:rsidP="004470EB">
            <w:r w:rsidRPr="005A37BD">
              <w:t xml:space="preserve">Waren Sie </w:t>
            </w:r>
            <w:r>
              <w:t xml:space="preserve">aufgrund der </w:t>
            </w:r>
            <w:r w:rsidR="00DE26B0">
              <w:br/>
            </w:r>
            <w:r>
              <w:t>Erkrankung arbeits</w:t>
            </w:r>
            <w:r w:rsidRPr="005A37BD">
              <w:t>unfähig?</w:t>
            </w:r>
          </w:p>
        </w:tc>
        <w:tc>
          <w:tcPr>
            <w:tcW w:w="212" w:type="dxa"/>
            <w:shd w:val="clear" w:color="auto" w:fill="auto"/>
          </w:tcPr>
          <w:p w:rsidR="00455A99" w:rsidRPr="005A37BD" w:rsidRDefault="00455A99" w:rsidP="004470EB"/>
        </w:tc>
        <w:tc>
          <w:tcPr>
            <w:tcW w:w="2056" w:type="dxa"/>
            <w:gridSpan w:val="2"/>
            <w:shd w:val="clear" w:color="auto" w:fill="auto"/>
          </w:tcPr>
          <w:p w:rsidR="00455A99" w:rsidRPr="005A37BD" w:rsidRDefault="003A6C0B" w:rsidP="004470EB">
            <w:sdt>
              <w:sdtPr>
                <w:id w:val="1040474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55A99" w:rsidRPr="005A37BD">
              <w:t xml:space="preserve"> Nein     </w:t>
            </w:r>
            <w:sdt>
              <w:sdtPr>
                <w:id w:val="7422974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55A99" w:rsidRPr="005A37BD">
              <w:t xml:space="preserve"> Ja, wie oft?</w:t>
            </w:r>
          </w:p>
        </w:tc>
        <w:sdt>
          <w:sdtPr>
            <w:id w:val="-1956168299"/>
            <w:placeholder>
              <w:docPart w:val="FCCCF2FCD5E54680B2CE206DA7DFCC4A"/>
            </w:placeholder>
            <w:text/>
          </w:sdtPr>
          <w:sdtEndPr/>
          <w:sdtContent>
            <w:tc>
              <w:tcPr>
                <w:tcW w:w="992" w:type="dxa"/>
                <w:shd w:val="clear" w:color="auto" w:fill="E9E9E9"/>
              </w:tcPr>
              <w:p w:rsidR="00455A99" w:rsidRPr="005A37BD" w:rsidRDefault="00455A99" w:rsidP="004470EB">
                <w:r w:rsidRPr="005A37BD">
                  <w:t xml:space="preserve"> </w:t>
                </w:r>
              </w:p>
            </w:tc>
          </w:sdtContent>
        </w:sdt>
        <w:tc>
          <w:tcPr>
            <w:tcW w:w="3402" w:type="dxa"/>
            <w:gridSpan w:val="2"/>
            <w:shd w:val="clear" w:color="auto" w:fill="auto"/>
          </w:tcPr>
          <w:p w:rsidR="00455A99" w:rsidRPr="005A37BD" w:rsidRDefault="00455A99" w:rsidP="004470EB">
            <w:r w:rsidRPr="005A37BD">
              <w:t xml:space="preserve"> mal</w:t>
            </w:r>
          </w:p>
        </w:tc>
      </w:tr>
      <w:tr w:rsidR="00455A99" w:rsidRPr="005A37BD" w:rsidTr="004470EB">
        <w:trPr>
          <w:trHeight w:hRule="exact" w:val="57"/>
        </w:trPr>
        <w:tc>
          <w:tcPr>
            <w:tcW w:w="284" w:type="dxa"/>
            <w:vMerge/>
          </w:tcPr>
          <w:p w:rsidR="00455A99" w:rsidRPr="005A37BD" w:rsidRDefault="00455A99" w:rsidP="004470EB"/>
        </w:tc>
        <w:tc>
          <w:tcPr>
            <w:tcW w:w="2410" w:type="dxa"/>
            <w:vMerge/>
            <w:shd w:val="clear" w:color="auto" w:fill="auto"/>
          </w:tcPr>
          <w:p w:rsidR="00455A99" w:rsidRPr="005A37BD" w:rsidRDefault="00455A99" w:rsidP="004470EB"/>
        </w:tc>
        <w:tc>
          <w:tcPr>
            <w:tcW w:w="212" w:type="dxa"/>
            <w:shd w:val="clear" w:color="auto" w:fill="auto"/>
          </w:tcPr>
          <w:p w:rsidR="00455A99" w:rsidRPr="005A37BD" w:rsidRDefault="00455A99" w:rsidP="004470EB"/>
        </w:tc>
        <w:tc>
          <w:tcPr>
            <w:tcW w:w="2056" w:type="dxa"/>
            <w:gridSpan w:val="2"/>
            <w:shd w:val="clear" w:color="auto" w:fill="auto"/>
          </w:tcPr>
          <w:p w:rsidR="00455A99" w:rsidRPr="005A37BD" w:rsidRDefault="00455A99" w:rsidP="004470EB"/>
        </w:tc>
        <w:tc>
          <w:tcPr>
            <w:tcW w:w="4394" w:type="dxa"/>
            <w:gridSpan w:val="3"/>
            <w:shd w:val="clear" w:color="auto" w:fill="auto"/>
          </w:tcPr>
          <w:p w:rsidR="00455A99" w:rsidRPr="005A37BD" w:rsidRDefault="00455A99" w:rsidP="004470EB"/>
        </w:tc>
      </w:tr>
      <w:tr w:rsidR="00455A99" w:rsidRPr="005A37BD" w:rsidTr="004470EB">
        <w:trPr>
          <w:trHeight w:val="283"/>
        </w:trPr>
        <w:tc>
          <w:tcPr>
            <w:tcW w:w="284" w:type="dxa"/>
            <w:vMerge/>
          </w:tcPr>
          <w:p w:rsidR="00455A99" w:rsidRPr="005A37BD" w:rsidRDefault="00455A99" w:rsidP="004470EB"/>
        </w:tc>
        <w:tc>
          <w:tcPr>
            <w:tcW w:w="2410" w:type="dxa"/>
            <w:vMerge/>
            <w:shd w:val="clear" w:color="auto" w:fill="auto"/>
          </w:tcPr>
          <w:p w:rsidR="00455A99" w:rsidRPr="005A37BD" w:rsidRDefault="00455A99" w:rsidP="004470EB"/>
        </w:tc>
        <w:tc>
          <w:tcPr>
            <w:tcW w:w="212" w:type="dxa"/>
            <w:shd w:val="clear" w:color="auto" w:fill="auto"/>
          </w:tcPr>
          <w:p w:rsidR="00455A99" w:rsidRPr="005A37BD" w:rsidRDefault="00455A99" w:rsidP="004470EB"/>
        </w:tc>
        <w:tc>
          <w:tcPr>
            <w:tcW w:w="496" w:type="dxa"/>
            <w:shd w:val="clear" w:color="auto" w:fill="auto"/>
          </w:tcPr>
          <w:p w:rsidR="00455A99" w:rsidRPr="005A37BD" w:rsidRDefault="00455A99" w:rsidP="004470EB">
            <w:r w:rsidRPr="005A37BD">
              <w:t>von:</w:t>
            </w:r>
          </w:p>
        </w:tc>
        <w:sdt>
          <w:sdtPr>
            <w:id w:val="-642350723"/>
            <w:placeholder>
              <w:docPart w:val="D78DC26D2DDC41969341DBEC74DDB97F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455A99" w:rsidRPr="005A37BD" w:rsidRDefault="00455A99" w:rsidP="004470EB">
                <w:r w:rsidRPr="005A37BD"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FFFFFF" w:themeFill="background1"/>
          </w:tcPr>
          <w:p w:rsidR="00455A99" w:rsidRPr="005A37BD" w:rsidRDefault="00455A99" w:rsidP="004470EB">
            <w:r w:rsidRPr="005A37BD">
              <w:t xml:space="preserve">   bis:</w:t>
            </w:r>
          </w:p>
        </w:tc>
        <w:sdt>
          <w:sdtPr>
            <w:id w:val="-10308361"/>
            <w:placeholder>
              <w:docPart w:val="D78DC26D2DDC41969341DBEC74DDB97F"/>
            </w:placeholder>
            <w:text/>
          </w:sdtPr>
          <w:sdtEndPr/>
          <w:sdtContent>
            <w:tc>
              <w:tcPr>
                <w:tcW w:w="2835" w:type="dxa"/>
                <w:shd w:val="clear" w:color="auto" w:fill="E9E9E9"/>
              </w:tcPr>
              <w:p w:rsidR="00455A99" w:rsidRPr="005A37BD" w:rsidRDefault="00455A99" w:rsidP="004470EB">
                <w:r w:rsidRPr="005A37BD">
                  <w:t xml:space="preserve"> </w:t>
                </w:r>
              </w:p>
            </w:tc>
          </w:sdtContent>
        </w:sdt>
      </w:tr>
      <w:tr w:rsidR="00455A99" w:rsidRPr="005A37BD" w:rsidTr="004470EB">
        <w:trPr>
          <w:trHeight w:hRule="exact" w:val="57"/>
        </w:trPr>
        <w:tc>
          <w:tcPr>
            <w:tcW w:w="284" w:type="dxa"/>
            <w:vMerge/>
          </w:tcPr>
          <w:p w:rsidR="00455A99" w:rsidRPr="005A37BD" w:rsidRDefault="00455A99" w:rsidP="004470EB"/>
        </w:tc>
        <w:tc>
          <w:tcPr>
            <w:tcW w:w="2410" w:type="dxa"/>
            <w:vMerge/>
            <w:shd w:val="clear" w:color="auto" w:fill="auto"/>
          </w:tcPr>
          <w:p w:rsidR="00455A99" w:rsidRPr="005A37BD" w:rsidRDefault="00455A99" w:rsidP="004470EB"/>
        </w:tc>
        <w:tc>
          <w:tcPr>
            <w:tcW w:w="212" w:type="dxa"/>
            <w:shd w:val="clear" w:color="auto" w:fill="auto"/>
          </w:tcPr>
          <w:p w:rsidR="00455A99" w:rsidRPr="005A37BD" w:rsidRDefault="00455A99" w:rsidP="004470EB"/>
        </w:tc>
        <w:tc>
          <w:tcPr>
            <w:tcW w:w="2056" w:type="dxa"/>
            <w:gridSpan w:val="2"/>
            <w:shd w:val="clear" w:color="auto" w:fill="auto"/>
          </w:tcPr>
          <w:p w:rsidR="00455A99" w:rsidRPr="005A37BD" w:rsidRDefault="00455A99" w:rsidP="004470EB"/>
        </w:tc>
        <w:tc>
          <w:tcPr>
            <w:tcW w:w="4394" w:type="dxa"/>
            <w:gridSpan w:val="3"/>
            <w:shd w:val="clear" w:color="auto" w:fill="auto"/>
          </w:tcPr>
          <w:p w:rsidR="00455A99" w:rsidRPr="005A37BD" w:rsidRDefault="00455A99" w:rsidP="004470EB"/>
        </w:tc>
      </w:tr>
      <w:tr w:rsidR="00455A99" w:rsidRPr="005A37BD" w:rsidTr="004470EB">
        <w:trPr>
          <w:trHeight w:val="283"/>
        </w:trPr>
        <w:tc>
          <w:tcPr>
            <w:tcW w:w="284" w:type="dxa"/>
            <w:vMerge/>
          </w:tcPr>
          <w:p w:rsidR="00455A99" w:rsidRPr="005A37BD" w:rsidRDefault="00455A99" w:rsidP="004470EB"/>
        </w:tc>
        <w:tc>
          <w:tcPr>
            <w:tcW w:w="2410" w:type="dxa"/>
            <w:vMerge/>
            <w:shd w:val="clear" w:color="auto" w:fill="auto"/>
          </w:tcPr>
          <w:p w:rsidR="00455A99" w:rsidRPr="005A37BD" w:rsidRDefault="00455A99" w:rsidP="004470EB"/>
        </w:tc>
        <w:tc>
          <w:tcPr>
            <w:tcW w:w="212" w:type="dxa"/>
            <w:shd w:val="clear" w:color="auto" w:fill="auto"/>
          </w:tcPr>
          <w:p w:rsidR="00455A99" w:rsidRPr="005A37BD" w:rsidRDefault="00455A99" w:rsidP="004470EB"/>
        </w:tc>
        <w:tc>
          <w:tcPr>
            <w:tcW w:w="496" w:type="dxa"/>
            <w:shd w:val="clear" w:color="auto" w:fill="auto"/>
          </w:tcPr>
          <w:p w:rsidR="00455A99" w:rsidRPr="005A37BD" w:rsidRDefault="00455A99" w:rsidP="004470EB">
            <w:r w:rsidRPr="005A37BD">
              <w:t>von:</w:t>
            </w:r>
          </w:p>
        </w:tc>
        <w:sdt>
          <w:sdtPr>
            <w:id w:val="-805934177"/>
            <w:placeholder>
              <w:docPart w:val="76BC0F1023714E64B0F0632286FFD270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455A99" w:rsidRPr="005A37BD" w:rsidRDefault="00455A99" w:rsidP="004470EB">
                <w:r w:rsidRPr="005A37BD"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FFFFFF" w:themeFill="background1"/>
          </w:tcPr>
          <w:p w:rsidR="00455A99" w:rsidRPr="005A37BD" w:rsidRDefault="00455A99" w:rsidP="004470EB">
            <w:r w:rsidRPr="005A37BD">
              <w:t xml:space="preserve">   bis:</w:t>
            </w:r>
          </w:p>
        </w:tc>
        <w:sdt>
          <w:sdtPr>
            <w:id w:val="162972513"/>
            <w:placeholder>
              <w:docPart w:val="76BC0F1023714E64B0F0632286FFD270"/>
            </w:placeholder>
            <w:text/>
          </w:sdtPr>
          <w:sdtEndPr/>
          <w:sdtContent>
            <w:tc>
              <w:tcPr>
                <w:tcW w:w="2835" w:type="dxa"/>
                <w:shd w:val="clear" w:color="auto" w:fill="E9E9E9"/>
              </w:tcPr>
              <w:p w:rsidR="00455A99" w:rsidRPr="005A37BD" w:rsidRDefault="00455A99" w:rsidP="004470EB">
                <w:r w:rsidRPr="005A37BD">
                  <w:t xml:space="preserve"> </w:t>
                </w:r>
              </w:p>
            </w:tc>
          </w:sdtContent>
        </w:sdt>
      </w:tr>
    </w:tbl>
    <w:p w:rsidR="00455A99" w:rsidRDefault="00455A99" w:rsidP="00455A99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55A99" w:rsidRPr="00C838DC" w:rsidTr="004470EB">
        <w:trPr>
          <w:trHeight w:val="283"/>
        </w:trPr>
        <w:tc>
          <w:tcPr>
            <w:tcW w:w="284" w:type="dxa"/>
            <w:vMerge w:val="restart"/>
          </w:tcPr>
          <w:p w:rsidR="00455A99" w:rsidRPr="00041B95" w:rsidRDefault="00455A99" w:rsidP="004470EB">
            <w:r>
              <w:t>16.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55A99" w:rsidRPr="00C838DC" w:rsidRDefault="00455A99" w:rsidP="004470EB">
            <w:r w:rsidRPr="00455A99">
              <w:t>Benötigen Sie Hilfsmittel wie z.B. Handschuhe oder Hautschutzsalben?</w:t>
            </w:r>
          </w:p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6450" w:type="dxa"/>
            <w:shd w:val="clear" w:color="auto" w:fill="auto"/>
          </w:tcPr>
          <w:p w:rsidR="00455A99" w:rsidRPr="00C838DC" w:rsidRDefault="003A6C0B" w:rsidP="004470EB">
            <w:sdt>
              <w:sdtPr>
                <w:id w:val="-6569148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 w:rsidRPr="00C838DC">
              <w:t xml:space="preserve"> Nein     </w:t>
            </w:r>
            <w:sdt>
              <w:sdtPr>
                <w:id w:val="-393733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>
              <w:t xml:space="preserve"> Ja, welche?</w:t>
            </w:r>
          </w:p>
        </w:tc>
      </w:tr>
      <w:tr w:rsidR="00455A99" w:rsidTr="004470EB">
        <w:trPr>
          <w:trHeight w:hRule="exact" w:val="1148"/>
        </w:trPr>
        <w:tc>
          <w:tcPr>
            <w:tcW w:w="284" w:type="dxa"/>
            <w:vMerge/>
          </w:tcPr>
          <w:p w:rsidR="00455A99" w:rsidRPr="00677CEE" w:rsidRDefault="00455A99" w:rsidP="004470EB"/>
        </w:tc>
        <w:tc>
          <w:tcPr>
            <w:tcW w:w="2410" w:type="dxa"/>
            <w:vMerge/>
            <w:shd w:val="clear" w:color="auto" w:fill="auto"/>
          </w:tcPr>
          <w:p w:rsidR="00455A99" w:rsidRPr="00677CEE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sdt>
          <w:sdtPr>
            <w:id w:val="578327233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55A99" w:rsidRDefault="00E53BA5" w:rsidP="004470EB">
                <w:r>
                  <w:t xml:space="preserve"> </w:t>
                </w:r>
              </w:p>
            </w:tc>
          </w:sdtContent>
        </w:sdt>
      </w:tr>
    </w:tbl>
    <w:p w:rsidR="00455A99" w:rsidRDefault="00455A99" w:rsidP="00455A99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55A99" w:rsidRPr="00C838DC" w:rsidTr="004470EB">
        <w:trPr>
          <w:trHeight w:val="283"/>
        </w:trPr>
        <w:tc>
          <w:tcPr>
            <w:tcW w:w="284" w:type="dxa"/>
            <w:vMerge w:val="restart"/>
          </w:tcPr>
          <w:p w:rsidR="00455A99" w:rsidRPr="00041B95" w:rsidRDefault="00455A99" w:rsidP="004470EB">
            <w:r>
              <w:t>17.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55A99" w:rsidRPr="00C838DC" w:rsidRDefault="00455A99" w:rsidP="004470EB">
            <w:r w:rsidRPr="00455A99">
              <w:t xml:space="preserve">Haben Sie beruflich Kontakt </w:t>
            </w:r>
            <w:r>
              <w:br/>
            </w:r>
            <w:r w:rsidRPr="00455A99">
              <w:t xml:space="preserve">mit Stoffen, gegen die Sie </w:t>
            </w:r>
            <w:r>
              <w:br/>
            </w:r>
            <w:r w:rsidRPr="00455A99">
              <w:t>allergisch sind?</w:t>
            </w:r>
          </w:p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6450" w:type="dxa"/>
            <w:shd w:val="clear" w:color="auto" w:fill="auto"/>
          </w:tcPr>
          <w:p w:rsidR="00455A99" w:rsidRPr="00C838DC" w:rsidRDefault="003A6C0B" w:rsidP="004470EB">
            <w:sdt>
              <w:sdtPr>
                <w:id w:val="1496758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 w:rsidRPr="00C838DC">
              <w:t xml:space="preserve"> Nein     </w:t>
            </w:r>
            <w:sdt>
              <w:sdtPr>
                <w:id w:val="296344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>
              <w:t xml:space="preserve"> Ja, mit welchen?</w:t>
            </w:r>
          </w:p>
        </w:tc>
      </w:tr>
      <w:tr w:rsidR="00455A99" w:rsidTr="004470EB">
        <w:trPr>
          <w:trHeight w:hRule="exact" w:val="1148"/>
        </w:trPr>
        <w:tc>
          <w:tcPr>
            <w:tcW w:w="284" w:type="dxa"/>
            <w:vMerge/>
          </w:tcPr>
          <w:p w:rsidR="00455A99" w:rsidRPr="00677CEE" w:rsidRDefault="00455A99" w:rsidP="004470EB"/>
        </w:tc>
        <w:tc>
          <w:tcPr>
            <w:tcW w:w="2410" w:type="dxa"/>
            <w:vMerge/>
            <w:shd w:val="clear" w:color="auto" w:fill="auto"/>
          </w:tcPr>
          <w:p w:rsidR="00455A99" w:rsidRPr="00677CEE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sdt>
          <w:sdtPr>
            <w:id w:val="1514962116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55A99" w:rsidRDefault="00E53BA5" w:rsidP="004470EB">
                <w:r>
                  <w:t xml:space="preserve"> </w:t>
                </w:r>
              </w:p>
            </w:tc>
          </w:sdtContent>
        </w:sdt>
      </w:tr>
    </w:tbl>
    <w:p w:rsidR="00455A99" w:rsidRDefault="00455A99" w:rsidP="00455A99">
      <w:pPr>
        <w:spacing w:line="240" w:lineRule="auto"/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55A99" w:rsidRPr="005A37BD" w:rsidTr="004470EB">
        <w:trPr>
          <w:trHeight w:hRule="exact" w:val="284"/>
        </w:trPr>
        <w:tc>
          <w:tcPr>
            <w:tcW w:w="284" w:type="dxa"/>
            <w:vMerge w:val="restart"/>
          </w:tcPr>
          <w:p w:rsidR="00455A99" w:rsidRPr="005A37BD" w:rsidRDefault="00455A99" w:rsidP="004470EB">
            <w:r w:rsidRPr="005A37BD">
              <w:t>1</w:t>
            </w:r>
            <w:r>
              <w:t>8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55A99" w:rsidRPr="005A37BD" w:rsidRDefault="00455A99" w:rsidP="004470EB">
            <w:r w:rsidRPr="005A37BD">
              <w:t>Streben Sie einen Berufs- oder Arbeitsplatzwechsel an oder ist ein solcher aus medizinischen Gründen bereits erfolgt oder angeraten?</w:t>
            </w:r>
          </w:p>
        </w:tc>
        <w:tc>
          <w:tcPr>
            <w:tcW w:w="212" w:type="dxa"/>
            <w:shd w:val="clear" w:color="auto" w:fill="auto"/>
          </w:tcPr>
          <w:p w:rsidR="00455A99" w:rsidRPr="005A37BD" w:rsidRDefault="00455A99" w:rsidP="004470EB"/>
        </w:tc>
        <w:tc>
          <w:tcPr>
            <w:tcW w:w="6450" w:type="dxa"/>
            <w:shd w:val="clear" w:color="auto" w:fill="auto"/>
          </w:tcPr>
          <w:p w:rsidR="00455A99" w:rsidRPr="005A37BD" w:rsidRDefault="003A6C0B" w:rsidP="004470EB">
            <w:sdt>
              <w:sdtPr>
                <w:id w:val="-255831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55A99" w:rsidRPr="005A37BD">
              <w:t xml:space="preserve"> Nein     </w:t>
            </w:r>
            <w:sdt>
              <w:sdtPr>
                <w:id w:val="-842937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55A99" w:rsidRPr="005A37BD">
              <w:t xml:space="preserve"> Ja, empfohlene Tätigkeit?</w:t>
            </w:r>
          </w:p>
        </w:tc>
      </w:tr>
      <w:tr w:rsidR="00455A99" w:rsidRPr="005A37BD" w:rsidTr="004470EB">
        <w:trPr>
          <w:trHeight w:hRule="exact" w:val="1052"/>
        </w:trPr>
        <w:tc>
          <w:tcPr>
            <w:tcW w:w="284" w:type="dxa"/>
            <w:vMerge/>
          </w:tcPr>
          <w:p w:rsidR="00455A99" w:rsidRPr="005A37BD" w:rsidRDefault="00455A99" w:rsidP="004470EB"/>
        </w:tc>
        <w:tc>
          <w:tcPr>
            <w:tcW w:w="2410" w:type="dxa"/>
            <w:vMerge/>
            <w:shd w:val="clear" w:color="auto" w:fill="auto"/>
          </w:tcPr>
          <w:p w:rsidR="00455A99" w:rsidRPr="005A37BD" w:rsidRDefault="00455A99" w:rsidP="004470EB"/>
        </w:tc>
        <w:tc>
          <w:tcPr>
            <w:tcW w:w="212" w:type="dxa"/>
            <w:shd w:val="clear" w:color="auto" w:fill="auto"/>
          </w:tcPr>
          <w:p w:rsidR="00455A99" w:rsidRPr="005A37BD" w:rsidRDefault="00455A99" w:rsidP="004470EB"/>
        </w:tc>
        <w:sdt>
          <w:sdtPr>
            <w:id w:val="-1137022112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55A99" w:rsidRPr="005A37BD" w:rsidRDefault="00E53BA5" w:rsidP="004470EB">
                <w:r>
                  <w:t xml:space="preserve"> </w:t>
                </w:r>
              </w:p>
            </w:tc>
          </w:sdtContent>
        </w:sdt>
      </w:tr>
    </w:tbl>
    <w:p w:rsidR="00455A99" w:rsidRDefault="00455A99" w:rsidP="00455A99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55A99" w:rsidRPr="00C838DC" w:rsidTr="004470EB">
        <w:trPr>
          <w:trHeight w:val="283"/>
        </w:trPr>
        <w:tc>
          <w:tcPr>
            <w:tcW w:w="284" w:type="dxa"/>
            <w:vMerge w:val="restart"/>
          </w:tcPr>
          <w:p w:rsidR="00455A99" w:rsidRPr="00041B95" w:rsidRDefault="00455A99" w:rsidP="004470EB">
            <w:r>
              <w:t>19.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55A99" w:rsidRPr="00C838DC" w:rsidRDefault="00455A99" w:rsidP="004470EB">
            <w:r w:rsidRPr="00455A99">
              <w:t xml:space="preserve">Haben Sie in Ihrem Beruf </w:t>
            </w:r>
            <w:r>
              <w:br/>
            </w:r>
            <w:r w:rsidRPr="00455A99">
              <w:t>häufigen Publikumsverkehr/</w:t>
            </w:r>
            <w:r w:rsidR="00AB39DE">
              <w:br/>
            </w:r>
            <w:r w:rsidRPr="00455A99">
              <w:t>Kontakt mit Kunden?</w:t>
            </w:r>
          </w:p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6450" w:type="dxa"/>
            <w:shd w:val="clear" w:color="auto" w:fill="auto"/>
          </w:tcPr>
          <w:p w:rsidR="00455A99" w:rsidRPr="00C838DC" w:rsidRDefault="003A6C0B" w:rsidP="004470EB">
            <w:sdt>
              <w:sdtPr>
                <w:id w:val="-1121608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 w:rsidRPr="00C838DC">
              <w:t xml:space="preserve"> Nein     </w:t>
            </w:r>
            <w:sdt>
              <w:sdtPr>
                <w:id w:val="-127393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>
              <w:t xml:space="preserve"> Ja, </w:t>
            </w:r>
            <w:r w:rsidR="00455A99" w:rsidRPr="00455A99">
              <w:t>bitte beschreiben Sie die näheren Umstände</w:t>
            </w:r>
          </w:p>
        </w:tc>
      </w:tr>
      <w:tr w:rsidR="00455A99" w:rsidTr="004470EB">
        <w:trPr>
          <w:trHeight w:hRule="exact" w:val="1148"/>
        </w:trPr>
        <w:tc>
          <w:tcPr>
            <w:tcW w:w="284" w:type="dxa"/>
            <w:vMerge/>
          </w:tcPr>
          <w:p w:rsidR="00455A99" w:rsidRPr="00677CEE" w:rsidRDefault="00455A99" w:rsidP="004470EB"/>
        </w:tc>
        <w:tc>
          <w:tcPr>
            <w:tcW w:w="2410" w:type="dxa"/>
            <w:vMerge/>
            <w:shd w:val="clear" w:color="auto" w:fill="auto"/>
          </w:tcPr>
          <w:p w:rsidR="00455A99" w:rsidRPr="00677CEE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sdt>
          <w:sdtPr>
            <w:id w:val="-1711029151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55A99" w:rsidRDefault="00E53BA5" w:rsidP="004470EB">
                <w:r>
                  <w:t xml:space="preserve"> </w:t>
                </w:r>
              </w:p>
            </w:tc>
          </w:sdtContent>
        </w:sdt>
      </w:tr>
    </w:tbl>
    <w:p w:rsidR="00455A99" w:rsidRDefault="00455A99" w:rsidP="00455A99">
      <w:pPr>
        <w:spacing w:line="240" w:lineRule="auto"/>
        <w:rPr>
          <w:b/>
        </w:rPr>
      </w:pPr>
    </w:p>
    <w:p w:rsidR="00455A99" w:rsidRDefault="00455A99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55A99" w:rsidRPr="00C838DC" w:rsidTr="004470EB">
        <w:trPr>
          <w:trHeight w:val="283"/>
        </w:trPr>
        <w:tc>
          <w:tcPr>
            <w:tcW w:w="284" w:type="dxa"/>
            <w:vMerge w:val="restart"/>
          </w:tcPr>
          <w:p w:rsidR="00455A99" w:rsidRPr="00041B95" w:rsidRDefault="00455A99" w:rsidP="004470EB">
            <w:r>
              <w:t>20.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55A99" w:rsidRPr="00C838DC" w:rsidRDefault="00455A99" w:rsidP="004470EB">
            <w:r w:rsidRPr="00455A99">
              <w:t xml:space="preserve">Haben Sie in Ihrem Beruf </w:t>
            </w:r>
            <w:r>
              <w:br/>
            </w:r>
            <w:r w:rsidRPr="00455A99">
              <w:t>Kontakt mit Lebensmitteln?</w:t>
            </w:r>
          </w:p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6450" w:type="dxa"/>
            <w:shd w:val="clear" w:color="auto" w:fill="auto"/>
          </w:tcPr>
          <w:p w:rsidR="00455A99" w:rsidRPr="00C838DC" w:rsidRDefault="003A6C0B" w:rsidP="004470EB">
            <w:sdt>
              <w:sdtPr>
                <w:id w:val="-1655525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 w:rsidRPr="00C838DC">
              <w:t xml:space="preserve"> Nein     </w:t>
            </w:r>
            <w:sdt>
              <w:sdtPr>
                <w:id w:val="-220131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>
              <w:t xml:space="preserve"> Ja, </w:t>
            </w:r>
            <w:r w:rsidR="00455A99" w:rsidRPr="00455A99">
              <w:t>bitte beschreiben Sie die näheren Umstände</w:t>
            </w:r>
          </w:p>
        </w:tc>
      </w:tr>
      <w:tr w:rsidR="00455A99" w:rsidTr="004470EB">
        <w:trPr>
          <w:trHeight w:hRule="exact" w:val="1148"/>
        </w:trPr>
        <w:tc>
          <w:tcPr>
            <w:tcW w:w="284" w:type="dxa"/>
            <w:vMerge/>
          </w:tcPr>
          <w:p w:rsidR="00455A99" w:rsidRPr="00677CEE" w:rsidRDefault="00455A99" w:rsidP="004470EB"/>
        </w:tc>
        <w:tc>
          <w:tcPr>
            <w:tcW w:w="2410" w:type="dxa"/>
            <w:vMerge/>
            <w:shd w:val="clear" w:color="auto" w:fill="auto"/>
          </w:tcPr>
          <w:p w:rsidR="00455A99" w:rsidRPr="00677CEE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sdt>
          <w:sdtPr>
            <w:id w:val="447518541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55A99" w:rsidRDefault="00E53BA5" w:rsidP="004470EB">
                <w:r>
                  <w:t xml:space="preserve"> </w:t>
                </w:r>
              </w:p>
            </w:tc>
          </w:sdtContent>
        </w:sdt>
      </w:tr>
    </w:tbl>
    <w:p w:rsidR="00066DA8" w:rsidRDefault="00066DA8" w:rsidP="00455A99">
      <w:pPr>
        <w:spacing w:line="240" w:lineRule="auto"/>
        <w:rPr>
          <w:b/>
        </w:rPr>
      </w:pPr>
    </w:p>
    <w:p w:rsidR="00066DA8" w:rsidRDefault="00066DA8">
      <w:pPr>
        <w:spacing w:line="240" w:lineRule="auto"/>
        <w:rPr>
          <w:b/>
        </w:rPr>
      </w:pPr>
      <w:r>
        <w:rPr>
          <w:b/>
        </w:rPr>
        <w:br w:type="page"/>
      </w:r>
    </w:p>
    <w:p w:rsidR="00455A99" w:rsidRDefault="00455A99" w:rsidP="00455A99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55A99" w:rsidRPr="00C838DC" w:rsidTr="004470EB">
        <w:trPr>
          <w:trHeight w:val="283"/>
        </w:trPr>
        <w:tc>
          <w:tcPr>
            <w:tcW w:w="284" w:type="dxa"/>
            <w:vMerge w:val="restart"/>
          </w:tcPr>
          <w:p w:rsidR="00455A99" w:rsidRPr="00041B95" w:rsidRDefault="00455A99" w:rsidP="004470EB">
            <w:r>
              <w:t>21.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55A99" w:rsidRPr="00C838DC" w:rsidRDefault="00455A99" w:rsidP="004470EB">
            <w:r w:rsidRPr="00455A99">
              <w:t>Sind Sie in Ihrem Beruf besonderen Belastungen der Haut ausgesetzt (z.B. Feuchtarbeit, häufige Arbeit mit Handschuhen, mechanisch hautbelastende Tätigkeiten, Umgang mit hautreizenden Stoffen, Schadstoffen oder Allergenen)?</w:t>
            </w:r>
          </w:p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tc>
          <w:tcPr>
            <w:tcW w:w="6450" w:type="dxa"/>
            <w:shd w:val="clear" w:color="auto" w:fill="auto"/>
          </w:tcPr>
          <w:p w:rsidR="00455A99" w:rsidRPr="00C838DC" w:rsidRDefault="003A6C0B" w:rsidP="004470EB">
            <w:sdt>
              <w:sdtPr>
                <w:id w:val="708227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 w:rsidRPr="00C838DC">
              <w:t xml:space="preserve"> Nein     </w:t>
            </w:r>
            <w:sdt>
              <w:sdtPr>
                <w:id w:val="-19167760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9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5A99">
              <w:t xml:space="preserve"> Ja, </w:t>
            </w:r>
            <w:r w:rsidR="00455A99" w:rsidRPr="00455A99">
              <w:t>bitte beschreiben Sie die näheren Umstände</w:t>
            </w:r>
          </w:p>
        </w:tc>
      </w:tr>
      <w:tr w:rsidR="00455A99" w:rsidTr="00455A99">
        <w:trPr>
          <w:trHeight w:hRule="exact" w:val="1785"/>
        </w:trPr>
        <w:tc>
          <w:tcPr>
            <w:tcW w:w="284" w:type="dxa"/>
            <w:vMerge/>
          </w:tcPr>
          <w:p w:rsidR="00455A99" w:rsidRPr="00677CEE" w:rsidRDefault="00455A99" w:rsidP="004470EB"/>
        </w:tc>
        <w:tc>
          <w:tcPr>
            <w:tcW w:w="2410" w:type="dxa"/>
            <w:vMerge/>
            <w:shd w:val="clear" w:color="auto" w:fill="auto"/>
          </w:tcPr>
          <w:p w:rsidR="00455A99" w:rsidRPr="00677CEE" w:rsidRDefault="00455A99" w:rsidP="004470EB"/>
        </w:tc>
        <w:tc>
          <w:tcPr>
            <w:tcW w:w="212" w:type="dxa"/>
            <w:shd w:val="clear" w:color="auto" w:fill="auto"/>
          </w:tcPr>
          <w:p w:rsidR="00455A99" w:rsidRPr="00C838DC" w:rsidRDefault="00455A99" w:rsidP="004470EB"/>
        </w:tc>
        <w:sdt>
          <w:sdtPr>
            <w:id w:val="-987246465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55A99" w:rsidRDefault="00E53BA5" w:rsidP="004470EB">
                <w:r>
                  <w:t xml:space="preserve"> </w:t>
                </w:r>
              </w:p>
            </w:tc>
          </w:sdtContent>
        </w:sdt>
      </w:tr>
    </w:tbl>
    <w:p w:rsidR="00455A99" w:rsidRDefault="00455A99" w:rsidP="00455A99">
      <w:pPr>
        <w:spacing w:line="240" w:lineRule="auto"/>
        <w:rPr>
          <w:b/>
        </w:rPr>
      </w:pPr>
    </w:p>
    <w:p w:rsidR="00066DA8" w:rsidRDefault="00066DA8" w:rsidP="00455A99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066DA8" w:rsidRPr="00C838DC" w:rsidTr="004470EB">
        <w:trPr>
          <w:trHeight w:val="283"/>
        </w:trPr>
        <w:tc>
          <w:tcPr>
            <w:tcW w:w="284" w:type="dxa"/>
            <w:vMerge w:val="restart"/>
          </w:tcPr>
          <w:p w:rsidR="00066DA8" w:rsidRPr="00041B95" w:rsidRDefault="00066DA8" w:rsidP="004470EB">
            <w:r>
              <w:t>22.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066DA8" w:rsidRPr="00C838DC" w:rsidRDefault="00066DA8" w:rsidP="004470EB">
            <w:r w:rsidRPr="00066DA8">
              <w:t>Bestand/besteht in Ihrer Familie (Geschwister, Eltern, Großeltern, Kinder) eine der bei Frage 1 genannten Erkrankungen? (Bitte nur Art und Anzahl der Erkrankungen nennen, nicht die betroffenen Personen)</w:t>
            </w:r>
          </w:p>
        </w:tc>
        <w:tc>
          <w:tcPr>
            <w:tcW w:w="212" w:type="dxa"/>
            <w:shd w:val="clear" w:color="auto" w:fill="auto"/>
          </w:tcPr>
          <w:p w:rsidR="00066DA8" w:rsidRPr="00C838DC" w:rsidRDefault="00066DA8" w:rsidP="004470EB"/>
        </w:tc>
        <w:tc>
          <w:tcPr>
            <w:tcW w:w="6450" w:type="dxa"/>
            <w:shd w:val="clear" w:color="auto" w:fill="auto"/>
          </w:tcPr>
          <w:p w:rsidR="00066DA8" w:rsidRPr="00C838DC" w:rsidRDefault="003A6C0B" w:rsidP="004470EB">
            <w:sdt>
              <w:sdtPr>
                <w:id w:val="1880359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6DA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6DA8" w:rsidRPr="00C838DC">
              <w:t xml:space="preserve"> Nein     </w:t>
            </w:r>
            <w:sdt>
              <w:sdtPr>
                <w:id w:val="-48685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6DA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6DA8">
              <w:t xml:space="preserve"> Ja, welche Erkrankung?</w:t>
            </w:r>
          </w:p>
        </w:tc>
      </w:tr>
      <w:tr w:rsidR="00066DA8" w:rsidTr="00066DA8">
        <w:trPr>
          <w:trHeight w:hRule="exact" w:val="1518"/>
        </w:trPr>
        <w:tc>
          <w:tcPr>
            <w:tcW w:w="284" w:type="dxa"/>
            <w:vMerge/>
          </w:tcPr>
          <w:p w:rsidR="00066DA8" w:rsidRPr="00677CEE" w:rsidRDefault="00066DA8" w:rsidP="004470EB"/>
        </w:tc>
        <w:tc>
          <w:tcPr>
            <w:tcW w:w="2410" w:type="dxa"/>
            <w:vMerge/>
            <w:shd w:val="clear" w:color="auto" w:fill="auto"/>
          </w:tcPr>
          <w:p w:rsidR="00066DA8" w:rsidRPr="00677CEE" w:rsidRDefault="00066DA8" w:rsidP="004470EB"/>
        </w:tc>
        <w:tc>
          <w:tcPr>
            <w:tcW w:w="212" w:type="dxa"/>
            <w:shd w:val="clear" w:color="auto" w:fill="auto"/>
          </w:tcPr>
          <w:p w:rsidR="00066DA8" w:rsidRPr="00C838DC" w:rsidRDefault="00066DA8" w:rsidP="004470EB"/>
        </w:tc>
        <w:sdt>
          <w:sdtPr>
            <w:id w:val="-294682705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066DA8" w:rsidRDefault="00E53BA5" w:rsidP="004470EB">
                <w:r>
                  <w:t xml:space="preserve"> </w:t>
                </w:r>
              </w:p>
            </w:tc>
          </w:sdtContent>
        </w:sdt>
      </w:tr>
    </w:tbl>
    <w:p w:rsidR="00455A99" w:rsidRDefault="00455A99" w:rsidP="00455A99">
      <w:pPr>
        <w:spacing w:line="240" w:lineRule="auto"/>
        <w:rPr>
          <w:b/>
        </w:rPr>
      </w:pPr>
    </w:p>
    <w:p w:rsidR="00066DA8" w:rsidRDefault="00066DA8" w:rsidP="00455A99">
      <w:pPr>
        <w:spacing w:line="240" w:lineRule="auto"/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55A99" w:rsidRPr="005A37BD" w:rsidTr="004470EB">
        <w:trPr>
          <w:trHeight w:hRule="exact" w:val="284"/>
        </w:trPr>
        <w:tc>
          <w:tcPr>
            <w:tcW w:w="284" w:type="dxa"/>
            <w:vMerge w:val="restart"/>
          </w:tcPr>
          <w:p w:rsidR="00455A99" w:rsidRPr="005A37BD" w:rsidRDefault="00066DA8" w:rsidP="004470EB">
            <w:r>
              <w:t>23</w:t>
            </w:r>
            <w:r w:rsidR="00455A99"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55A99" w:rsidRPr="005A37BD" w:rsidRDefault="00455A99" w:rsidP="004470EB">
            <w:r>
              <w:t>Welcher Arzt ist am besten über die Erkrankung informiert?</w:t>
            </w:r>
          </w:p>
        </w:tc>
        <w:tc>
          <w:tcPr>
            <w:tcW w:w="212" w:type="dxa"/>
            <w:shd w:val="clear" w:color="auto" w:fill="auto"/>
          </w:tcPr>
          <w:p w:rsidR="00455A99" w:rsidRPr="005A37BD" w:rsidRDefault="00455A99" w:rsidP="004470EB"/>
        </w:tc>
        <w:tc>
          <w:tcPr>
            <w:tcW w:w="6450" w:type="dxa"/>
            <w:shd w:val="clear" w:color="auto" w:fill="auto"/>
          </w:tcPr>
          <w:p w:rsidR="00455A99" w:rsidRPr="005A37BD" w:rsidRDefault="00455A99" w:rsidP="004470EB">
            <w:r>
              <w:rPr>
                <w:rFonts w:ascii="Segoe UI Symbol" w:hAnsi="Segoe UI Symbol" w:cs="Segoe UI Symbol"/>
              </w:rPr>
              <w:t>Name und Anschrift des Arztes:</w:t>
            </w:r>
          </w:p>
        </w:tc>
      </w:tr>
      <w:tr w:rsidR="00455A99" w:rsidRPr="005A37BD" w:rsidTr="004470EB">
        <w:trPr>
          <w:trHeight w:hRule="exact" w:val="1052"/>
        </w:trPr>
        <w:tc>
          <w:tcPr>
            <w:tcW w:w="284" w:type="dxa"/>
            <w:vMerge/>
          </w:tcPr>
          <w:p w:rsidR="00455A99" w:rsidRPr="005A37BD" w:rsidRDefault="00455A99" w:rsidP="004470EB"/>
        </w:tc>
        <w:tc>
          <w:tcPr>
            <w:tcW w:w="2410" w:type="dxa"/>
            <w:vMerge/>
            <w:shd w:val="clear" w:color="auto" w:fill="auto"/>
          </w:tcPr>
          <w:p w:rsidR="00455A99" w:rsidRPr="005A37BD" w:rsidRDefault="00455A99" w:rsidP="004470EB"/>
        </w:tc>
        <w:tc>
          <w:tcPr>
            <w:tcW w:w="212" w:type="dxa"/>
            <w:shd w:val="clear" w:color="auto" w:fill="auto"/>
          </w:tcPr>
          <w:p w:rsidR="00455A99" w:rsidRPr="005A37BD" w:rsidRDefault="00455A99" w:rsidP="004470EB"/>
        </w:tc>
        <w:sdt>
          <w:sdtPr>
            <w:id w:val="-1122304329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55A99" w:rsidRPr="005A37BD" w:rsidRDefault="00E53BA5" w:rsidP="004470EB">
                <w:r>
                  <w:t xml:space="preserve"> </w:t>
                </w:r>
              </w:p>
            </w:tc>
          </w:sdtContent>
        </w:sdt>
      </w:tr>
    </w:tbl>
    <w:p w:rsidR="00455A99" w:rsidRDefault="00455A99" w:rsidP="00455A99">
      <w:pPr>
        <w:rPr>
          <w:b/>
        </w:rPr>
      </w:pPr>
    </w:p>
    <w:sectPr w:rsidR="00455A99" w:rsidSect="000C4EC5">
      <w:headerReference w:type="default" r:id="rId8"/>
      <w:footerReference w:type="default" r:id="rId9"/>
      <w:pgSz w:w="11901" w:h="16817"/>
      <w:pgMar w:top="1985" w:right="851" w:bottom="42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6C0B" w:rsidRDefault="003A6C0B" w:rsidP="002A7F66">
      <w:pPr>
        <w:spacing w:line="240" w:lineRule="auto"/>
      </w:pPr>
      <w:r>
        <w:separator/>
      </w:r>
    </w:p>
  </w:endnote>
  <w:endnote w:type="continuationSeparator" w:id="0">
    <w:p w:rsidR="003A6C0B" w:rsidRDefault="003A6C0B" w:rsidP="002A7F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0EB" w:rsidRPr="00C21F11" w:rsidRDefault="004470EB" w:rsidP="000A70A7">
    <w:pPr>
      <w:pStyle w:val="Fuzeile"/>
      <w:pBdr>
        <w:top w:val="single" w:sz="4" w:space="1" w:color="auto"/>
      </w:pBdr>
      <w:tabs>
        <w:tab w:val="clear" w:pos="9072"/>
        <w:tab w:val="center" w:pos="9299"/>
      </w:tabs>
      <w:rPr>
        <w:rStyle w:val="Zeichenklein"/>
      </w:rPr>
    </w:pPr>
    <w:r>
      <w:rPr>
        <w:sz w:val="10"/>
        <w:szCs w:val="10"/>
      </w:rPr>
      <w:t>A.175.0518</w:t>
    </w:r>
    <w:r>
      <w:rPr>
        <w:sz w:val="10"/>
        <w:szCs w:val="10"/>
      </w:rPr>
      <w:tab/>
    </w:r>
    <w:r>
      <w:rPr>
        <w:sz w:val="10"/>
        <w:szCs w:val="10"/>
      </w:rPr>
      <w:tab/>
    </w:r>
    <w:r w:rsidRPr="00C21F11">
      <w:rPr>
        <w:rStyle w:val="Zeichenklein"/>
      </w:rPr>
      <w:fldChar w:fldCharType="begin"/>
    </w:r>
    <w:r w:rsidRPr="00C21F11">
      <w:rPr>
        <w:rStyle w:val="Zeichenklein"/>
      </w:rPr>
      <w:instrText>PAGE   \* MERGEFORMAT</w:instrText>
    </w:r>
    <w:r w:rsidRPr="00C21F11">
      <w:rPr>
        <w:rStyle w:val="Zeichenklein"/>
      </w:rPr>
      <w:fldChar w:fldCharType="separate"/>
    </w:r>
    <w:r>
      <w:rPr>
        <w:rStyle w:val="Zeichenklein"/>
        <w:noProof/>
      </w:rPr>
      <w:t>6</w:t>
    </w:r>
    <w:r w:rsidRPr="00C21F11">
      <w:rPr>
        <w:rStyle w:val="Zeichenklein"/>
      </w:rPr>
      <w:fldChar w:fldCharType="end"/>
    </w:r>
    <w:r>
      <w:rPr>
        <w:rStyle w:val="Zeichenklein"/>
      </w:rPr>
      <w:t xml:space="preserve"> von 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6C0B" w:rsidRDefault="003A6C0B" w:rsidP="002A7F66">
      <w:pPr>
        <w:spacing w:line="240" w:lineRule="auto"/>
      </w:pPr>
      <w:r>
        <w:separator/>
      </w:r>
    </w:p>
  </w:footnote>
  <w:footnote w:type="continuationSeparator" w:id="0">
    <w:p w:rsidR="003A6C0B" w:rsidRDefault="003A6C0B" w:rsidP="002A7F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0EB" w:rsidRDefault="004470EB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83600"/>
          <wp:effectExtent l="0" t="0" r="5080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ularkopf_BC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6000" cy="108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470EB" w:rsidRDefault="004470EB">
    <w:pPr>
      <w:pStyle w:val="Kopfzeile"/>
    </w:pPr>
  </w:p>
  <w:p w:rsidR="004470EB" w:rsidRDefault="004470EB">
    <w:pPr>
      <w:pStyle w:val="Kopfzeile"/>
    </w:pPr>
  </w:p>
  <w:p w:rsidR="004470EB" w:rsidRDefault="004470EB" w:rsidP="009C0572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04BCC"/>
    <w:multiLevelType w:val="hybridMultilevel"/>
    <w:tmpl w:val="80C22C9C"/>
    <w:lvl w:ilvl="0" w:tplc="F322F7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D09FE"/>
    <w:multiLevelType w:val="hybridMultilevel"/>
    <w:tmpl w:val="4160901C"/>
    <w:lvl w:ilvl="0" w:tplc="DC18034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127E7"/>
    <w:multiLevelType w:val="hybridMultilevel"/>
    <w:tmpl w:val="A1162FA6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474DB"/>
    <w:multiLevelType w:val="hybridMultilevel"/>
    <w:tmpl w:val="219CCEB2"/>
    <w:lvl w:ilvl="0" w:tplc="B0E2578C">
      <w:start w:val="20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123C4"/>
    <w:multiLevelType w:val="hybridMultilevel"/>
    <w:tmpl w:val="B65427A2"/>
    <w:lvl w:ilvl="0" w:tplc="DA88479C">
      <w:start w:val="5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L4vWFyLODKZC19yEL+Cr8Siq7Uy1AyonsKZUFSlY7sgiKdMlwQVbf200MLSazmZKA70rs0MmldsuKNuqAH9oxw==" w:salt="Ey+9TNDPesNut3vFrpyX8A=="/>
  <w:defaultTabStop w:val="709"/>
  <w:autoHyphenation/>
  <w:hyphenationZone w:val="425"/>
  <w:drawingGridHorizontalSpacing w:val="357"/>
  <w:drawingGridVerticalSpacing w:val="357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EA8"/>
    <w:rsid w:val="000049F0"/>
    <w:rsid w:val="00004E98"/>
    <w:rsid w:val="00011DCE"/>
    <w:rsid w:val="000150A5"/>
    <w:rsid w:val="00016F58"/>
    <w:rsid w:val="000232C1"/>
    <w:rsid w:val="00030D69"/>
    <w:rsid w:val="00034AFA"/>
    <w:rsid w:val="000376F5"/>
    <w:rsid w:val="00041B95"/>
    <w:rsid w:val="00045442"/>
    <w:rsid w:val="00050164"/>
    <w:rsid w:val="00050B9D"/>
    <w:rsid w:val="0005281C"/>
    <w:rsid w:val="0006121E"/>
    <w:rsid w:val="000668CA"/>
    <w:rsid w:val="00066DA8"/>
    <w:rsid w:val="00072A17"/>
    <w:rsid w:val="000743AC"/>
    <w:rsid w:val="0009020D"/>
    <w:rsid w:val="000932B5"/>
    <w:rsid w:val="000A2FCD"/>
    <w:rsid w:val="000A4BFA"/>
    <w:rsid w:val="000A70A7"/>
    <w:rsid w:val="000B191E"/>
    <w:rsid w:val="000C4EC5"/>
    <w:rsid w:val="000C7C86"/>
    <w:rsid w:val="000E0BE0"/>
    <w:rsid w:val="000E19C3"/>
    <w:rsid w:val="000F2C2F"/>
    <w:rsid w:val="000F647C"/>
    <w:rsid w:val="00112726"/>
    <w:rsid w:val="00112A52"/>
    <w:rsid w:val="001173E3"/>
    <w:rsid w:val="001200DA"/>
    <w:rsid w:val="00120C71"/>
    <w:rsid w:val="00122107"/>
    <w:rsid w:val="0012338F"/>
    <w:rsid w:val="001277A9"/>
    <w:rsid w:val="00133E47"/>
    <w:rsid w:val="00137BD5"/>
    <w:rsid w:val="001404C2"/>
    <w:rsid w:val="001471E4"/>
    <w:rsid w:val="00154DE3"/>
    <w:rsid w:val="00155FE6"/>
    <w:rsid w:val="00161953"/>
    <w:rsid w:val="00171F84"/>
    <w:rsid w:val="001723ED"/>
    <w:rsid w:val="0017615E"/>
    <w:rsid w:val="001850DA"/>
    <w:rsid w:val="00187D67"/>
    <w:rsid w:val="0019659D"/>
    <w:rsid w:val="001A2DA0"/>
    <w:rsid w:val="001A44AC"/>
    <w:rsid w:val="001C21D2"/>
    <w:rsid w:val="001C6B52"/>
    <w:rsid w:val="001C6BB5"/>
    <w:rsid w:val="001D5B79"/>
    <w:rsid w:val="001D5CE6"/>
    <w:rsid w:val="001E69C0"/>
    <w:rsid w:val="001E71E8"/>
    <w:rsid w:val="001E7EC3"/>
    <w:rsid w:val="00204CB6"/>
    <w:rsid w:val="00205600"/>
    <w:rsid w:val="00210A31"/>
    <w:rsid w:val="0021320B"/>
    <w:rsid w:val="00221E18"/>
    <w:rsid w:val="00226438"/>
    <w:rsid w:val="002334DD"/>
    <w:rsid w:val="00234C21"/>
    <w:rsid w:val="00235652"/>
    <w:rsid w:val="00237FAC"/>
    <w:rsid w:val="00240002"/>
    <w:rsid w:val="00246ECD"/>
    <w:rsid w:val="00247A6A"/>
    <w:rsid w:val="00257630"/>
    <w:rsid w:val="00266837"/>
    <w:rsid w:val="00270A1B"/>
    <w:rsid w:val="00273182"/>
    <w:rsid w:val="002739F3"/>
    <w:rsid w:val="00273C24"/>
    <w:rsid w:val="00292F25"/>
    <w:rsid w:val="002938FF"/>
    <w:rsid w:val="002A3CB2"/>
    <w:rsid w:val="002A7F66"/>
    <w:rsid w:val="002B13CE"/>
    <w:rsid w:val="002C239B"/>
    <w:rsid w:val="002C2E85"/>
    <w:rsid w:val="002D3305"/>
    <w:rsid w:val="002E1A1A"/>
    <w:rsid w:val="002E1FE4"/>
    <w:rsid w:val="002E53B8"/>
    <w:rsid w:val="002E61E4"/>
    <w:rsid w:val="002F42B8"/>
    <w:rsid w:val="0030131B"/>
    <w:rsid w:val="00305575"/>
    <w:rsid w:val="00315600"/>
    <w:rsid w:val="00317738"/>
    <w:rsid w:val="00321031"/>
    <w:rsid w:val="003243D3"/>
    <w:rsid w:val="00325DF4"/>
    <w:rsid w:val="00335360"/>
    <w:rsid w:val="003470FF"/>
    <w:rsid w:val="0035084D"/>
    <w:rsid w:val="003569E3"/>
    <w:rsid w:val="00364344"/>
    <w:rsid w:val="003746BF"/>
    <w:rsid w:val="00374843"/>
    <w:rsid w:val="00376A72"/>
    <w:rsid w:val="003936BE"/>
    <w:rsid w:val="00394BC2"/>
    <w:rsid w:val="00395100"/>
    <w:rsid w:val="00397908"/>
    <w:rsid w:val="003A20AE"/>
    <w:rsid w:val="003A626E"/>
    <w:rsid w:val="003A6A95"/>
    <w:rsid w:val="003A6C0B"/>
    <w:rsid w:val="003A7C1D"/>
    <w:rsid w:val="003B0E62"/>
    <w:rsid w:val="003B3DEB"/>
    <w:rsid w:val="003B5331"/>
    <w:rsid w:val="003C3934"/>
    <w:rsid w:val="003D33EA"/>
    <w:rsid w:val="003E20D2"/>
    <w:rsid w:val="00404EAA"/>
    <w:rsid w:val="00405DF5"/>
    <w:rsid w:val="004354E2"/>
    <w:rsid w:val="00435A6C"/>
    <w:rsid w:val="0044035E"/>
    <w:rsid w:val="004409B8"/>
    <w:rsid w:val="00440CF2"/>
    <w:rsid w:val="004470EB"/>
    <w:rsid w:val="00447E2B"/>
    <w:rsid w:val="00455A99"/>
    <w:rsid w:val="004614A3"/>
    <w:rsid w:val="00461E96"/>
    <w:rsid w:val="004718B6"/>
    <w:rsid w:val="00473A46"/>
    <w:rsid w:val="00475DE3"/>
    <w:rsid w:val="00477494"/>
    <w:rsid w:val="00485A7E"/>
    <w:rsid w:val="00487D51"/>
    <w:rsid w:val="00495587"/>
    <w:rsid w:val="004A5656"/>
    <w:rsid w:val="004B0B76"/>
    <w:rsid w:val="004B1910"/>
    <w:rsid w:val="004C3DC9"/>
    <w:rsid w:val="004C5985"/>
    <w:rsid w:val="004C7A2E"/>
    <w:rsid w:val="004D25D6"/>
    <w:rsid w:val="004D6785"/>
    <w:rsid w:val="004E3978"/>
    <w:rsid w:val="004F5A92"/>
    <w:rsid w:val="004F7DA8"/>
    <w:rsid w:val="00501BA9"/>
    <w:rsid w:val="00503FAE"/>
    <w:rsid w:val="00514C4E"/>
    <w:rsid w:val="005202C9"/>
    <w:rsid w:val="00527C4B"/>
    <w:rsid w:val="0053022A"/>
    <w:rsid w:val="00531821"/>
    <w:rsid w:val="00534041"/>
    <w:rsid w:val="00537FF9"/>
    <w:rsid w:val="005421D6"/>
    <w:rsid w:val="005538E9"/>
    <w:rsid w:val="005612F8"/>
    <w:rsid w:val="00570922"/>
    <w:rsid w:val="00573720"/>
    <w:rsid w:val="00581437"/>
    <w:rsid w:val="0058315A"/>
    <w:rsid w:val="005A35F3"/>
    <w:rsid w:val="005A7FCD"/>
    <w:rsid w:val="005C1967"/>
    <w:rsid w:val="005C240D"/>
    <w:rsid w:val="005D16ED"/>
    <w:rsid w:val="005D79FF"/>
    <w:rsid w:val="005F0EAA"/>
    <w:rsid w:val="006014F5"/>
    <w:rsid w:val="006018D6"/>
    <w:rsid w:val="006026AF"/>
    <w:rsid w:val="006047C4"/>
    <w:rsid w:val="00605633"/>
    <w:rsid w:val="006056F6"/>
    <w:rsid w:val="00605A85"/>
    <w:rsid w:val="00607269"/>
    <w:rsid w:val="00610898"/>
    <w:rsid w:val="00611156"/>
    <w:rsid w:val="0061336C"/>
    <w:rsid w:val="00613471"/>
    <w:rsid w:val="0061364D"/>
    <w:rsid w:val="0061384A"/>
    <w:rsid w:val="00615795"/>
    <w:rsid w:val="00615F54"/>
    <w:rsid w:val="006210F5"/>
    <w:rsid w:val="00622356"/>
    <w:rsid w:val="0062574B"/>
    <w:rsid w:val="00627C7C"/>
    <w:rsid w:val="00640E53"/>
    <w:rsid w:val="00657178"/>
    <w:rsid w:val="00666256"/>
    <w:rsid w:val="00673ACA"/>
    <w:rsid w:val="00674E47"/>
    <w:rsid w:val="0067570E"/>
    <w:rsid w:val="00675AC9"/>
    <w:rsid w:val="00677CEE"/>
    <w:rsid w:val="006804ED"/>
    <w:rsid w:val="006828DC"/>
    <w:rsid w:val="00687130"/>
    <w:rsid w:val="0069166F"/>
    <w:rsid w:val="006931DD"/>
    <w:rsid w:val="00696314"/>
    <w:rsid w:val="006A166C"/>
    <w:rsid w:val="006B172C"/>
    <w:rsid w:val="006B6930"/>
    <w:rsid w:val="006B69BB"/>
    <w:rsid w:val="006C3E32"/>
    <w:rsid w:val="006C479A"/>
    <w:rsid w:val="006C4F3C"/>
    <w:rsid w:val="006D5063"/>
    <w:rsid w:val="006D5641"/>
    <w:rsid w:val="006D6674"/>
    <w:rsid w:val="006E355A"/>
    <w:rsid w:val="006F0F8F"/>
    <w:rsid w:val="00702FBE"/>
    <w:rsid w:val="00710AFA"/>
    <w:rsid w:val="00711F9E"/>
    <w:rsid w:val="007200C8"/>
    <w:rsid w:val="007257D5"/>
    <w:rsid w:val="00727538"/>
    <w:rsid w:val="00741989"/>
    <w:rsid w:val="00750C61"/>
    <w:rsid w:val="00751B52"/>
    <w:rsid w:val="00760DDC"/>
    <w:rsid w:val="00763205"/>
    <w:rsid w:val="00763F17"/>
    <w:rsid w:val="007649B9"/>
    <w:rsid w:val="00764F56"/>
    <w:rsid w:val="00775729"/>
    <w:rsid w:val="00777483"/>
    <w:rsid w:val="00783321"/>
    <w:rsid w:val="007878D2"/>
    <w:rsid w:val="00792F11"/>
    <w:rsid w:val="007964A2"/>
    <w:rsid w:val="007A0CD8"/>
    <w:rsid w:val="007A1192"/>
    <w:rsid w:val="007B014D"/>
    <w:rsid w:val="007B301B"/>
    <w:rsid w:val="007B6C3B"/>
    <w:rsid w:val="007D3050"/>
    <w:rsid w:val="007E0178"/>
    <w:rsid w:val="007F07A2"/>
    <w:rsid w:val="007F083B"/>
    <w:rsid w:val="007F0F96"/>
    <w:rsid w:val="007F283B"/>
    <w:rsid w:val="007F333F"/>
    <w:rsid w:val="007F7610"/>
    <w:rsid w:val="00810294"/>
    <w:rsid w:val="00811445"/>
    <w:rsid w:val="00812E53"/>
    <w:rsid w:val="00815295"/>
    <w:rsid w:val="00826884"/>
    <w:rsid w:val="0083426D"/>
    <w:rsid w:val="00834666"/>
    <w:rsid w:val="0084356F"/>
    <w:rsid w:val="008468C6"/>
    <w:rsid w:val="00847F95"/>
    <w:rsid w:val="00854E9C"/>
    <w:rsid w:val="00863AD8"/>
    <w:rsid w:val="00863FE7"/>
    <w:rsid w:val="008650D1"/>
    <w:rsid w:val="008678E3"/>
    <w:rsid w:val="00872199"/>
    <w:rsid w:val="008724BA"/>
    <w:rsid w:val="00875826"/>
    <w:rsid w:val="00877211"/>
    <w:rsid w:val="008808A3"/>
    <w:rsid w:val="00887B48"/>
    <w:rsid w:val="00887CA0"/>
    <w:rsid w:val="008919DD"/>
    <w:rsid w:val="00891C32"/>
    <w:rsid w:val="008C181F"/>
    <w:rsid w:val="008C3027"/>
    <w:rsid w:val="008C73CF"/>
    <w:rsid w:val="008D0289"/>
    <w:rsid w:val="008D1A02"/>
    <w:rsid w:val="008E4995"/>
    <w:rsid w:val="008E580A"/>
    <w:rsid w:val="008E6F57"/>
    <w:rsid w:val="008E74AC"/>
    <w:rsid w:val="00905303"/>
    <w:rsid w:val="0090667B"/>
    <w:rsid w:val="00910FBC"/>
    <w:rsid w:val="0091655C"/>
    <w:rsid w:val="0091664F"/>
    <w:rsid w:val="00916919"/>
    <w:rsid w:val="00916E57"/>
    <w:rsid w:val="009300E0"/>
    <w:rsid w:val="00930167"/>
    <w:rsid w:val="009334A0"/>
    <w:rsid w:val="0093504F"/>
    <w:rsid w:val="00942E9E"/>
    <w:rsid w:val="0094515E"/>
    <w:rsid w:val="00946BB5"/>
    <w:rsid w:val="009510AA"/>
    <w:rsid w:val="00951800"/>
    <w:rsid w:val="00952502"/>
    <w:rsid w:val="0096491F"/>
    <w:rsid w:val="00964AA4"/>
    <w:rsid w:val="00966891"/>
    <w:rsid w:val="0097249E"/>
    <w:rsid w:val="0097543E"/>
    <w:rsid w:val="009770AE"/>
    <w:rsid w:val="0098017D"/>
    <w:rsid w:val="0098183B"/>
    <w:rsid w:val="0098489B"/>
    <w:rsid w:val="00985AB2"/>
    <w:rsid w:val="00990905"/>
    <w:rsid w:val="00996E6E"/>
    <w:rsid w:val="009A122E"/>
    <w:rsid w:val="009A4562"/>
    <w:rsid w:val="009A47F6"/>
    <w:rsid w:val="009A7EDF"/>
    <w:rsid w:val="009B21C9"/>
    <w:rsid w:val="009C0572"/>
    <w:rsid w:val="009C0F25"/>
    <w:rsid w:val="009C4BAD"/>
    <w:rsid w:val="009C5FFC"/>
    <w:rsid w:val="009D2C80"/>
    <w:rsid w:val="009D5E1B"/>
    <w:rsid w:val="009E078B"/>
    <w:rsid w:val="009E6C52"/>
    <w:rsid w:val="009F2591"/>
    <w:rsid w:val="00A036F3"/>
    <w:rsid w:val="00A06966"/>
    <w:rsid w:val="00A1329B"/>
    <w:rsid w:val="00A1567C"/>
    <w:rsid w:val="00A412D6"/>
    <w:rsid w:val="00A459A5"/>
    <w:rsid w:val="00A53CDD"/>
    <w:rsid w:val="00A56F59"/>
    <w:rsid w:val="00A60152"/>
    <w:rsid w:val="00A66168"/>
    <w:rsid w:val="00A76265"/>
    <w:rsid w:val="00A87C4F"/>
    <w:rsid w:val="00A93ED0"/>
    <w:rsid w:val="00A93FD2"/>
    <w:rsid w:val="00A96928"/>
    <w:rsid w:val="00AA4085"/>
    <w:rsid w:val="00AA5022"/>
    <w:rsid w:val="00AA7C34"/>
    <w:rsid w:val="00AB39DE"/>
    <w:rsid w:val="00AB4EA8"/>
    <w:rsid w:val="00AC27AD"/>
    <w:rsid w:val="00AC7F85"/>
    <w:rsid w:val="00AD4844"/>
    <w:rsid w:val="00AD546D"/>
    <w:rsid w:val="00AE281A"/>
    <w:rsid w:val="00AF23E8"/>
    <w:rsid w:val="00B12E74"/>
    <w:rsid w:val="00B13113"/>
    <w:rsid w:val="00B169C2"/>
    <w:rsid w:val="00B16C7D"/>
    <w:rsid w:val="00B27C91"/>
    <w:rsid w:val="00B32245"/>
    <w:rsid w:val="00B32B53"/>
    <w:rsid w:val="00B33469"/>
    <w:rsid w:val="00B41512"/>
    <w:rsid w:val="00B45772"/>
    <w:rsid w:val="00B56EC3"/>
    <w:rsid w:val="00B60135"/>
    <w:rsid w:val="00B625DF"/>
    <w:rsid w:val="00B765DC"/>
    <w:rsid w:val="00B7689E"/>
    <w:rsid w:val="00B807DA"/>
    <w:rsid w:val="00B85C03"/>
    <w:rsid w:val="00B85E28"/>
    <w:rsid w:val="00B938C3"/>
    <w:rsid w:val="00BA350D"/>
    <w:rsid w:val="00BB0362"/>
    <w:rsid w:val="00BB410D"/>
    <w:rsid w:val="00BB4512"/>
    <w:rsid w:val="00BD1619"/>
    <w:rsid w:val="00BD2403"/>
    <w:rsid w:val="00BD582E"/>
    <w:rsid w:val="00BD5D65"/>
    <w:rsid w:val="00BE5838"/>
    <w:rsid w:val="00BE77C0"/>
    <w:rsid w:val="00BF19F9"/>
    <w:rsid w:val="00BF39DD"/>
    <w:rsid w:val="00BF4321"/>
    <w:rsid w:val="00BF657F"/>
    <w:rsid w:val="00C0284F"/>
    <w:rsid w:val="00C050CD"/>
    <w:rsid w:val="00C109D4"/>
    <w:rsid w:val="00C10C8F"/>
    <w:rsid w:val="00C155B3"/>
    <w:rsid w:val="00C21F11"/>
    <w:rsid w:val="00C35637"/>
    <w:rsid w:val="00C372EE"/>
    <w:rsid w:val="00C408FD"/>
    <w:rsid w:val="00C44B0D"/>
    <w:rsid w:val="00C44CBF"/>
    <w:rsid w:val="00C512C2"/>
    <w:rsid w:val="00C529B4"/>
    <w:rsid w:val="00C60643"/>
    <w:rsid w:val="00C7084B"/>
    <w:rsid w:val="00C713E1"/>
    <w:rsid w:val="00C76522"/>
    <w:rsid w:val="00C77370"/>
    <w:rsid w:val="00C838DC"/>
    <w:rsid w:val="00C90912"/>
    <w:rsid w:val="00C937FA"/>
    <w:rsid w:val="00C953CF"/>
    <w:rsid w:val="00CA0920"/>
    <w:rsid w:val="00CA1665"/>
    <w:rsid w:val="00CA3C83"/>
    <w:rsid w:val="00CA6015"/>
    <w:rsid w:val="00CB1FF0"/>
    <w:rsid w:val="00CB4015"/>
    <w:rsid w:val="00CC2BF1"/>
    <w:rsid w:val="00CC73E1"/>
    <w:rsid w:val="00CD25E8"/>
    <w:rsid w:val="00CD35C4"/>
    <w:rsid w:val="00CF0F3B"/>
    <w:rsid w:val="00CF3A4D"/>
    <w:rsid w:val="00CF4262"/>
    <w:rsid w:val="00D006BD"/>
    <w:rsid w:val="00D042A5"/>
    <w:rsid w:val="00D135E4"/>
    <w:rsid w:val="00D23BE4"/>
    <w:rsid w:val="00D2681C"/>
    <w:rsid w:val="00D50630"/>
    <w:rsid w:val="00D5129F"/>
    <w:rsid w:val="00D52669"/>
    <w:rsid w:val="00D55812"/>
    <w:rsid w:val="00D73112"/>
    <w:rsid w:val="00D73FDD"/>
    <w:rsid w:val="00D74B53"/>
    <w:rsid w:val="00D85B62"/>
    <w:rsid w:val="00D90943"/>
    <w:rsid w:val="00D96D31"/>
    <w:rsid w:val="00DA10D6"/>
    <w:rsid w:val="00DA214B"/>
    <w:rsid w:val="00DA2792"/>
    <w:rsid w:val="00DA37D3"/>
    <w:rsid w:val="00DB22FD"/>
    <w:rsid w:val="00DD1CDB"/>
    <w:rsid w:val="00DD73B0"/>
    <w:rsid w:val="00DE26B0"/>
    <w:rsid w:val="00DF403C"/>
    <w:rsid w:val="00E000FA"/>
    <w:rsid w:val="00E00C0B"/>
    <w:rsid w:val="00E02A5A"/>
    <w:rsid w:val="00E23695"/>
    <w:rsid w:val="00E240D0"/>
    <w:rsid w:val="00E25724"/>
    <w:rsid w:val="00E2648B"/>
    <w:rsid w:val="00E30134"/>
    <w:rsid w:val="00E47E85"/>
    <w:rsid w:val="00E50DA1"/>
    <w:rsid w:val="00E53BA5"/>
    <w:rsid w:val="00E612A0"/>
    <w:rsid w:val="00E6381E"/>
    <w:rsid w:val="00E65745"/>
    <w:rsid w:val="00E65DD2"/>
    <w:rsid w:val="00E83DF8"/>
    <w:rsid w:val="00E84535"/>
    <w:rsid w:val="00E87A9B"/>
    <w:rsid w:val="00E87CDF"/>
    <w:rsid w:val="00E94C08"/>
    <w:rsid w:val="00E95D89"/>
    <w:rsid w:val="00EA1278"/>
    <w:rsid w:val="00EA1C90"/>
    <w:rsid w:val="00EA3EF8"/>
    <w:rsid w:val="00EA533D"/>
    <w:rsid w:val="00EA77DA"/>
    <w:rsid w:val="00EB2EF5"/>
    <w:rsid w:val="00EC1157"/>
    <w:rsid w:val="00EC29E8"/>
    <w:rsid w:val="00EC30B5"/>
    <w:rsid w:val="00EC30EC"/>
    <w:rsid w:val="00EC6D6B"/>
    <w:rsid w:val="00ED5530"/>
    <w:rsid w:val="00ED6151"/>
    <w:rsid w:val="00ED6DC6"/>
    <w:rsid w:val="00EE2548"/>
    <w:rsid w:val="00EE2C7E"/>
    <w:rsid w:val="00EE5F3C"/>
    <w:rsid w:val="00EE61C4"/>
    <w:rsid w:val="00EF0FC0"/>
    <w:rsid w:val="00EF1EA7"/>
    <w:rsid w:val="00EF2CE3"/>
    <w:rsid w:val="00F043C5"/>
    <w:rsid w:val="00F10125"/>
    <w:rsid w:val="00F11281"/>
    <w:rsid w:val="00F121BE"/>
    <w:rsid w:val="00F278B0"/>
    <w:rsid w:val="00F27EA2"/>
    <w:rsid w:val="00F43E47"/>
    <w:rsid w:val="00F6096C"/>
    <w:rsid w:val="00F6616C"/>
    <w:rsid w:val="00F67F1C"/>
    <w:rsid w:val="00F73C23"/>
    <w:rsid w:val="00F759BD"/>
    <w:rsid w:val="00F80DB5"/>
    <w:rsid w:val="00F82149"/>
    <w:rsid w:val="00F825A8"/>
    <w:rsid w:val="00F937AA"/>
    <w:rsid w:val="00F96D9A"/>
    <w:rsid w:val="00F97ED0"/>
    <w:rsid w:val="00FA58AB"/>
    <w:rsid w:val="00FB02DF"/>
    <w:rsid w:val="00FB7ED3"/>
    <w:rsid w:val="00FD254C"/>
    <w:rsid w:val="00FD261D"/>
    <w:rsid w:val="00FD398C"/>
    <w:rsid w:val="00FE22F1"/>
    <w:rsid w:val="00FE2F30"/>
    <w:rsid w:val="00FF0180"/>
    <w:rsid w:val="00FF2196"/>
    <w:rsid w:val="00FF62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B99950"/>
  <w15:docId w15:val="{8042349A-B956-4FC8-AC61-5E123663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049F0"/>
    <w:pPr>
      <w:spacing w:line="240" w:lineRule="exact"/>
    </w:pPr>
    <w:rPr>
      <w:rFonts w:ascii="Verdana" w:hAnsi="Verdana"/>
      <w:sz w:val="15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6616C"/>
    <w:pPr>
      <w:spacing w:line="320" w:lineRule="exact"/>
      <w:outlineLvl w:val="0"/>
    </w:pPr>
    <w:rPr>
      <w:b/>
      <w:caps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28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92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lein">
    <w:name w:val="Text klein"/>
    <w:basedOn w:val="Standard"/>
    <w:qFormat/>
    <w:rsid w:val="00ED6151"/>
    <w:pPr>
      <w:spacing w:line="200" w:lineRule="exact"/>
    </w:pPr>
    <w:rPr>
      <w:sz w:val="13"/>
      <w:szCs w:val="14"/>
    </w:rPr>
  </w:style>
  <w:style w:type="character" w:styleId="Platzhaltertext">
    <w:name w:val="Placeholder Text"/>
    <w:basedOn w:val="Absatz-Standardschriftart"/>
    <w:uiPriority w:val="99"/>
    <w:semiHidden/>
    <w:rsid w:val="0084356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35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356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A7F66"/>
    <w:rPr>
      <w:rFonts w:ascii="Verdana" w:hAnsi="Verdana"/>
      <w:sz w:val="18"/>
    </w:rPr>
  </w:style>
  <w:style w:type="paragraph" w:styleId="Fuzeile">
    <w:name w:val="footer"/>
    <w:basedOn w:val="Standard"/>
    <w:link w:val="Fu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A7F66"/>
    <w:rPr>
      <w:rFonts w:ascii="Verdana" w:hAnsi="Verdana"/>
      <w:sz w:val="18"/>
    </w:rPr>
  </w:style>
  <w:style w:type="paragraph" w:customStyle="1" w:styleId="Bold">
    <w:name w:val="Bold"/>
    <w:basedOn w:val="Standard"/>
    <w:qFormat/>
    <w:rsid w:val="00916919"/>
    <w:rPr>
      <w:b/>
    </w:rPr>
  </w:style>
  <w:style w:type="character" w:customStyle="1" w:styleId="Zeichenklein">
    <w:name w:val="Zeichen klein"/>
    <w:basedOn w:val="Absatz-Standardschriftart"/>
    <w:uiPriority w:val="1"/>
    <w:qFormat/>
    <w:rsid w:val="00ED6151"/>
    <w:rPr>
      <w:rFonts w:ascii="Verdana" w:hAnsi="Verdana"/>
      <w:sz w:val="13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6616C"/>
    <w:rPr>
      <w:rFonts w:ascii="Verdana" w:hAnsi="Verdana"/>
      <w:b/>
      <w:caps/>
      <w:sz w:val="22"/>
      <w:szCs w:val="28"/>
    </w:rPr>
  </w:style>
  <w:style w:type="character" w:customStyle="1" w:styleId="BoldZeichen">
    <w:name w:val="Bold Zeichen"/>
    <w:basedOn w:val="Absatz-Standardschriftart"/>
    <w:uiPriority w:val="1"/>
    <w:qFormat/>
    <w:rsid w:val="00112A52"/>
    <w:rPr>
      <w:b/>
    </w:rPr>
  </w:style>
  <w:style w:type="paragraph" w:customStyle="1" w:styleId="EinfAbs">
    <w:name w:val="[Einf. Abs.]"/>
    <w:basedOn w:val="Standard"/>
    <w:uiPriority w:val="99"/>
    <w:rsid w:val="00854E9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Listenabsatz">
    <w:name w:val="List Paragraph"/>
    <w:basedOn w:val="Standard"/>
    <w:uiPriority w:val="34"/>
    <w:qFormat/>
    <w:rsid w:val="00854E9C"/>
    <w:pPr>
      <w:ind w:left="720"/>
      <w:contextualSpacing/>
    </w:pPr>
  </w:style>
  <w:style w:type="paragraph" w:customStyle="1" w:styleId="Default">
    <w:name w:val="Default"/>
    <w:rsid w:val="001723E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281A"/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paragraph" w:customStyle="1" w:styleId="berschrift2Rot">
    <w:name w:val="Überschrift 2 Rot"/>
    <w:basedOn w:val="Standard"/>
    <w:qFormat/>
    <w:rsid w:val="004718B6"/>
    <w:rPr>
      <w:b/>
      <w:color w:val="E62333"/>
    </w:rPr>
  </w:style>
  <w:style w:type="numbering" w:customStyle="1" w:styleId="KeineListe1">
    <w:name w:val="Keine Liste1"/>
    <w:next w:val="KeineListe"/>
    <w:uiPriority w:val="99"/>
    <w:semiHidden/>
    <w:unhideWhenUsed/>
    <w:rsid w:val="00C838DC"/>
  </w:style>
  <w:style w:type="table" w:customStyle="1" w:styleId="Tabellenraster1">
    <w:name w:val="Tabellenraster1"/>
    <w:basedOn w:val="NormaleTabelle"/>
    <w:next w:val="Tabellenraster"/>
    <w:uiPriority w:val="59"/>
    <w:rsid w:val="00C83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rd"/>
    <w:uiPriority w:val="1"/>
    <w:qFormat/>
    <w:rsid w:val="00DD1CDB"/>
    <w:pPr>
      <w:widowControl w:val="0"/>
      <w:spacing w:before="11" w:line="240" w:lineRule="auto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ellenraster11">
    <w:name w:val="Tabellenraster11"/>
    <w:basedOn w:val="NormaleTabelle"/>
    <w:next w:val="Tabellenraster"/>
    <w:uiPriority w:val="59"/>
    <w:rsid w:val="00984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2">
    <w:name w:val="Tabellenraster12"/>
    <w:basedOn w:val="NormaleTabelle"/>
    <w:next w:val="Tabellenraster"/>
    <w:uiPriority w:val="59"/>
    <w:rsid w:val="00984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3">
    <w:name w:val="Tabellenraster13"/>
    <w:basedOn w:val="NormaleTabelle"/>
    <w:next w:val="Tabellenraster"/>
    <w:uiPriority w:val="59"/>
    <w:rsid w:val="00221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8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vonne\Gesch&#228;ftliche%20Daten\BCA\Vorlagen\A.47_0714_BCA_FB_Bestellschein%20fb-xpe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683D70898934B7CAF686FB9A99489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87D48-D508-4F52-9BB8-019F55E53553}"/>
      </w:docPartPr>
      <w:docPartBody>
        <w:p w:rsidR="00D115A4" w:rsidRDefault="0037525D" w:rsidP="0037525D">
          <w:pPr>
            <w:pStyle w:val="F683D70898934B7CAF686FB9A9948935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59967B2CD449718B66533053F47A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2B859B-3BED-4FA2-BA65-62EA84DF3BA5}"/>
      </w:docPartPr>
      <w:docPartBody>
        <w:p w:rsidR="00D115A4" w:rsidRDefault="0037525D" w:rsidP="0037525D">
          <w:pPr>
            <w:pStyle w:val="6C59967B2CD449718B66533053F47A18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1CF8BDA679548F58EE4302A2AB70D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7A5A5-6A49-46F1-B325-7A0FD36DA61D}"/>
      </w:docPartPr>
      <w:docPartBody>
        <w:p w:rsidR="00D115A4" w:rsidRDefault="0037525D" w:rsidP="0037525D">
          <w:pPr>
            <w:pStyle w:val="61CF8BDA679548F58EE4302A2AB70D5E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CEDAF5614E4377AFA1E682AE232A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67AEA7-17D7-4226-8BDE-99F01D3DE4D9}"/>
      </w:docPartPr>
      <w:docPartBody>
        <w:p w:rsidR="00D115A4" w:rsidRDefault="0037525D" w:rsidP="0037525D">
          <w:pPr>
            <w:pStyle w:val="63CEDAF5614E4377AFA1E682AE232AD3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1443EBF99D4118A7C49B21BAE5C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10BEA5-F410-4205-8D82-9D8ABC9D114B}"/>
      </w:docPartPr>
      <w:docPartBody>
        <w:p w:rsidR="00D115A4" w:rsidRDefault="0037525D" w:rsidP="0037525D">
          <w:pPr>
            <w:pStyle w:val="701443EBF99D4118A7C49B21BAE5C822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A18963052243C295980D283E943A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2CE5D-6F51-4DC5-BC81-BD53DE01F67D}"/>
      </w:docPartPr>
      <w:docPartBody>
        <w:p w:rsidR="00D115A4" w:rsidRDefault="0037525D" w:rsidP="0037525D">
          <w:pPr>
            <w:pStyle w:val="41A18963052243C295980D283E943A32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FC9EEB5D183409BB9778F99CF2095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2B9451-9681-4F82-A50E-353C7D2CD23E}"/>
      </w:docPartPr>
      <w:docPartBody>
        <w:p w:rsidR="00CE0B6F" w:rsidRDefault="006252A3" w:rsidP="006252A3">
          <w:pPr>
            <w:pStyle w:val="4FC9EEB5D183409BB9778F99CF2095172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ED2C545D5BC0467D9593B5CF14A1A0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A2909C-3C2F-4B48-9EF5-EF23CC4A06D2}"/>
      </w:docPartPr>
      <w:docPartBody>
        <w:p w:rsidR="00CE0B6F" w:rsidRDefault="006252A3" w:rsidP="006252A3">
          <w:pPr>
            <w:pStyle w:val="ED2C545D5BC0467D9593B5CF14A1A0BD2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0F3E619C35BC491C819FA30E6FC6B8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D93CB2-73A2-4517-993B-F1F0B2E5B2DD}"/>
      </w:docPartPr>
      <w:docPartBody>
        <w:p w:rsidR="006252A3" w:rsidRDefault="006252A3" w:rsidP="006252A3">
          <w:pPr>
            <w:pStyle w:val="0F3E619C35BC491C819FA30E6FC6B81A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75D651B1711B400A93032579CA4A7D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51FA6F-5498-45E6-8282-5A61CE2F6130}"/>
      </w:docPartPr>
      <w:docPartBody>
        <w:p w:rsidR="006252A3" w:rsidRDefault="006252A3" w:rsidP="006252A3">
          <w:pPr>
            <w:pStyle w:val="75D651B1711B400A93032579CA4A7D1C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F27D90A0170A4044B65C2398324E14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49FD81-0BD7-4B24-82BC-7282F5E1A7B1}"/>
      </w:docPartPr>
      <w:docPartBody>
        <w:p w:rsidR="006252A3" w:rsidRDefault="006252A3" w:rsidP="006252A3">
          <w:pPr>
            <w:pStyle w:val="F27D90A0170A4044B65C2398324E14A0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638E96C8CAAD4E99941A912D06C959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37DC5B-84E6-446B-91EC-DB59DE0BDA6F}"/>
      </w:docPartPr>
      <w:docPartBody>
        <w:p w:rsidR="006252A3" w:rsidRDefault="006252A3" w:rsidP="006252A3">
          <w:pPr>
            <w:pStyle w:val="638E96C8CAAD4E99941A912D06C9599F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7953FD51F3984BA4B04E0314DA0792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027E60-9508-4F81-9A2A-E438531527C2}"/>
      </w:docPartPr>
      <w:docPartBody>
        <w:p w:rsidR="006252A3" w:rsidRDefault="006252A3" w:rsidP="006252A3">
          <w:pPr>
            <w:pStyle w:val="7953FD51F3984BA4B04E0314DA0792A3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27D240114F9C47189F2E7C5045CEF7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54F798-6185-4FC1-954F-2E68ECED9B77}"/>
      </w:docPartPr>
      <w:docPartBody>
        <w:p w:rsidR="00A410D4" w:rsidRDefault="006252A3" w:rsidP="006252A3">
          <w:pPr>
            <w:pStyle w:val="27D240114F9C47189F2E7C5045CEF7FD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9E8FBF4A195E48859B56736980328C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9A4E4F3-3688-4AA3-923B-0552B380D55A}"/>
      </w:docPartPr>
      <w:docPartBody>
        <w:p w:rsidR="00A410D4" w:rsidRDefault="006252A3" w:rsidP="006252A3">
          <w:pPr>
            <w:pStyle w:val="9E8FBF4A195E48859B56736980328C8F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EA4F69E3F614EB594D23D96B17D4F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A5244D-49C7-4DE8-97FA-BDFE07B21FF1}"/>
      </w:docPartPr>
      <w:docPartBody>
        <w:p w:rsidR="00A410D4" w:rsidRDefault="006252A3" w:rsidP="006252A3">
          <w:pPr>
            <w:pStyle w:val="AEA4F69E3F614EB594D23D96B17D4F05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448A35CE0F034EFA88D25504251A12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E6826A-ABE0-42AB-A9B3-2449B1D17440}"/>
      </w:docPartPr>
      <w:docPartBody>
        <w:p w:rsidR="00A410D4" w:rsidRDefault="006252A3" w:rsidP="006252A3">
          <w:pPr>
            <w:pStyle w:val="448A35CE0F034EFA88D25504251A122D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6AA108BB47B24880A54CE6650A6C04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6195F4-FA8C-46CE-9DA4-57B0DEADBC80}"/>
      </w:docPartPr>
      <w:docPartBody>
        <w:p w:rsidR="00A410D4" w:rsidRDefault="006252A3" w:rsidP="006252A3">
          <w:pPr>
            <w:pStyle w:val="6AA108BB47B24880A54CE6650A6C041B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A0B90A0A36644FFEAA5F53B094CAA9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7CBEA4-5C2E-4A14-9EBD-2714CE24150D}"/>
      </w:docPartPr>
      <w:docPartBody>
        <w:p w:rsidR="00A410D4" w:rsidRDefault="006252A3" w:rsidP="006252A3">
          <w:pPr>
            <w:pStyle w:val="A0B90A0A36644FFEAA5F53B094CAA942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4B94CBC04F4DF491B7A4C3F8DFA1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3695AA-7179-4634-BD4A-D299811AB261}"/>
      </w:docPartPr>
      <w:docPartBody>
        <w:p w:rsidR="00A410D4" w:rsidRDefault="006252A3" w:rsidP="006252A3">
          <w:pPr>
            <w:pStyle w:val="634B94CBC04F4DF491B7A4C3F8DFA1AD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C10546D15DD44ACB1457913DDD1D3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647A3F-2750-4060-A6D9-BDC26538152D}"/>
      </w:docPartPr>
      <w:docPartBody>
        <w:p w:rsidR="00A410D4" w:rsidRDefault="006252A3" w:rsidP="006252A3">
          <w:pPr>
            <w:pStyle w:val="FC10546D15DD44ACB1457913DDD1D332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1B9E9ACFC1643D4806DB74BA8A64E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583A1B-F4FD-425C-A9AB-5A12274C92C1}"/>
      </w:docPartPr>
      <w:docPartBody>
        <w:p w:rsidR="00A410D4" w:rsidRDefault="006252A3" w:rsidP="006252A3">
          <w:pPr>
            <w:pStyle w:val="31B9E9ACFC1643D4806DB74BA8A64E38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7966D3A9F004F8684FDCC086E4B73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7610CE-4635-4E59-B9FA-6D7D33AEAE0F}"/>
      </w:docPartPr>
      <w:docPartBody>
        <w:p w:rsidR="00A410D4" w:rsidRDefault="006252A3" w:rsidP="006252A3">
          <w:pPr>
            <w:pStyle w:val="B7966D3A9F004F8684FDCC086E4B7378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8695ECB718348AD89FE73067C7ACA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32C47E-25E4-45BD-B3F2-FD0BB980150C}"/>
      </w:docPartPr>
      <w:docPartBody>
        <w:p w:rsidR="00A410D4" w:rsidRDefault="006252A3" w:rsidP="006252A3">
          <w:pPr>
            <w:pStyle w:val="A8695ECB718348AD89FE73067C7ACA5C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6B3A55016494239B539A71517A770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6779BB-10B5-48B0-B7F2-E70826EAAE28}"/>
      </w:docPartPr>
      <w:docPartBody>
        <w:p w:rsidR="00A410D4" w:rsidRDefault="006252A3" w:rsidP="006252A3">
          <w:pPr>
            <w:pStyle w:val="E6B3A55016494239B539A71517A770BD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850E2C2E35344F8BA4EC8CC16E90B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D2A526-8823-49C1-AF36-B900626E94E5}"/>
      </w:docPartPr>
      <w:docPartBody>
        <w:p w:rsidR="00A410D4" w:rsidRDefault="006252A3" w:rsidP="006252A3">
          <w:pPr>
            <w:pStyle w:val="0850E2C2E35344F8BA4EC8CC16E90BE2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0D1698607114C6797A653A54469E5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2BA94D-22A4-4EDE-96FC-535B70DFB217}"/>
      </w:docPartPr>
      <w:docPartBody>
        <w:p w:rsidR="00A410D4" w:rsidRDefault="006252A3" w:rsidP="006252A3">
          <w:pPr>
            <w:pStyle w:val="20D1698607114C6797A653A54469E571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9D35A9A792D43B996FA5FB9691904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60E478-7FAB-4EFA-B7EE-D5984A16E08B}"/>
      </w:docPartPr>
      <w:docPartBody>
        <w:p w:rsidR="00A410D4" w:rsidRDefault="006252A3" w:rsidP="006252A3">
          <w:pPr>
            <w:pStyle w:val="29D35A9A792D43B996FA5FB9691904D4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BC32F71D5D64C19B2E694924A0F237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355923-3B5D-435A-8B0B-66827A388F89}"/>
      </w:docPartPr>
      <w:docPartBody>
        <w:p w:rsidR="00A410D4" w:rsidRDefault="006252A3" w:rsidP="006252A3">
          <w:pPr>
            <w:pStyle w:val="0BC32F71D5D64C19B2E694924A0F237E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88510F964C4A99BF0800709007C3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7EA37C7-6AEA-497E-ACDD-75F672A40A98}"/>
      </w:docPartPr>
      <w:docPartBody>
        <w:p w:rsidR="00A410D4" w:rsidRDefault="006252A3" w:rsidP="006252A3">
          <w:pPr>
            <w:pStyle w:val="6388510F964C4A99BF0800709007C36C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A6DAF940C5B4F2C9492D4A3D22C99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73F52E-00FB-42DB-AD77-0467B43B9CF2}"/>
      </w:docPartPr>
      <w:docPartBody>
        <w:p w:rsidR="00A410D4" w:rsidRDefault="006252A3" w:rsidP="006252A3">
          <w:pPr>
            <w:pStyle w:val="AA6DAF940C5B4F2C9492D4A3D22C9965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F55601725FE457896ED8576B0FB51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CAC483-D75B-4091-85DC-DEF080C7390B}"/>
      </w:docPartPr>
      <w:docPartBody>
        <w:p w:rsidR="00A410D4" w:rsidRDefault="006252A3" w:rsidP="006252A3">
          <w:pPr>
            <w:pStyle w:val="BF55601725FE457896ED8576B0FB51F8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CFF29671A1141D184EAFF23CCA44F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BE0907-4DF8-4072-8B3F-46610A657CBC}"/>
      </w:docPartPr>
      <w:docPartBody>
        <w:p w:rsidR="00A410D4" w:rsidRDefault="006252A3" w:rsidP="006252A3">
          <w:pPr>
            <w:pStyle w:val="8CFF29671A1141D184EAFF23CCA44F06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474B3A5A9B74D4C802C9E1EC19703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329FC4-205F-43EB-A11B-26E007CB296E}"/>
      </w:docPartPr>
      <w:docPartBody>
        <w:p w:rsidR="00A410D4" w:rsidRDefault="006252A3" w:rsidP="006252A3">
          <w:pPr>
            <w:pStyle w:val="3474B3A5A9B74D4C802C9E1EC1970387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3CF41E451E448FD9BD20812B5EBFA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63941-1DBB-4CCF-857A-DC82D0FD020C}"/>
      </w:docPartPr>
      <w:docPartBody>
        <w:p w:rsidR="00A410D4" w:rsidRDefault="006252A3" w:rsidP="006252A3">
          <w:pPr>
            <w:pStyle w:val="B3CF41E451E448FD9BD20812B5EBFAC1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382C554859740BC9610018C616A07E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E0B223-CBB5-485C-BB27-EDF4C664EF07}"/>
      </w:docPartPr>
      <w:docPartBody>
        <w:p w:rsidR="00A410D4" w:rsidRDefault="006252A3" w:rsidP="006252A3">
          <w:pPr>
            <w:pStyle w:val="B382C554859740BC9610018C616A07E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E32BDED7AED40DCA27A13E0CB6982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12D2E0-1C29-4E48-AB85-C8C14B779FD4}"/>
      </w:docPartPr>
      <w:docPartBody>
        <w:p w:rsidR="00A410D4" w:rsidRDefault="006252A3" w:rsidP="006252A3">
          <w:pPr>
            <w:pStyle w:val="BE32BDED7AED40DCA27A13E0CB698290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3F8E66AF1C64F8FB69E03E4BCE567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0AA4B8-0DF5-4EF5-B597-F8EA92510727}"/>
      </w:docPartPr>
      <w:docPartBody>
        <w:p w:rsidR="00A410D4" w:rsidRDefault="006252A3" w:rsidP="006252A3">
          <w:pPr>
            <w:pStyle w:val="A3F8E66AF1C64F8FB69E03E4BCE567CA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B23D49686B41768A189C41242549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B44ED2-BA9E-4826-A630-6CFE3CBDA43E}"/>
      </w:docPartPr>
      <w:docPartBody>
        <w:p w:rsidR="00A410D4" w:rsidRDefault="006252A3" w:rsidP="006252A3">
          <w:pPr>
            <w:pStyle w:val="6CB23D49686B41768A189C41242549ED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E0B6428B5C34C38B32A78B3BF3C0A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03F1A9-BF3E-47F5-BD71-0BE6F2CA9E4E}"/>
      </w:docPartPr>
      <w:docPartBody>
        <w:p w:rsidR="00A410D4" w:rsidRDefault="006252A3" w:rsidP="006252A3">
          <w:pPr>
            <w:pStyle w:val="8E0B6428B5C34C38B32A78B3BF3C0AB7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8630E7D96F745A8B36634392F61460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DAD830-62EE-451C-AF1A-9EF8B7858ABD}"/>
      </w:docPartPr>
      <w:docPartBody>
        <w:p w:rsidR="00A410D4" w:rsidRDefault="006252A3" w:rsidP="006252A3">
          <w:pPr>
            <w:pStyle w:val="78630E7D96F745A8B36634392F61460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CCCF2FCD5E54680B2CE206DA7DFCC4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96C2C9-1B5F-479C-909D-F4D97EF49D3D}"/>
      </w:docPartPr>
      <w:docPartBody>
        <w:p w:rsidR="00A410D4" w:rsidRDefault="006252A3" w:rsidP="006252A3">
          <w:pPr>
            <w:pStyle w:val="FCCCF2FCD5E54680B2CE206DA7DFCC4A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78DC26D2DDC41969341DBEC74DDB9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7268BB-F9E5-495C-A902-DF53A2739B91}"/>
      </w:docPartPr>
      <w:docPartBody>
        <w:p w:rsidR="00A410D4" w:rsidRDefault="006252A3" w:rsidP="006252A3">
          <w:pPr>
            <w:pStyle w:val="D78DC26D2DDC41969341DBEC74DDB97F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6BC0F1023714E64B0F0632286FFD2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95805D-5D93-4A40-A989-8232149224D2}"/>
      </w:docPartPr>
      <w:docPartBody>
        <w:p w:rsidR="00A410D4" w:rsidRDefault="006252A3" w:rsidP="006252A3">
          <w:pPr>
            <w:pStyle w:val="76BC0F1023714E64B0F0632286FFD270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736368-A268-487A-A5F8-72502E3A8E95}"/>
      </w:docPartPr>
      <w:docPartBody>
        <w:p w:rsidR="007A503E" w:rsidRDefault="003D18DB">
          <w:r w:rsidRPr="00D11EB0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6A9"/>
    <w:rsid w:val="00005AA6"/>
    <w:rsid w:val="00025DB2"/>
    <w:rsid w:val="001B1D80"/>
    <w:rsid w:val="00257B6F"/>
    <w:rsid w:val="002B22DB"/>
    <w:rsid w:val="002F0ADF"/>
    <w:rsid w:val="00316164"/>
    <w:rsid w:val="0037525D"/>
    <w:rsid w:val="003D18DB"/>
    <w:rsid w:val="003D5996"/>
    <w:rsid w:val="004E1991"/>
    <w:rsid w:val="00520D38"/>
    <w:rsid w:val="00583018"/>
    <w:rsid w:val="006252A3"/>
    <w:rsid w:val="00644D82"/>
    <w:rsid w:val="006B4CB4"/>
    <w:rsid w:val="006D1EAB"/>
    <w:rsid w:val="00773FC8"/>
    <w:rsid w:val="007868D2"/>
    <w:rsid w:val="007962FE"/>
    <w:rsid w:val="007A503E"/>
    <w:rsid w:val="0081300B"/>
    <w:rsid w:val="008F2027"/>
    <w:rsid w:val="009626A9"/>
    <w:rsid w:val="009957AA"/>
    <w:rsid w:val="00A05E17"/>
    <w:rsid w:val="00A135B7"/>
    <w:rsid w:val="00A410D4"/>
    <w:rsid w:val="00AC4111"/>
    <w:rsid w:val="00AE3804"/>
    <w:rsid w:val="00B81CCF"/>
    <w:rsid w:val="00C577F2"/>
    <w:rsid w:val="00C63B62"/>
    <w:rsid w:val="00CE0B6F"/>
    <w:rsid w:val="00D115A4"/>
    <w:rsid w:val="00D507FA"/>
    <w:rsid w:val="00E14EA9"/>
    <w:rsid w:val="00E21B0F"/>
    <w:rsid w:val="00E41479"/>
    <w:rsid w:val="00E444B9"/>
    <w:rsid w:val="00ED3A4B"/>
    <w:rsid w:val="00EF7069"/>
    <w:rsid w:val="00FE4BC4"/>
    <w:rsid w:val="00F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3D18DB"/>
    <w:rPr>
      <w:color w:val="808080"/>
    </w:rPr>
  </w:style>
  <w:style w:type="paragraph" w:customStyle="1" w:styleId="8AE4134E382045A0A5E93F21E3182BD5">
    <w:name w:val="8AE4134E382045A0A5E93F21E3182BD5"/>
  </w:style>
  <w:style w:type="paragraph" w:customStyle="1" w:styleId="A67324E0884E4294B0572D8719FCD11E">
    <w:name w:val="A67324E0884E4294B0572D8719FCD11E"/>
  </w:style>
  <w:style w:type="paragraph" w:customStyle="1" w:styleId="13A3759BFE164D528DE7E7D33931C4A3">
    <w:name w:val="13A3759BFE164D528DE7E7D33931C4A3"/>
  </w:style>
  <w:style w:type="paragraph" w:customStyle="1" w:styleId="09D6E5955B0E42FEBA4C95EDA90F5F95">
    <w:name w:val="09D6E5955B0E42FEBA4C95EDA90F5F95"/>
  </w:style>
  <w:style w:type="paragraph" w:customStyle="1" w:styleId="25728DA75BA94E5D983C694337DAC4A3">
    <w:name w:val="25728DA75BA94E5D983C694337DAC4A3"/>
  </w:style>
  <w:style w:type="paragraph" w:customStyle="1" w:styleId="8A09F1F06098453D92ED478A31A5FEB2">
    <w:name w:val="8A09F1F06098453D92ED478A31A5FEB2"/>
  </w:style>
  <w:style w:type="paragraph" w:customStyle="1" w:styleId="D99A77519A2D4B839B75A5764B2D0D0A">
    <w:name w:val="D99A77519A2D4B839B75A5764B2D0D0A"/>
  </w:style>
  <w:style w:type="paragraph" w:customStyle="1" w:styleId="3E9CAB9F92694935B6BB37FF0C81C209">
    <w:name w:val="3E9CAB9F92694935B6BB37FF0C81C209"/>
  </w:style>
  <w:style w:type="paragraph" w:customStyle="1" w:styleId="AB2AA1ACD7CB49A6BC955C7D19CB76F6">
    <w:name w:val="AB2AA1ACD7CB49A6BC955C7D19CB76F6"/>
  </w:style>
  <w:style w:type="paragraph" w:customStyle="1" w:styleId="A1C21A367A274F6EB02F93C43240904F">
    <w:name w:val="A1C21A367A274F6EB02F93C43240904F"/>
  </w:style>
  <w:style w:type="paragraph" w:customStyle="1" w:styleId="BCC4232903414FC5B88E7B262ED33D71">
    <w:name w:val="BCC4232903414FC5B88E7B262ED33D71"/>
  </w:style>
  <w:style w:type="paragraph" w:customStyle="1" w:styleId="9BBF4D3AC3394CCCA3FF6E7520B0363C">
    <w:name w:val="9BBF4D3AC3394CCCA3FF6E7520B0363C"/>
  </w:style>
  <w:style w:type="paragraph" w:customStyle="1" w:styleId="14F24177F6864A6AAC4CB3ABC3DDDBCD">
    <w:name w:val="14F24177F6864A6AAC4CB3ABC3DDDBCD"/>
  </w:style>
  <w:style w:type="paragraph" w:customStyle="1" w:styleId="75B8C5511E6C4ABAADA70CC385D1A210">
    <w:name w:val="75B8C5511E6C4ABAADA70CC385D1A210"/>
  </w:style>
  <w:style w:type="paragraph" w:customStyle="1" w:styleId="540D0A0F2ABB4A8DA379215358E93976">
    <w:name w:val="540D0A0F2ABB4A8DA379215358E93976"/>
  </w:style>
  <w:style w:type="paragraph" w:customStyle="1" w:styleId="C41B78E931E746038D12BB8821B9D4CC">
    <w:name w:val="C41B78E931E746038D12BB8821B9D4CC"/>
  </w:style>
  <w:style w:type="paragraph" w:customStyle="1" w:styleId="08F8E81B913D46E593CFB9609B45D6D0">
    <w:name w:val="08F8E81B913D46E593CFB9609B45D6D0"/>
  </w:style>
  <w:style w:type="paragraph" w:customStyle="1" w:styleId="FD87107874ED4067BF426A77E303B796">
    <w:name w:val="FD87107874ED4067BF426A77E303B796"/>
  </w:style>
  <w:style w:type="paragraph" w:customStyle="1" w:styleId="C8C8D97516FA482590741C93F89BAF81">
    <w:name w:val="C8C8D97516FA482590741C93F89BAF81"/>
  </w:style>
  <w:style w:type="paragraph" w:customStyle="1" w:styleId="11D94B041B314C3BB8B9C7DCEFD92E59">
    <w:name w:val="11D94B041B314C3BB8B9C7DCEFD92E59"/>
  </w:style>
  <w:style w:type="paragraph" w:customStyle="1" w:styleId="62BE9580027B4C56A9793E9549375514">
    <w:name w:val="62BE9580027B4C56A9793E9549375514"/>
  </w:style>
  <w:style w:type="paragraph" w:customStyle="1" w:styleId="236DB795A29A4B7C8FE6BF040D305636">
    <w:name w:val="236DB795A29A4B7C8FE6BF040D305636"/>
  </w:style>
  <w:style w:type="paragraph" w:customStyle="1" w:styleId="E568C8BA71514EABB129F6A6C46D7F05">
    <w:name w:val="E568C8BA71514EABB129F6A6C46D7F05"/>
  </w:style>
  <w:style w:type="paragraph" w:customStyle="1" w:styleId="0E41D1BF7B7A4DBD9F365F19B42FC204">
    <w:name w:val="0E41D1BF7B7A4DBD9F365F19B42FC204"/>
  </w:style>
  <w:style w:type="paragraph" w:customStyle="1" w:styleId="39781277E65541EC8CB04D62DA51D5F6">
    <w:name w:val="39781277E65541EC8CB04D62DA51D5F6"/>
  </w:style>
  <w:style w:type="paragraph" w:customStyle="1" w:styleId="227194452C634AD1995B0210E1415209">
    <w:name w:val="227194452C634AD1995B0210E1415209"/>
  </w:style>
  <w:style w:type="paragraph" w:customStyle="1" w:styleId="CC43A4A7E7B24D3C899256238D1F4C07">
    <w:name w:val="CC43A4A7E7B24D3C899256238D1F4C07"/>
    <w:rsid w:val="009626A9"/>
  </w:style>
  <w:style w:type="paragraph" w:customStyle="1" w:styleId="8A65845633E648FF9655A39827736D0D">
    <w:name w:val="8A65845633E648FF9655A39827736D0D"/>
    <w:rsid w:val="009626A9"/>
  </w:style>
  <w:style w:type="paragraph" w:customStyle="1" w:styleId="BBB93F16C4A9476AA82A2C29229FE19D">
    <w:name w:val="BBB93F16C4A9476AA82A2C29229FE19D"/>
    <w:rsid w:val="009626A9"/>
  </w:style>
  <w:style w:type="paragraph" w:customStyle="1" w:styleId="120445C40F3D4D97BD309B8B43C2D85F">
    <w:name w:val="120445C40F3D4D97BD309B8B43C2D85F"/>
    <w:rsid w:val="009626A9"/>
  </w:style>
  <w:style w:type="paragraph" w:customStyle="1" w:styleId="71D06FCA08D441A49C6E80F5161DA983">
    <w:name w:val="71D06FCA08D441A49C6E80F5161DA983"/>
    <w:rsid w:val="009626A9"/>
  </w:style>
  <w:style w:type="paragraph" w:customStyle="1" w:styleId="D02C3E956E904EBA8F77DDB607EA0CB2">
    <w:name w:val="D02C3E956E904EBA8F77DDB607EA0CB2"/>
    <w:rsid w:val="009626A9"/>
  </w:style>
  <w:style w:type="paragraph" w:customStyle="1" w:styleId="7F213882C96643D9B55B25F468BFB551">
    <w:name w:val="7F213882C96643D9B55B25F468BFB551"/>
    <w:rsid w:val="009626A9"/>
  </w:style>
  <w:style w:type="paragraph" w:customStyle="1" w:styleId="72B468C8B8434069AA07ACBE63C66F5C">
    <w:name w:val="72B468C8B8434069AA07ACBE63C66F5C"/>
    <w:rsid w:val="009626A9"/>
  </w:style>
  <w:style w:type="paragraph" w:customStyle="1" w:styleId="7060AB5FDDAB4C9AA6D67CD6ACDD4A02">
    <w:name w:val="7060AB5FDDAB4C9AA6D67CD6ACDD4A02"/>
    <w:rsid w:val="009626A9"/>
  </w:style>
  <w:style w:type="paragraph" w:customStyle="1" w:styleId="163E3D01375D497382ED64BD8B0A884C">
    <w:name w:val="163E3D01375D497382ED64BD8B0A884C"/>
    <w:rsid w:val="009626A9"/>
  </w:style>
  <w:style w:type="paragraph" w:customStyle="1" w:styleId="8300AA62CA2B407D8B0A175BEA90F8CF">
    <w:name w:val="8300AA62CA2B407D8B0A175BEA90F8CF"/>
    <w:rsid w:val="009626A9"/>
  </w:style>
  <w:style w:type="paragraph" w:customStyle="1" w:styleId="91592E16ECB6409C826B9377641E3565">
    <w:name w:val="91592E16ECB6409C826B9377641E3565"/>
    <w:rsid w:val="009626A9"/>
  </w:style>
  <w:style w:type="paragraph" w:customStyle="1" w:styleId="F91A6D6F6E2E47FD8B367A350CD0A6F2">
    <w:name w:val="F91A6D6F6E2E47FD8B367A350CD0A6F2"/>
    <w:rsid w:val="009626A9"/>
  </w:style>
  <w:style w:type="paragraph" w:customStyle="1" w:styleId="CA0A0BF9FF1D4FFFBD7FBDEC7D20439A">
    <w:name w:val="CA0A0BF9FF1D4FFFBD7FBDEC7D20439A"/>
    <w:rsid w:val="009626A9"/>
  </w:style>
  <w:style w:type="paragraph" w:customStyle="1" w:styleId="4B46645F1E344634B9C507A77BC9A279">
    <w:name w:val="4B46645F1E344634B9C507A77BC9A279"/>
    <w:rsid w:val="009626A9"/>
  </w:style>
  <w:style w:type="paragraph" w:customStyle="1" w:styleId="38936D18142C4667B46F68B14A6CE05D">
    <w:name w:val="38936D18142C4667B46F68B14A6CE05D"/>
    <w:rsid w:val="009626A9"/>
  </w:style>
  <w:style w:type="paragraph" w:customStyle="1" w:styleId="A831BAD2DBD44D3DAF12E5C86A323194">
    <w:name w:val="A831BAD2DBD44D3DAF12E5C86A323194"/>
    <w:rsid w:val="009626A9"/>
  </w:style>
  <w:style w:type="paragraph" w:customStyle="1" w:styleId="22E7EA013A1E466386087632DCBFA4E2">
    <w:name w:val="22E7EA013A1E466386087632DCBFA4E2"/>
    <w:rsid w:val="009626A9"/>
  </w:style>
  <w:style w:type="paragraph" w:customStyle="1" w:styleId="0009CCCA2C134F0BB703A3DE51D3D27B">
    <w:name w:val="0009CCCA2C134F0BB703A3DE51D3D27B"/>
    <w:rsid w:val="009626A9"/>
  </w:style>
  <w:style w:type="paragraph" w:customStyle="1" w:styleId="78B5277236C141B6B240F1B5BD616224">
    <w:name w:val="78B5277236C141B6B240F1B5BD616224"/>
    <w:rsid w:val="009626A9"/>
  </w:style>
  <w:style w:type="paragraph" w:customStyle="1" w:styleId="7DDFA765A6A948AF8712ABDB07ECF8F7">
    <w:name w:val="7DDFA765A6A948AF8712ABDB07ECF8F7"/>
    <w:rsid w:val="009626A9"/>
  </w:style>
  <w:style w:type="paragraph" w:customStyle="1" w:styleId="775A3CD58B2E4BA5A6DE3D8321FDD56A">
    <w:name w:val="775A3CD58B2E4BA5A6DE3D8321FDD56A"/>
    <w:rsid w:val="009626A9"/>
  </w:style>
  <w:style w:type="paragraph" w:customStyle="1" w:styleId="35C07A015A784E0D8A43181E7FF4A82F">
    <w:name w:val="35C07A015A784E0D8A43181E7FF4A82F"/>
    <w:rsid w:val="009626A9"/>
  </w:style>
  <w:style w:type="paragraph" w:customStyle="1" w:styleId="FA745FB3B289455EBFF0DEEF66E76C34">
    <w:name w:val="FA745FB3B289455EBFF0DEEF66E76C34"/>
    <w:rsid w:val="009626A9"/>
  </w:style>
  <w:style w:type="paragraph" w:customStyle="1" w:styleId="9330C44B5F664BD1833424C9D07BB92D">
    <w:name w:val="9330C44B5F664BD1833424C9D07BB92D"/>
    <w:rsid w:val="009626A9"/>
  </w:style>
  <w:style w:type="paragraph" w:customStyle="1" w:styleId="42B0E4FA744C493B965D969DD524E5C9">
    <w:name w:val="42B0E4FA744C493B965D969DD524E5C9"/>
    <w:rsid w:val="009626A9"/>
  </w:style>
  <w:style w:type="paragraph" w:customStyle="1" w:styleId="DE3E0942EFD043A5A7F3B45088622A0C">
    <w:name w:val="DE3E0942EFD043A5A7F3B45088622A0C"/>
    <w:rsid w:val="009626A9"/>
  </w:style>
  <w:style w:type="paragraph" w:customStyle="1" w:styleId="63B24B264BBB4146AD142DE3877FE919">
    <w:name w:val="63B24B264BBB4146AD142DE3877FE919"/>
    <w:rsid w:val="009626A9"/>
  </w:style>
  <w:style w:type="paragraph" w:customStyle="1" w:styleId="7A010CBE8BD2427FB85F4749CA96ABFE">
    <w:name w:val="7A010CBE8BD2427FB85F4749CA96ABFE"/>
    <w:rsid w:val="009626A9"/>
  </w:style>
  <w:style w:type="paragraph" w:customStyle="1" w:styleId="E0C80A55BEBF4C71B30622E049C50A51">
    <w:name w:val="E0C80A55BEBF4C71B30622E049C50A51"/>
    <w:rsid w:val="009626A9"/>
  </w:style>
  <w:style w:type="paragraph" w:customStyle="1" w:styleId="DD30E2EAA995477DB61B8B26185D04ED">
    <w:name w:val="DD30E2EAA995477DB61B8B26185D04ED"/>
    <w:rsid w:val="009626A9"/>
  </w:style>
  <w:style w:type="paragraph" w:customStyle="1" w:styleId="D8376D8D427B47CE89DDF907639EDDAD">
    <w:name w:val="D8376D8D427B47CE89DDF907639EDDAD"/>
    <w:rsid w:val="009626A9"/>
  </w:style>
  <w:style w:type="paragraph" w:customStyle="1" w:styleId="550E7EE0B9F14E3893678A36AEECFC0B">
    <w:name w:val="550E7EE0B9F14E3893678A36AEECFC0B"/>
    <w:rsid w:val="009626A9"/>
  </w:style>
  <w:style w:type="paragraph" w:customStyle="1" w:styleId="D339DA28FBD746C2A2A1349426683B63">
    <w:name w:val="D339DA28FBD746C2A2A1349426683B63"/>
    <w:rsid w:val="009626A9"/>
  </w:style>
  <w:style w:type="paragraph" w:customStyle="1" w:styleId="E1556AF068D34344A16CDA8DD81DCE20">
    <w:name w:val="E1556AF068D34344A16CDA8DD81DCE20"/>
    <w:rsid w:val="009626A9"/>
  </w:style>
  <w:style w:type="paragraph" w:customStyle="1" w:styleId="9564A140F71140139136233AB57E2E98">
    <w:name w:val="9564A140F71140139136233AB57E2E98"/>
    <w:rsid w:val="009626A9"/>
  </w:style>
  <w:style w:type="paragraph" w:customStyle="1" w:styleId="CA7D37715B30443B8DD8E9A18A012875">
    <w:name w:val="CA7D37715B30443B8DD8E9A18A012875"/>
    <w:rsid w:val="009626A9"/>
  </w:style>
  <w:style w:type="paragraph" w:customStyle="1" w:styleId="1D7D02C26E444328B0B84E4C8FDF00EF">
    <w:name w:val="1D7D02C26E444328B0B84E4C8FDF00EF"/>
    <w:rsid w:val="009626A9"/>
  </w:style>
  <w:style w:type="paragraph" w:customStyle="1" w:styleId="4A98C7E858C04581AC3F97FDB2066E8F">
    <w:name w:val="4A98C7E858C04581AC3F97FDB2066E8F"/>
    <w:rsid w:val="009626A9"/>
  </w:style>
  <w:style w:type="paragraph" w:customStyle="1" w:styleId="63F32748866C4626871698796B133F40">
    <w:name w:val="63F32748866C4626871698796B133F40"/>
    <w:rsid w:val="009626A9"/>
  </w:style>
  <w:style w:type="paragraph" w:customStyle="1" w:styleId="D1AEFBE6B06D412C94271D55BA6F3DE2">
    <w:name w:val="D1AEFBE6B06D412C94271D55BA6F3DE2"/>
    <w:rsid w:val="009626A9"/>
  </w:style>
  <w:style w:type="paragraph" w:customStyle="1" w:styleId="8AE1E830DAB949F0B21AC7098C1B1572">
    <w:name w:val="8AE1E830DAB949F0B21AC7098C1B1572"/>
    <w:rsid w:val="009626A9"/>
  </w:style>
  <w:style w:type="paragraph" w:customStyle="1" w:styleId="A6DE784B8DF041298A16D16438FCB29B">
    <w:name w:val="A6DE784B8DF041298A16D16438FCB29B"/>
    <w:rsid w:val="009626A9"/>
  </w:style>
  <w:style w:type="paragraph" w:customStyle="1" w:styleId="2DFC6DB07C834BC385B0DDEF2B86AD7B">
    <w:name w:val="2DFC6DB07C834BC385B0DDEF2B86AD7B"/>
    <w:rsid w:val="009626A9"/>
  </w:style>
  <w:style w:type="paragraph" w:customStyle="1" w:styleId="24E3E5AB9B1942DCB441CAE3539BBC29">
    <w:name w:val="24E3E5AB9B1942DCB441CAE3539BBC29"/>
    <w:rsid w:val="009626A9"/>
  </w:style>
  <w:style w:type="paragraph" w:customStyle="1" w:styleId="F3D50C949074466FADAA7A4CC3592373">
    <w:name w:val="F3D50C949074466FADAA7A4CC3592373"/>
    <w:rsid w:val="009626A9"/>
  </w:style>
  <w:style w:type="paragraph" w:customStyle="1" w:styleId="477883932230492FAE6B2EBBDDB89390">
    <w:name w:val="477883932230492FAE6B2EBBDDB89390"/>
    <w:rsid w:val="009626A9"/>
  </w:style>
  <w:style w:type="paragraph" w:customStyle="1" w:styleId="0E1F43D01E67427F9E0233E9059CDE3B">
    <w:name w:val="0E1F43D01E67427F9E0233E9059CDE3B"/>
    <w:rsid w:val="009626A9"/>
  </w:style>
  <w:style w:type="paragraph" w:customStyle="1" w:styleId="656BB5D10BAE4CF18BEB5DE47FCC89A4">
    <w:name w:val="656BB5D10BAE4CF18BEB5DE47FCC89A4"/>
    <w:rsid w:val="009626A9"/>
  </w:style>
  <w:style w:type="paragraph" w:customStyle="1" w:styleId="FD8B2C1CCD934A01A19317A3119EA958">
    <w:name w:val="FD8B2C1CCD934A01A19317A3119EA958"/>
    <w:rsid w:val="009626A9"/>
  </w:style>
  <w:style w:type="paragraph" w:customStyle="1" w:styleId="B47852628CE9451D85EF3BB4B69AAA97">
    <w:name w:val="B47852628CE9451D85EF3BB4B69AAA97"/>
    <w:rsid w:val="009626A9"/>
  </w:style>
  <w:style w:type="paragraph" w:customStyle="1" w:styleId="901EC46F414F40F7B9CF8712F5428D29">
    <w:name w:val="901EC46F414F40F7B9CF8712F5428D29"/>
    <w:rsid w:val="009626A9"/>
  </w:style>
  <w:style w:type="paragraph" w:customStyle="1" w:styleId="2928C68135F641C3AE75875353796919">
    <w:name w:val="2928C68135F641C3AE75875353796919"/>
    <w:rsid w:val="009626A9"/>
  </w:style>
  <w:style w:type="paragraph" w:customStyle="1" w:styleId="655E74F9E9FE402AA9A44C7924B418DE">
    <w:name w:val="655E74F9E9FE402AA9A44C7924B418DE"/>
    <w:rsid w:val="009626A9"/>
  </w:style>
  <w:style w:type="paragraph" w:customStyle="1" w:styleId="9C4DF65C31EF4D928672B8C04A10037E">
    <w:name w:val="9C4DF65C31EF4D928672B8C04A10037E"/>
    <w:rsid w:val="009626A9"/>
  </w:style>
  <w:style w:type="paragraph" w:customStyle="1" w:styleId="10FABAEBAF044557BEF5D94E29DDE382">
    <w:name w:val="10FABAEBAF044557BEF5D94E29DDE382"/>
    <w:rsid w:val="009626A9"/>
  </w:style>
  <w:style w:type="paragraph" w:customStyle="1" w:styleId="61D3474EEAE64732A420CBB408E9C046">
    <w:name w:val="61D3474EEAE64732A420CBB408E9C046"/>
    <w:rsid w:val="009626A9"/>
  </w:style>
  <w:style w:type="paragraph" w:customStyle="1" w:styleId="3E7B371FA3704416B319A0C3E586B024">
    <w:name w:val="3E7B371FA3704416B319A0C3E586B024"/>
    <w:rsid w:val="009626A9"/>
  </w:style>
  <w:style w:type="paragraph" w:customStyle="1" w:styleId="6BAA5603AF2A4E268BFD3BC591120B8B">
    <w:name w:val="6BAA5603AF2A4E268BFD3BC591120B8B"/>
    <w:rsid w:val="009626A9"/>
  </w:style>
  <w:style w:type="paragraph" w:customStyle="1" w:styleId="5378A029028A49A2AC6A61EAF4CCB8AC">
    <w:name w:val="5378A029028A49A2AC6A61EAF4CCB8AC"/>
    <w:rsid w:val="009626A9"/>
  </w:style>
  <w:style w:type="paragraph" w:customStyle="1" w:styleId="173854CDAC894085BB1A07A2255A0C83">
    <w:name w:val="173854CDAC894085BB1A07A2255A0C83"/>
    <w:rsid w:val="009626A9"/>
  </w:style>
  <w:style w:type="paragraph" w:customStyle="1" w:styleId="8B1CCEBF17364E80BD4F1ABF8E6377CE">
    <w:name w:val="8B1CCEBF17364E80BD4F1ABF8E6377CE"/>
    <w:rsid w:val="009626A9"/>
  </w:style>
  <w:style w:type="paragraph" w:customStyle="1" w:styleId="692312E4DB90462BB4100472BAB792F6">
    <w:name w:val="692312E4DB90462BB4100472BAB792F6"/>
    <w:rsid w:val="009626A9"/>
  </w:style>
  <w:style w:type="paragraph" w:customStyle="1" w:styleId="DB41CB6C997C4784A2C7BCEE6B61B3E0">
    <w:name w:val="DB41CB6C997C4784A2C7BCEE6B61B3E0"/>
    <w:rsid w:val="009626A9"/>
  </w:style>
  <w:style w:type="paragraph" w:customStyle="1" w:styleId="89B2015949C046739B70D220EBACF988">
    <w:name w:val="89B2015949C046739B70D220EBACF988"/>
    <w:rsid w:val="009626A9"/>
  </w:style>
  <w:style w:type="paragraph" w:customStyle="1" w:styleId="BEF7D938157F43A49DC3E024D48605C8">
    <w:name w:val="BEF7D938157F43A49DC3E024D48605C8"/>
    <w:rsid w:val="009626A9"/>
  </w:style>
  <w:style w:type="paragraph" w:customStyle="1" w:styleId="C1639C492C114DCB9608A2A3943F9FD8">
    <w:name w:val="C1639C492C114DCB9608A2A3943F9FD8"/>
    <w:rsid w:val="009626A9"/>
  </w:style>
  <w:style w:type="paragraph" w:customStyle="1" w:styleId="8CEFCD265D714EB79F0AAD6888F746C4">
    <w:name w:val="8CEFCD265D714EB79F0AAD6888F746C4"/>
    <w:rsid w:val="009626A9"/>
  </w:style>
  <w:style w:type="paragraph" w:customStyle="1" w:styleId="8579AF86B2424B21BEB87C5AEA19B0E3">
    <w:name w:val="8579AF86B2424B21BEB87C5AEA19B0E3"/>
    <w:rsid w:val="009626A9"/>
  </w:style>
  <w:style w:type="paragraph" w:customStyle="1" w:styleId="6DB554CDBA0D4C1399FE47EEC254064A">
    <w:name w:val="6DB554CDBA0D4C1399FE47EEC254064A"/>
    <w:rsid w:val="009626A9"/>
  </w:style>
  <w:style w:type="paragraph" w:customStyle="1" w:styleId="2711638CD66547C4A364161EE2B69EE3">
    <w:name w:val="2711638CD66547C4A364161EE2B69EE3"/>
    <w:rsid w:val="009626A9"/>
  </w:style>
  <w:style w:type="paragraph" w:customStyle="1" w:styleId="8AE4134E382045A0A5E93F21E3182BD51">
    <w:name w:val="8AE4134E382045A0A5E93F21E3182BD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">
    <w:name w:val="A67324E0884E4294B0572D8719FCD11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">
    <w:name w:val="13A3759BFE164D528DE7E7D33931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">
    <w:name w:val="09D6E5955B0E42FEBA4C95EDA90F5F9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">
    <w:name w:val="25728DA75BA94E5D983C694337DA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">
    <w:name w:val="8A09F1F06098453D92ED478A31A5FEB2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">
    <w:name w:val="D99A77519A2D4B839B75A5764B2D0D0A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">
    <w:name w:val="3E9CAB9F92694935B6BB37FF0C81C20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">
    <w:name w:val="AB2AA1ACD7CB49A6BC955C7D19CB76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">
    <w:name w:val="A1C21A367A274F6EB02F93C43240904F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">
    <w:name w:val="BCC4232903414FC5B88E7B262ED33D7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">
    <w:name w:val="61DDF086F77E438181BF37A9D4BB31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">
    <w:name w:val="74031B3190E046BCBD94F80F662978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">
    <w:name w:val="B770163B20024FE6BC0EF5F2E3787EF7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">
    <w:name w:val="9D8C539B4EE7403BAADB04D26968643D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">
    <w:name w:val="FA02227C3B794372B64422ABEB79D280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">
    <w:name w:val="2DFC6DB07C834BC385B0DDEF2B86AD7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">
    <w:name w:val="226E2CB25F4E4F8DBE327E52B73BA63E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">
    <w:name w:val="3AC73506D8314EDD9DB7B7F761CBF138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">
    <w:name w:val="30FC91136EC441878C84A2255E41F3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1">
    <w:name w:val="75B8C5511E6C4ABAADA70CC385D1A21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1">
    <w:name w:val="540D0A0F2ABB4A8DA379215358E9397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1">
    <w:name w:val="C41B78E931E746038D12BB8821B9D4CC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1">
    <w:name w:val="08F8E81B913D46E593CFB9609B45D6D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1">
    <w:name w:val="FD87107874ED4067BF426A77E303B79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1">
    <w:name w:val="C8C8D97516FA482590741C93F89BAF8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1">
    <w:name w:val="11D94B041B314C3BB8B9C7DCEFD92E5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1">
    <w:name w:val="62BE9580027B4C56A9793E954937551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1">
    <w:name w:val="236DB795A29A4B7C8FE6BF040D30563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1">
    <w:name w:val="E568C8BA71514EABB129F6A6C46D7F0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1">
    <w:name w:val="0E41D1BF7B7A4DBD9F365F19B42FC20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1">
    <w:name w:val="39781277E65541EC8CB04D62DA51D5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">
    <w:name w:val="8AE4134E382045A0A5E93F21E3182BD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">
    <w:name w:val="A67324E0884E4294B0572D8719FCD11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">
    <w:name w:val="13A3759BFE164D528DE7E7D33931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">
    <w:name w:val="09D6E5955B0E42FEBA4C95EDA90F5F9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">
    <w:name w:val="25728DA75BA94E5D983C694337DA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">
    <w:name w:val="8A09F1F06098453D92ED478A31A5FEB2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">
    <w:name w:val="D99A77519A2D4B839B75A5764B2D0D0A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">
    <w:name w:val="3E9CAB9F92694935B6BB37FF0C81C20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">
    <w:name w:val="AB2AA1ACD7CB49A6BC955C7D19CB76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">
    <w:name w:val="A1C21A367A274F6EB02F93C43240904F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">
    <w:name w:val="BCC4232903414FC5B88E7B262ED33D7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">
    <w:name w:val="61DDF086F77E438181BF37A9D4BB31B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">
    <w:name w:val="74031B3190E046BCBD94F80F662978E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">
    <w:name w:val="B770163B20024FE6BC0EF5F2E3787EF7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">
    <w:name w:val="9D8C539B4EE7403BAADB04D26968643D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">
    <w:name w:val="FA02227C3B794372B64422ABEB79D28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">
    <w:name w:val="2DFC6DB07C834BC385B0DDEF2B86AD7B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">
    <w:name w:val="226E2CB25F4E4F8DBE327E52B73BA63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">
    <w:name w:val="3AC73506D8314EDD9DB7B7F761CBF138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">
    <w:name w:val="30FC91136EC441878C84A2255E41F3F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2">
    <w:name w:val="75B8C5511E6C4ABAADA70CC385D1A21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2">
    <w:name w:val="540D0A0F2ABB4A8DA379215358E9397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2">
    <w:name w:val="C41B78E931E746038D12BB8821B9D4CC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2">
    <w:name w:val="08F8E81B913D46E593CFB9609B45D6D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2">
    <w:name w:val="FD87107874ED4067BF426A77E303B79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2">
    <w:name w:val="C8C8D97516FA482590741C93F89BAF8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2">
    <w:name w:val="11D94B041B314C3BB8B9C7DCEFD92E5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2">
    <w:name w:val="62BE9580027B4C56A9793E954937551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2">
    <w:name w:val="236DB795A29A4B7C8FE6BF040D30563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2">
    <w:name w:val="E568C8BA71514EABB129F6A6C46D7F0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2">
    <w:name w:val="0E41D1BF7B7A4DBD9F365F19B42FC20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2">
    <w:name w:val="39781277E65541EC8CB04D62DA51D5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">
    <w:name w:val="8AE4134E382045A0A5E93F21E3182BD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">
    <w:name w:val="A67324E0884E4294B0572D8719FCD11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">
    <w:name w:val="13A3759BFE164D528DE7E7D33931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">
    <w:name w:val="09D6E5955B0E42FEBA4C95EDA90F5F9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">
    <w:name w:val="25728DA75BA94E5D983C694337DA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">
    <w:name w:val="8A09F1F06098453D92ED478A31A5FEB2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">
    <w:name w:val="D99A77519A2D4B839B75A5764B2D0D0A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">
    <w:name w:val="3E9CAB9F92694935B6BB37FF0C81C20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">
    <w:name w:val="AB2AA1ACD7CB49A6BC955C7D19CB76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">
    <w:name w:val="A1C21A367A274F6EB02F93C43240904F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">
    <w:name w:val="BCC4232903414FC5B88E7B262ED33D7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">
    <w:name w:val="61DDF086F77E438181BF37A9D4BB31B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">
    <w:name w:val="74031B3190E046BCBD94F80F662978E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">
    <w:name w:val="B770163B20024FE6BC0EF5F2E3787EF7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">
    <w:name w:val="9D8C539B4EE7403BAADB04D26968643D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">
    <w:name w:val="FA02227C3B794372B64422ABEB79D28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">
    <w:name w:val="2DFC6DB07C834BC385B0DDEF2B86AD7B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">
    <w:name w:val="226E2CB25F4E4F8DBE327E52B73BA63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">
    <w:name w:val="3AC73506D8314EDD9DB7B7F761CBF138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">
    <w:name w:val="30FC91136EC441878C84A2255E41F3F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3">
    <w:name w:val="75B8C5511E6C4ABAADA70CC385D1A21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3">
    <w:name w:val="540D0A0F2ABB4A8DA379215358E9397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3">
    <w:name w:val="C41B78E931E746038D12BB8821B9D4CC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3">
    <w:name w:val="08F8E81B913D46E593CFB9609B45D6D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3">
    <w:name w:val="FD87107874ED4067BF426A77E303B79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3">
    <w:name w:val="C8C8D97516FA482590741C93F89BAF8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3">
    <w:name w:val="11D94B041B314C3BB8B9C7DCEFD92E5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3">
    <w:name w:val="62BE9580027B4C56A9793E954937551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3">
    <w:name w:val="236DB795A29A4B7C8FE6BF040D30563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3">
    <w:name w:val="E568C8BA71514EABB129F6A6C46D7F0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3">
    <w:name w:val="0E41D1BF7B7A4DBD9F365F19B42FC20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3">
    <w:name w:val="39781277E65541EC8CB04D62DA51D5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4">
    <w:name w:val="8AE4134E382045A0A5E93F21E3182BD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4">
    <w:name w:val="A67324E0884E4294B0572D8719FCD11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4">
    <w:name w:val="13A3759BFE164D528DE7E7D33931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4">
    <w:name w:val="09D6E5955B0E42FEBA4C95EDA90F5F9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4">
    <w:name w:val="25728DA75BA94E5D983C694337DA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4">
    <w:name w:val="8A09F1F06098453D92ED478A31A5FEB2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4">
    <w:name w:val="D99A77519A2D4B839B75A5764B2D0D0A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4">
    <w:name w:val="3E9CAB9F92694935B6BB37FF0C81C20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4">
    <w:name w:val="AB2AA1ACD7CB49A6BC955C7D19CB76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4">
    <w:name w:val="A1C21A367A274F6EB02F93C43240904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4">
    <w:name w:val="BCC4232903414FC5B88E7B262ED33D7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">
    <w:name w:val="61DDF086F77E438181BF37A9D4BB31B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">
    <w:name w:val="74031B3190E046BCBD94F80F662978E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">
    <w:name w:val="B770163B20024FE6BC0EF5F2E3787EF7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">
    <w:name w:val="9D8C539B4EE7403BAADB04D26968643D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">
    <w:name w:val="FA02227C3B794372B64422ABEB79D28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4">
    <w:name w:val="2DFC6DB07C834BC385B0DDEF2B86AD7B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">
    <w:name w:val="226E2CB25F4E4F8DBE327E52B73BA63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">
    <w:name w:val="3AC73506D8314EDD9DB7B7F761CBF138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">
    <w:name w:val="30FC91136EC441878C84A2255E41F3F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65E947DDD354CC3BAF98D76C3BFB6F1">
    <w:name w:val="265E947DDD354CC3BAF98D76C3BFB6F1"/>
    <w:rsid w:val="009626A9"/>
    <w:pPr>
      <w:spacing w:after="0" w:line="200" w:lineRule="exact"/>
    </w:pPr>
    <w:rPr>
      <w:rFonts w:ascii="Verdana" w:hAnsi="Verdana"/>
      <w:sz w:val="13"/>
      <w:szCs w:val="14"/>
    </w:rPr>
  </w:style>
  <w:style w:type="paragraph" w:customStyle="1" w:styleId="75B8C5511E6C4ABAADA70CC385D1A2104">
    <w:name w:val="75B8C5511E6C4ABAADA70CC385D1A21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4">
    <w:name w:val="540D0A0F2ABB4A8DA379215358E9397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4">
    <w:name w:val="C41B78E931E746038D12BB8821B9D4CC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4">
    <w:name w:val="08F8E81B913D46E593CFB9609B45D6D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4">
    <w:name w:val="FD87107874ED4067BF426A77E303B79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4">
    <w:name w:val="C8C8D97516FA482590741C93F89BAF8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4">
    <w:name w:val="11D94B041B314C3BB8B9C7DCEFD92E5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4">
    <w:name w:val="62BE9580027B4C56A9793E954937551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4">
    <w:name w:val="236DB795A29A4B7C8FE6BF040D30563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4">
    <w:name w:val="E568C8BA71514EABB129F6A6C46D7F0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4">
    <w:name w:val="0E41D1BF7B7A4DBD9F365F19B42FC20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4">
    <w:name w:val="39781277E65541EC8CB04D62DA51D5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5">
    <w:name w:val="8AE4134E382045A0A5E93F21E3182BD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5">
    <w:name w:val="A67324E0884E4294B0572D8719FCD11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5">
    <w:name w:val="13A3759BFE164D528DE7E7D33931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5">
    <w:name w:val="09D6E5955B0E42FEBA4C95EDA90F5F9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5">
    <w:name w:val="25728DA75BA94E5D983C694337DA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5">
    <w:name w:val="8A09F1F06098453D92ED478A31A5FEB2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5">
    <w:name w:val="D99A77519A2D4B839B75A5764B2D0D0A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5">
    <w:name w:val="3E9CAB9F92694935B6BB37FF0C81C20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5">
    <w:name w:val="AB2AA1ACD7CB49A6BC955C7D19CB76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5">
    <w:name w:val="A1C21A367A274F6EB02F93C43240904F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5">
    <w:name w:val="BCC4232903414FC5B88E7B262ED33D7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4">
    <w:name w:val="61DDF086F77E438181BF37A9D4BB31B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4">
    <w:name w:val="74031B3190E046BCBD94F80F662978E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4">
    <w:name w:val="B770163B20024FE6BC0EF5F2E3787EF7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4">
    <w:name w:val="9D8C539B4EE7403BAADB04D26968643D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4">
    <w:name w:val="FA02227C3B794372B64422ABEB79D28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5">
    <w:name w:val="2DFC6DB07C834BC385B0DDEF2B86AD7B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4">
    <w:name w:val="226E2CB25F4E4F8DBE327E52B73BA63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4">
    <w:name w:val="3AC73506D8314EDD9DB7B7F761CBF138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4">
    <w:name w:val="30FC91136EC441878C84A2255E41F3F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5">
    <w:name w:val="75B8C5511E6C4ABAADA70CC385D1A21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5">
    <w:name w:val="540D0A0F2ABB4A8DA379215358E9397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5">
    <w:name w:val="C41B78E931E746038D12BB8821B9D4CC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5">
    <w:name w:val="08F8E81B913D46E593CFB9609B45D6D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5">
    <w:name w:val="FD87107874ED4067BF426A77E303B79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5">
    <w:name w:val="C8C8D97516FA482590741C93F89BAF8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5">
    <w:name w:val="11D94B041B314C3BB8B9C7DCEFD92E5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5">
    <w:name w:val="62BE9580027B4C56A9793E954937551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5">
    <w:name w:val="236DB795A29A4B7C8FE6BF040D30563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5">
    <w:name w:val="E568C8BA71514EABB129F6A6C46D7F0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5">
    <w:name w:val="0E41D1BF7B7A4DBD9F365F19B42FC20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5">
    <w:name w:val="39781277E65541EC8CB04D62DA51D5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6">
    <w:name w:val="8AE4134E382045A0A5E93F21E3182BD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6">
    <w:name w:val="A67324E0884E4294B0572D8719FCD11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6">
    <w:name w:val="13A3759BFE164D528DE7E7D33931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6">
    <w:name w:val="09D6E5955B0E42FEBA4C95EDA90F5F9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6">
    <w:name w:val="25728DA75BA94E5D983C694337DA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6">
    <w:name w:val="8A09F1F06098453D92ED478A31A5FEB2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6">
    <w:name w:val="D99A77519A2D4B839B75A5764B2D0D0A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6">
    <w:name w:val="3E9CAB9F92694935B6BB37FF0C81C20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6">
    <w:name w:val="AB2AA1ACD7CB49A6BC955C7D19CB76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6">
    <w:name w:val="A1C21A367A274F6EB02F93C43240904F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6">
    <w:name w:val="BCC4232903414FC5B88E7B262ED33D7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5">
    <w:name w:val="61DDF086F77E438181BF37A9D4BB31B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5">
    <w:name w:val="74031B3190E046BCBD94F80F662978E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5">
    <w:name w:val="B770163B20024FE6BC0EF5F2E3787EF7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5">
    <w:name w:val="9D8C539B4EE7403BAADB04D26968643D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5">
    <w:name w:val="FA02227C3B794372B64422ABEB79D28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6">
    <w:name w:val="2DFC6DB07C834BC385B0DDEF2B86AD7B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5">
    <w:name w:val="226E2CB25F4E4F8DBE327E52B73BA63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5">
    <w:name w:val="3AC73506D8314EDD9DB7B7F761CBF138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5">
    <w:name w:val="30FC91136EC441878C84A2255E41F3F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6">
    <w:name w:val="75B8C5511E6C4ABAADA70CC385D1A21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6">
    <w:name w:val="540D0A0F2ABB4A8DA379215358E9397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6">
    <w:name w:val="C41B78E931E746038D12BB8821B9D4CC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6">
    <w:name w:val="08F8E81B913D46E593CFB9609B45D6D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6">
    <w:name w:val="FD87107874ED4067BF426A77E303B79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6">
    <w:name w:val="C8C8D97516FA482590741C93F89BAF8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6">
    <w:name w:val="11D94B041B314C3BB8B9C7DCEFD92E5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6">
    <w:name w:val="62BE9580027B4C56A9793E954937551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6">
    <w:name w:val="236DB795A29A4B7C8FE6BF040D30563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6">
    <w:name w:val="E568C8BA71514EABB129F6A6C46D7F0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6">
    <w:name w:val="0E41D1BF7B7A4DBD9F365F19B42FC20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6">
    <w:name w:val="39781277E65541EC8CB04D62DA51D5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66BE23293F44AF0A8CD479424EA317E">
    <w:name w:val="066BE23293F44AF0A8CD479424EA317E"/>
    <w:rsid w:val="009626A9"/>
  </w:style>
  <w:style w:type="paragraph" w:customStyle="1" w:styleId="8349D140171242C29133BA5713DAF77F">
    <w:name w:val="8349D140171242C29133BA5713DAF77F"/>
    <w:rsid w:val="009626A9"/>
  </w:style>
  <w:style w:type="paragraph" w:customStyle="1" w:styleId="A2275C859BCA42C5AD114D83949BEB38">
    <w:name w:val="A2275C859BCA42C5AD114D83949BEB38"/>
    <w:rsid w:val="009626A9"/>
  </w:style>
  <w:style w:type="paragraph" w:customStyle="1" w:styleId="FD84C9D0124B4A1F97C3CF440A5A22C4">
    <w:name w:val="FD84C9D0124B4A1F97C3CF440A5A22C4"/>
    <w:rsid w:val="009626A9"/>
  </w:style>
  <w:style w:type="paragraph" w:customStyle="1" w:styleId="A03A84F6AB3E428683857532848F0933">
    <w:name w:val="A03A84F6AB3E428683857532848F0933"/>
    <w:rsid w:val="009626A9"/>
  </w:style>
  <w:style w:type="paragraph" w:customStyle="1" w:styleId="73C3588E450D4B0B848A9F1BCFE54437">
    <w:name w:val="73C3588E450D4B0B848A9F1BCFE54437"/>
    <w:rsid w:val="009626A9"/>
  </w:style>
  <w:style w:type="paragraph" w:customStyle="1" w:styleId="1280A7F3C42E48E499751551F789FED5">
    <w:name w:val="1280A7F3C42E48E499751551F789FED5"/>
    <w:rsid w:val="002B22DB"/>
  </w:style>
  <w:style w:type="paragraph" w:customStyle="1" w:styleId="DD5F10FC27544D3B80FDC06F6824C550">
    <w:name w:val="DD5F10FC27544D3B80FDC06F6824C550"/>
    <w:rsid w:val="002B22DB"/>
  </w:style>
  <w:style w:type="paragraph" w:customStyle="1" w:styleId="1B848358B6B147979A967F2039B10459">
    <w:name w:val="1B848358B6B147979A967F2039B10459"/>
    <w:rsid w:val="002B22DB"/>
  </w:style>
  <w:style w:type="paragraph" w:customStyle="1" w:styleId="C418FA6E5CCE468BA896D0A9B93EE661">
    <w:name w:val="C418FA6E5CCE468BA896D0A9B93EE661"/>
    <w:rsid w:val="002B22DB"/>
  </w:style>
  <w:style w:type="paragraph" w:customStyle="1" w:styleId="F2B1F40AF018426E994A86B3F6AF3B04">
    <w:name w:val="F2B1F40AF018426E994A86B3F6AF3B04"/>
    <w:rsid w:val="002B22DB"/>
  </w:style>
  <w:style w:type="paragraph" w:customStyle="1" w:styleId="14DEA50B85E242A8A634679CC3C77FC1">
    <w:name w:val="14DEA50B85E242A8A634679CC3C77FC1"/>
    <w:rsid w:val="002B22DB"/>
  </w:style>
  <w:style w:type="paragraph" w:customStyle="1" w:styleId="340249EC74E9483CB25F992D2437C2C2">
    <w:name w:val="340249EC74E9483CB25F992D2437C2C2"/>
    <w:rsid w:val="002B22DB"/>
  </w:style>
  <w:style w:type="paragraph" w:customStyle="1" w:styleId="17379DCE40F44267917BEFCEA22FE3DA">
    <w:name w:val="17379DCE40F44267917BEFCEA22FE3DA"/>
    <w:rsid w:val="002B22DB"/>
  </w:style>
  <w:style w:type="paragraph" w:customStyle="1" w:styleId="08B2506F935F409BBEE0DDE6BC87E0BE">
    <w:name w:val="08B2506F935F409BBEE0DDE6BC87E0BE"/>
    <w:rsid w:val="002B22DB"/>
  </w:style>
  <w:style w:type="paragraph" w:customStyle="1" w:styleId="18A7FA61C8E24A0591F6BB63A3080A22">
    <w:name w:val="18A7FA61C8E24A0591F6BB63A3080A22"/>
    <w:rsid w:val="002B22DB"/>
  </w:style>
  <w:style w:type="paragraph" w:customStyle="1" w:styleId="FEA631A0481C4B059F619416898F018C">
    <w:name w:val="FEA631A0481C4B059F619416898F018C"/>
    <w:rsid w:val="002B22DB"/>
  </w:style>
  <w:style w:type="paragraph" w:customStyle="1" w:styleId="DBBD21E826FA4854A49D3F44CDA667C6">
    <w:name w:val="DBBD21E826FA4854A49D3F44CDA667C6"/>
    <w:rsid w:val="002B22DB"/>
  </w:style>
  <w:style w:type="paragraph" w:customStyle="1" w:styleId="3545E8326C674FB69237073A0E081D6D">
    <w:name w:val="3545E8326C674FB69237073A0E081D6D"/>
    <w:rsid w:val="002B22DB"/>
  </w:style>
  <w:style w:type="paragraph" w:customStyle="1" w:styleId="C544F19716CD4B06B47FF185F3C67CA4">
    <w:name w:val="C544F19716CD4B06B47FF185F3C67CA4"/>
    <w:rsid w:val="002B22DB"/>
  </w:style>
  <w:style w:type="paragraph" w:customStyle="1" w:styleId="E86D728F3D1E4E5D929E637506D51F0C">
    <w:name w:val="E86D728F3D1E4E5D929E637506D51F0C"/>
    <w:rsid w:val="002B22DB"/>
  </w:style>
  <w:style w:type="paragraph" w:customStyle="1" w:styleId="9F106A3E8DC0468B84A03F7A7A49FB10">
    <w:name w:val="9F106A3E8DC0468B84A03F7A7A49FB10"/>
    <w:rsid w:val="002B22DB"/>
  </w:style>
  <w:style w:type="paragraph" w:customStyle="1" w:styleId="FE1DE4EA23344F26BC03A865E2A6430A">
    <w:name w:val="FE1DE4EA23344F26BC03A865E2A6430A"/>
    <w:rsid w:val="002B22DB"/>
  </w:style>
  <w:style w:type="paragraph" w:customStyle="1" w:styleId="76F90375910F45368E11BA97E00AD5C3">
    <w:name w:val="76F90375910F45368E11BA97E00AD5C3"/>
    <w:rsid w:val="002B22DB"/>
  </w:style>
  <w:style w:type="paragraph" w:customStyle="1" w:styleId="6AB49CCE8B62419DAC1F545A3D6DFE6C">
    <w:name w:val="6AB49CCE8B62419DAC1F545A3D6DFE6C"/>
    <w:rsid w:val="002B22DB"/>
  </w:style>
  <w:style w:type="paragraph" w:customStyle="1" w:styleId="97D8D28D57DE4A5D87D7AA7145AE6918">
    <w:name w:val="97D8D28D57DE4A5D87D7AA7145AE6918"/>
    <w:rsid w:val="002B22DB"/>
  </w:style>
  <w:style w:type="paragraph" w:customStyle="1" w:styleId="B290F4238AC54341BC19E284E2739AB8">
    <w:name w:val="B290F4238AC54341BC19E284E2739AB8"/>
    <w:rsid w:val="002B22DB"/>
  </w:style>
  <w:style w:type="paragraph" w:customStyle="1" w:styleId="06445C86225B4FBAB76EEF2E55ED538E">
    <w:name w:val="06445C86225B4FBAB76EEF2E55ED538E"/>
    <w:rsid w:val="002B22DB"/>
  </w:style>
  <w:style w:type="paragraph" w:customStyle="1" w:styleId="DCDBB52793CA44D7A237B6D83B3D593A">
    <w:name w:val="DCDBB52793CA44D7A237B6D83B3D593A"/>
    <w:rsid w:val="002B22DB"/>
  </w:style>
  <w:style w:type="paragraph" w:customStyle="1" w:styleId="7F46838F66C4471DB5976C5A3E07CB36">
    <w:name w:val="7F46838F66C4471DB5976C5A3E07CB36"/>
    <w:rsid w:val="002B22DB"/>
  </w:style>
  <w:style w:type="paragraph" w:customStyle="1" w:styleId="B7CEBD4997C94508B4AFC9A867E73168">
    <w:name w:val="B7CEBD4997C94508B4AFC9A867E73168"/>
    <w:rsid w:val="002B22DB"/>
  </w:style>
  <w:style w:type="paragraph" w:customStyle="1" w:styleId="E47491565DE34A38B2476A9D0AC4466E">
    <w:name w:val="E47491565DE34A38B2476A9D0AC4466E"/>
    <w:rsid w:val="002B22DB"/>
  </w:style>
  <w:style w:type="paragraph" w:customStyle="1" w:styleId="6BD50A6246FC43BC94AAF512786B883C">
    <w:name w:val="6BD50A6246FC43BC94AAF512786B883C"/>
    <w:rsid w:val="002B22DB"/>
  </w:style>
  <w:style w:type="paragraph" w:customStyle="1" w:styleId="8AE4134E382045A0A5E93F21E3182BD57">
    <w:name w:val="8AE4134E382045A0A5E93F21E3182BD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7">
    <w:name w:val="A67324E0884E4294B0572D8719FCD11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7">
    <w:name w:val="13A3759BFE164D528DE7E7D33931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7">
    <w:name w:val="09D6E5955B0E42FEBA4C95EDA90F5F9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7">
    <w:name w:val="25728DA75BA94E5D983C694337DA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7">
    <w:name w:val="8A09F1F06098453D92ED478A31A5FEB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7">
    <w:name w:val="D99A77519A2D4B839B75A5764B2D0D0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7">
    <w:name w:val="3E9CAB9F92694935B6BB37FF0C81C20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7">
    <w:name w:val="AB2AA1ACD7CB49A6BC955C7D19CB76F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7">
    <w:name w:val="A1C21A367A274F6EB02F93C43240904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7">
    <w:name w:val="BCC4232903414FC5B88E7B262ED33D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6">
    <w:name w:val="61DDF086F77E438181BF37A9D4BB31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6">
    <w:name w:val="74031B3190E046BCBD94F80F662978E6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6">
    <w:name w:val="B770163B20024FE6BC0EF5F2E3787EF7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6">
    <w:name w:val="9D8C539B4EE7403BAADB04D26968643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6">
    <w:name w:val="FA02227C3B794372B64422ABEB79D28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7">
    <w:name w:val="2DFC6DB07C834BC385B0DDEF2B86AD7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6">
    <w:name w:val="226E2CB25F4E4F8DBE327E52B73BA63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6">
    <w:name w:val="3AC73506D8314EDD9DB7B7F761CBF13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6">
    <w:name w:val="30FC91136EC441878C84A2255E41F3F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">
    <w:name w:val="E47491565DE34A38B2476A9D0AC4466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">
    <w:name w:val="6BD50A6246FC43BC94AAF512786B883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64C48A0DAE34E0E94AA852D179426CF">
    <w:name w:val="764C48A0DAE34E0E94AA852D179426CF"/>
    <w:rsid w:val="002B22DB"/>
  </w:style>
  <w:style w:type="paragraph" w:customStyle="1" w:styleId="F09FF56DD3AC4968ADAB9F4570D5477B">
    <w:name w:val="F09FF56DD3AC4968ADAB9F4570D5477B"/>
    <w:rsid w:val="002B22DB"/>
  </w:style>
  <w:style w:type="paragraph" w:customStyle="1" w:styleId="D89B3E324D5C4D92BD34D7169431D357">
    <w:name w:val="D89B3E324D5C4D92BD34D7169431D357"/>
    <w:rsid w:val="002B22DB"/>
  </w:style>
  <w:style w:type="paragraph" w:customStyle="1" w:styleId="019714BA1BB6434EAEE80882E7068E7C">
    <w:name w:val="019714BA1BB6434EAEE80882E7068E7C"/>
    <w:rsid w:val="002B22DB"/>
  </w:style>
  <w:style w:type="paragraph" w:customStyle="1" w:styleId="56E5D8088C344419997327D263FFBC69">
    <w:name w:val="56E5D8088C344419997327D263FFBC69"/>
    <w:rsid w:val="002B22DB"/>
  </w:style>
  <w:style w:type="paragraph" w:customStyle="1" w:styleId="2DEA751C714A4B58A4F196B60158026C">
    <w:name w:val="2DEA751C714A4B58A4F196B60158026C"/>
    <w:rsid w:val="002B22DB"/>
  </w:style>
  <w:style w:type="paragraph" w:customStyle="1" w:styleId="5BD2F7C90649429B842BBD71953B68FC">
    <w:name w:val="5BD2F7C90649429B842BBD71953B68FC"/>
    <w:rsid w:val="002B22DB"/>
  </w:style>
  <w:style w:type="paragraph" w:customStyle="1" w:styleId="07692879E36F47618C0F62A4AC91D90A">
    <w:name w:val="07692879E36F47618C0F62A4AC91D90A"/>
    <w:rsid w:val="002B22DB"/>
  </w:style>
  <w:style w:type="paragraph" w:customStyle="1" w:styleId="5465AA3880454D6084BCFF9C43B4F5E7">
    <w:name w:val="5465AA3880454D6084BCFF9C43B4F5E7"/>
    <w:rsid w:val="002B22DB"/>
  </w:style>
  <w:style w:type="paragraph" w:customStyle="1" w:styleId="9CBF00007D554F8B89E85BA964E1153B">
    <w:name w:val="9CBF00007D554F8B89E85BA964E1153B"/>
    <w:rsid w:val="002B22DB"/>
  </w:style>
  <w:style w:type="paragraph" w:customStyle="1" w:styleId="C6F0692F5D7644B1A966A1CFA1E1C42D">
    <w:name w:val="C6F0692F5D7644B1A966A1CFA1E1C42D"/>
    <w:rsid w:val="002B22DB"/>
  </w:style>
  <w:style w:type="paragraph" w:customStyle="1" w:styleId="B0C57E6FEC6C433EBC9EA5A3DAB66748">
    <w:name w:val="B0C57E6FEC6C433EBC9EA5A3DAB66748"/>
    <w:rsid w:val="002B22DB"/>
  </w:style>
  <w:style w:type="paragraph" w:customStyle="1" w:styleId="8AE4134E382045A0A5E93F21E3182BD58">
    <w:name w:val="8AE4134E382045A0A5E93F21E3182BD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8">
    <w:name w:val="A67324E0884E4294B0572D8719FCD11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8">
    <w:name w:val="13A3759BFE164D528DE7E7D33931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8">
    <w:name w:val="09D6E5955B0E42FEBA4C95EDA90F5F9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8">
    <w:name w:val="25728DA75BA94E5D983C694337DA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8">
    <w:name w:val="8A09F1F06098453D92ED478A31A5FEB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8">
    <w:name w:val="D99A77519A2D4B839B75A5764B2D0D0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8">
    <w:name w:val="3E9CAB9F92694935B6BB37FF0C81C20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8">
    <w:name w:val="AB2AA1ACD7CB49A6BC955C7D19CB76F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8">
    <w:name w:val="A1C21A367A274F6EB02F93C43240904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8">
    <w:name w:val="BCC4232903414FC5B88E7B262ED33D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7">
    <w:name w:val="61DDF086F77E438181BF37A9D4BB31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7">
    <w:name w:val="74031B3190E046BCBD94F80F662978E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7">
    <w:name w:val="B770163B20024FE6BC0EF5F2E3787EF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7">
    <w:name w:val="9D8C539B4EE7403BAADB04D26968643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7">
    <w:name w:val="FA02227C3B794372B64422ABEB79D28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8">
    <w:name w:val="2DFC6DB07C834BC385B0DDEF2B86AD7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7">
    <w:name w:val="226E2CB25F4E4F8DBE327E52B73BA63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7">
    <w:name w:val="3AC73506D8314EDD9DB7B7F761CBF13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7">
    <w:name w:val="30FC91136EC441878C84A2255E41F3F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">
    <w:name w:val="E47491565DE34A38B2476A9D0AC4466E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">
    <w:name w:val="6BD50A6246FC43BC94AAF512786B883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">
    <w:name w:val="51DE9C5F01DE42929CB2CCD1C130F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EA751C714A4B58A4F196B60158026C1">
    <w:name w:val="2DEA751C714A4B58A4F196B60158026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">
    <w:name w:val="C6F0692F5D7644B1A966A1CFA1E1C42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">
    <w:name w:val="B0C57E6FEC6C433EBC9EA5A3DAB6674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9">
    <w:name w:val="8AE4134E382045A0A5E93F21E3182BD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9">
    <w:name w:val="A67324E0884E4294B0572D8719FCD11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9">
    <w:name w:val="13A3759BFE164D528DE7E7D33931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9">
    <w:name w:val="09D6E5955B0E42FEBA4C95EDA90F5F9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9">
    <w:name w:val="25728DA75BA94E5D983C694337DA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9">
    <w:name w:val="8A09F1F06098453D92ED478A31A5FEB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9">
    <w:name w:val="D99A77519A2D4B839B75A5764B2D0D0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9">
    <w:name w:val="3E9CAB9F92694935B6BB37FF0C81C20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9">
    <w:name w:val="AB2AA1ACD7CB49A6BC955C7D19CB76F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9">
    <w:name w:val="A1C21A367A274F6EB02F93C43240904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9">
    <w:name w:val="BCC4232903414FC5B88E7B262ED33D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8">
    <w:name w:val="61DDF086F77E438181BF37A9D4BB31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8">
    <w:name w:val="74031B3190E046BCBD94F80F662978E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8">
    <w:name w:val="B770163B20024FE6BC0EF5F2E3787EF7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8">
    <w:name w:val="9D8C539B4EE7403BAADB04D26968643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8">
    <w:name w:val="FA02227C3B794372B64422ABEB79D28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9">
    <w:name w:val="2DFC6DB07C834BC385B0DDEF2B86AD7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8">
    <w:name w:val="226E2CB25F4E4F8DBE327E52B73BA63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8">
    <w:name w:val="3AC73506D8314EDD9DB7B7F761CBF13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8">
    <w:name w:val="30FC91136EC441878C84A2255E41F3F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3">
    <w:name w:val="E47491565DE34A38B2476A9D0AC4466E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3">
    <w:name w:val="6BD50A6246FC43BC94AAF512786B883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">
    <w:name w:val="51DE9C5F01DE42929CB2CCD1C130FAB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">
    <w:name w:val="C6F0692F5D7644B1A966A1CFA1E1C42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">
    <w:name w:val="B0C57E6FEC6C433EBC9EA5A3DAB667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">
    <w:name w:val="842EB3722422420B96D3CAEC6D7E5EA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">
    <w:name w:val="F28DAB6CB70C4494B85E5E005B987A1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">
    <w:name w:val="151EDA8B6ABB41CBACDD9930FB46D1D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0">
    <w:name w:val="8AE4134E382045A0A5E93F21E3182BD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0">
    <w:name w:val="A67324E0884E4294B0572D8719FCD11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0">
    <w:name w:val="13A3759BFE164D528DE7E7D33931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0">
    <w:name w:val="09D6E5955B0E42FEBA4C95EDA90F5F9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0">
    <w:name w:val="25728DA75BA94E5D983C694337DA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0">
    <w:name w:val="8A09F1F06098453D92ED478A31A5FEB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0">
    <w:name w:val="D99A77519A2D4B839B75A5764B2D0D0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0">
    <w:name w:val="3E9CAB9F92694935B6BB37FF0C81C20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0">
    <w:name w:val="AB2AA1ACD7CB49A6BC955C7D19CB76F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0">
    <w:name w:val="A1C21A367A274F6EB02F93C43240904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0">
    <w:name w:val="BCC4232903414FC5B88E7B262ED33D7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9">
    <w:name w:val="61DDF086F77E438181BF37A9D4BB31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9">
    <w:name w:val="74031B3190E046BCBD94F80F662978E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9">
    <w:name w:val="B770163B20024FE6BC0EF5F2E3787EF7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9">
    <w:name w:val="9D8C539B4EE7403BAADB04D26968643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9">
    <w:name w:val="FA02227C3B794372B64422ABEB79D28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0">
    <w:name w:val="2DFC6DB07C834BC385B0DDEF2B86AD7B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9">
    <w:name w:val="226E2CB25F4E4F8DBE327E52B73BA63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9">
    <w:name w:val="3AC73506D8314EDD9DB7B7F761CBF13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9">
    <w:name w:val="30FC91136EC441878C84A2255E41F3F4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4">
    <w:name w:val="E47491565DE34A38B2476A9D0AC4466E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4">
    <w:name w:val="6BD50A6246FC43BC94AAF512786B883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">
    <w:name w:val="51DE9C5F01DE42929CB2CCD1C130FAB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3">
    <w:name w:val="C6F0692F5D7644B1A966A1CFA1E1C42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3">
    <w:name w:val="B0C57E6FEC6C433EBC9EA5A3DAB6674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">
    <w:name w:val="842EB3722422420B96D3CAEC6D7E5EA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">
    <w:name w:val="F28DAB6CB70C4494B85E5E005B987A1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">
    <w:name w:val="151EDA8B6ABB41CBACDD9930FB46D1D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1">
    <w:name w:val="8AE4134E382045A0A5E93F21E3182BD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1">
    <w:name w:val="A67324E0884E4294B0572D8719FCD11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1">
    <w:name w:val="13A3759BFE164D528DE7E7D33931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1">
    <w:name w:val="09D6E5955B0E42FEBA4C95EDA90F5F9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1">
    <w:name w:val="25728DA75BA94E5D983C694337DA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1">
    <w:name w:val="8A09F1F06098453D92ED478A31A5FEB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1">
    <w:name w:val="D99A77519A2D4B839B75A5764B2D0D0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1">
    <w:name w:val="3E9CAB9F92694935B6BB37FF0C81C20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1">
    <w:name w:val="AB2AA1ACD7CB49A6BC955C7D19CB76F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1">
    <w:name w:val="A1C21A367A274F6EB02F93C43240904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1">
    <w:name w:val="BCC4232903414FC5B88E7B262ED33D7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0">
    <w:name w:val="61DDF086F77E438181BF37A9D4BB31B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0">
    <w:name w:val="74031B3190E046BCBD94F80F662978E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0">
    <w:name w:val="B770163B20024FE6BC0EF5F2E3787EF7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0">
    <w:name w:val="9D8C539B4EE7403BAADB04D26968643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0">
    <w:name w:val="FA02227C3B794372B64422ABEB79D28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1">
    <w:name w:val="2DFC6DB07C834BC385B0DDEF2B86AD7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0">
    <w:name w:val="226E2CB25F4E4F8DBE327E52B73BA63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0">
    <w:name w:val="3AC73506D8314EDD9DB7B7F761CBF13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0">
    <w:name w:val="30FC91136EC441878C84A2255E41F3F4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5">
    <w:name w:val="E47491565DE34A38B2476A9D0AC4466E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5">
    <w:name w:val="6BD50A6246FC43BC94AAF512786B883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3">
    <w:name w:val="51DE9C5F01DE42929CB2CCD1C130FAB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4">
    <w:name w:val="C6F0692F5D7644B1A966A1CFA1E1C42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4">
    <w:name w:val="B0C57E6FEC6C433EBC9EA5A3DAB66748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2">
    <w:name w:val="842EB3722422420B96D3CAEC6D7E5EA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2">
    <w:name w:val="F28DAB6CB70C4494B85E5E005B987A1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2">
    <w:name w:val="151EDA8B6ABB41CBACDD9930FB46D1D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">
    <w:name w:val="F91E4BD576AE4C81BA72C15AF1A5BB9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B24CB4FA1A495B9AB64E5F3D500853">
    <w:name w:val="EDB24CB4FA1A495B9AB64E5F3D500853"/>
    <w:rsid w:val="002B22DB"/>
  </w:style>
  <w:style w:type="paragraph" w:customStyle="1" w:styleId="C113A5F6343E42159D6DDEDF527FB5D8">
    <w:name w:val="C113A5F6343E42159D6DDEDF527FB5D8"/>
    <w:rsid w:val="002B22DB"/>
  </w:style>
  <w:style w:type="paragraph" w:customStyle="1" w:styleId="A516124DB2394063B4EED8F603C1564B">
    <w:name w:val="A516124DB2394063B4EED8F603C1564B"/>
    <w:rsid w:val="002B22DB"/>
  </w:style>
  <w:style w:type="paragraph" w:customStyle="1" w:styleId="7CC8FD465FA347A184C886F2CCD2345A">
    <w:name w:val="7CC8FD465FA347A184C886F2CCD2345A"/>
    <w:rsid w:val="002B22DB"/>
  </w:style>
  <w:style w:type="paragraph" w:customStyle="1" w:styleId="99E6DAF0BB114DA9AB95C117A2139C2B">
    <w:name w:val="99E6DAF0BB114DA9AB95C117A2139C2B"/>
    <w:rsid w:val="002B22DB"/>
  </w:style>
  <w:style w:type="paragraph" w:customStyle="1" w:styleId="9D76B0B977874DB68E986C0E61115975">
    <w:name w:val="9D76B0B977874DB68E986C0E61115975"/>
    <w:rsid w:val="002B22DB"/>
  </w:style>
  <w:style w:type="paragraph" w:customStyle="1" w:styleId="744AEE91E6034BD1B2C02ECE8B91D031">
    <w:name w:val="744AEE91E6034BD1B2C02ECE8B91D031"/>
    <w:rsid w:val="002B22DB"/>
  </w:style>
  <w:style w:type="paragraph" w:customStyle="1" w:styleId="FD82B8670AF449D886713AB1ABDEA04A">
    <w:name w:val="FD82B8670AF449D886713AB1ABDEA04A"/>
    <w:rsid w:val="002B22DB"/>
  </w:style>
  <w:style w:type="paragraph" w:customStyle="1" w:styleId="FB513A6A01B54BE2BDD1D94ED32620F6">
    <w:name w:val="FB513A6A01B54BE2BDD1D94ED32620F6"/>
    <w:rsid w:val="002B22DB"/>
  </w:style>
  <w:style w:type="paragraph" w:customStyle="1" w:styleId="8AE4134E382045A0A5E93F21E3182BD512">
    <w:name w:val="8AE4134E382045A0A5E93F21E3182BD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2">
    <w:name w:val="A67324E0884E4294B0572D8719FCD11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2">
    <w:name w:val="13A3759BFE164D528DE7E7D33931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2">
    <w:name w:val="09D6E5955B0E42FEBA4C95EDA90F5F9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2">
    <w:name w:val="25728DA75BA94E5D983C694337DA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2">
    <w:name w:val="8A09F1F06098453D92ED478A31A5FEB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2">
    <w:name w:val="D99A77519A2D4B839B75A5764B2D0D0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2">
    <w:name w:val="3E9CAB9F92694935B6BB37FF0C81C20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2">
    <w:name w:val="AB2AA1ACD7CB49A6BC955C7D19CB76F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2">
    <w:name w:val="A1C21A367A274F6EB02F93C43240904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2">
    <w:name w:val="BCC4232903414FC5B88E7B262ED33D7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1">
    <w:name w:val="61DDF086F77E438181BF37A9D4BB31B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1">
    <w:name w:val="74031B3190E046BCBD94F80F662978E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1">
    <w:name w:val="B770163B20024FE6BC0EF5F2E3787EF7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1">
    <w:name w:val="9D8C539B4EE7403BAADB04D26968643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1">
    <w:name w:val="FA02227C3B794372B64422ABEB79D28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2">
    <w:name w:val="2DFC6DB07C834BC385B0DDEF2B86AD7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1">
    <w:name w:val="226E2CB25F4E4F8DBE327E52B73BA63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1">
    <w:name w:val="3AC73506D8314EDD9DB7B7F761CBF13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1">
    <w:name w:val="30FC91136EC441878C84A2255E41F3F4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6">
    <w:name w:val="E47491565DE34A38B2476A9D0AC4466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6">
    <w:name w:val="6BD50A6246FC43BC94AAF512786B883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4">
    <w:name w:val="51DE9C5F01DE42929CB2CCD1C130FAB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5">
    <w:name w:val="C6F0692F5D7644B1A966A1CFA1E1C42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5">
    <w:name w:val="B0C57E6FEC6C433EBC9EA5A3DAB66748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3">
    <w:name w:val="842EB3722422420B96D3CAEC6D7E5EA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3">
    <w:name w:val="F28DAB6CB70C4494B85E5E005B987A1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3">
    <w:name w:val="151EDA8B6ABB41CBACDD9930FB46D1D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">
    <w:name w:val="F91E4BD576AE4C81BA72C15AF1A5BB9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">
    <w:name w:val="C3B57163F92D4626BD9D5D28492D996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">
    <w:name w:val="BB9CFA66054546C3B856079D7402DD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3">
    <w:name w:val="8AE4134E382045A0A5E93F21E3182BD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3">
    <w:name w:val="A67324E0884E4294B0572D8719FCD11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3">
    <w:name w:val="13A3759BFE164D528DE7E7D33931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3">
    <w:name w:val="09D6E5955B0E42FEBA4C95EDA90F5F9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3">
    <w:name w:val="25728DA75BA94E5D983C694337DA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3">
    <w:name w:val="8A09F1F06098453D92ED478A31A5FEB2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3">
    <w:name w:val="D99A77519A2D4B839B75A5764B2D0D0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3">
    <w:name w:val="3E9CAB9F92694935B6BB37FF0C81C209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3">
    <w:name w:val="AB2AA1ACD7CB49A6BC955C7D19CB76F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3">
    <w:name w:val="A1C21A367A274F6EB02F93C43240904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3">
    <w:name w:val="BCC4232903414FC5B88E7B262ED33D7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2">
    <w:name w:val="61DDF086F77E438181BF37A9D4BB31B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2">
    <w:name w:val="74031B3190E046BCBD94F80F662978E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2">
    <w:name w:val="B770163B20024FE6BC0EF5F2E3787EF7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2">
    <w:name w:val="9D8C539B4EE7403BAADB04D26968643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2">
    <w:name w:val="FA02227C3B794372B64422ABEB79D28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3">
    <w:name w:val="2DFC6DB07C834BC385B0DDEF2B86AD7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2">
    <w:name w:val="226E2CB25F4E4F8DBE327E52B73BA63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2">
    <w:name w:val="3AC73506D8314EDD9DB7B7F761CBF13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2">
    <w:name w:val="30FC91136EC441878C84A2255E41F3F4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7">
    <w:name w:val="E47491565DE34A38B2476A9D0AC4466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7">
    <w:name w:val="6BD50A6246FC43BC94AAF512786B883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5">
    <w:name w:val="51DE9C5F01DE42929CB2CCD1C130FAB5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6">
    <w:name w:val="C6F0692F5D7644B1A966A1CFA1E1C42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6">
    <w:name w:val="B0C57E6FEC6C433EBC9EA5A3DAB6674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4">
    <w:name w:val="842EB3722422420B96D3CAEC6D7E5EA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4">
    <w:name w:val="F28DAB6CB70C4494B85E5E005B987A1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4">
    <w:name w:val="151EDA8B6ABB41CBACDD9930FB46D1D0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">
    <w:name w:val="F91E4BD576AE4C81BA72C15AF1A5BB9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">
    <w:name w:val="C3B57163F92D4626BD9D5D28492D996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">
    <w:name w:val="BB9CFA66054546C3B856079D7402DD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4">
    <w:name w:val="8AE4134E382045A0A5E93F21E3182BD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4">
    <w:name w:val="A67324E0884E4294B0572D8719FCD11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4">
    <w:name w:val="13A3759BFE164D528DE7E7D33931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4">
    <w:name w:val="09D6E5955B0E42FEBA4C95EDA90F5F9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4">
    <w:name w:val="25728DA75BA94E5D983C694337DA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4">
    <w:name w:val="8A09F1F06098453D92ED478A31A5FEB2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4">
    <w:name w:val="D99A77519A2D4B839B75A5764B2D0D0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4">
    <w:name w:val="3E9CAB9F92694935B6BB37FF0C81C209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4">
    <w:name w:val="AB2AA1ACD7CB49A6BC955C7D19CB76F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4">
    <w:name w:val="A1C21A367A274F6EB02F93C43240904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4">
    <w:name w:val="BCC4232903414FC5B88E7B262ED33D7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3">
    <w:name w:val="61DDF086F77E438181BF37A9D4BB31B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3">
    <w:name w:val="74031B3190E046BCBD94F80F662978E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3">
    <w:name w:val="B770163B20024FE6BC0EF5F2E3787EF7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3">
    <w:name w:val="9D8C539B4EE7403BAADB04D26968643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3">
    <w:name w:val="FA02227C3B794372B64422ABEB79D28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4">
    <w:name w:val="2DFC6DB07C834BC385B0DDEF2B86AD7B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3">
    <w:name w:val="226E2CB25F4E4F8DBE327E52B73BA63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3">
    <w:name w:val="3AC73506D8314EDD9DB7B7F761CBF13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3">
    <w:name w:val="30FC91136EC441878C84A2255E41F3F4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8">
    <w:name w:val="E47491565DE34A38B2476A9D0AC4466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8">
    <w:name w:val="6BD50A6246FC43BC94AAF512786B883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6">
    <w:name w:val="51DE9C5F01DE42929CB2CCD1C130FAB5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7">
    <w:name w:val="C6F0692F5D7644B1A966A1CFA1E1C42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7">
    <w:name w:val="B0C57E6FEC6C433EBC9EA5A3DAB6674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5">
    <w:name w:val="842EB3722422420B96D3CAEC6D7E5EA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5">
    <w:name w:val="F28DAB6CB70C4494B85E5E005B987A1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5">
    <w:name w:val="151EDA8B6ABB41CBACDD9930FB46D1D0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3">
    <w:name w:val="F91E4BD576AE4C81BA72C15AF1A5BB9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">
    <w:name w:val="C3B57163F92D4626BD9D5D28492D996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">
    <w:name w:val="BB9CFA66054546C3B856079D7402DDF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">
    <w:name w:val="AF51DBFE7D90449C9F150AE649D8D2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">
    <w:name w:val="D39B90B3ABE54D779E688C15B0EB3B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">
    <w:name w:val="5A54E6C6401A45019D2374D0122C5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">
    <w:name w:val="7788619AC5E04E06B470983C47F5253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5">
    <w:name w:val="8AE4134E382045A0A5E93F21E3182BD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5">
    <w:name w:val="A67324E0884E4294B0572D8719FCD11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5">
    <w:name w:val="13A3759BFE164D528DE7E7D33931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5">
    <w:name w:val="09D6E5955B0E42FEBA4C95EDA90F5F9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5">
    <w:name w:val="25728DA75BA94E5D983C694337DA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5">
    <w:name w:val="8A09F1F06098453D92ED478A31A5FEB2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5">
    <w:name w:val="D99A77519A2D4B839B75A5764B2D0D0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5">
    <w:name w:val="3E9CAB9F92694935B6BB37FF0C81C209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5">
    <w:name w:val="AB2AA1ACD7CB49A6BC955C7D19CB76F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5">
    <w:name w:val="A1C21A367A274F6EB02F93C43240904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5">
    <w:name w:val="BCC4232903414FC5B88E7B262ED33D7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4">
    <w:name w:val="61DDF086F77E438181BF37A9D4BB31B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4">
    <w:name w:val="74031B3190E046BCBD94F80F662978E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4">
    <w:name w:val="B770163B20024FE6BC0EF5F2E3787EF7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4">
    <w:name w:val="9D8C539B4EE7403BAADB04D26968643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4">
    <w:name w:val="FA02227C3B794372B64422ABEB79D28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5">
    <w:name w:val="2DFC6DB07C834BC385B0DDEF2B86AD7B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4">
    <w:name w:val="226E2CB25F4E4F8DBE327E52B73BA63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4">
    <w:name w:val="3AC73506D8314EDD9DB7B7F761CBF13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4">
    <w:name w:val="30FC91136EC441878C84A2255E41F3F4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9">
    <w:name w:val="E47491565DE34A38B2476A9D0AC4466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9">
    <w:name w:val="6BD50A6246FC43BC94AAF512786B883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7">
    <w:name w:val="51DE9C5F01DE42929CB2CCD1C130FAB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8">
    <w:name w:val="C6F0692F5D7644B1A966A1CFA1E1C42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8">
    <w:name w:val="B0C57E6FEC6C433EBC9EA5A3DAB6674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6">
    <w:name w:val="842EB3722422420B96D3CAEC6D7E5EA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6">
    <w:name w:val="F28DAB6CB70C4494B85E5E005B987A1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6">
    <w:name w:val="151EDA8B6ABB41CBACDD9930FB46D1D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4">
    <w:name w:val="F91E4BD576AE4C81BA72C15AF1A5BB9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3">
    <w:name w:val="C3B57163F92D4626BD9D5D28492D996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3">
    <w:name w:val="BB9CFA66054546C3B856079D7402DDF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">
    <w:name w:val="AF51DBFE7D90449C9F150AE649D8D28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">
    <w:name w:val="D39B90B3ABE54D779E688C15B0EB3B8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">
    <w:name w:val="5A54E6C6401A45019D2374D0122C54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">
    <w:name w:val="7788619AC5E04E06B470983C47F5253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730E577A6C42059DA3FAE92DFC5471">
    <w:name w:val="79730E577A6C42059DA3FAE92DFC54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6">
    <w:name w:val="8AE4134E382045A0A5E93F21E3182BD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6">
    <w:name w:val="A67324E0884E4294B0572D8719FCD11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6">
    <w:name w:val="13A3759BFE164D528DE7E7D33931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6">
    <w:name w:val="09D6E5955B0E42FEBA4C95EDA90F5F9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6">
    <w:name w:val="25728DA75BA94E5D983C694337DA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6">
    <w:name w:val="8A09F1F06098453D92ED478A31A5FEB2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6">
    <w:name w:val="D99A77519A2D4B839B75A5764B2D0D0A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6">
    <w:name w:val="3E9CAB9F92694935B6BB37FF0C81C209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6">
    <w:name w:val="AB2AA1ACD7CB49A6BC955C7D19CB76F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6">
    <w:name w:val="A1C21A367A274F6EB02F93C43240904F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6">
    <w:name w:val="BCC4232903414FC5B88E7B262ED33D7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5">
    <w:name w:val="61DDF086F77E438181BF37A9D4BB31B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5">
    <w:name w:val="74031B3190E046BCBD94F80F662978E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5">
    <w:name w:val="B770163B20024FE6BC0EF5F2E3787EF7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5">
    <w:name w:val="9D8C539B4EE7403BAADB04D26968643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5">
    <w:name w:val="FA02227C3B794372B64422ABEB79D28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6">
    <w:name w:val="2DFC6DB07C834BC385B0DDEF2B86AD7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5">
    <w:name w:val="226E2CB25F4E4F8DBE327E52B73BA63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5">
    <w:name w:val="3AC73506D8314EDD9DB7B7F761CBF13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5">
    <w:name w:val="30FC91136EC441878C84A2255E41F3F4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0">
    <w:name w:val="E47491565DE34A38B2476A9D0AC4466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0">
    <w:name w:val="6BD50A6246FC43BC94AAF512786B883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8">
    <w:name w:val="51DE9C5F01DE42929CB2CCD1C130FAB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9">
    <w:name w:val="C6F0692F5D7644B1A966A1CFA1E1C42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9">
    <w:name w:val="B0C57E6FEC6C433EBC9EA5A3DAB6674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7">
    <w:name w:val="842EB3722422420B96D3CAEC6D7E5EA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7">
    <w:name w:val="F28DAB6CB70C4494B85E5E005B987A1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7">
    <w:name w:val="151EDA8B6ABB41CBACDD9930FB46D1D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5">
    <w:name w:val="F91E4BD576AE4C81BA72C15AF1A5BB9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4">
    <w:name w:val="C3B57163F92D4626BD9D5D28492D996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4">
    <w:name w:val="BB9CFA66054546C3B856079D7402DDF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">
    <w:name w:val="AF51DBFE7D90449C9F150AE649D8D28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">
    <w:name w:val="D39B90B3ABE54D779E688C15B0EB3B8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">
    <w:name w:val="5A54E6C6401A45019D2374D0122C54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">
    <w:name w:val="7788619AC5E04E06B470983C47F5253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">
    <w:name w:val="D9E9FAE467C245C5B523556099FEC22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7">
    <w:name w:val="8AE4134E382045A0A5E93F21E3182BD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7">
    <w:name w:val="A67324E0884E4294B0572D8719FCD11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7">
    <w:name w:val="13A3759BFE164D528DE7E7D33931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7">
    <w:name w:val="09D6E5955B0E42FEBA4C95EDA90F5F9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7">
    <w:name w:val="25728DA75BA94E5D983C694337DA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7">
    <w:name w:val="8A09F1F06098453D92ED478A31A5FEB2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7">
    <w:name w:val="D99A77519A2D4B839B75A5764B2D0D0A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7">
    <w:name w:val="3E9CAB9F92694935B6BB37FF0C81C209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7">
    <w:name w:val="AB2AA1ACD7CB49A6BC955C7D19CB76F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7">
    <w:name w:val="A1C21A367A274F6EB02F93C43240904F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7">
    <w:name w:val="BCC4232903414FC5B88E7B262ED33D7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6">
    <w:name w:val="61DDF086F77E438181BF37A9D4BB31B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6">
    <w:name w:val="74031B3190E046BCBD94F80F662978E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6">
    <w:name w:val="B770163B20024FE6BC0EF5F2E3787EF7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6">
    <w:name w:val="9D8C539B4EE7403BAADB04D26968643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6">
    <w:name w:val="FA02227C3B794372B64422ABEB79D280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7">
    <w:name w:val="2DFC6DB07C834BC385B0DDEF2B86AD7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6">
    <w:name w:val="226E2CB25F4E4F8DBE327E52B73BA63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6">
    <w:name w:val="3AC73506D8314EDD9DB7B7F761CBF13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6">
    <w:name w:val="30FC91136EC441878C84A2255E41F3F4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1">
    <w:name w:val="E47491565DE34A38B2476A9D0AC4466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1">
    <w:name w:val="6BD50A6246FC43BC94AAF512786B883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9">
    <w:name w:val="51DE9C5F01DE42929CB2CCD1C130FAB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0">
    <w:name w:val="C6F0692F5D7644B1A966A1CFA1E1C42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0">
    <w:name w:val="B0C57E6FEC6C433EBC9EA5A3DAB6674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8">
    <w:name w:val="842EB3722422420B96D3CAEC6D7E5EA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8">
    <w:name w:val="F28DAB6CB70C4494B85E5E005B987A1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8">
    <w:name w:val="151EDA8B6ABB41CBACDD9930FB46D1D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6">
    <w:name w:val="F91E4BD576AE4C81BA72C15AF1A5BB9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5">
    <w:name w:val="C3B57163F92D4626BD9D5D28492D996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5">
    <w:name w:val="BB9CFA66054546C3B856079D7402DDF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3">
    <w:name w:val="AF51DBFE7D90449C9F150AE649D8D28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3">
    <w:name w:val="D39B90B3ABE54D779E688C15B0EB3B8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3">
    <w:name w:val="5A54E6C6401A45019D2374D0122C54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3">
    <w:name w:val="7788619AC5E04E06B470983C47F5253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">
    <w:name w:val="F8FD752C7B424EB4B62825F08EC7D31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1">
    <w:name w:val="D9E9FAE467C245C5B523556099FEC22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8">
    <w:name w:val="8AE4134E382045A0A5E93F21E3182BD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8">
    <w:name w:val="A67324E0884E4294B0572D8719FCD11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8">
    <w:name w:val="13A3759BFE164D528DE7E7D33931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8">
    <w:name w:val="09D6E5955B0E42FEBA4C95EDA90F5F9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8">
    <w:name w:val="25728DA75BA94E5D983C694337DA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8">
    <w:name w:val="8A09F1F06098453D92ED478A31A5FEB2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8">
    <w:name w:val="D99A77519A2D4B839B75A5764B2D0D0A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8">
    <w:name w:val="3E9CAB9F92694935B6BB37FF0C81C209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8">
    <w:name w:val="AB2AA1ACD7CB49A6BC955C7D19CB76F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8">
    <w:name w:val="A1C21A367A274F6EB02F93C43240904F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8">
    <w:name w:val="BCC4232903414FC5B88E7B262ED33D7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7">
    <w:name w:val="61DDF086F77E438181BF37A9D4BB31B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7">
    <w:name w:val="74031B3190E046BCBD94F80F662978E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7">
    <w:name w:val="B770163B20024FE6BC0EF5F2E3787EF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7">
    <w:name w:val="9D8C539B4EE7403BAADB04D26968643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7">
    <w:name w:val="FA02227C3B794372B64422ABEB79D280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8">
    <w:name w:val="2DFC6DB07C834BC385B0DDEF2B86AD7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7">
    <w:name w:val="226E2CB25F4E4F8DBE327E52B73BA63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7">
    <w:name w:val="3AC73506D8314EDD9DB7B7F761CBF13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7">
    <w:name w:val="30FC91136EC441878C84A2255E41F3F4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2">
    <w:name w:val="E47491565DE34A38B2476A9D0AC4466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2">
    <w:name w:val="6BD50A6246FC43BC94AAF512786B883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0">
    <w:name w:val="51DE9C5F01DE42929CB2CCD1C130FAB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1">
    <w:name w:val="C6F0692F5D7644B1A966A1CFA1E1C42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1">
    <w:name w:val="B0C57E6FEC6C433EBC9EA5A3DAB6674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9">
    <w:name w:val="842EB3722422420B96D3CAEC6D7E5EA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9">
    <w:name w:val="F28DAB6CB70C4494B85E5E005B987A1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9">
    <w:name w:val="151EDA8B6ABB41CBACDD9930FB46D1D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7">
    <w:name w:val="F91E4BD576AE4C81BA72C15AF1A5BB9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6">
    <w:name w:val="C3B57163F92D4626BD9D5D28492D996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6">
    <w:name w:val="BB9CFA66054546C3B856079D7402DDF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4">
    <w:name w:val="AF51DBFE7D90449C9F150AE649D8D28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4">
    <w:name w:val="D39B90B3ABE54D779E688C15B0EB3B8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4">
    <w:name w:val="5A54E6C6401A45019D2374D0122C54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4">
    <w:name w:val="7788619AC5E04E06B470983C47F5253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1">
    <w:name w:val="F8FD752C7B424EB4B62825F08EC7D31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2">
    <w:name w:val="D9E9FAE467C245C5B523556099FEC22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">
    <w:name w:val="155BB0E2308A45AC9A8513EC074CC07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">
    <w:name w:val="FE6EE077C5064374BA40C84E9D8A9A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">
    <w:name w:val="9E8E726576A04F81A2C87FA2E0B643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">
    <w:name w:val="737765C56A7A4EB5BEBEEDD603BC7CF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F77BD36C5E4F169561597483343DD6">
    <w:name w:val="10F77BD36C5E4F169561597483343DD6"/>
    <w:rsid w:val="002B22DB"/>
  </w:style>
  <w:style w:type="paragraph" w:customStyle="1" w:styleId="717FB940417F4BD2A9FDC3A0989746A3">
    <w:name w:val="717FB940417F4BD2A9FDC3A0989746A3"/>
    <w:rsid w:val="002B22DB"/>
  </w:style>
  <w:style w:type="paragraph" w:customStyle="1" w:styleId="A31BFB6C09A94C7FA295217B0BA9FCC1">
    <w:name w:val="A31BFB6C09A94C7FA295217B0BA9FCC1"/>
    <w:rsid w:val="002B22DB"/>
  </w:style>
  <w:style w:type="paragraph" w:customStyle="1" w:styleId="8B2DB45A6E7E42C1B0C12B3772228FE7">
    <w:name w:val="8B2DB45A6E7E42C1B0C12B3772228FE7"/>
    <w:rsid w:val="002B22DB"/>
  </w:style>
  <w:style w:type="paragraph" w:customStyle="1" w:styleId="CB99720531CD48E69804F1BDF2B81A65">
    <w:name w:val="CB99720531CD48E69804F1BDF2B81A65"/>
    <w:rsid w:val="002B22DB"/>
  </w:style>
  <w:style w:type="paragraph" w:customStyle="1" w:styleId="7529A1DE2BA44B5480CDD27D5237ADC4">
    <w:name w:val="7529A1DE2BA44B5480CDD27D5237ADC4"/>
    <w:rsid w:val="002B22DB"/>
  </w:style>
  <w:style w:type="paragraph" w:customStyle="1" w:styleId="8AE4134E382045A0A5E93F21E3182BD519">
    <w:name w:val="8AE4134E382045A0A5E93F21E3182BD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9">
    <w:name w:val="A67324E0884E4294B0572D8719FCD11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9">
    <w:name w:val="13A3759BFE164D528DE7E7D33931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9">
    <w:name w:val="09D6E5955B0E42FEBA4C95EDA90F5F9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9">
    <w:name w:val="25728DA75BA94E5D983C694337DA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9">
    <w:name w:val="8A09F1F06098453D92ED478A31A5FEB2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9">
    <w:name w:val="D99A77519A2D4B839B75A5764B2D0D0A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9">
    <w:name w:val="3E9CAB9F92694935B6BB37FF0C81C209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9">
    <w:name w:val="AB2AA1ACD7CB49A6BC955C7D19CB76F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9">
    <w:name w:val="A1C21A367A274F6EB02F93C43240904F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9">
    <w:name w:val="BCC4232903414FC5B88E7B262ED33D7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8">
    <w:name w:val="61DDF086F77E438181BF37A9D4BB31B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8">
    <w:name w:val="74031B3190E046BCBD94F80F662978E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8">
    <w:name w:val="B770163B20024FE6BC0EF5F2E3787EF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8">
    <w:name w:val="9D8C539B4EE7403BAADB04D26968643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8">
    <w:name w:val="FA02227C3B794372B64422ABEB79D280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9">
    <w:name w:val="2DFC6DB07C834BC385B0DDEF2B86AD7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8">
    <w:name w:val="226E2CB25F4E4F8DBE327E52B73BA63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8">
    <w:name w:val="3AC73506D8314EDD9DB7B7F761CBF13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8">
    <w:name w:val="30FC91136EC441878C84A2255E41F3F4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3">
    <w:name w:val="E47491565DE34A38B2476A9D0AC4466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3">
    <w:name w:val="6BD50A6246FC43BC94AAF512786B883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1">
    <w:name w:val="51DE9C5F01DE42929CB2CCD1C130FAB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2">
    <w:name w:val="C6F0692F5D7644B1A966A1CFA1E1C42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2">
    <w:name w:val="B0C57E6FEC6C433EBC9EA5A3DAB6674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0">
    <w:name w:val="842EB3722422420B96D3CAEC6D7E5EA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0">
    <w:name w:val="F28DAB6CB70C4494B85E5E005B987A1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0">
    <w:name w:val="151EDA8B6ABB41CBACDD9930FB46D1D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8">
    <w:name w:val="F91E4BD576AE4C81BA72C15AF1A5BB9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7">
    <w:name w:val="C3B57163F92D4626BD9D5D28492D996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7">
    <w:name w:val="BB9CFA66054546C3B856079D7402DDF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5">
    <w:name w:val="AF51DBFE7D90449C9F150AE649D8D28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5">
    <w:name w:val="D39B90B3ABE54D779E688C15B0EB3B8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5">
    <w:name w:val="5A54E6C6401A45019D2374D0122C54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5">
    <w:name w:val="7788619AC5E04E06B470983C47F5253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2">
    <w:name w:val="F8FD752C7B424EB4B62825F08EC7D31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3">
    <w:name w:val="D9E9FAE467C245C5B523556099FEC22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">
    <w:name w:val="155BB0E2308A45AC9A8513EC074CC07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">
    <w:name w:val="FE6EE077C5064374BA40C84E9D8A9AB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">
    <w:name w:val="9E8E726576A04F81A2C87FA2E0B6433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">
    <w:name w:val="737765C56A7A4EB5BEBEEDD603BC7CF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">
    <w:name w:val="E480CDFB3DA4431B969C85C371EF4A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">
    <w:name w:val="3DD95755100849DCB421037D4DAFD5A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">
    <w:name w:val="17B35D3FBDF84871AB41D1E66D32D5B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CBD16347AC46C28C8A9FC4A9972ADC">
    <w:name w:val="00CBD16347AC46C28C8A9FC4A9972ADC"/>
    <w:rsid w:val="002B22DB"/>
  </w:style>
  <w:style w:type="paragraph" w:customStyle="1" w:styleId="9D93873BB1DF48D9818F6710370E9BF3">
    <w:name w:val="9D93873BB1DF48D9818F6710370E9BF3"/>
    <w:rsid w:val="002B22DB"/>
  </w:style>
  <w:style w:type="paragraph" w:customStyle="1" w:styleId="CC949141BEFE4AEEB57CBFBF172281B3">
    <w:name w:val="CC949141BEFE4AEEB57CBFBF172281B3"/>
    <w:rsid w:val="002B22DB"/>
  </w:style>
  <w:style w:type="paragraph" w:customStyle="1" w:styleId="8AE4134E382045A0A5E93F21E3182BD520">
    <w:name w:val="8AE4134E382045A0A5E93F21E3182BD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0">
    <w:name w:val="A67324E0884E4294B0572D8719FCD11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0">
    <w:name w:val="13A3759BFE164D528DE7E7D33931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0">
    <w:name w:val="09D6E5955B0E42FEBA4C95EDA90F5F9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0">
    <w:name w:val="25728DA75BA94E5D983C694337DA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0">
    <w:name w:val="8A09F1F06098453D92ED478A31A5FEB2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0">
    <w:name w:val="D99A77519A2D4B839B75A5764B2D0D0A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0">
    <w:name w:val="3E9CAB9F92694935B6BB37FF0C81C209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0">
    <w:name w:val="AB2AA1ACD7CB49A6BC955C7D19CB76F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0">
    <w:name w:val="A1C21A367A274F6EB02F93C43240904F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0">
    <w:name w:val="BCC4232903414FC5B88E7B262ED33D7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9">
    <w:name w:val="61DDF086F77E438181BF37A9D4BB31B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9">
    <w:name w:val="74031B3190E046BCBD94F80F662978E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9">
    <w:name w:val="B770163B20024FE6BC0EF5F2E3787EF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9">
    <w:name w:val="9D8C539B4EE7403BAADB04D26968643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9">
    <w:name w:val="FA02227C3B794372B64422ABEB79D280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0">
    <w:name w:val="2DFC6DB07C834BC385B0DDEF2B86AD7B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9">
    <w:name w:val="226E2CB25F4E4F8DBE327E52B73BA63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9">
    <w:name w:val="3AC73506D8314EDD9DB7B7F761CBF13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9">
    <w:name w:val="30FC91136EC441878C84A2255E41F3F4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4">
    <w:name w:val="E47491565DE34A38B2476A9D0AC4466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4">
    <w:name w:val="6BD50A6246FC43BC94AAF512786B883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2">
    <w:name w:val="51DE9C5F01DE42929CB2CCD1C130FAB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3">
    <w:name w:val="C6F0692F5D7644B1A966A1CFA1E1C42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3">
    <w:name w:val="B0C57E6FEC6C433EBC9EA5A3DAB6674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1">
    <w:name w:val="842EB3722422420B96D3CAEC6D7E5EA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1">
    <w:name w:val="F28DAB6CB70C4494B85E5E005B987A1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1">
    <w:name w:val="151EDA8B6ABB41CBACDD9930FB46D1D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9">
    <w:name w:val="F91E4BD576AE4C81BA72C15AF1A5BB9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8">
    <w:name w:val="C3B57163F92D4626BD9D5D28492D996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8">
    <w:name w:val="BB9CFA66054546C3B856079D7402DDF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6">
    <w:name w:val="AF51DBFE7D90449C9F150AE649D8D28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6">
    <w:name w:val="D39B90B3ABE54D779E688C15B0EB3B8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6">
    <w:name w:val="5A54E6C6401A45019D2374D0122C548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6">
    <w:name w:val="7788619AC5E04E06B470983C47F5253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3">
    <w:name w:val="F8FD752C7B424EB4B62825F08EC7D31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4">
    <w:name w:val="D9E9FAE467C245C5B523556099FEC22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2">
    <w:name w:val="155BB0E2308A45AC9A8513EC074CC07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2">
    <w:name w:val="FE6EE077C5064374BA40C84E9D8A9AB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2">
    <w:name w:val="9E8E726576A04F81A2C87FA2E0B6433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2">
    <w:name w:val="737765C56A7A4EB5BEBEEDD603BC7CF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">
    <w:name w:val="E480CDFB3DA4431B969C85C371EF4A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">
    <w:name w:val="3DD95755100849DCB421037D4DAFD5A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">
    <w:name w:val="17B35D3FBDF84871AB41D1E66D32D5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">
    <w:name w:val="F4B088B3EAAE425985FC45036FC1A8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06477401B5243D1A6394AAE0BFD71F7">
    <w:name w:val="906477401B5243D1A6394AAE0BFD71F7"/>
    <w:rsid w:val="002B22DB"/>
  </w:style>
  <w:style w:type="paragraph" w:customStyle="1" w:styleId="8AE4134E382045A0A5E93F21E3182BD521">
    <w:name w:val="8AE4134E382045A0A5E93F21E3182BD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1">
    <w:name w:val="A67324E0884E4294B0572D8719FCD11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1">
    <w:name w:val="13A3759BFE164D528DE7E7D33931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1">
    <w:name w:val="09D6E5955B0E42FEBA4C95EDA90F5F9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1">
    <w:name w:val="25728DA75BA94E5D983C694337DA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1">
    <w:name w:val="8A09F1F06098453D92ED478A31A5FEB2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1">
    <w:name w:val="D99A77519A2D4B839B75A5764B2D0D0A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1">
    <w:name w:val="3E9CAB9F92694935B6BB37FF0C81C209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1">
    <w:name w:val="AB2AA1ACD7CB49A6BC955C7D19CB76F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1">
    <w:name w:val="A1C21A367A274F6EB02F93C43240904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1">
    <w:name w:val="BCC4232903414FC5B88E7B262ED33D7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0">
    <w:name w:val="61DDF086F77E438181BF37A9D4BB31B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0">
    <w:name w:val="74031B3190E046BCBD94F80F662978E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0">
    <w:name w:val="B770163B20024FE6BC0EF5F2E3787EF7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0">
    <w:name w:val="9D8C539B4EE7403BAADB04D26968643D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0">
    <w:name w:val="FA02227C3B794372B64422ABEB79D280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1">
    <w:name w:val="2DFC6DB07C834BC385B0DDEF2B86AD7B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0">
    <w:name w:val="226E2CB25F4E4F8DBE327E52B73BA63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0">
    <w:name w:val="3AC73506D8314EDD9DB7B7F761CBF138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0">
    <w:name w:val="30FC91136EC441878C84A2255E41F3F4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5">
    <w:name w:val="E47491565DE34A38B2476A9D0AC4466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5">
    <w:name w:val="6BD50A6246FC43BC94AAF512786B883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3">
    <w:name w:val="51DE9C5F01DE42929CB2CCD1C130FAB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4">
    <w:name w:val="C6F0692F5D7644B1A966A1CFA1E1C42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4">
    <w:name w:val="B0C57E6FEC6C433EBC9EA5A3DAB6674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2">
    <w:name w:val="842EB3722422420B96D3CAEC6D7E5EA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2">
    <w:name w:val="F28DAB6CB70C4494B85E5E005B987A1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2">
    <w:name w:val="151EDA8B6ABB41CBACDD9930FB46D1D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0">
    <w:name w:val="F91E4BD576AE4C81BA72C15AF1A5BB9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9">
    <w:name w:val="C3B57163F92D4626BD9D5D28492D996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9">
    <w:name w:val="BB9CFA66054546C3B856079D7402DDF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7">
    <w:name w:val="AF51DBFE7D90449C9F150AE649D8D28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7">
    <w:name w:val="D39B90B3ABE54D779E688C15B0EB3B8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7">
    <w:name w:val="5A54E6C6401A45019D2374D0122C548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7">
    <w:name w:val="7788619AC5E04E06B470983C47F5253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4">
    <w:name w:val="F8FD752C7B424EB4B62825F08EC7D31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5">
    <w:name w:val="D9E9FAE467C245C5B523556099FEC22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3">
    <w:name w:val="155BB0E2308A45AC9A8513EC074CC07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3">
    <w:name w:val="FE6EE077C5064374BA40C84E9D8A9AB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3">
    <w:name w:val="9E8E726576A04F81A2C87FA2E0B6433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3">
    <w:name w:val="737765C56A7A4EB5BEBEEDD603BC7CF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2">
    <w:name w:val="E480CDFB3DA4431B969C85C371EF4A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2">
    <w:name w:val="3DD95755100849DCB421037D4DAFD5A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2">
    <w:name w:val="17B35D3FBDF84871AB41D1E66D32D5B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">
    <w:name w:val="F4B088B3EAAE425985FC45036FC1A8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">
    <w:name w:val="A1E85DA11B5F41729ABF3562C6209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114533AD43474F817CDE2E1800EA6E">
    <w:name w:val="FC114533AD43474F817CDE2E1800EA6E"/>
    <w:rsid w:val="002B22DB"/>
  </w:style>
  <w:style w:type="paragraph" w:customStyle="1" w:styleId="CFFBE4AB9D5A49A8B86EEE34D99620F4">
    <w:name w:val="CFFBE4AB9D5A49A8B86EEE34D99620F4"/>
    <w:rsid w:val="002B22DB"/>
  </w:style>
  <w:style w:type="paragraph" w:customStyle="1" w:styleId="D57888BA838948C1A76EACAF20738CF5">
    <w:name w:val="D57888BA838948C1A76EACAF20738CF5"/>
    <w:rsid w:val="002B22DB"/>
  </w:style>
  <w:style w:type="paragraph" w:customStyle="1" w:styleId="FD7EDF7EEE9A43388AC7FACC1FE20E21">
    <w:name w:val="FD7EDF7EEE9A43388AC7FACC1FE20E21"/>
    <w:rsid w:val="002B22DB"/>
  </w:style>
  <w:style w:type="paragraph" w:customStyle="1" w:styleId="0ED92C6262DF42B2BB9EF830C8970F2B">
    <w:name w:val="0ED92C6262DF42B2BB9EF830C8970F2B"/>
    <w:rsid w:val="002B22DB"/>
  </w:style>
  <w:style w:type="paragraph" w:customStyle="1" w:styleId="8AE4134E382045A0A5E93F21E3182BD522">
    <w:name w:val="8AE4134E382045A0A5E93F21E3182BD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2">
    <w:name w:val="A67324E0884E4294B0572D8719FCD11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2">
    <w:name w:val="13A3759BFE164D528DE7E7D33931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2">
    <w:name w:val="09D6E5955B0E42FEBA4C95EDA90F5F9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2">
    <w:name w:val="25728DA75BA94E5D983C694337DA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2">
    <w:name w:val="8A09F1F06098453D92ED478A31A5FEB2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2">
    <w:name w:val="D99A77519A2D4B839B75A5764B2D0D0A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2">
    <w:name w:val="3E9CAB9F92694935B6BB37FF0C81C209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2">
    <w:name w:val="AB2AA1ACD7CB49A6BC955C7D19CB76F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2">
    <w:name w:val="A1C21A367A274F6EB02F93C43240904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2">
    <w:name w:val="BCC4232903414FC5B88E7B262ED33D7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1">
    <w:name w:val="61DDF086F77E438181BF37A9D4BB31B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1">
    <w:name w:val="74031B3190E046BCBD94F80F662978E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1">
    <w:name w:val="B770163B20024FE6BC0EF5F2E3787EF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1">
    <w:name w:val="9D8C539B4EE7403BAADB04D26968643D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1">
    <w:name w:val="FA02227C3B794372B64422ABEB79D280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2">
    <w:name w:val="2DFC6DB07C834BC385B0DDEF2B86AD7B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1">
    <w:name w:val="226E2CB25F4E4F8DBE327E52B73BA63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1">
    <w:name w:val="3AC73506D8314EDD9DB7B7F761CBF13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1">
    <w:name w:val="30FC91136EC441878C84A2255E41F3F4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6">
    <w:name w:val="E47491565DE34A38B2476A9D0AC4466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6">
    <w:name w:val="6BD50A6246FC43BC94AAF512786B883C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4">
    <w:name w:val="51DE9C5F01DE42929CB2CCD1C130FAB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5">
    <w:name w:val="C6F0692F5D7644B1A966A1CFA1E1C42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5">
    <w:name w:val="B0C57E6FEC6C433EBC9EA5A3DAB6674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3">
    <w:name w:val="842EB3722422420B96D3CAEC6D7E5EA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3">
    <w:name w:val="F28DAB6CB70C4494B85E5E005B987A1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3">
    <w:name w:val="151EDA8B6ABB41CBACDD9930FB46D1D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1">
    <w:name w:val="F91E4BD576AE4C81BA72C15AF1A5BB9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0">
    <w:name w:val="C3B57163F92D4626BD9D5D28492D996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0">
    <w:name w:val="BB9CFA66054546C3B856079D7402DDF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8">
    <w:name w:val="AF51DBFE7D90449C9F150AE649D8D28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8">
    <w:name w:val="D39B90B3ABE54D779E688C15B0EB3B8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8">
    <w:name w:val="5A54E6C6401A45019D2374D0122C548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8">
    <w:name w:val="7788619AC5E04E06B470983C47F5253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5">
    <w:name w:val="F8FD752C7B424EB4B62825F08EC7D31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6">
    <w:name w:val="D9E9FAE467C245C5B523556099FEC22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4">
    <w:name w:val="155BB0E2308A45AC9A8513EC074CC07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4">
    <w:name w:val="FE6EE077C5064374BA40C84E9D8A9AB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4">
    <w:name w:val="9E8E726576A04F81A2C87FA2E0B64334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4">
    <w:name w:val="737765C56A7A4EB5BEBEEDD603BC7CF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3">
    <w:name w:val="E480CDFB3DA4431B969C85C371EF4A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3">
    <w:name w:val="3DD95755100849DCB421037D4DAFD5A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3">
    <w:name w:val="17B35D3FBDF84871AB41D1E66D32D5B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2">
    <w:name w:val="F4B088B3EAAE425985FC45036FC1A8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">
    <w:name w:val="A1E85DA11B5F41729ABF3562C62097F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">
    <w:name w:val="6D841515F69A454BBFF70597CE4760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">
    <w:name w:val="629C5EB9C118463A960136CF2FB91C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">
    <w:name w:val="0EDE0EEE3BF84FFFB0D203E4862ED4E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">
    <w:name w:val="1B9F6AD667D64A3AA514B339167FC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1">
    <w:name w:val="D57888BA838948C1A76EACAF20738CF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">
    <w:name w:val="8616FB10E3B84839A8469EC57886C0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">
    <w:name w:val="13B48D729ED44716ABA3B0631F7BCD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7EDF7EEE9A43388AC7FACC1FE20E211">
    <w:name w:val="FD7EDF7EEE9A43388AC7FACC1FE20E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92C6262DF42B2BB9EF830C8970F2B1">
    <w:name w:val="0ED92C6262DF42B2BB9EF830C8970F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2ABCD4BB654EDC97B8176BAE647669">
    <w:name w:val="322ABCD4BB654EDC97B8176BAE647669"/>
    <w:rsid w:val="002B22DB"/>
  </w:style>
  <w:style w:type="paragraph" w:customStyle="1" w:styleId="39C0F9F79EFF407BA5A136463D781C44">
    <w:name w:val="39C0F9F79EFF407BA5A136463D781C44"/>
    <w:rsid w:val="002B22DB"/>
  </w:style>
  <w:style w:type="paragraph" w:customStyle="1" w:styleId="974B73C291CF46D182C4BAD9B54BD397">
    <w:name w:val="974B73C291CF46D182C4BAD9B54BD397"/>
    <w:rsid w:val="002B22DB"/>
  </w:style>
  <w:style w:type="paragraph" w:customStyle="1" w:styleId="B657D892EE104824980F8E75B653DC73">
    <w:name w:val="B657D892EE104824980F8E75B653DC73"/>
    <w:rsid w:val="002B22DB"/>
  </w:style>
  <w:style w:type="paragraph" w:customStyle="1" w:styleId="3F57F7790DEE4125A72F145715007A0A">
    <w:name w:val="3F57F7790DEE4125A72F145715007A0A"/>
    <w:rsid w:val="002B22DB"/>
  </w:style>
  <w:style w:type="paragraph" w:customStyle="1" w:styleId="2A2852A508604A329691EE15602A65E2">
    <w:name w:val="2A2852A508604A329691EE15602A65E2"/>
    <w:rsid w:val="002B22DB"/>
  </w:style>
  <w:style w:type="paragraph" w:customStyle="1" w:styleId="773A47C7EDE0426D808C7F1097047A62">
    <w:name w:val="773A47C7EDE0426D808C7F1097047A62"/>
    <w:rsid w:val="002B22DB"/>
  </w:style>
  <w:style w:type="paragraph" w:customStyle="1" w:styleId="F1218C93000D4DF6B20A39419D1AC04B">
    <w:name w:val="F1218C93000D4DF6B20A39419D1AC04B"/>
    <w:rsid w:val="002B22DB"/>
  </w:style>
  <w:style w:type="paragraph" w:customStyle="1" w:styleId="67C9D5194E76493FB601D794714C64AF">
    <w:name w:val="67C9D5194E76493FB601D794714C64AF"/>
    <w:rsid w:val="002B22DB"/>
  </w:style>
  <w:style w:type="paragraph" w:customStyle="1" w:styleId="D7E6B0956EF14885B387A3EADDB60107">
    <w:name w:val="D7E6B0956EF14885B387A3EADDB60107"/>
    <w:rsid w:val="002B22DB"/>
  </w:style>
  <w:style w:type="paragraph" w:customStyle="1" w:styleId="79B6A1A066AA4167B65034255F1E508E">
    <w:name w:val="79B6A1A066AA4167B65034255F1E508E"/>
    <w:rsid w:val="002B22DB"/>
  </w:style>
  <w:style w:type="paragraph" w:customStyle="1" w:styleId="A4973C012C0E47058D9DBC906B5396AB">
    <w:name w:val="A4973C012C0E47058D9DBC906B5396AB"/>
    <w:rsid w:val="002B22DB"/>
  </w:style>
  <w:style w:type="paragraph" w:customStyle="1" w:styleId="992CD3DE96114C5F9F405345E42211B2">
    <w:name w:val="992CD3DE96114C5F9F405345E42211B2"/>
    <w:rsid w:val="002B22DB"/>
  </w:style>
  <w:style w:type="paragraph" w:customStyle="1" w:styleId="35F8359FA0414662B029D6EB70890002">
    <w:name w:val="35F8359FA0414662B029D6EB70890002"/>
    <w:rsid w:val="002B22DB"/>
  </w:style>
  <w:style w:type="paragraph" w:customStyle="1" w:styleId="1F370A25C8114AA3BA713E91BF6A9C48">
    <w:name w:val="1F370A25C8114AA3BA713E91BF6A9C48"/>
    <w:rsid w:val="002B22DB"/>
  </w:style>
  <w:style w:type="paragraph" w:customStyle="1" w:styleId="49EC915483BB4EC0AB76514217531FA9">
    <w:name w:val="49EC915483BB4EC0AB76514217531FA9"/>
    <w:rsid w:val="002B22DB"/>
  </w:style>
  <w:style w:type="paragraph" w:customStyle="1" w:styleId="C0A5B8405E0A4758A68DB0A3A79B1EE5">
    <w:name w:val="C0A5B8405E0A4758A68DB0A3A79B1EE5"/>
    <w:rsid w:val="002B22DB"/>
  </w:style>
  <w:style w:type="paragraph" w:customStyle="1" w:styleId="8AE4134E382045A0A5E93F21E3182BD523">
    <w:name w:val="8AE4134E382045A0A5E93F21E3182BD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3">
    <w:name w:val="A67324E0884E4294B0572D8719FCD11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3">
    <w:name w:val="13A3759BFE164D528DE7E7D33931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3">
    <w:name w:val="09D6E5955B0E42FEBA4C95EDA90F5F9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3">
    <w:name w:val="25728DA75BA94E5D983C694337DA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3">
    <w:name w:val="8A09F1F06098453D92ED478A31A5FEB2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3">
    <w:name w:val="D99A77519A2D4B839B75A5764B2D0D0A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3">
    <w:name w:val="3E9CAB9F92694935B6BB37FF0C81C209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3">
    <w:name w:val="AB2AA1ACD7CB49A6BC955C7D19CB76F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3">
    <w:name w:val="A1C21A367A274F6EB02F93C43240904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3">
    <w:name w:val="BCC4232903414FC5B88E7B262ED33D7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2">
    <w:name w:val="61DDF086F77E438181BF37A9D4BB31B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2">
    <w:name w:val="74031B3190E046BCBD94F80F662978E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2">
    <w:name w:val="B770163B20024FE6BC0EF5F2E3787EF7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2">
    <w:name w:val="9D8C539B4EE7403BAADB04D26968643D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2">
    <w:name w:val="FA02227C3B794372B64422ABEB79D280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3">
    <w:name w:val="2DFC6DB07C834BC385B0DDEF2B86AD7B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2">
    <w:name w:val="226E2CB25F4E4F8DBE327E52B73BA63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2">
    <w:name w:val="3AC73506D8314EDD9DB7B7F761CBF13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2">
    <w:name w:val="30FC91136EC441878C84A2255E41F3F4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7">
    <w:name w:val="E47491565DE34A38B2476A9D0AC4466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7">
    <w:name w:val="6BD50A6246FC43BC94AAF512786B883C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5">
    <w:name w:val="51DE9C5F01DE42929CB2CCD1C130FAB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6">
    <w:name w:val="C6F0692F5D7644B1A966A1CFA1E1C42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6">
    <w:name w:val="B0C57E6FEC6C433EBC9EA5A3DAB6674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4">
    <w:name w:val="842EB3722422420B96D3CAEC6D7E5EA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4">
    <w:name w:val="F28DAB6CB70C4494B85E5E005B987A1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4">
    <w:name w:val="151EDA8B6ABB41CBACDD9930FB46D1D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2">
    <w:name w:val="F91E4BD576AE4C81BA72C15AF1A5BB9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1">
    <w:name w:val="C3B57163F92D4626BD9D5D28492D996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1">
    <w:name w:val="BB9CFA66054546C3B856079D7402DDF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9">
    <w:name w:val="AF51DBFE7D90449C9F150AE649D8D28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9">
    <w:name w:val="D39B90B3ABE54D779E688C15B0EB3B8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9">
    <w:name w:val="5A54E6C6401A45019D2374D0122C548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9">
    <w:name w:val="7788619AC5E04E06B470983C47F5253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6">
    <w:name w:val="F8FD752C7B424EB4B62825F08EC7D31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7">
    <w:name w:val="D9E9FAE467C245C5B523556099FEC22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5">
    <w:name w:val="155BB0E2308A45AC9A8513EC074CC07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5">
    <w:name w:val="FE6EE077C5064374BA40C84E9D8A9AB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5">
    <w:name w:val="9E8E726576A04F81A2C87FA2E0B64334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5">
    <w:name w:val="737765C56A7A4EB5BEBEEDD603BC7CF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4">
    <w:name w:val="E480CDFB3DA4431B969C85C371EF4A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4">
    <w:name w:val="3DD95755100849DCB421037D4DAFD5A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4">
    <w:name w:val="17B35D3FBDF84871AB41D1E66D32D5B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3">
    <w:name w:val="F4B088B3EAAE425985FC45036FC1A8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2">
    <w:name w:val="A1E85DA11B5F41729ABF3562C62097F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1">
    <w:name w:val="6D841515F69A454BBFF70597CE47602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1">
    <w:name w:val="629C5EB9C118463A960136CF2FB91C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1">
    <w:name w:val="0EDE0EEE3BF84FFFB0D203E4862ED4E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1">
    <w:name w:val="1B9F6AD667D64A3AA514B339167FC2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2">
    <w:name w:val="D57888BA838948C1A76EACAF20738CF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1">
    <w:name w:val="8616FB10E3B84839A8469EC57886C07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1">
    <w:name w:val="13B48D729ED44716ABA3B0631F7BCD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">
    <w:name w:val="79C05AE8DD904FCBB5C0B4672FF29B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">
    <w:name w:val="39C5859873CB45AE8CDD8F96F800ACE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">
    <w:name w:val="34A85DD1D95B4B2F92BECDA1672A58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">
    <w:name w:val="3460A08094024FB6A95165CDFD744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">
    <w:name w:val="3C5FD3D89C7A4E93A005E4AEEA780E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6192913F7754D619CEC48282D122164">
    <w:name w:val="B6192913F7754D619CEC48282D122164"/>
    <w:rsid w:val="002B22DB"/>
  </w:style>
  <w:style w:type="paragraph" w:customStyle="1" w:styleId="DCDAB40883D94EC39BED2FCFF2507832">
    <w:name w:val="DCDAB40883D94EC39BED2FCFF2507832"/>
    <w:rsid w:val="002B22DB"/>
  </w:style>
  <w:style w:type="paragraph" w:customStyle="1" w:styleId="27BB2988EF9F494C816447990CDD551F">
    <w:name w:val="27BB2988EF9F494C816447990CDD551F"/>
    <w:rsid w:val="002B22DB"/>
  </w:style>
  <w:style w:type="paragraph" w:customStyle="1" w:styleId="6125F9A638AB4AC2BBAC62CD13966A26">
    <w:name w:val="6125F9A638AB4AC2BBAC62CD13966A26"/>
    <w:rsid w:val="002B22DB"/>
  </w:style>
  <w:style w:type="paragraph" w:customStyle="1" w:styleId="5FCD3BB303DF4AA293A5111D975C1B19">
    <w:name w:val="5FCD3BB303DF4AA293A5111D975C1B19"/>
    <w:rsid w:val="002B22DB"/>
  </w:style>
  <w:style w:type="paragraph" w:customStyle="1" w:styleId="E9B9549CCBE24D718962439D0BAF735C">
    <w:name w:val="E9B9549CCBE24D718962439D0BAF735C"/>
    <w:rsid w:val="002B22DB"/>
  </w:style>
  <w:style w:type="paragraph" w:customStyle="1" w:styleId="8AE4134E382045A0A5E93F21E3182BD524">
    <w:name w:val="8AE4134E382045A0A5E93F21E3182BD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4">
    <w:name w:val="A67324E0884E4294B0572D8719FCD11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4">
    <w:name w:val="13A3759BFE164D528DE7E7D33931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4">
    <w:name w:val="09D6E5955B0E42FEBA4C95EDA90F5F9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4">
    <w:name w:val="25728DA75BA94E5D983C694337DA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4">
    <w:name w:val="8A09F1F06098453D92ED478A31A5FEB2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4">
    <w:name w:val="D99A77519A2D4B839B75A5764B2D0D0A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4">
    <w:name w:val="3E9CAB9F92694935B6BB37FF0C81C209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4">
    <w:name w:val="AB2AA1ACD7CB49A6BC955C7D19CB76F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4">
    <w:name w:val="A1C21A367A274F6EB02F93C43240904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4">
    <w:name w:val="BCC4232903414FC5B88E7B262ED33D7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3">
    <w:name w:val="61DDF086F77E438181BF37A9D4BB31B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3">
    <w:name w:val="74031B3190E046BCBD94F80F662978E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3">
    <w:name w:val="B770163B20024FE6BC0EF5F2E3787EF7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3">
    <w:name w:val="9D8C539B4EE7403BAADB04D26968643D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3">
    <w:name w:val="FA02227C3B794372B64422ABEB79D280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4">
    <w:name w:val="2DFC6DB07C834BC385B0DDEF2B86AD7B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3">
    <w:name w:val="226E2CB25F4E4F8DBE327E52B73BA63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3">
    <w:name w:val="3AC73506D8314EDD9DB7B7F761CBF13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3">
    <w:name w:val="30FC91136EC441878C84A2255E41F3F4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8">
    <w:name w:val="E47491565DE34A38B2476A9D0AC4466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8">
    <w:name w:val="6BD50A6246FC43BC94AAF512786B883C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6">
    <w:name w:val="51DE9C5F01DE42929CB2CCD1C130FAB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7">
    <w:name w:val="C6F0692F5D7644B1A966A1CFA1E1C42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7">
    <w:name w:val="B0C57E6FEC6C433EBC9EA5A3DAB6674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5">
    <w:name w:val="842EB3722422420B96D3CAEC6D7E5EA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5">
    <w:name w:val="F28DAB6CB70C4494B85E5E005B987A1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5">
    <w:name w:val="151EDA8B6ABB41CBACDD9930FB46D1D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3">
    <w:name w:val="F91E4BD576AE4C81BA72C15AF1A5BB9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2">
    <w:name w:val="C3B57163F92D4626BD9D5D28492D996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2">
    <w:name w:val="BB9CFA66054546C3B856079D7402DDF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0">
    <w:name w:val="AF51DBFE7D90449C9F150AE649D8D28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0">
    <w:name w:val="D39B90B3ABE54D779E688C15B0EB3B8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0">
    <w:name w:val="5A54E6C6401A45019D2374D0122C548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0">
    <w:name w:val="7788619AC5E04E06B470983C47F5253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7">
    <w:name w:val="F8FD752C7B424EB4B62825F08EC7D31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8">
    <w:name w:val="D9E9FAE467C245C5B523556099FEC22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6">
    <w:name w:val="155BB0E2308A45AC9A8513EC074CC07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6">
    <w:name w:val="FE6EE077C5064374BA40C84E9D8A9AB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6">
    <w:name w:val="9E8E726576A04F81A2C87FA2E0B6433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6">
    <w:name w:val="737765C56A7A4EB5BEBEEDD603BC7CF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5">
    <w:name w:val="E480CDFB3DA4431B969C85C371EF4A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5">
    <w:name w:val="3DD95755100849DCB421037D4DAFD5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5">
    <w:name w:val="17B35D3FBDF84871AB41D1E66D32D5B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4">
    <w:name w:val="F4B088B3EAAE425985FC45036FC1A81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3">
    <w:name w:val="A1E85DA11B5F41729ABF3562C62097F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2">
    <w:name w:val="6D841515F69A454BBFF70597CE47602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2">
    <w:name w:val="629C5EB9C118463A960136CF2FB91C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2">
    <w:name w:val="0EDE0EEE3BF84FFFB0D203E4862ED4E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2">
    <w:name w:val="1B9F6AD667D64A3AA514B339167FC2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3">
    <w:name w:val="D57888BA838948C1A76EACAF20738CF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2">
    <w:name w:val="8616FB10E3B84839A8469EC57886C07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2">
    <w:name w:val="13B48D729ED44716ABA3B0631F7BCD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">
    <w:name w:val="79C05AE8DD904FCBB5C0B4672FF29B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">
    <w:name w:val="39C5859873CB45AE8CDD8F96F800ACE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">
    <w:name w:val="34A85DD1D95B4B2F92BECDA1672A587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">
    <w:name w:val="3460A08094024FB6A95165CDFD74411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">
    <w:name w:val="3C5FD3D89C7A4E93A005E4AEEA780E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">
    <w:name w:val="E9B9549CCBE24D718962439D0BAF735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CD9475C2004CD89B402BAED235DA6D">
    <w:name w:val="6BCD9475C2004CD89B402BAED235DA6D"/>
    <w:rsid w:val="002B22DB"/>
  </w:style>
  <w:style w:type="paragraph" w:customStyle="1" w:styleId="07824A5AFCBD418BB910598279919996">
    <w:name w:val="07824A5AFCBD418BB910598279919996"/>
    <w:rsid w:val="002B22DB"/>
  </w:style>
  <w:style w:type="paragraph" w:customStyle="1" w:styleId="00804B34EAB449048E01C2434C556465">
    <w:name w:val="00804B34EAB449048E01C2434C556465"/>
    <w:rsid w:val="002B22DB"/>
  </w:style>
  <w:style w:type="paragraph" w:customStyle="1" w:styleId="22BE6142CD704C0FB6AE81D532167C8F">
    <w:name w:val="22BE6142CD704C0FB6AE81D532167C8F"/>
    <w:rsid w:val="002B22DB"/>
  </w:style>
  <w:style w:type="paragraph" w:customStyle="1" w:styleId="FD1C405D1DB7415DA76F81F14F873880">
    <w:name w:val="FD1C405D1DB7415DA76F81F14F873880"/>
    <w:rsid w:val="002B22DB"/>
  </w:style>
  <w:style w:type="paragraph" w:customStyle="1" w:styleId="984C58392C534F00A4F064C6B8A8E252">
    <w:name w:val="984C58392C534F00A4F064C6B8A8E252"/>
    <w:rsid w:val="002B22DB"/>
  </w:style>
  <w:style w:type="paragraph" w:customStyle="1" w:styleId="1AC4411F12FB438AA9FEB0F59600A250">
    <w:name w:val="1AC4411F12FB438AA9FEB0F59600A250"/>
    <w:rsid w:val="002B22DB"/>
  </w:style>
  <w:style w:type="paragraph" w:customStyle="1" w:styleId="5A14E0868E544543A9168C6AB77C9E5B">
    <w:name w:val="5A14E0868E544543A9168C6AB77C9E5B"/>
    <w:rsid w:val="002B22DB"/>
  </w:style>
  <w:style w:type="paragraph" w:customStyle="1" w:styleId="8AE4134E382045A0A5E93F21E3182BD525">
    <w:name w:val="8AE4134E382045A0A5E93F21E3182BD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5">
    <w:name w:val="A67324E0884E4294B0572D8719FCD11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5">
    <w:name w:val="13A3759BFE164D528DE7E7D33931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5">
    <w:name w:val="09D6E5955B0E42FEBA4C95EDA90F5F9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5">
    <w:name w:val="25728DA75BA94E5D983C694337DA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5">
    <w:name w:val="8A09F1F06098453D92ED478A31A5FEB2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5">
    <w:name w:val="D99A77519A2D4B839B75A5764B2D0D0A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5">
    <w:name w:val="3E9CAB9F92694935B6BB37FF0C81C209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5">
    <w:name w:val="AB2AA1ACD7CB49A6BC955C7D19CB76F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5">
    <w:name w:val="A1C21A367A274F6EB02F93C43240904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5">
    <w:name w:val="BCC4232903414FC5B88E7B262ED33D7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4">
    <w:name w:val="61DDF086F77E438181BF37A9D4BB31B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4">
    <w:name w:val="74031B3190E046BCBD94F80F662978E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4">
    <w:name w:val="B770163B20024FE6BC0EF5F2E3787EF7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4">
    <w:name w:val="9D8C539B4EE7403BAADB04D26968643D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4">
    <w:name w:val="FA02227C3B794372B64422ABEB79D280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5">
    <w:name w:val="2DFC6DB07C834BC385B0DDEF2B86AD7B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4">
    <w:name w:val="226E2CB25F4E4F8DBE327E52B73BA63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4">
    <w:name w:val="3AC73506D8314EDD9DB7B7F761CBF13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4">
    <w:name w:val="30FC91136EC441878C84A2255E41F3F4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9">
    <w:name w:val="E47491565DE34A38B2476A9D0AC4466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9">
    <w:name w:val="6BD50A6246FC43BC94AAF512786B883C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7">
    <w:name w:val="51DE9C5F01DE42929CB2CCD1C130FAB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8">
    <w:name w:val="C6F0692F5D7644B1A966A1CFA1E1C42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8">
    <w:name w:val="B0C57E6FEC6C433EBC9EA5A3DAB6674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">
    <w:name w:val="1AC4411F12FB438AA9FEB0F59600A25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14E0868E544543A9168C6AB77C9E5B1">
    <w:name w:val="5A14E0868E544543A9168C6AB77C9E5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4">
    <w:name w:val="F91E4BD576AE4C81BA72C15AF1A5BB9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3">
    <w:name w:val="C3B57163F92D4626BD9D5D28492D996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3">
    <w:name w:val="BB9CFA66054546C3B856079D7402DDF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1">
    <w:name w:val="AF51DBFE7D90449C9F150AE649D8D28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1">
    <w:name w:val="D39B90B3ABE54D779E688C15B0EB3B8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1">
    <w:name w:val="5A54E6C6401A45019D2374D0122C548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1">
    <w:name w:val="7788619AC5E04E06B470983C47F5253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8">
    <w:name w:val="F8FD752C7B424EB4B62825F08EC7D31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9">
    <w:name w:val="D9E9FAE467C245C5B523556099FEC22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7">
    <w:name w:val="155BB0E2308A45AC9A8513EC074CC0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7">
    <w:name w:val="FE6EE077C5064374BA40C84E9D8A9AB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7">
    <w:name w:val="9E8E726576A04F81A2C87FA2E0B6433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7">
    <w:name w:val="737765C56A7A4EB5BEBEEDD603BC7CF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6">
    <w:name w:val="E480CDFB3DA4431B969C85C371EF4A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6">
    <w:name w:val="3DD95755100849DCB421037D4DAFD5A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6">
    <w:name w:val="17B35D3FBDF84871AB41D1E66D32D5B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5">
    <w:name w:val="F4B088B3EAAE425985FC45036FC1A81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4">
    <w:name w:val="A1E85DA11B5F41729ABF3562C62097F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3">
    <w:name w:val="6D841515F69A454BBFF70597CE47602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3">
    <w:name w:val="629C5EB9C118463A960136CF2FB91C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3">
    <w:name w:val="0EDE0EEE3BF84FFFB0D203E4862ED4E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3">
    <w:name w:val="1B9F6AD667D64A3AA514B339167FC2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4">
    <w:name w:val="D57888BA838948C1A76EACAF20738CF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3">
    <w:name w:val="8616FB10E3B84839A8469EC57886C07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3">
    <w:name w:val="13B48D729ED44716ABA3B0631F7BCD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2">
    <w:name w:val="79C05AE8DD904FCBB5C0B4672FF29B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2">
    <w:name w:val="39C5859873CB45AE8CDD8F96F800ACE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2">
    <w:name w:val="34A85DD1D95B4B2F92BECDA1672A587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2">
    <w:name w:val="3460A08094024FB6A95165CDFD74411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2">
    <w:name w:val="3C5FD3D89C7A4E93A005E4AEEA780E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2">
    <w:name w:val="E9B9549CCBE24D718962439D0BAF735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354F6D9904EBEB9669DDA34788FB3">
    <w:name w:val="75B354F6D9904EBEB9669DDA34788FB3"/>
    <w:rsid w:val="002B22DB"/>
  </w:style>
  <w:style w:type="paragraph" w:customStyle="1" w:styleId="2FF63AA421214DC8A25C83C18E0B80CC">
    <w:name w:val="2FF63AA421214DC8A25C83C18E0B80CC"/>
    <w:rsid w:val="002B22DB"/>
  </w:style>
  <w:style w:type="paragraph" w:customStyle="1" w:styleId="6EB4E3CC822A4EE297E1DA36D8B24500">
    <w:name w:val="6EB4E3CC822A4EE297E1DA36D8B24500"/>
    <w:rsid w:val="002B22DB"/>
  </w:style>
  <w:style w:type="paragraph" w:customStyle="1" w:styleId="9F5BEDBC6DF54823B121FD19FE57DFBD">
    <w:name w:val="9F5BEDBC6DF54823B121FD19FE57DFBD"/>
    <w:rsid w:val="002B22DB"/>
  </w:style>
  <w:style w:type="paragraph" w:customStyle="1" w:styleId="15A65A791B4D4167AC6CAA2148BDA569">
    <w:name w:val="15A65A791B4D4167AC6CAA2148BDA569"/>
    <w:rsid w:val="002B22DB"/>
  </w:style>
  <w:style w:type="paragraph" w:customStyle="1" w:styleId="CBE561C1873C4D6DA2E6D0AEE8D9E02B">
    <w:name w:val="CBE561C1873C4D6DA2E6D0AEE8D9E02B"/>
    <w:rsid w:val="002B22DB"/>
  </w:style>
  <w:style w:type="paragraph" w:customStyle="1" w:styleId="154BAC4D32E1487A9577AF589D440C85">
    <w:name w:val="154BAC4D32E1487A9577AF589D440C85"/>
    <w:rsid w:val="002B22DB"/>
  </w:style>
  <w:style w:type="paragraph" w:customStyle="1" w:styleId="F68E18B105B549DDACE8F4A9A05531F3">
    <w:name w:val="F68E18B105B549DDACE8F4A9A05531F3"/>
    <w:rsid w:val="002B22DB"/>
  </w:style>
  <w:style w:type="paragraph" w:customStyle="1" w:styleId="AB3FE5481BE045ABBE0A44CBF825E872">
    <w:name w:val="AB3FE5481BE045ABBE0A44CBF825E872"/>
    <w:rsid w:val="002B22DB"/>
  </w:style>
  <w:style w:type="paragraph" w:customStyle="1" w:styleId="144F6A54E8664C2B969EED9ADD368200">
    <w:name w:val="144F6A54E8664C2B969EED9ADD368200"/>
    <w:rsid w:val="002B22DB"/>
  </w:style>
  <w:style w:type="paragraph" w:customStyle="1" w:styleId="9E5C6C5FAAFB4C9D9136354365DF6AA8">
    <w:name w:val="9E5C6C5FAAFB4C9D9136354365DF6AA8"/>
    <w:rsid w:val="002B22DB"/>
  </w:style>
  <w:style w:type="paragraph" w:customStyle="1" w:styleId="99189DACEAC54578A4FB6305608EE394">
    <w:name w:val="99189DACEAC54578A4FB6305608EE394"/>
    <w:rsid w:val="002B22DB"/>
  </w:style>
  <w:style w:type="paragraph" w:customStyle="1" w:styleId="FA8B10DE39484C1D9CF1CD427E0E7F27">
    <w:name w:val="FA8B10DE39484C1D9CF1CD427E0E7F27"/>
    <w:rsid w:val="002B22DB"/>
  </w:style>
  <w:style w:type="paragraph" w:customStyle="1" w:styleId="B8C968DA5B304866A0E98A00F4CCD52D">
    <w:name w:val="B8C968DA5B304866A0E98A00F4CCD52D"/>
    <w:rsid w:val="002B22DB"/>
  </w:style>
  <w:style w:type="paragraph" w:customStyle="1" w:styleId="98374E0415CC4E02AA4EE2B37FB98B0D">
    <w:name w:val="98374E0415CC4E02AA4EE2B37FB98B0D"/>
    <w:rsid w:val="002B22DB"/>
  </w:style>
  <w:style w:type="paragraph" w:customStyle="1" w:styleId="4C6D9C09DEAC44C9AE9EA3726FE97CA0">
    <w:name w:val="4C6D9C09DEAC44C9AE9EA3726FE97CA0"/>
    <w:rsid w:val="002B22DB"/>
  </w:style>
  <w:style w:type="paragraph" w:customStyle="1" w:styleId="39636E1AA75C4D25ADF6FD938A14E660">
    <w:name w:val="39636E1AA75C4D25ADF6FD938A14E660"/>
    <w:rsid w:val="002B22DB"/>
  </w:style>
  <w:style w:type="paragraph" w:customStyle="1" w:styleId="1FD4B7237C7D4A0BACE624B4D8DA05E2">
    <w:name w:val="1FD4B7237C7D4A0BACE624B4D8DA05E2"/>
    <w:rsid w:val="002B22DB"/>
  </w:style>
  <w:style w:type="paragraph" w:customStyle="1" w:styleId="225CC91612AA4DA6AFCE90E403FF36BC">
    <w:name w:val="225CC91612AA4DA6AFCE90E403FF36BC"/>
    <w:rsid w:val="002B22DB"/>
  </w:style>
  <w:style w:type="paragraph" w:customStyle="1" w:styleId="8345E2C508A749E881CDA8B6365384ED">
    <w:name w:val="8345E2C508A749E881CDA8B6365384ED"/>
    <w:rsid w:val="002B22DB"/>
  </w:style>
  <w:style w:type="paragraph" w:customStyle="1" w:styleId="2767223E2992480D9055AD2F6E44B069">
    <w:name w:val="2767223E2992480D9055AD2F6E44B069"/>
    <w:rsid w:val="002B22DB"/>
  </w:style>
  <w:style w:type="paragraph" w:customStyle="1" w:styleId="5F4BA2788A7241CB89F846E6D4EF6E18">
    <w:name w:val="5F4BA2788A7241CB89F846E6D4EF6E18"/>
    <w:rsid w:val="002B22DB"/>
  </w:style>
  <w:style w:type="paragraph" w:customStyle="1" w:styleId="9C55AB2F00664C389E07E5D480177108">
    <w:name w:val="9C55AB2F00664C389E07E5D480177108"/>
    <w:rsid w:val="002B22DB"/>
  </w:style>
  <w:style w:type="paragraph" w:customStyle="1" w:styleId="60DD98B49B824D93820C8C0A676D6022">
    <w:name w:val="60DD98B49B824D93820C8C0A676D6022"/>
    <w:rsid w:val="002B22DB"/>
  </w:style>
  <w:style w:type="paragraph" w:customStyle="1" w:styleId="F5B0997C785C4DC2B5C00075068E330E">
    <w:name w:val="F5B0997C785C4DC2B5C00075068E330E"/>
    <w:rsid w:val="002B22DB"/>
  </w:style>
  <w:style w:type="paragraph" w:customStyle="1" w:styleId="2E2329EACCA945789C8D3C3A7F367064">
    <w:name w:val="2E2329EACCA945789C8D3C3A7F367064"/>
    <w:rsid w:val="002B22DB"/>
  </w:style>
  <w:style w:type="paragraph" w:customStyle="1" w:styleId="FEA57F5460984F8FABB7EC042C37A588">
    <w:name w:val="FEA57F5460984F8FABB7EC042C37A588"/>
    <w:rsid w:val="002B22DB"/>
  </w:style>
  <w:style w:type="paragraph" w:customStyle="1" w:styleId="A97B8B0B00274C6ABFC9A32726446ABC">
    <w:name w:val="A97B8B0B00274C6ABFC9A32726446ABC"/>
    <w:rsid w:val="002B22DB"/>
  </w:style>
  <w:style w:type="paragraph" w:customStyle="1" w:styleId="48EB2DEF44104501BB7CD6AED7DD35DB">
    <w:name w:val="48EB2DEF44104501BB7CD6AED7DD35DB"/>
    <w:rsid w:val="002B22DB"/>
  </w:style>
  <w:style w:type="paragraph" w:customStyle="1" w:styleId="3FC28C1F0A424DBFAAEA543CDFE98E56">
    <w:name w:val="3FC28C1F0A424DBFAAEA543CDFE98E56"/>
    <w:rsid w:val="002B22DB"/>
  </w:style>
  <w:style w:type="paragraph" w:customStyle="1" w:styleId="B00C72B1BB8C4F5CA0B2D9FE5929041E">
    <w:name w:val="B00C72B1BB8C4F5CA0B2D9FE5929041E"/>
    <w:rsid w:val="002B22DB"/>
  </w:style>
  <w:style w:type="paragraph" w:customStyle="1" w:styleId="EABAA6777D5747A18817E218E47E4AA7">
    <w:name w:val="EABAA6777D5747A18817E218E47E4AA7"/>
    <w:rsid w:val="002B22DB"/>
  </w:style>
  <w:style w:type="paragraph" w:customStyle="1" w:styleId="0969785627994DDA82C4C5042C3C5B7F">
    <w:name w:val="0969785627994DDA82C4C5042C3C5B7F"/>
    <w:rsid w:val="002B22DB"/>
  </w:style>
  <w:style w:type="paragraph" w:customStyle="1" w:styleId="17815A71B18547B3BA4C0782E6420589">
    <w:name w:val="17815A71B18547B3BA4C0782E6420589"/>
    <w:rsid w:val="002B22DB"/>
  </w:style>
  <w:style w:type="paragraph" w:customStyle="1" w:styleId="75214C3674624870998699B3CD1DB178">
    <w:name w:val="75214C3674624870998699B3CD1DB178"/>
    <w:rsid w:val="002B22DB"/>
  </w:style>
  <w:style w:type="paragraph" w:customStyle="1" w:styleId="836E17A76CEF4B8BBE5A1DDBE7077D67">
    <w:name w:val="836E17A76CEF4B8BBE5A1DDBE7077D67"/>
    <w:rsid w:val="002B22DB"/>
  </w:style>
  <w:style w:type="paragraph" w:customStyle="1" w:styleId="F39DE62D42534E22B052948B81E48C29">
    <w:name w:val="F39DE62D42534E22B052948B81E48C29"/>
    <w:rsid w:val="002B22DB"/>
  </w:style>
  <w:style w:type="paragraph" w:customStyle="1" w:styleId="88228F95A9354AE6A576EA20ED32FA6D">
    <w:name w:val="88228F95A9354AE6A576EA20ED32FA6D"/>
    <w:rsid w:val="002B22DB"/>
  </w:style>
  <w:style w:type="paragraph" w:customStyle="1" w:styleId="65A19F2E27FE42B684AC7F84621433EE">
    <w:name w:val="65A19F2E27FE42B684AC7F84621433EE"/>
    <w:rsid w:val="002B22DB"/>
  </w:style>
  <w:style w:type="paragraph" w:customStyle="1" w:styleId="21168232FB6442B0BC4635BBBDFAD885">
    <w:name w:val="21168232FB6442B0BC4635BBBDFAD885"/>
    <w:rsid w:val="002B22DB"/>
  </w:style>
  <w:style w:type="paragraph" w:customStyle="1" w:styleId="65BF853CD7154C948A69EA9F451EEEF2">
    <w:name w:val="65BF853CD7154C948A69EA9F451EEEF2"/>
    <w:rsid w:val="002B22DB"/>
  </w:style>
  <w:style w:type="paragraph" w:customStyle="1" w:styleId="7BBAC9FA9BF0428083C88785268631BE">
    <w:name w:val="7BBAC9FA9BF0428083C88785268631BE"/>
    <w:rsid w:val="002B22DB"/>
  </w:style>
  <w:style w:type="paragraph" w:customStyle="1" w:styleId="8AE4134E382045A0A5E93F21E3182BD526">
    <w:name w:val="8AE4134E382045A0A5E93F21E3182BD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6">
    <w:name w:val="A67324E0884E4294B0572D8719FCD11E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6">
    <w:name w:val="13A3759BFE164D528DE7E7D33931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6">
    <w:name w:val="09D6E5955B0E42FEBA4C95EDA90F5F9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6">
    <w:name w:val="25728DA75BA94E5D983C694337DA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6">
    <w:name w:val="8A09F1F06098453D92ED478A31A5FEB2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6">
    <w:name w:val="D99A77519A2D4B839B75A5764B2D0D0A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6">
    <w:name w:val="3E9CAB9F92694935B6BB37FF0C81C209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6">
    <w:name w:val="AB2AA1ACD7CB49A6BC955C7D19CB76F6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6">
    <w:name w:val="A1C21A367A274F6EB02F93C43240904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6">
    <w:name w:val="BCC4232903414FC5B88E7B262ED33D71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5">
    <w:name w:val="61DDF086F77E438181BF37A9D4BB31B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5">
    <w:name w:val="74031B3190E046BCBD94F80F662978E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5">
    <w:name w:val="B770163B20024FE6BC0EF5F2E3787EF7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5">
    <w:name w:val="9D8C539B4EE7403BAADB04D26968643D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5">
    <w:name w:val="FA02227C3B794372B64422ABEB79D280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6">
    <w:name w:val="2DFC6DB07C834BC385B0DDEF2B86AD7B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5">
    <w:name w:val="226E2CB25F4E4F8DBE327E52B73BA63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5">
    <w:name w:val="3AC73506D8314EDD9DB7B7F761CBF13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5">
    <w:name w:val="30FC91136EC441878C84A2255E41F3F4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0">
    <w:name w:val="E47491565DE34A38B2476A9D0AC4466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0">
    <w:name w:val="6BD50A6246FC43BC94AAF512786B883C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8">
    <w:name w:val="51DE9C5F01DE42929CB2CCD1C130FAB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9">
    <w:name w:val="C6F0692F5D7644B1A966A1CFA1E1C42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9">
    <w:name w:val="B0C57E6FEC6C433EBC9EA5A3DAB6674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2">
    <w:name w:val="1AC4411F12FB438AA9FEB0F59600A25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1">
    <w:name w:val="6EB4E3CC822A4EE297E1DA36D8B2450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1">
    <w:name w:val="9F5BEDBC6DF54823B121FD19FE57DF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5">
    <w:name w:val="F91E4BD576AE4C81BA72C15AF1A5BB9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4">
    <w:name w:val="C3B57163F92D4626BD9D5D28492D996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4">
    <w:name w:val="BB9CFA66054546C3B856079D7402DDF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2">
    <w:name w:val="AF51DBFE7D90449C9F150AE649D8D28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2">
    <w:name w:val="D39B90B3ABE54D779E688C15B0EB3B8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2">
    <w:name w:val="5A54E6C6401A45019D2374D0122C548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2">
    <w:name w:val="7788619AC5E04E06B470983C47F5253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1">
    <w:name w:val="F68E18B105B549DDACE8F4A9A05531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1">
    <w:name w:val="AB3FE5481BE045ABBE0A44CBF825E8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8">
    <w:name w:val="155BB0E2308A45AC9A8513EC074CC07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8">
    <w:name w:val="FE6EE077C5064374BA40C84E9D8A9AB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8">
    <w:name w:val="9E8E726576A04F81A2C87FA2E0B6433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8">
    <w:name w:val="737765C56A7A4EB5BEBEEDD603BC7CF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7">
    <w:name w:val="E480CDFB3DA4431B969C85C371EF4AF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7">
    <w:name w:val="3DD95755100849DCB421037D4DAFD5A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7">
    <w:name w:val="17B35D3FBDF84871AB41D1E66D32D5B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6">
    <w:name w:val="F4B088B3EAAE425985FC45036FC1A81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5">
    <w:name w:val="A1E85DA11B5F41729ABF3562C62097F7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1">
    <w:name w:val="A97B8B0B00274C6ABFC9A32726446AB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1">
    <w:name w:val="48EB2DEF44104501BB7CD6AED7DD35D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1">
    <w:name w:val="3FC28C1F0A424DBFAAEA543CDFE98E5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1">
    <w:name w:val="B00C72B1BB8C4F5CA0B2D9FE5929041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1">
    <w:name w:val="21168232FB6442B0BC4635BBBDFAD88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1">
    <w:name w:val="65BF853CD7154C948A69EA9F451EEE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1">
    <w:name w:val="7BBAC9FA9BF0428083C88785268631B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1">
    <w:name w:val="75214C3674624870998699B3CD1DB17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1">
    <w:name w:val="836E17A76CEF4B8BBE5A1DDBE7077D6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3">
    <w:name w:val="79C05AE8DD904FCBB5C0B4672FF29B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3">
    <w:name w:val="39C5859873CB45AE8CDD8F96F800ACE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3">
    <w:name w:val="34A85DD1D95B4B2F92BECDA1672A587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3">
    <w:name w:val="3460A08094024FB6A95165CDFD74411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3">
    <w:name w:val="3C5FD3D89C7A4E93A005E4AEEA780E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3">
    <w:name w:val="E9B9549CCBE24D718962439D0BAF735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7D8C37C5064BB580E7F2F7EA6C7EE8">
    <w:name w:val="747D8C37C5064BB580E7F2F7EA6C7EE8"/>
    <w:rsid w:val="006D1EAB"/>
  </w:style>
  <w:style w:type="paragraph" w:customStyle="1" w:styleId="B46AB21FE6E248889FB8C0C51EFD1A97">
    <w:name w:val="B46AB21FE6E248889FB8C0C51EFD1A97"/>
    <w:rsid w:val="006D1EAB"/>
  </w:style>
  <w:style w:type="paragraph" w:customStyle="1" w:styleId="AC5CB355760641B482B646B1C7107D66">
    <w:name w:val="AC5CB355760641B482B646B1C7107D66"/>
    <w:rsid w:val="006D1EAB"/>
  </w:style>
  <w:style w:type="paragraph" w:customStyle="1" w:styleId="343D808CA73F4992ABB8341985751CBF">
    <w:name w:val="343D808CA73F4992ABB8341985751CBF"/>
    <w:rsid w:val="006D1EAB"/>
  </w:style>
  <w:style w:type="paragraph" w:customStyle="1" w:styleId="0E94ECA706CB47C38E3BC5F24C2CC9D9">
    <w:name w:val="0E94ECA706CB47C38E3BC5F24C2CC9D9"/>
    <w:rsid w:val="006D1EAB"/>
  </w:style>
  <w:style w:type="paragraph" w:customStyle="1" w:styleId="7571BC09BF2441439F09EB2C3699E380">
    <w:name w:val="7571BC09BF2441439F09EB2C3699E380"/>
    <w:rsid w:val="006D1EAB"/>
  </w:style>
  <w:style w:type="paragraph" w:customStyle="1" w:styleId="99CEFB85BA434204BF6461ABE8C443C4">
    <w:name w:val="99CEFB85BA434204BF6461ABE8C443C4"/>
    <w:rsid w:val="006D1EAB"/>
  </w:style>
  <w:style w:type="paragraph" w:customStyle="1" w:styleId="34ED3A12E4F34B4792F98B78B3FB1AB4">
    <w:name w:val="34ED3A12E4F34B4792F98B78B3FB1AB4"/>
    <w:rsid w:val="006D1EAB"/>
  </w:style>
  <w:style w:type="paragraph" w:customStyle="1" w:styleId="1D33AB3D09D247339FE6BEAE4C6973D2">
    <w:name w:val="1D33AB3D09D247339FE6BEAE4C6973D2"/>
    <w:rsid w:val="006D1EAB"/>
  </w:style>
  <w:style w:type="paragraph" w:customStyle="1" w:styleId="CF2410B71D1D41F0A45FE77A0B05F86C">
    <w:name w:val="CF2410B71D1D41F0A45FE77A0B05F86C"/>
    <w:rsid w:val="006D1EAB"/>
  </w:style>
  <w:style w:type="paragraph" w:customStyle="1" w:styleId="BDCB647D5EA4438D9F7F045EEA6A0985">
    <w:name w:val="BDCB647D5EA4438D9F7F045EEA6A0985"/>
    <w:rsid w:val="006D1EAB"/>
  </w:style>
  <w:style w:type="paragraph" w:customStyle="1" w:styleId="4FAB75FD3D2449A0961C630B309B9BBD">
    <w:name w:val="4FAB75FD3D2449A0961C630B309B9BBD"/>
    <w:rsid w:val="006D1EAB"/>
  </w:style>
  <w:style w:type="paragraph" w:customStyle="1" w:styleId="D87ECEF92F0B4C7A9656451385B5FC29">
    <w:name w:val="D87ECEF92F0B4C7A9656451385B5FC29"/>
    <w:rsid w:val="006D1EAB"/>
  </w:style>
  <w:style w:type="paragraph" w:customStyle="1" w:styleId="16B1DEBAEB4742528184F433E6E280BF">
    <w:name w:val="16B1DEBAEB4742528184F433E6E280BF"/>
    <w:rsid w:val="006D1EAB"/>
  </w:style>
  <w:style w:type="paragraph" w:customStyle="1" w:styleId="8C020D9B7A2F41F28907B64559F77299">
    <w:name w:val="8C020D9B7A2F41F28907B64559F77299"/>
    <w:rsid w:val="006D1EAB"/>
  </w:style>
  <w:style w:type="paragraph" w:customStyle="1" w:styleId="8388D04FCD8F4245B9D0561ABF517828">
    <w:name w:val="8388D04FCD8F4245B9D0561ABF517828"/>
    <w:rsid w:val="006D1EAB"/>
  </w:style>
  <w:style w:type="paragraph" w:customStyle="1" w:styleId="A42119792BC5466FB23713BE829FE0C7">
    <w:name w:val="A42119792BC5466FB23713BE829FE0C7"/>
    <w:rsid w:val="006D1EAB"/>
  </w:style>
  <w:style w:type="paragraph" w:customStyle="1" w:styleId="E3FD65FFA3834E45A8AAAB88F5ADD5B6">
    <w:name w:val="E3FD65FFA3834E45A8AAAB88F5ADD5B6"/>
    <w:rsid w:val="006D1EAB"/>
  </w:style>
  <w:style w:type="paragraph" w:customStyle="1" w:styleId="EF5A9721E2F145D38394A0204B600978">
    <w:name w:val="EF5A9721E2F145D38394A0204B600978"/>
    <w:rsid w:val="006D1EAB"/>
  </w:style>
  <w:style w:type="paragraph" w:customStyle="1" w:styleId="B394F4B8495143848F2341C118E7453F">
    <w:name w:val="B394F4B8495143848F2341C118E7453F"/>
    <w:rsid w:val="006D1EAB"/>
  </w:style>
  <w:style w:type="paragraph" w:customStyle="1" w:styleId="76179513A48A471195FF88B5F1F0D265">
    <w:name w:val="76179513A48A471195FF88B5F1F0D265"/>
    <w:rsid w:val="006D1EAB"/>
  </w:style>
  <w:style w:type="paragraph" w:customStyle="1" w:styleId="63552C8BB93C461A907AEA270AF777A7">
    <w:name w:val="63552C8BB93C461A907AEA270AF777A7"/>
    <w:rsid w:val="006D1EAB"/>
  </w:style>
  <w:style w:type="paragraph" w:customStyle="1" w:styleId="BCF2906A952242129BA9E89939DF5E55">
    <w:name w:val="BCF2906A952242129BA9E89939DF5E55"/>
    <w:rsid w:val="006D1EAB"/>
  </w:style>
  <w:style w:type="paragraph" w:customStyle="1" w:styleId="B7FEC069069F4BAA9268DC56DBAB6534">
    <w:name w:val="B7FEC069069F4BAA9268DC56DBAB6534"/>
    <w:rsid w:val="006D1EAB"/>
  </w:style>
  <w:style w:type="paragraph" w:customStyle="1" w:styleId="FF36FE65B93F43C5B7583B5BC7CAFCE7">
    <w:name w:val="FF36FE65B93F43C5B7583B5BC7CAFCE7"/>
    <w:rsid w:val="006D1EAB"/>
  </w:style>
  <w:style w:type="paragraph" w:customStyle="1" w:styleId="9713A1E96DD34543A91C1D4859F994BA">
    <w:name w:val="9713A1E96DD34543A91C1D4859F994BA"/>
    <w:rsid w:val="006D1EAB"/>
  </w:style>
  <w:style w:type="paragraph" w:customStyle="1" w:styleId="C0AFE432CD6148728B4BA7F5EFA91041">
    <w:name w:val="C0AFE432CD6148728B4BA7F5EFA91041"/>
    <w:rsid w:val="006D1EAB"/>
  </w:style>
  <w:style w:type="paragraph" w:customStyle="1" w:styleId="1D938B81C64C47ABAF06F36265A8F5E6">
    <w:name w:val="1D938B81C64C47ABAF06F36265A8F5E6"/>
    <w:rsid w:val="006D1EAB"/>
  </w:style>
  <w:style w:type="paragraph" w:customStyle="1" w:styleId="A4E2927FE2A44CB39270911F989B650A">
    <w:name w:val="A4E2927FE2A44CB39270911F989B650A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7">
    <w:name w:val="8AE4134E382045A0A5E93F21E3182BD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7">
    <w:name w:val="A67324E0884E4294B0572D8719FCD11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7">
    <w:name w:val="13A3759BFE164D528DE7E7D33931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7">
    <w:name w:val="09D6E5955B0E42FEBA4C95EDA90F5F9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7">
    <w:name w:val="25728DA75BA94E5D983C694337DA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7">
    <w:name w:val="8A09F1F06098453D92ED478A31A5FEB2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7">
    <w:name w:val="D99A77519A2D4B839B75A5764B2D0D0A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7">
    <w:name w:val="3E9CAB9F92694935B6BB37FF0C81C209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7">
    <w:name w:val="AB2AA1ACD7CB49A6BC955C7D19CB76F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7">
    <w:name w:val="A1C21A367A274F6EB02F93C43240904F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7">
    <w:name w:val="BCC4232903414FC5B88E7B262ED33D7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6">
    <w:name w:val="61DDF086F77E438181BF37A9D4BB31B1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6">
    <w:name w:val="74031B3190E046BCBD94F80F662978E6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6">
    <w:name w:val="B770163B20024FE6BC0EF5F2E3787EF7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6">
    <w:name w:val="9D8C539B4EE7403BAADB04D26968643D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6">
    <w:name w:val="FA02227C3B794372B64422ABEB79D280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7">
    <w:name w:val="2DFC6DB07C834BC385B0DDEF2B86AD7B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6">
    <w:name w:val="226E2CB25F4E4F8DBE327E52B73BA63E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6">
    <w:name w:val="3AC73506D8314EDD9DB7B7F761CBF138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6">
    <w:name w:val="30FC91136EC441878C84A2255E41F3F4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1">
    <w:name w:val="E47491565DE34A38B2476A9D0AC4466E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1">
    <w:name w:val="6BD50A6246FC43BC94AAF512786B883C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9">
    <w:name w:val="51DE9C5F01DE42929CB2CCD1C130FAB51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0">
    <w:name w:val="C6F0692F5D7644B1A966A1CFA1E1C42D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0">
    <w:name w:val="B0C57E6FEC6C433EBC9EA5A3DAB66748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3">
    <w:name w:val="1AC4411F12FB438AA9FEB0F59600A25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2">
    <w:name w:val="6EB4E3CC822A4EE297E1DA36D8B24500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2">
    <w:name w:val="9F5BEDBC6DF54823B121FD19FE57DFBD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6">
    <w:name w:val="F91E4BD576AE4C81BA72C15AF1A5BB9C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5">
    <w:name w:val="C3B57163F92D4626BD9D5D28492D996F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5">
    <w:name w:val="BB9CFA66054546C3B856079D7402DDF3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3">
    <w:name w:val="AF51DBFE7D90449C9F150AE649D8D289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3">
    <w:name w:val="D39B90B3ABE54D779E688C15B0EB3B83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3">
    <w:name w:val="5A54E6C6401A45019D2374D0122C5482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3">
    <w:name w:val="7788619AC5E04E06B470983C47F5253F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2">
    <w:name w:val="F68E18B105B549DDACE8F4A9A05531F3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2">
    <w:name w:val="AB3FE5481BE045ABBE0A44CBF825E87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9">
    <w:name w:val="155BB0E2308A45AC9A8513EC074CC07F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9">
    <w:name w:val="FE6EE077C5064374BA40C84E9D8A9AB9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9">
    <w:name w:val="9E8E726576A04F81A2C87FA2E0B64334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9">
    <w:name w:val="737765C56A7A4EB5BEBEEDD603BC7CFA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8">
    <w:name w:val="E480CDFB3DA4431B969C85C371EF4A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8">
    <w:name w:val="3DD95755100849DCB421037D4DAFD5AB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8">
    <w:name w:val="17B35D3FBDF84871AB41D1E66D32D5BD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7">
    <w:name w:val="F4B088B3EAAE425985FC45036FC1A81A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6">
    <w:name w:val="A1E85DA11B5F41729ABF3562C62097F7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2">
    <w:name w:val="A97B8B0B00274C6ABFC9A32726446ABC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2">
    <w:name w:val="48EB2DEF44104501BB7CD6AED7DD35DB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2">
    <w:name w:val="3FC28C1F0A424DBFAAEA543CDFE98E56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2">
    <w:name w:val="B00C72B1BB8C4F5CA0B2D9FE5929041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2">
    <w:name w:val="21168232FB6442B0BC4635BBBDFAD885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2">
    <w:name w:val="65BF853CD7154C948A69EA9F451EEEF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2">
    <w:name w:val="7BBAC9FA9BF0428083C88785268631B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2">
    <w:name w:val="75214C3674624870998699B3CD1DB178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2">
    <w:name w:val="836E17A76CEF4B8BBE5A1DDBE7077D67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4">
    <w:name w:val="79C05AE8DD904FCBB5C0B4672FF29B4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4">
    <w:name w:val="39C5859873CB45AE8CDD8F96F800ACED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4">
    <w:name w:val="34A85DD1D95B4B2F92BECDA1672A5877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4">
    <w:name w:val="3460A08094024FB6A95165CDFD744116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4">
    <w:name w:val="3C5FD3D89C7A4E93A005E4AEEA780E52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4">
    <w:name w:val="E9B9549CCBE24D718962439D0BAF735C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8">
    <w:name w:val="8AE4134E382045A0A5E93F21E3182BD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8">
    <w:name w:val="A67324E0884E4294B0572D8719FCD11E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8">
    <w:name w:val="13A3759BFE164D528DE7E7D33931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8">
    <w:name w:val="09D6E5955B0E42FEBA4C95EDA90F5F9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8">
    <w:name w:val="25728DA75BA94E5D983C694337DA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8">
    <w:name w:val="8A09F1F06098453D92ED478A31A5FEB2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8">
    <w:name w:val="D99A77519A2D4B839B75A5764B2D0D0A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8">
    <w:name w:val="3E9CAB9F92694935B6BB37FF0C81C209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8">
    <w:name w:val="AB2AA1ACD7CB49A6BC955C7D19CB76F6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8">
    <w:name w:val="A1C21A367A274F6EB02F93C43240904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8">
    <w:name w:val="BCC4232903414FC5B88E7B262ED33D71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7">
    <w:name w:val="61DDF086F77E438181BF37A9D4BB31B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7">
    <w:name w:val="74031B3190E046BCBD94F80F662978E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7">
    <w:name w:val="B770163B20024FE6BC0EF5F2E3787EF7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7">
    <w:name w:val="9D8C539B4EE7403BAADB04D26968643D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7">
    <w:name w:val="FA02227C3B794372B64422ABEB79D280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8">
    <w:name w:val="2DFC6DB07C834BC385B0DDEF2B86AD7B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7">
    <w:name w:val="226E2CB25F4E4F8DBE327E52B73BA63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7">
    <w:name w:val="3AC73506D8314EDD9DB7B7F761CBF138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7">
    <w:name w:val="30FC91136EC441878C84A2255E41F3F4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2">
    <w:name w:val="E47491565DE34A38B2476A9D0AC4466E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2">
    <w:name w:val="6BD50A6246FC43BC94AAF512786B883C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0">
    <w:name w:val="51DE9C5F01DE42929CB2CCD1C130FAB5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1">
    <w:name w:val="C6F0692F5D7644B1A966A1CFA1E1C42D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1">
    <w:name w:val="B0C57E6FEC6C433EBC9EA5A3DAB66748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4">
    <w:name w:val="1AC4411F12FB438AA9FEB0F59600A25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3">
    <w:name w:val="6EB4E3CC822A4EE297E1DA36D8B2450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3">
    <w:name w:val="9F5BEDBC6DF54823B121FD19FE57DFBD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7">
    <w:name w:val="F91E4BD576AE4C81BA72C15AF1A5BB9C1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6">
    <w:name w:val="C3B57163F92D4626BD9D5D28492D996F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6">
    <w:name w:val="BB9CFA66054546C3B856079D7402DDF3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4">
    <w:name w:val="AF51DBFE7D90449C9F150AE649D8D289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4">
    <w:name w:val="D39B90B3ABE54D779E688C15B0EB3B83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4">
    <w:name w:val="5A54E6C6401A45019D2374D0122C5482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4">
    <w:name w:val="7788619AC5E04E06B470983C47F5253F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3">
    <w:name w:val="F68E18B105B549DDACE8F4A9A05531F3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3">
    <w:name w:val="AB3FE5481BE045ABBE0A44CBF825E87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0">
    <w:name w:val="155BB0E2308A45AC9A8513EC074CC07F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0">
    <w:name w:val="FE6EE077C5064374BA40C84E9D8A9AB9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0">
    <w:name w:val="9E8E726576A04F81A2C87FA2E0B64334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0">
    <w:name w:val="737765C56A7A4EB5BEBEEDD603BC7CFA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9">
    <w:name w:val="E480CDFB3DA4431B969C85C371EF4AF2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9">
    <w:name w:val="3DD95755100849DCB421037D4DAFD5AB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9">
    <w:name w:val="17B35D3FBDF84871AB41D1E66D32D5BD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8">
    <w:name w:val="F4B088B3EAAE425985FC45036FC1A81A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7">
    <w:name w:val="A1E85DA11B5F41729ABF3562C62097F7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3">
    <w:name w:val="A97B8B0B00274C6ABFC9A32726446ABC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3">
    <w:name w:val="48EB2DEF44104501BB7CD6AED7DD35DB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3">
    <w:name w:val="3FC28C1F0A424DBFAAEA543CDFE98E56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3">
    <w:name w:val="B00C72B1BB8C4F5CA0B2D9FE5929041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3">
    <w:name w:val="21168232FB6442B0BC4635BBBDFAD885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3">
    <w:name w:val="65BF853CD7154C948A69EA9F451EEEF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3">
    <w:name w:val="7BBAC9FA9BF0428083C88785268631B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3">
    <w:name w:val="75214C3674624870998699B3CD1DB178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3">
    <w:name w:val="836E17A76CEF4B8BBE5A1DDBE7077D67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5">
    <w:name w:val="79C05AE8DD904FCBB5C0B4672FF29B40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5">
    <w:name w:val="39C5859873CB45AE8CDD8F96F800ACED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5">
    <w:name w:val="34A85DD1D95B4B2F92BECDA1672A5877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5">
    <w:name w:val="3460A08094024FB6A95165CDFD744116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5">
    <w:name w:val="3C5FD3D89C7A4E93A005E4AEEA780E52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5">
    <w:name w:val="E9B9549CCBE24D718962439D0BAF735C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A92601542494023A4557391FEC4BA2B">
    <w:name w:val="9A92601542494023A4557391FEC4BA2B"/>
    <w:rsid w:val="006D1EAB"/>
  </w:style>
  <w:style w:type="paragraph" w:customStyle="1" w:styleId="B3311F6A33844A66AE4E2500119B1A89">
    <w:name w:val="B3311F6A33844A66AE4E2500119B1A89"/>
    <w:rsid w:val="006D1EAB"/>
  </w:style>
  <w:style w:type="paragraph" w:customStyle="1" w:styleId="BFC359C79B594151B4EB2134A631EAAA">
    <w:name w:val="BFC359C79B594151B4EB2134A631EAAA"/>
    <w:rsid w:val="006D1EAB"/>
  </w:style>
  <w:style w:type="paragraph" w:customStyle="1" w:styleId="BD6DED6B283D44E28864C1E5D470C214">
    <w:name w:val="BD6DED6B283D44E28864C1E5D470C214"/>
    <w:rsid w:val="006D1EAB"/>
  </w:style>
  <w:style w:type="paragraph" w:customStyle="1" w:styleId="3AE8F828FAE740608A1E9BAC0AC008F7">
    <w:name w:val="3AE8F828FAE740608A1E9BAC0AC008F7"/>
    <w:rsid w:val="006D1EAB"/>
  </w:style>
  <w:style w:type="paragraph" w:customStyle="1" w:styleId="2C38013720B04F19A55142DB20A97390">
    <w:name w:val="2C38013720B04F19A55142DB20A97390"/>
    <w:rsid w:val="006D1EAB"/>
  </w:style>
  <w:style w:type="paragraph" w:customStyle="1" w:styleId="DB44F6D93E784B5FBD25E2EA2E788E9C">
    <w:name w:val="DB44F6D93E784B5FBD25E2EA2E788E9C"/>
    <w:rsid w:val="006D1EAB"/>
  </w:style>
  <w:style w:type="paragraph" w:customStyle="1" w:styleId="B83E9959018042B7830FCB8F0842CB32">
    <w:name w:val="B83E9959018042B7830FCB8F0842CB32"/>
    <w:rsid w:val="006D1EAB"/>
  </w:style>
  <w:style w:type="paragraph" w:customStyle="1" w:styleId="1DC7B88F16834A7FA4A76A45AA024E98">
    <w:name w:val="1DC7B88F16834A7FA4A76A45AA024E98"/>
    <w:rsid w:val="006D1EAB"/>
  </w:style>
  <w:style w:type="paragraph" w:customStyle="1" w:styleId="9817088CBC0349118A160002EE27B7E8">
    <w:name w:val="9817088CBC0349118A160002EE27B7E8"/>
    <w:rsid w:val="006D1EAB"/>
  </w:style>
  <w:style w:type="paragraph" w:customStyle="1" w:styleId="B61ABA02CC6D4DF6B9373715E3CFF059">
    <w:name w:val="B61ABA02CC6D4DF6B9373715E3CFF059"/>
    <w:rsid w:val="006D1EAB"/>
  </w:style>
  <w:style w:type="paragraph" w:customStyle="1" w:styleId="CF95D36670B044CEAD7C1959C708844C">
    <w:name w:val="CF95D36670B044CEAD7C1959C708844C"/>
    <w:rsid w:val="006D1EAB"/>
  </w:style>
  <w:style w:type="paragraph" w:customStyle="1" w:styleId="FAC43E9FAA2D4D3C93074C6838BDD613">
    <w:name w:val="FAC43E9FAA2D4D3C93074C6838BDD613"/>
    <w:rsid w:val="006D1EAB"/>
  </w:style>
  <w:style w:type="paragraph" w:customStyle="1" w:styleId="D751D0DE7C93403F959DEA2CAA0E0A9D">
    <w:name w:val="D751D0DE7C93403F959DEA2CAA0E0A9D"/>
    <w:rsid w:val="006D1EAB"/>
  </w:style>
  <w:style w:type="paragraph" w:customStyle="1" w:styleId="6EEA3AB9DDE84193A005969A4FECD11B">
    <w:name w:val="6EEA3AB9DDE84193A005969A4FECD11B"/>
    <w:rsid w:val="006D1EAB"/>
  </w:style>
  <w:style w:type="paragraph" w:customStyle="1" w:styleId="2EED5B78DD7B4872ABBB5F020B47ADDB">
    <w:name w:val="2EED5B78DD7B4872ABBB5F020B47ADDB"/>
    <w:rsid w:val="006D1EAB"/>
  </w:style>
  <w:style w:type="paragraph" w:customStyle="1" w:styleId="05F6AF89947648CCA17611B0898A2096">
    <w:name w:val="05F6AF89947648CCA17611B0898A2096"/>
    <w:rsid w:val="006D1EAB"/>
  </w:style>
  <w:style w:type="paragraph" w:customStyle="1" w:styleId="40D11A9EB445419DA330073086582B36">
    <w:name w:val="40D11A9EB445419DA330073086582B36"/>
    <w:rsid w:val="006D1EAB"/>
  </w:style>
  <w:style w:type="paragraph" w:customStyle="1" w:styleId="4A098C53A16344D2AD5E38E0FF540EDB">
    <w:name w:val="4A098C53A16344D2AD5E38E0FF540EDB"/>
    <w:rsid w:val="006D1EAB"/>
  </w:style>
  <w:style w:type="paragraph" w:customStyle="1" w:styleId="5B54BAA695294F1E8FA6393CC779D1CB">
    <w:name w:val="5B54BAA695294F1E8FA6393CC779D1CB"/>
    <w:rsid w:val="006D1EAB"/>
  </w:style>
  <w:style w:type="paragraph" w:customStyle="1" w:styleId="8AE4134E382045A0A5E93F21E3182BD529">
    <w:name w:val="8AE4134E382045A0A5E93F21E3182BD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9">
    <w:name w:val="A67324E0884E4294B0572D8719FCD11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9">
    <w:name w:val="13A3759BFE164D528DE7E7D33931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9">
    <w:name w:val="09D6E5955B0E42FEBA4C95EDA90F5F9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9">
    <w:name w:val="25728DA75BA94E5D983C694337DA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9">
    <w:name w:val="8A09F1F06098453D92ED478A31A5FEB2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9">
    <w:name w:val="D99A77519A2D4B839B75A5764B2D0D0A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9">
    <w:name w:val="3E9CAB9F92694935B6BB37FF0C81C209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9">
    <w:name w:val="AB2AA1ACD7CB49A6BC955C7D19CB76F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9">
    <w:name w:val="A1C21A367A274F6EB02F93C43240904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9">
    <w:name w:val="BCC4232903414FC5B88E7B262ED33D7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8">
    <w:name w:val="61DDF086F77E438181BF37A9D4BB31B1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8">
    <w:name w:val="74031B3190E046BCBD94F80F662978E6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8">
    <w:name w:val="B770163B20024FE6BC0EF5F2E3787EF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8">
    <w:name w:val="9D8C539B4EE7403BAADB04D26968643D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8">
    <w:name w:val="FA02227C3B794372B64422ABEB79D280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9">
    <w:name w:val="2DFC6DB07C834BC385B0DDEF2B86AD7B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8">
    <w:name w:val="226E2CB25F4E4F8DBE327E52B73BA63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8">
    <w:name w:val="3AC73506D8314EDD9DB7B7F761CBF138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8">
    <w:name w:val="30FC91136EC441878C84A2255E41F3F4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3">
    <w:name w:val="E47491565DE34A38B2476A9D0AC4466E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3">
    <w:name w:val="6BD50A6246FC43BC94AAF512786B883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1">
    <w:name w:val="51DE9C5F01DE42929CB2CCD1C130FAB5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2">
    <w:name w:val="C6F0692F5D7644B1A966A1CFA1E1C42D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2">
    <w:name w:val="B0C57E6FEC6C433EBC9EA5A3DAB66748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5">
    <w:name w:val="1AC4411F12FB438AA9FEB0F59600A25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4">
    <w:name w:val="6EB4E3CC822A4EE297E1DA36D8B24500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4">
    <w:name w:val="9F5BEDBC6DF54823B121FD19FE57DFBD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8">
    <w:name w:val="F91E4BD576AE4C81BA72C15AF1A5BB9C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7">
    <w:name w:val="C3B57163F92D4626BD9D5D28492D996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7">
    <w:name w:val="BB9CFA66054546C3B856079D7402DDF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5">
    <w:name w:val="AF51DBFE7D90449C9F150AE649D8D28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5">
    <w:name w:val="D39B90B3ABE54D779E688C15B0EB3B83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5">
    <w:name w:val="5A54E6C6401A45019D2374D0122C548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5">
    <w:name w:val="7788619AC5E04E06B470983C47F5253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4">
    <w:name w:val="F68E18B105B549DDACE8F4A9A05531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4">
    <w:name w:val="AB3FE5481BE045ABBE0A44CBF825E87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1">
    <w:name w:val="155BB0E2308A45AC9A8513EC074CC07F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1">
    <w:name w:val="FE6EE077C5064374BA40C84E9D8A9AB9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1">
    <w:name w:val="9E8E726576A04F81A2C87FA2E0B64334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1">
    <w:name w:val="737765C56A7A4EB5BEBEEDD603BC7CF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0">
    <w:name w:val="E480CDFB3DA4431B969C85C371EF4AF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0">
    <w:name w:val="3DD95755100849DCB421037D4DAFD5AB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0">
    <w:name w:val="17B35D3FBDF84871AB41D1E66D32D5B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9">
    <w:name w:val="F4B088B3EAAE425985FC45036FC1A81A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8">
    <w:name w:val="A1E85DA11B5F41729ABF3562C62097F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4">
    <w:name w:val="A97B8B0B00274C6ABFC9A32726446ABC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4">
    <w:name w:val="48EB2DEF44104501BB7CD6AED7DD35DB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4">
    <w:name w:val="3FC28C1F0A424DBFAAEA543CDFE98E56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4">
    <w:name w:val="B00C72B1BB8C4F5CA0B2D9FE5929041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4">
    <w:name w:val="21168232FB6442B0BC4635BBBDFAD885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4">
    <w:name w:val="65BF853CD7154C948A69EA9F451EEEF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4">
    <w:name w:val="7BBAC9FA9BF0428083C88785268631B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4">
    <w:name w:val="75214C3674624870998699B3CD1DB178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4">
    <w:name w:val="836E17A76CEF4B8BBE5A1DDBE7077D67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6">
    <w:name w:val="79C05AE8DD904FCBB5C0B4672FF29B4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6">
    <w:name w:val="39C5859873CB45AE8CDD8F96F800ACE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6">
    <w:name w:val="34A85DD1D95B4B2F92BECDA1672A587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6">
    <w:name w:val="3460A08094024FB6A95165CDFD74411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6">
    <w:name w:val="3C5FD3D89C7A4E93A005E4AEEA780E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6">
    <w:name w:val="E9B9549CCBE24D718962439D0BAF735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48A0A375ED4EF3AAA8100D4DDCF93F">
    <w:name w:val="1048A0A375ED4EF3AAA8100D4DDCF93F"/>
    <w:rsid w:val="001B1D80"/>
  </w:style>
  <w:style w:type="paragraph" w:customStyle="1" w:styleId="47844F073C0A41F8986811134EEAEA02">
    <w:name w:val="47844F073C0A41F8986811134EEAEA02"/>
    <w:rsid w:val="001B1D80"/>
  </w:style>
  <w:style w:type="paragraph" w:customStyle="1" w:styleId="8AE4134E382045A0A5E93F21E3182BD530">
    <w:name w:val="8AE4134E382045A0A5E93F21E3182BD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0">
    <w:name w:val="A67324E0884E4294B0572D8719FCD11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0">
    <w:name w:val="13A3759BFE164D528DE7E7D33931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0">
    <w:name w:val="09D6E5955B0E42FEBA4C95EDA90F5F9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0">
    <w:name w:val="25728DA75BA94E5D983C694337DA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0">
    <w:name w:val="8A09F1F06098453D92ED478A31A5FEB2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0">
    <w:name w:val="D99A77519A2D4B839B75A5764B2D0D0A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0">
    <w:name w:val="3E9CAB9F92694935B6BB37FF0C81C209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0">
    <w:name w:val="AB2AA1ACD7CB49A6BC955C7D19CB76F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0">
    <w:name w:val="A1C21A367A274F6EB02F93C43240904F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0">
    <w:name w:val="BCC4232903414FC5B88E7B262ED33D7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9">
    <w:name w:val="61DDF086F77E438181BF37A9D4BB31B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9">
    <w:name w:val="74031B3190E046BCBD94F80F662978E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9">
    <w:name w:val="B770163B20024FE6BC0EF5F2E3787EF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9">
    <w:name w:val="9D8C539B4EE7403BAADB04D26968643D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9">
    <w:name w:val="FA02227C3B794372B64422ABEB79D280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0">
    <w:name w:val="2DFC6DB07C834BC385B0DDEF2B86AD7B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9">
    <w:name w:val="226E2CB25F4E4F8DBE327E52B73BA63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9">
    <w:name w:val="3AC73506D8314EDD9DB7B7F761CBF138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9">
    <w:name w:val="30FC91136EC441878C84A2255E41F3F4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4">
    <w:name w:val="E47491565DE34A38B2476A9D0AC4466E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4">
    <w:name w:val="6BD50A6246FC43BC94AAF512786B883C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2">
    <w:name w:val="51DE9C5F01DE42929CB2CCD1C130FAB5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3">
    <w:name w:val="C6F0692F5D7644B1A966A1CFA1E1C42D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3">
    <w:name w:val="B0C57E6FEC6C433EBC9EA5A3DAB66748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6">
    <w:name w:val="1AC4411F12FB438AA9FEB0F59600A25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5">
    <w:name w:val="6EB4E3CC822A4EE297E1DA36D8B2450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5">
    <w:name w:val="9F5BEDBC6DF54823B121FD19FE57DFBD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9">
    <w:name w:val="F91E4BD576AE4C81BA72C15AF1A5BB9C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8">
    <w:name w:val="C3B57163F92D4626BD9D5D28492D996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8">
    <w:name w:val="BB9CFA66054546C3B856079D7402DDF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6">
    <w:name w:val="AF51DBFE7D90449C9F150AE649D8D28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6">
    <w:name w:val="D39B90B3ABE54D779E688C15B0EB3B83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6">
    <w:name w:val="5A54E6C6401A45019D2374D0122C5482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6">
    <w:name w:val="7788619AC5E04E06B470983C47F5253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5">
    <w:name w:val="F68E18B105B549DDACE8F4A9A05531F3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5">
    <w:name w:val="AB3FE5481BE045ABBE0A44CBF825E87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2">
    <w:name w:val="155BB0E2308A45AC9A8513EC074CC07F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2">
    <w:name w:val="FE6EE077C5064374BA40C84E9D8A9AB9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2">
    <w:name w:val="9E8E726576A04F81A2C87FA2E0B64334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2">
    <w:name w:val="737765C56A7A4EB5BEBEEDD603BC7CF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1">
    <w:name w:val="E480CDFB3DA4431B969C85C371EF4AF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1">
    <w:name w:val="3DD95755100849DCB421037D4DAFD5AB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1">
    <w:name w:val="17B35D3FBDF84871AB41D1E66D32D5B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0">
    <w:name w:val="F4B088B3EAAE425985FC45036FC1A81A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9">
    <w:name w:val="A1E85DA11B5F41729ABF3562C62097F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5">
    <w:name w:val="A97B8B0B00274C6ABFC9A32726446ABC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5">
    <w:name w:val="48EB2DEF44104501BB7CD6AED7DD35DB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5">
    <w:name w:val="3FC28C1F0A424DBFAAEA543CDFE98E56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5">
    <w:name w:val="B00C72B1BB8C4F5CA0B2D9FE5929041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5">
    <w:name w:val="21168232FB6442B0BC4635BBBDFAD885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5">
    <w:name w:val="65BF853CD7154C948A69EA9F451EEEF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5">
    <w:name w:val="7BBAC9FA9BF0428083C88785268631B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5">
    <w:name w:val="75214C3674624870998699B3CD1DB178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5">
    <w:name w:val="836E17A76CEF4B8BBE5A1DDBE7077D67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7">
    <w:name w:val="79C05AE8DD904FCBB5C0B4672FF29B4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7">
    <w:name w:val="39C5859873CB45AE8CDD8F96F800ACE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7">
    <w:name w:val="34A85DD1D95B4B2F92BECDA1672A587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7">
    <w:name w:val="3460A08094024FB6A95165CDFD74411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7">
    <w:name w:val="3C5FD3D89C7A4E93A005E4AEEA780E5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7">
    <w:name w:val="E9B9549CCBE24D718962439D0BAF735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1">
    <w:name w:val="8AE4134E382045A0A5E93F21E3182BD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1">
    <w:name w:val="A67324E0884E4294B0572D8719FCD11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1">
    <w:name w:val="13A3759BFE164D528DE7E7D33931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1">
    <w:name w:val="09D6E5955B0E42FEBA4C95EDA90F5F9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1">
    <w:name w:val="25728DA75BA94E5D983C694337DA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1">
    <w:name w:val="8A09F1F06098453D92ED478A31A5FEB2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1">
    <w:name w:val="D99A77519A2D4B839B75A5764B2D0D0A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1">
    <w:name w:val="3E9CAB9F92694935B6BB37FF0C81C209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1">
    <w:name w:val="AB2AA1ACD7CB49A6BC955C7D19CB76F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1">
    <w:name w:val="A1C21A367A274F6EB02F93C43240904F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1">
    <w:name w:val="BCC4232903414FC5B88E7B262ED33D7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0">
    <w:name w:val="61DDF086F77E438181BF37A9D4BB31B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0">
    <w:name w:val="74031B3190E046BCBD94F80F662978E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0">
    <w:name w:val="B770163B20024FE6BC0EF5F2E3787EF7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0">
    <w:name w:val="9D8C539B4EE7403BAADB04D26968643D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0">
    <w:name w:val="FA02227C3B794372B64422ABEB79D280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1">
    <w:name w:val="2DFC6DB07C834BC385B0DDEF2B86AD7B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0">
    <w:name w:val="226E2CB25F4E4F8DBE327E52B73BA63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0">
    <w:name w:val="3AC73506D8314EDD9DB7B7F761CBF138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0">
    <w:name w:val="30FC91136EC441878C84A2255E41F3F4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5">
    <w:name w:val="E47491565DE34A38B2476A9D0AC4466E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5">
    <w:name w:val="6BD50A6246FC43BC94AAF512786B883C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3">
    <w:name w:val="51DE9C5F01DE42929CB2CCD1C130FAB5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4">
    <w:name w:val="C6F0692F5D7644B1A966A1CFA1E1C42D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4">
    <w:name w:val="B0C57E6FEC6C433EBC9EA5A3DAB66748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7">
    <w:name w:val="1AC4411F12FB438AA9FEB0F59600A25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6">
    <w:name w:val="6EB4E3CC822A4EE297E1DA36D8B2450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6">
    <w:name w:val="9F5BEDBC6DF54823B121FD19FE57DFB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0">
    <w:name w:val="F91E4BD576AE4C81BA72C15AF1A5BB9C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9">
    <w:name w:val="C3B57163F92D4626BD9D5D28492D996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9">
    <w:name w:val="BB9CFA66054546C3B856079D7402DDF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7">
    <w:name w:val="AF51DBFE7D90449C9F150AE649D8D289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7">
    <w:name w:val="D39B90B3ABE54D779E688C15B0EB3B8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7">
    <w:name w:val="5A54E6C6401A45019D2374D0122C5482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7">
    <w:name w:val="7788619AC5E04E06B470983C47F5253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6">
    <w:name w:val="F68E18B105B549DDACE8F4A9A05531F3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6">
    <w:name w:val="AB3FE5481BE045ABBE0A44CBF825E87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3">
    <w:name w:val="155BB0E2308A45AC9A8513EC074CC07F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3">
    <w:name w:val="FE6EE077C5064374BA40C84E9D8A9AB9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3">
    <w:name w:val="9E8E726576A04F81A2C87FA2E0B64334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3">
    <w:name w:val="737765C56A7A4EB5BEBEEDD603BC7CF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2">
    <w:name w:val="E480CDFB3DA4431B969C85C371EF4AF2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2">
    <w:name w:val="3DD95755100849DCB421037D4DAFD5AB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2">
    <w:name w:val="17B35D3FBDF84871AB41D1E66D32D5BD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1">
    <w:name w:val="F4B088B3EAAE425985FC45036FC1A81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0">
    <w:name w:val="A1E85DA11B5F41729ABF3562C62097F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6">
    <w:name w:val="A97B8B0B00274C6ABFC9A32726446AB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6">
    <w:name w:val="48EB2DEF44104501BB7CD6AED7DD35DB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6">
    <w:name w:val="3FC28C1F0A424DBFAAEA543CDFE98E5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6">
    <w:name w:val="B00C72B1BB8C4F5CA0B2D9FE5929041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6">
    <w:name w:val="21168232FB6442B0BC4635BBBDFAD885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6">
    <w:name w:val="65BF853CD7154C948A69EA9F451EEEF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6">
    <w:name w:val="7BBAC9FA9BF0428083C88785268631B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6">
    <w:name w:val="75214C3674624870998699B3CD1DB178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6">
    <w:name w:val="836E17A76CEF4B8BBE5A1DDBE7077D6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8">
    <w:name w:val="79C05AE8DD904FCBB5C0B4672FF29B4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8">
    <w:name w:val="39C5859873CB45AE8CDD8F96F800ACE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8">
    <w:name w:val="34A85DD1D95B4B2F92BECDA1672A587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8">
    <w:name w:val="3460A08094024FB6A95165CDFD74411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8">
    <w:name w:val="3C5FD3D89C7A4E93A005E4AEEA780E5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8">
    <w:name w:val="E9B9549CCBE24D718962439D0BAF735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DA74DC9D920475BBDBDB37BB1FFF87D">
    <w:name w:val="ADA74DC9D920475BBDBDB37BB1FFF87D"/>
    <w:rsid w:val="001B1D80"/>
  </w:style>
  <w:style w:type="paragraph" w:customStyle="1" w:styleId="06709726C13B4B71809CBBC7F69EE40C">
    <w:name w:val="06709726C13B4B71809CBBC7F69EE40C"/>
    <w:rsid w:val="001B1D80"/>
  </w:style>
  <w:style w:type="paragraph" w:customStyle="1" w:styleId="8AE4134E382045A0A5E93F21E3182BD532">
    <w:name w:val="8AE4134E382045A0A5E93F21E3182BD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2">
    <w:name w:val="A67324E0884E4294B0572D8719FCD11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2">
    <w:name w:val="13A3759BFE164D528DE7E7D33931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2">
    <w:name w:val="09D6E5955B0E42FEBA4C95EDA90F5F9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2">
    <w:name w:val="25728DA75BA94E5D983C694337DA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2">
    <w:name w:val="8A09F1F06098453D92ED478A31A5FEB2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2">
    <w:name w:val="D99A77519A2D4B839B75A5764B2D0D0A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2">
    <w:name w:val="3E9CAB9F92694935B6BB37FF0C81C209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2">
    <w:name w:val="AB2AA1ACD7CB49A6BC955C7D19CB76F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2">
    <w:name w:val="A1C21A367A274F6EB02F93C43240904F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2">
    <w:name w:val="BCC4232903414FC5B88E7B262ED33D7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1">
    <w:name w:val="61DDF086F77E438181BF37A9D4BB31B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1">
    <w:name w:val="74031B3190E046BCBD94F80F662978E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1">
    <w:name w:val="B770163B20024FE6BC0EF5F2E3787EF7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1">
    <w:name w:val="9D8C539B4EE7403BAADB04D26968643D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1">
    <w:name w:val="FA02227C3B794372B64422ABEB79D280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2">
    <w:name w:val="2DFC6DB07C834BC385B0DDEF2B86AD7B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1">
    <w:name w:val="226E2CB25F4E4F8DBE327E52B73BA63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1">
    <w:name w:val="3AC73506D8314EDD9DB7B7F761CBF138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1">
    <w:name w:val="30FC91136EC441878C84A2255E41F3F4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6">
    <w:name w:val="E47491565DE34A38B2476A9D0AC4466E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6">
    <w:name w:val="6BD50A6246FC43BC94AAF512786B883C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4">
    <w:name w:val="51DE9C5F01DE42929CB2CCD1C130FAB5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5">
    <w:name w:val="C6F0692F5D7644B1A966A1CFA1E1C42D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5">
    <w:name w:val="B0C57E6FEC6C433EBC9EA5A3DAB66748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8">
    <w:name w:val="1AC4411F12FB438AA9FEB0F59600A25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7">
    <w:name w:val="6EB4E3CC822A4EE297E1DA36D8B2450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7">
    <w:name w:val="9F5BEDBC6DF54823B121FD19FE57DFB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1">
    <w:name w:val="F91E4BD576AE4C81BA72C15AF1A5BB9C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0">
    <w:name w:val="C3B57163F92D4626BD9D5D28492D996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0">
    <w:name w:val="BB9CFA66054546C3B856079D7402DDF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8">
    <w:name w:val="AF51DBFE7D90449C9F150AE649D8D289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8">
    <w:name w:val="D39B90B3ABE54D779E688C15B0EB3B8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8">
    <w:name w:val="5A54E6C6401A45019D2374D0122C5482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8">
    <w:name w:val="7788619AC5E04E06B470983C47F5253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7">
    <w:name w:val="F68E18B105B549DDACE8F4A9A05531F3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7">
    <w:name w:val="AB3FE5481BE045ABBE0A44CBF825E87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4">
    <w:name w:val="155BB0E2308A45AC9A8513EC074CC07F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4">
    <w:name w:val="FE6EE077C5064374BA40C84E9D8A9AB9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4">
    <w:name w:val="9E8E726576A04F81A2C87FA2E0B64334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4">
    <w:name w:val="737765C56A7A4EB5BEBEEDD603BC7CF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3">
    <w:name w:val="E480CDFB3DA4431B969C85C371EF4AF2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3">
    <w:name w:val="3DD95755100849DCB421037D4DAFD5AB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3">
    <w:name w:val="17B35D3FBDF84871AB41D1E66D32D5BD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2">
    <w:name w:val="F4B088B3EAAE425985FC45036FC1A81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1">
    <w:name w:val="A1E85DA11B5F41729ABF3562C62097F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7">
    <w:name w:val="A97B8B0B00274C6ABFC9A32726446AB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7">
    <w:name w:val="48EB2DEF44104501BB7CD6AED7DD35DB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7">
    <w:name w:val="3FC28C1F0A424DBFAAEA543CDFE98E5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7">
    <w:name w:val="B00C72B1BB8C4F5CA0B2D9FE5929041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7">
    <w:name w:val="21168232FB6442B0BC4635BBBDFAD885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7">
    <w:name w:val="65BF853CD7154C948A69EA9F451EEEF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7">
    <w:name w:val="7BBAC9FA9BF0428083C88785268631B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7">
    <w:name w:val="75214C3674624870998699B3CD1DB178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7">
    <w:name w:val="836E17A76CEF4B8BBE5A1DDBE7077D6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9">
    <w:name w:val="79C05AE8DD904FCBB5C0B4672FF29B4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9">
    <w:name w:val="39C5859873CB45AE8CDD8F96F800ACE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9">
    <w:name w:val="34A85DD1D95B4B2F92BECDA1672A587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9">
    <w:name w:val="3460A08094024FB6A95165CDFD74411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9">
    <w:name w:val="3C5FD3D89C7A4E93A005E4AEEA780E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9">
    <w:name w:val="E9B9549CCBE24D718962439D0BAF735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3">
    <w:name w:val="8AE4134E382045A0A5E93F21E3182BD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3">
    <w:name w:val="A67324E0884E4294B0572D8719FCD11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3">
    <w:name w:val="13A3759BFE164D528DE7E7D33931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3">
    <w:name w:val="09D6E5955B0E42FEBA4C95EDA90F5F9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3">
    <w:name w:val="25728DA75BA94E5D983C694337DA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3">
    <w:name w:val="8A09F1F06098453D92ED478A31A5FEB2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3">
    <w:name w:val="D99A77519A2D4B839B75A5764B2D0D0A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3">
    <w:name w:val="3E9CAB9F92694935B6BB37FF0C81C209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3">
    <w:name w:val="AB2AA1ACD7CB49A6BC955C7D19CB76F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3">
    <w:name w:val="A1C21A367A274F6EB02F93C43240904F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3">
    <w:name w:val="BCC4232903414FC5B88E7B262ED33D7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2">
    <w:name w:val="61DDF086F77E438181BF37A9D4BB31B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2">
    <w:name w:val="74031B3190E046BCBD94F80F662978E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2">
    <w:name w:val="B770163B20024FE6BC0EF5F2E3787EF7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2">
    <w:name w:val="9D8C539B4EE7403BAADB04D26968643D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2">
    <w:name w:val="FA02227C3B794372B64422ABEB79D280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3">
    <w:name w:val="2DFC6DB07C834BC385B0DDEF2B86AD7B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2">
    <w:name w:val="226E2CB25F4E4F8DBE327E52B73BA63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2">
    <w:name w:val="3AC73506D8314EDD9DB7B7F761CBF138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2">
    <w:name w:val="30FC91136EC441878C84A2255E41F3F4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7">
    <w:name w:val="E47491565DE34A38B2476A9D0AC4466E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7">
    <w:name w:val="6BD50A6246FC43BC94AAF512786B883C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5">
    <w:name w:val="51DE9C5F01DE42929CB2CCD1C130FAB5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6">
    <w:name w:val="C6F0692F5D7644B1A966A1CFA1E1C42D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6">
    <w:name w:val="B0C57E6FEC6C433EBC9EA5A3DAB66748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9">
    <w:name w:val="1AC4411F12FB438AA9FEB0F59600A25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8">
    <w:name w:val="6EB4E3CC822A4EE297E1DA36D8B2450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8">
    <w:name w:val="9F5BEDBC6DF54823B121FD19FE57DFB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2">
    <w:name w:val="F91E4BD576AE4C81BA72C15AF1A5BB9C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1">
    <w:name w:val="C3B57163F92D4626BD9D5D28492D996F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1">
    <w:name w:val="BB9CFA66054546C3B856079D7402DDF3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9">
    <w:name w:val="AF51DBFE7D90449C9F150AE649D8D289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9">
    <w:name w:val="D39B90B3ABE54D779E688C15B0EB3B8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9">
    <w:name w:val="5A54E6C6401A45019D2374D0122C5482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9">
    <w:name w:val="7788619AC5E04E06B470983C47F5253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8">
    <w:name w:val="F68E18B105B549DDACE8F4A9A05531F3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8">
    <w:name w:val="AB3FE5481BE045ABBE0A44CBF825E8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5">
    <w:name w:val="155BB0E2308A45AC9A8513EC074CC07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5">
    <w:name w:val="FE6EE077C5064374BA40C84E9D8A9AB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5">
    <w:name w:val="9E8E726576A04F81A2C87FA2E0B64334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5">
    <w:name w:val="737765C56A7A4EB5BEBEEDD603BC7CFA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4">
    <w:name w:val="E480CDFB3DA4431B969C85C371EF4AF2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4">
    <w:name w:val="3DD95755100849DCB421037D4DAFD5AB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4">
    <w:name w:val="17B35D3FBDF84871AB41D1E66D32D5BD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3">
    <w:name w:val="F4B088B3EAAE425985FC45036FC1A81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2">
    <w:name w:val="A1E85DA11B5F41729ABF3562C62097F7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8">
    <w:name w:val="A97B8B0B00274C6ABFC9A32726446AB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8">
    <w:name w:val="48EB2DEF44104501BB7CD6AED7DD35DB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8">
    <w:name w:val="3FC28C1F0A424DBFAAEA543CDFE98E5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8">
    <w:name w:val="B00C72B1BB8C4F5CA0B2D9FE5929041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8">
    <w:name w:val="21168232FB6442B0BC4635BBBDFAD885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8">
    <w:name w:val="65BF853CD7154C948A69EA9F451EEEF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8">
    <w:name w:val="7BBAC9FA9BF0428083C88785268631B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8">
    <w:name w:val="75214C3674624870998699B3CD1DB178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8">
    <w:name w:val="836E17A76CEF4B8BBE5A1DDBE7077D6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0">
    <w:name w:val="79C05AE8DD904FCBB5C0B4672FF29B4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0">
    <w:name w:val="39C5859873CB45AE8CDD8F96F800ACE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0">
    <w:name w:val="34A85DD1D95B4B2F92BECDA1672A587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0">
    <w:name w:val="3460A08094024FB6A95165CDFD744116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0">
    <w:name w:val="3C5FD3D89C7A4E93A005E4AEEA780E5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0">
    <w:name w:val="E9B9549CCBE24D718962439D0BAF735C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4">
    <w:name w:val="8AE4134E382045A0A5E93F21E3182BD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4">
    <w:name w:val="A67324E0884E4294B0572D8719FCD11E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4">
    <w:name w:val="13A3759BFE164D528DE7E7D33931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4">
    <w:name w:val="09D6E5955B0E42FEBA4C95EDA90F5F9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4">
    <w:name w:val="25728DA75BA94E5D983C694337DA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4">
    <w:name w:val="8A09F1F06098453D92ED478A31A5FEB2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4">
    <w:name w:val="D99A77519A2D4B839B75A5764B2D0D0A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4">
    <w:name w:val="3E9CAB9F92694935B6BB37FF0C81C209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4">
    <w:name w:val="AB2AA1ACD7CB49A6BC955C7D19CB76F6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4">
    <w:name w:val="A1C21A367A274F6EB02F93C43240904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4">
    <w:name w:val="BCC4232903414FC5B88E7B262ED33D71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3">
    <w:name w:val="61DDF086F77E438181BF37A9D4BB31B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3">
    <w:name w:val="74031B3190E046BCBD94F80F662978E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3">
    <w:name w:val="B770163B20024FE6BC0EF5F2E3787EF7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3">
    <w:name w:val="9D8C539B4EE7403BAADB04D26968643D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3">
    <w:name w:val="FA02227C3B794372B64422ABEB79D280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4">
    <w:name w:val="2DFC6DB07C834BC385B0DDEF2B86AD7B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3">
    <w:name w:val="226E2CB25F4E4F8DBE327E52B73BA63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3">
    <w:name w:val="3AC73506D8314EDD9DB7B7F761CBF138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3">
    <w:name w:val="30FC91136EC441878C84A2255E41F3F4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8">
    <w:name w:val="E47491565DE34A38B2476A9D0AC4466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8">
    <w:name w:val="6BD50A6246FC43BC94AAF512786B883C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6">
    <w:name w:val="51DE9C5F01DE42929CB2CCD1C130FAB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7">
    <w:name w:val="C6F0692F5D7644B1A966A1CFA1E1C42D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7">
    <w:name w:val="B0C57E6FEC6C433EBC9EA5A3DAB66748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0">
    <w:name w:val="1AC4411F12FB438AA9FEB0F59600A25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9">
    <w:name w:val="6EB4E3CC822A4EE297E1DA36D8B2450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9">
    <w:name w:val="9F5BEDBC6DF54823B121FD19FE57DFB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3">
    <w:name w:val="F91E4BD576AE4C81BA72C15AF1A5BB9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2">
    <w:name w:val="C3B57163F92D4626BD9D5D28492D996F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2">
    <w:name w:val="BB9CFA66054546C3B856079D7402DDF3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0">
    <w:name w:val="AF51DBFE7D90449C9F150AE649D8D289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0">
    <w:name w:val="D39B90B3ABE54D779E688C15B0EB3B8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0">
    <w:name w:val="5A54E6C6401A45019D2374D0122C5482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0">
    <w:name w:val="7788619AC5E04E06B470983C47F5253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9">
    <w:name w:val="F68E18B105B549DDACE8F4A9A05531F3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9">
    <w:name w:val="AB3FE5481BE045ABBE0A44CBF825E8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6">
    <w:name w:val="155BB0E2308A45AC9A8513EC074CC07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6">
    <w:name w:val="FE6EE077C5064374BA40C84E9D8A9AB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6">
    <w:name w:val="9E8E726576A04F81A2C87FA2E0B64334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6">
    <w:name w:val="737765C56A7A4EB5BEBEEDD603BC7CFA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5">
    <w:name w:val="E480CDFB3DA4431B969C85C371EF4AF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5">
    <w:name w:val="3DD95755100849DCB421037D4DAFD5AB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5">
    <w:name w:val="17B35D3FBDF84871AB41D1E66D32D5BD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4">
    <w:name w:val="F4B088B3EAAE425985FC45036FC1A81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3">
    <w:name w:val="A1E85DA11B5F41729ABF3562C62097F7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9">
    <w:name w:val="A97B8B0B00274C6ABFC9A32726446AB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9">
    <w:name w:val="48EB2DEF44104501BB7CD6AED7DD35DB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9">
    <w:name w:val="3FC28C1F0A424DBFAAEA543CDFE98E5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9">
    <w:name w:val="B00C72B1BB8C4F5CA0B2D9FE5929041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9">
    <w:name w:val="21168232FB6442B0BC4635BBBDFAD885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9">
    <w:name w:val="65BF853CD7154C948A69EA9F451EEE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9">
    <w:name w:val="7BBAC9FA9BF0428083C88785268631B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9">
    <w:name w:val="75214C3674624870998699B3CD1DB178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9">
    <w:name w:val="836E17A76CEF4B8BBE5A1DDBE7077D6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1">
    <w:name w:val="79C05AE8DD904FCBB5C0B4672FF29B40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1">
    <w:name w:val="39C5859873CB45AE8CDD8F96F800ACE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1">
    <w:name w:val="34A85DD1D95B4B2F92BECDA1672A587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1">
    <w:name w:val="3460A08094024FB6A95165CDFD744116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1">
    <w:name w:val="3C5FD3D89C7A4E93A005E4AEEA780E5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1">
    <w:name w:val="E9B9549CCBE24D718962439D0BAF735C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6DBE9BC6FA441F9E20AE8497738E55">
    <w:name w:val="516DBE9BC6FA441F9E20AE8497738E55"/>
    <w:rsid w:val="001B1D80"/>
  </w:style>
  <w:style w:type="paragraph" w:customStyle="1" w:styleId="5EC89886006E4045B64046F88BF04824">
    <w:name w:val="5EC89886006E4045B64046F88BF04824"/>
    <w:rsid w:val="001B1D80"/>
  </w:style>
  <w:style w:type="paragraph" w:customStyle="1" w:styleId="E319B65C70FB4B65A7982C4390B89972">
    <w:name w:val="E319B65C70FB4B65A7982C4390B89972"/>
    <w:rsid w:val="001B1D80"/>
  </w:style>
  <w:style w:type="paragraph" w:customStyle="1" w:styleId="D2F3E3A35E8C4EECBE427256B1720F2A">
    <w:name w:val="D2F3E3A35E8C4EECBE427256B1720F2A"/>
    <w:rsid w:val="001B1D80"/>
  </w:style>
  <w:style w:type="paragraph" w:customStyle="1" w:styleId="208801021D5747B899D8672CA95D7FE1">
    <w:name w:val="208801021D5747B899D8672CA95D7FE1"/>
    <w:rsid w:val="001B1D80"/>
  </w:style>
  <w:style w:type="paragraph" w:customStyle="1" w:styleId="372646E9BD004C8783C68CFF049158C2">
    <w:name w:val="372646E9BD004C8783C68CFF049158C2"/>
    <w:rsid w:val="001B1D80"/>
  </w:style>
  <w:style w:type="paragraph" w:customStyle="1" w:styleId="4822E314A70340ADBDC2EECA735E401F">
    <w:name w:val="4822E314A70340ADBDC2EECA735E401F"/>
    <w:rsid w:val="001B1D80"/>
  </w:style>
  <w:style w:type="paragraph" w:customStyle="1" w:styleId="780B06B5F56B4AFBAE767080AB842BE0">
    <w:name w:val="780B06B5F56B4AFBAE767080AB842BE0"/>
    <w:rsid w:val="001B1D80"/>
  </w:style>
  <w:style w:type="paragraph" w:customStyle="1" w:styleId="C6F42D1DCA8F400089DA7C0711F0A268">
    <w:name w:val="C6F42D1DCA8F400089DA7C0711F0A268"/>
    <w:rsid w:val="001B1D80"/>
  </w:style>
  <w:style w:type="paragraph" w:customStyle="1" w:styleId="202CAF7BC9844E5B81E79F08A51DF216">
    <w:name w:val="202CAF7BC9844E5B81E79F08A51DF216"/>
    <w:rsid w:val="001B1D80"/>
  </w:style>
  <w:style w:type="paragraph" w:customStyle="1" w:styleId="9419F2972E4C42B79D49C90215531ED7">
    <w:name w:val="9419F2972E4C42B79D49C90215531ED7"/>
    <w:rsid w:val="001B1D80"/>
  </w:style>
  <w:style w:type="paragraph" w:customStyle="1" w:styleId="F4F7F709C47240FA9714A6CFAA64D4FA">
    <w:name w:val="F4F7F709C47240FA9714A6CFAA64D4FA"/>
    <w:rsid w:val="001B1D80"/>
  </w:style>
  <w:style w:type="paragraph" w:customStyle="1" w:styleId="99AB9799F38640B88358B5EA740A782E">
    <w:name w:val="99AB9799F38640B88358B5EA740A782E"/>
    <w:rsid w:val="001B1D80"/>
  </w:style>
  <w:style w:type="paragraph" w:customStyle="1" w:styleId="8F0AE52CB4CB434FB44232076881D916">
    <w:name w:val="8F0AE52CB4CB434FB44232076881D916"/>
    <w:rsid w:val="001B1D80"/>
  </w:style>
  <w:style w:type="paragraph" w:customStyle="1" w:styleId="CB61D7651E9748C59C3EB25BA5C4477A">
    <w:name w:val="CB61D7651E9748C59C3EB25BA5C4477A"/>
    <w:rsid w:val="001B1D80"/>
  </w:style>
  <w:style w:type="paragraph" w:customStyle="1" w:styleId="94C8FB06EE8641BF9107BE2E275E3140">
    <w:name w:val="94C8FB06EE8641BF9107BE2E275E3140"/>
    <w:rsid w:val="001B1D80"/>
  </w:style>
  <w:style w:type="paragraph" w:customStyle="1" w:styleId="4DF08F153C904F3A9DA3F5E7BF376D93">
    <w:name w:val="4DF08F153C904F3A9DA3F5E7BF376D93"/>
    <w:rsid w:val="001B1D80"/>
  </w:style>
  <w:style w:type="paragraph" w:customStyle="1" w:styleId="83EFE0F130DD47419A781FB5C00EFAA6">
    <w:name w:val="83EFE0F130DD47419A781FB5C00EFAA6"/>
    <w:rsid w:val="001B1D80"/>
  </w:style>
  <w:style w:type="paragraph" w:customStyle="1" w:styleId="8B1150A836AC421E83DCBFFDD306A9D8">
    <w:name w:val="8B1150A836AC421E83DCBFFDD306A9D8"/>
    <w:rsid w:val="001B1D80"/>
  </w:style>
  <w:style w:type="paragraph" w:customStyle="1" w:styleId="1AFB46878C3548429CB3F7A8F5F84417">
    <w:name w:val="1AFB46878C3548429CB3F7A8F5F84417"/>
    <w:rsid w:val="001B1D80"/>
  </w:style>
  <w:style w:type="paragraph" w:customStyle="1" w:styleId="4A40E1880775452396341143ADF3A045">
    <w:name w:val="4A40E1880775452396341143ADF3A045"/>
    <w:rsid w:val="001B1D80"/>
  </w:style>
  <w:style w:type="paragraph" w:customStyle="1" w:styleId="C103DD0D667B4B19A6CBD6A54A5C2C4B">
    <w:name w:val="C103DD0D667B4B19A6CBD6A54A5C2C4B"/>
    <w:rsid w:val="001B1D80"/>
  </w:style>
  <w:style w:type="paragraph" w:customStyle="1" w:styleId="A5200E0FB75E418185637C77102515A9">
    <w:name w:val="A5200E0FB75E418185637C77102515A9"/>
    <w:rsid w:val="001B1D80"/>
  </w:style>
  <w:style w:type="paragraph" w:customStyle="1" w:styleId="CD32C200EE8448DCA1DB31709C9D5F3E">
    <w:name w:val="CD32C200EE8448DCA1DB31709C9D5F3E"/>
    <w:rsid w:val="001B1D80"/>
  </w:style>
  <w:style w:type="paragraph" w:customStyle="1" w:styleId="6B33997306464D55AB1BCB9B55ACA17B">
    <w:name w:val="6B33997306464D55AB1BCB9B55ACA17B"/>
    <w:rsid w:val="001B1D80"/>
  </w:style>
  <w:style w:type="paragraph" w:customStyle="1" w:styleId="EA52FCEB391D47C29D1F873EF9838EBF">
    <w:name w:val="EA52FCEB391D47C29D1F873EF9838EBF"/>
    <w:rsid w:val="001B1D80"/>
  </w:style>
  <w:style w:type="paragraph" w:customStyle="1" w:styleId="B2E758237CAE4B06B8F32DCBA162D3BD">
    <w:name w:val="B2E758237CAE4B06B8F32DCBA162D3BD"/>
    <w:rsid w:val="001B1D80"/>
  </w:style>
  <w:style w:type="paragraph" w:customStyle="1" w:styleId="119050438AFF472F8E258ADD1F725C5C">
    <w:name w:val="119050438AFF472F8E258ADD1F725C5C"/>
    <w:rsid w:val="001B1D80"/>
  </w:style>
  <w:style w:type="paragraph" w:customStyle="1" w:styleId="72B26BDE71414AC49AA4BB69204EE594">
    <w:name w:val="72B26BDE71414AC49AA4BB69204EE594"/>
    <w:rsid w:val="001B1D80"/>
  </w:style>
  <w:style w:type="paragraph" w:customStyle="1" w:styleId="C0E2EA69315B47E193E754DF8BB0DB2B">
    <w:name w:val="C0E2EA69315B47E193E754DF8BB0DB2B"/>
    <w:rsid w:val="001B1D80"/>
  </w:style>
  <w:style w:type="paragraph" w:customStyle="1" w:styleId="56B7E300390143D8AABEF0242F68DF78">
    <w:name w:val="56B7E300390143D8AABEF0242F68DF78"/>
    <w:rsid w:val="001B1D80"/>
  </w:style>
  <w:style w:type="paragraph" w:customStyle="1" w:styleId="68EA6BF80A68416CB81B922C343436F3">
    <w:name w:val="68EA6BF80A68416CB81B922C343436F3"/>
    <w:rsid w:val="001B1D80"/>
  </w:style>
  <w:style w:type="paragraph" w:customStyle="1" w:styleId="7FA5126E77AA4B518B8DB6EDB6ABC67C">
    <w:name w:val="7FA5126E77AA4B518B8DB6EDB6ABC67C"/>
    <w:rsid w:val="001B1D80"/>
  </w:style>
  <w:style w:type="paragraph" w:customStyle="1" w:styleId="1C43403B04F1456EB08139D3EB682439">
    <w:name w:val="1C43403B04F1456EB08139D3EB682439"/>
    <w:rsid w:val="001B1D80"/>
  </w:style>
  <w:style w:type="paragraph" w:customStyle="1" w:styleId="1922ADACDA7E48F98FC70040B48BAB1B">
    <w:name w:val="1922ADACDA7E48F98FC70040B48BAB1B"/>
    <w:rsid w:val="001B1D80"/>
  </w:style>
  <w:style w:type="paragraph" w:customStyle="1" w:styleId="599608F1986B4C9BBAAEB8D6D3EF49A7">
    <w:name w:val="599608F1986B4C9BBAAEB8D6D3EF49A7"/>
    <w:rsid w:val="001B1D80"/>
  </w:style>
  <w:style w:type="paragraph" w:customStyle="1" w:styleId="267DF5BA64E949CFB96A9E5D4DDBEBE0">
    <w:name w:val="267DF5BA64E949CFB96A9E5D4DDBEBE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001C8B2F6A64BEFA255BDC9E9EA1E0A">
    <w:name w:val="E001C8B2F6A64BEFA255BDC9E9EA1E0A"/>
    <w:rsid w:val="004E1991"/>
  </w:style>
  <w:style w:type="paragraph" w:customStyle="1" w:styleId="7B0270DA9AC14DBF9760339E958343D7">
    <w:name w:val="7B0270DA9AC14DBF9760339E958343D7"/>
    <w:rsid w:val="004E1991"/>
  </w:style>
  <w:style w:type="paragraph" w:customStyle="1" w:styleId="67D979177BB74CDF909BC62B22F5B2E4">
    <w:name w:val="67D979177BB74CDF909BC62B22F5B2E4"/>
    <w:rsid w:val="004E1991"/>
  </w:style>
  <w:style w:type="paragraph" w:customStyle="1" w:styleId="429ABF1FFAE342A39176CE6E5A18CCBF">
    <w:name w:val="429ABF1FFAE342A39176CE6E5A18CCBF"/>
    <w:rsid w:val="004E1991"/>
  </w:style>
  <w:style w:type="paragraph" w:customStyle="1" w:styleId="D139B6CEB989421F9AB76E9D4054D4A5">
    <w:name w:val="D139B6CEB989421F9AB76E9D4054D4A5"/>
    <w:rsid w:val="004E1991"/>
  </w:style>
  <w:style w:type="paragraph" w:customStyle="1" w:styleId="193D56A3F8AC4B32A055772735783767">
    <w:name w:val="193D56A3F8AC4B32A055772735783767"/>
    <w:rsid w:val="004E1991"/>
  </w:style>
  <w:style w:type="paragraph" w:customStyle="1" w:styleId="94CAE8065B4A4FE9B3878821308463B5">
    <w:name w:val="94CAE8065B4A4FE9B3878821308463B5"/>
    <w:rsid w:val="004E1991"/>
  </w:style>
  <w:style w:type="paragraph" w:customStyle="1" w:styleId="57ECC0139DED4B08A6C6DE73C58BC956">
    <w:name w:val="57ECC0139DED4B08A6C6DE73C58BC956"/>
    <w:rsid w:val="004E1991"/>
  </w:style>
  <w:style w:type="paragraph" w:customStyle="1" w:styleId="24A0D7195F74407F82517B9E5E7846E1">
    <w:name w:val="24A0D7195F74407F82517B9E5E7846E1"/>
    <w:rsid w:val="004E1991"/>
  </w:style>
  <w:style w:type="paragraph" w:customStyle="1" w:styleId="466E565D6F274619982AA1AFD19B6F2A">
    <w:name w:val="466E565D6F274619982AA1AFD19B6F2A"/>
    <w:rsid w:val="004E1991"/>
  </w:style>
  <w:style w:type="paragraph" w:customStyle="1" w:styleId="79930D61A6BF49EAAC9A29B4366F0DC6">
    <w:name w:val="79930D61A6BF49EAAC9A29B4366F0DC6"/>
    <w:rsid w:val="004E1991"/>
  </w:style>
  <w:style w:type="paragraph" w:customStyle="1" w:styleId="78F1B12E46414F72A27E8E3080DC3E44">
    <w:name w:val="78F1B12E46414F72A27E8E3080DC3E44"/>
    <w:rsid w:val="004E1991"/>
  </w:style>
  <w:style w:type="paragraph" w:customStyle="1" w:styleId="6CB70CE664924C2780D135070328D3B6">
    <w:name w:val="6CB70CE664924C2780D135070328D3B6"/>
    <w:rsid w:val="004E1991"/>
  </w:style>
  <w:style w:type="paragraph" w:customStyle="1" w:styleId="05CD7C36C4A4447BAE824597C2BD4031">
    <w:name w:val="05CD7C36C4A4447BAE824597C2BD4031"/>
    <w:rsid w:val="004E1991"/>
  </w:style>
  <w:style w:type="paragraph" w:customStyle="1" w:styleId="D182400562E14D2396C542747A68250E">
    <w:name w:val="D182400562E14D2396C542747A68250E"/>
    <w:rsid w:val="004E1991"/>
  </w:style>
  <w:style w:type="paragraph" w:customStyle="1" w:styleId="46D7BB28AEF04FA9BDA20DDCBE53B6C6">
    <w:name w:val="46D7BB28AEF04FA9BDA20DDCBE53B6C6"/>
    <w:rsid w:val="004E1991"/>
  </w:style>
  <w:style w:type="paragraph" w:customStyle="1" w:styleId="6402E651ABE2457CA237377B94BD126F">
    <w:name w:val="6402E651ABE2457CA237377B94BD126F"/>
    <w:rsid w:val="004E1991"/>
  </w:style>
  <w:style w:type="paragraph" w:customStyle="1" w:styleId="CD25765696E1468E99EAD14D7E4A558D">
    <w:name w:val="CD25765696E1468E99EAD14D7E4A558D"/>
    <w:rsid w:val="004E1991"/>
  </w:style>
  <w:style w:type="paragraph" w:customStyle="1" w:styleId="83362A0DE0E743CCBFE51BF7850BE7E1">
    <w:name w:val="83362A0DE0E743CCBFE51BF7850BE7E1"/>
    <w:rsid w:val="004E1991"/>
  </w:style>
  <w:style w:type="paragraph" w:customStyle="1" w:styleId="3B9FB8E855034F749D50E3F5D7CBD4E7">
    <w:name w:val="3B9FB8E855034F749D50E3F5D7CBD4E7"/>
    <w:rsid w:val="004E1991"/>
  </w:style>
  <w:style w:type="paragraph" w:customStyle="1" w:styleId="EDA2A49B9EA141B09597EC130485D929">
    <w:name w:val="EDA2A49B9EA141B09597EC130485D929"/>
    <w:rsid w:val="004E1991"/>
  </w:style>
  <w:style w:type="paragraph" w:customStyle="1" w:styleId="BFBAC5F46E3C49EAAD3522CF830056DC">
    <w:name w:val="BFBAC5F46E3C49EAAD3522CF830056DC"/>
    <w:rsid w:val="004E1991"/>
  </w:style>
  <w:style w:type="paragraph" w:customStyle="1" w:styleId="8F9B3CBA980B4E7FAF8C860FEA3C2A72">
    <w:name w:val="8F9B3CBA980B4E7FAF8C860FEA3C2A72"/>
    <w:rsid w:val="004E1991"/>
  </w:style>
  <w:style w:type="paragraph" w:customStyle="1" w:styleId="8628A50142104391817694616C6EC02F">
    <w:name w:val="8628A50142104391817694616C6EC02F"/>
    <w:rsid w:val="004E1991"/>
  </w:style>
  <w:style w:type="paragraph" w:customStyle="1" w:styleId="BB8C6C9F4988433FB17EBBB18B48D91F">
    <w:name w:val="BB8C6C9F4988433FB17EBBB18B48D91F"/>
    <w:rsid w:val="004E1991"/>
  </w:style>
  <w:style w:type="paragraph" w:customStyle="1" w:styleId="2139E02D18F844FA9D829CC673F1CAA3">
    <w:name w:val="2139E02D18F844FA9D829CC673F1CAA3"/>
    <w:rsid w:val="004E1991"/>
  </w:style>
  <w:style w:type="paragraph" w:customStyle="1" w:styleId="DBE4DE85199D46EDBDAED99DEBC65764">
    <w:name w:val="DBE4DE85199D46EDBDAED99DEBC65764"/>
    <w:rsid w:val="004E1991"/>
  </w:style>
  <w:style w:type="paragraph" w:customStyle="1" w:styleId="8ECBA7B6904D4B67B0EC919765D4BE71">
    <w:name w:val="8ECBA7B6904D4B67B0EC919765D4BE71"/>
    <w:rsid w:val="004E1991"/>
  </w:style>
  <w:style w:type="paragraph" w:customStyle="1" w:styleId="FF9A69CEA2DD4A6E885433E24FBE25BB">
    <w:name w:val="FF9A69CEA2DD4A6E885433E24FBE25BB"/>
    <w:rsid w:val="004E1991"/>
  </w:style>
  <w:style w:type="paragraph" w:customStyle="1" w:styleId="2DB060BCF2E94E89ABA0CAB82E5EF861">
    <w:name w:val="2DB060BCF2E94E89ABA0CAB82E5EF861"/>
    <w:rsid w:val="004E1991"/>
  </w:style>
  <w:style w:type="paragraph" w:customStyle="1" w:styleId="6D57AB7C6A624E8AB265B798FF9DB577">
    <w:name w:val="6D57AB7C6A624E8AB265B798FF9DB577"/>
    <w:rsid w:val="004E1991"/>
  </w:style>
  <w:style w:type="paragraph" w:customStyle="1" w:styleId="07DFA9518C5E47C988A9BEA8AA6D0BBD">
    <w:name w:val="07DFA9518C5E47C988A9BEA8AA6D0BBD"/>
    <w:rsid w:val="004E1991"/>
  </w:style>
  <w:style w:type="paragraph" w:customStyle="1" w:styleId="B67FB701A56040E09EF733EB88C54C0B">
    <w:name w:val="B67FB701A56040E09EF733EB88C54C0B"/>
    <w:rsid w:val="004E1991"/>
  </w:style>
  <w:style w:type="paragraph" w:customStyle="1" w:styleId="44E82FC8AB434D16B6F46AD61EA6FB5B">
    <w:name w:val="44E82FC8AB434D16B6F46AD61EA6FB5B"/>
    <w:rsid w:val="004E1991"/>
  </w:style>
  <w:style w:type="paragraph" w:customStyle="1" w:styleId="2AB903DB8440457FA6FB8A505A7FC24A">
    <w:name w:val="2AB903DB8440457FA6FB8A505A7FC24A"/>
    <w:rsid w:val="004E1991"/>
  </w:style>
  <w:style w:type="paragraph" w:customStyle="1" w:styleId="CA2C4FED6DF342F6BA850C002C92AEED">
    <w:name w:val="CA2C4FED6DF342F6BA850C002C92AEED"/>
    <w:rsid w:val="004E1991"/>
  </w:style>
  <w:style w:type="paragraph" w:customStyle="1" w:styleId="979359C27C17450E9CE03DC21651686B">
    <w:name w:val="979359C27C17450E9CE03DC21651686B"/>
    <w:rsid w:val="004E1991"/>
  </w:style>
  <w:style w:type="paragraph" w:customStyle="1" w:styleId="88B3FAE0174C4810BD9DB8F81246F391">
    <w:name w:val="88B3FAE0174C4810BD9DB8F81246F391"/>
    <w:rsid w:val="004E1991"/>
  </w:style>
  <w:style w:type="paragraph" w:customStyle="1" w:styleId="6A8F0F3462DC480E9941945E885D50AC">
    <w:name w:val="6A8F0F3462DC480E9941945E885D50AC"/>
    <w:rsid w:val="004E1991"/>
  </w:style>
  <w:style w:type="paragraph" w:customStyle="1" w:styleId="99F2A323E6F74BE2AC4A4C9F516DF0A0">
    <w:name w:val="99F2A323E6F74BE2AC4A4C9F516DF0A0"/>
    <w:rsid w:val="004E1991"/>
  </w:style>
  <w:style w:type="paragraph" w:customStyle="1" w:styleId="C3697500DC244C159E98E81C2C38757F">
    <w:name w:val="C3697500DC244C159E98E81C2C38757F"/>
    <w:rsid w:val="004E1991"/>
  </w:style>
  <w:style w:type="paragraph" w:customStyle="1" w:styleId="F3C07A22E3914F859AB099F7860F7964">
    <w:name w:val="F3C07A22E3914F859AB099F7860F7964"/>
    <w:rsid w:val="004E1991"/>
  </w:style>
  <w:style w:type="paragraph" w:customStyle="1" w:styleId="831112DCAD4D4482A860B167C98491E6">
    <w:name w:val="831112DCAD4D4482A860B167C98491E6"/>
    <w:rsid w:val="004E1991"/>
  </w:style>
  <w:style w:type="paragraph" w:customStyle="1" w:styleId="CEC49A96FD454653AA1ED2FA82FCB304">
    <w:name w:val="CEC49A96FD454653AA1ED2FA82FCB304"/>
    <w:rsid w:val="004E1991"/>
  </w:style>
  <w:style w:type="paragraph" w:customStyle="1" w:styleId="35F48CD640594DB0B81F9923B3ACFB06">
    <w:name w:val="35F48CD640594DB0B81F9923B3ACFB06"/>
    <w:rsid w:val="004E1991"/>
  </w:style>
  <w:style w:type="paragraph" w:customStyle="1" w:styleId="8FC883EE322145B88CF7B0A9EBA50E3E">
    <w:name w:val="8FC883EE322145B88CF7B0A9EBA50E3E"/>
    <w:rsid w:val="004E1991"/>
  </w:style>
  <w:style w:type="paragraph" w:customStyle="1" w:styleId="C20F22D8AF6F4E46B4B960B11D0BF276">
    <w:name w:val="C20F22D8AF6F4E46B4B960B11D0BF276"/>
    <w:rsid w:val="004E1991"/>
  </w:style>
  <w:style w:type="paragraph" w:customStyle="1" w:styleId="F47BA2755F714C95AD24CC0059AF7C46">
    <w:name w:val="F47BA2755F714C95AD24CC0059AF7C46"/>
    <w:rsid w:val="004E1991"/>
  </w:style>
  <w:style w:type="paragraph" w:customStyle="1" w:styleId="533B965FA23A42B2A564CE60EA367787">
    <w:name w:val="533B965FA23A42B2A564CE60EA367787"/>
    <w:rsid w:val="004E1991"/>
  </w:style>
  <w:style w:type="paragraph" w:customStyle="1" w:styleId="8F109ED3EB074B28A7B36251C25849A0">
    <w:name w:val="8F109ED3EB074B28A7B36251C25849A0"/>
    <w:rsid w:val="004E1991"/>
  </w:style>
  <w:style w:type="paragraph" w:customStyle="1" w:styleId="BB0F697C818F4413A4C0ED7D915CCD8E">
    <w:name w:val="BB0F697C818F4413A4C0ED7D915CCD8E"/>
    <w:rsid w:val="004E1991"/>
  </w:style>
  <w:style w:type="paragraph" w:customStyle="1" w:styleId="1E306F4F54F14A39B8154EDC2FB7BB4B">
    <w:name w:val="1E306F4F54F14A39B8154EDC2FB7BB4B"/>
    <w:rsid w:val="004E1991"/>
  </w:style>
  <w:style w:type="paragraph" w:customStyle="1" w:styleId="2863410C7E264A4FBFE7A26BA423D42D">
    <w:name w:val="2863410C7E264A4FBFE7A26BA423D42D"/>
    <w:rsid w:val="004E1991"/>
  </w:style>
  <w:style w:type="paragraph" w:customStyle="1" w:styleId="B06F0813199140CEB731C7CCCF70519D">
    <w:name w:val="B06F0813199140CEB731C7CCCF70519D"/>
    <w:rsid w:val="004E1991"/>
  </w:style>
  <w:style w:type="paragraph" w:customStyle="1" w:styleId="D49739ABEC714DE0969DBB766A084868">
    <w:name w:val="D49739ABEC714DE0969DBB766A084868"/>
    <w:rsid w:val="004E1991"/>
  </w:style>
  <w:style w:type="paragraph" w:customStyle="1" w:styleId="A44A657CB1FC48C58CFCDC3FA4E81B85">
    <w:name w:val="A44A657CB1FC48C58CFCDC3FA4E81B85"/>
    <w:rsid w:val="004E1991"/>
  </w:style>
  <w:style w:type="paragraph" w:customStyle="1" w:styleId="CC1A282E34F740169F7FAE6A25C66AB1">
    <w:name w:val="CC1A282E34F740169F7FAE6A25C66AB1"/>
    <w:rsid w:val="004E1991"/>
  </w:style>
  <w:style w:type="paragraph" w:customStyle="1" w:styleId="07E6A6712514484EACC2881BE787F00E">
    <w:name w:val="07E6A6712514484EACC2881BE787F00E"/>
    <w:rsid w:val="004E1991"/>
  </w:style>
  <w:style w:type="paragraph" w:customStyle="1" w:styleId="1AEDBFB9A91149B9B0AC21510360626D">
    <w:name w:val="1AEDBFB9A91149B9B0AC21510360626D"/>
    <w:rsid w:val="004E1991"/>
  </w:style>
  <w:style w:type="paragraph" w:customStyle="1" w:styleId="0F35012FEE6E4FC1B8A66B5F1C8870CF">
    <w:name w:val="0F35012FEE6E4FC1B8A66B5F1C8870CF"/>
    <w:rsid w:val="004E1991"/>
  </w:style>
  <w:style w:type="paragraph" w:customStyle="1" w:styleId="B3F8EDFB09B2475392E97B9731A0DBC5">
    <w:name w:val="B3F8EDFB09B2475392E97B9731A0DBC5"/>
    <w:rsid w:val="004E1991"/>
  </w:style>
  <w:style w:type="paragraph" w:customStyle="1" w:styleId="CAEEBD1D2E90413D81FB05C582F06744">
    <w:name w:val="CAEEBD1D2E90413D81FB05C582F06744"/>
    <w:rsid w:val="004E1991"/>
  </w:style>
  <w:style w:type="paragraph" w:customStyle="1" w:styleId="1130CD1D7C9F46498A92AD41EB2CCCC4">
    <w:name w:val="1130CD1D7C9F46498A92AD41EB2CCCC4"/>
    <w:rsid w:val="004E1991"/>
  </w:style>
  <w:style w:type="paragraph" w:customStyle="1" w:styleId="40903DD4001C469BB07B969FBBF6AD07">
    <w:name w:val="40903DD4001C469BB07B969FBBF6AD07"/>
    <w:rsid w:val="004E1991"/>
  </w:style>
  <w:style w:type="paragraph" w:customStyle="1" w:styleId="2238241BD67B474787419F147F78DA4E">
    <w:name w:val="2238241BD67B474787419F147F78DA4E"/>
    <w:rsid w:val="004E1991"/>
  </w:style>
  <w:style w:type="paragraph" w:customStyle="1" w:styleId="00DB5931DCB14AB2998BA32FA44AAC4F">
    <w:name w:val="00DB5931DCB14AB2998BA32FA44AAC4F"/>
    <w:rsid w:val="004E1991"/>
  </w:style>
  <w:style w:type="paragraph" w:customStyle="1" w:styleId="E49BD5462C1D4DFBB6CCEF3104AEBD8B">
    <w:name w:val="E49BD5462C1D4DFBB6CCEF3104AEBD8B"/>
    <w:rsid w:val="004E1991"/>
  </w:style>
  <w:style w:type="paragraph" w:customStyle="1" w:styleId="D4C7B8BDA5334965808242696782AF8B">
    <w:name w:val="D4C7B8BDA5334965808242696782AF8B"/>
    <w:rsid w:val="004E1991"/>
  </w:style>
  <w:style w:type="paragraph" w:customStyle="1" w:styleId="3C4EE926E4984347B5159E66CC199700">
    <w:name w:val="3C4EE926E4984347B5159E66CC199700"/>
    <w:rsid w:val="004E1991"/>
  </w:style>
  <w:style w:type="paragraph" w:customStyle="1" w:styleId="E9710E2B45A846A5A46C6A125059570C">
    <w:name w:val="E9710E2B45A846A5A46C6A125059570C"/>
    <w:rsid w:val="004E1991"/>
  </w:style>
  <w:style w:type="paragraph" w:customStyle="1" w:styleId="ECDA701B21F94A2C94BE6905FA0ECFE9">
    <w:name w:val="ECDA701B21F94A2C94BE6905FA0ECFE9"/>
    <w:rsid w:val="004E1991"/>
  </w:style>
  <w:style w:type="paragraph" w:customStyle="1" w:styleId="E75201475F6D44B892EDE05F60D415F8">
    <w:name w:val="E75201475F6D44B892EDE05F60D415F8"/>
    <w:rsid w:val="004E1991"/>
  </w:style>
  <w:style w:type="paragraph" w:customStyle="1" w:styleId="5C4A558AB8624EDA913329831FA391D1">
    <w:name w:val="5C4A558AB8624EDA913329831FA391D1"/>
    <w:rsid w:val="004E1991"/>
  </w:style>
  <w:style w:type="paragraph" w:customStyle="1" w:styleId="CCED88D60026400DB12EF9CE71C23B9C">
    <w:name w:val="CCED88D60026400DB12EF9CE71C23B9C"/>
    <w:rsid w:val="004E1991"/>
  </w:style>
  <w:style w:type="paragraph" w:customStyle="1" w:styleId="7558E930F9D3495990EC0783BD27C7A5">
    <w:name w:val="7558E930F9D3495990EC0783BD27C7A5"/>
    <w:rsid w:val="004E1991"/>
  </w:style>
  <w:style w:type="paragraph" w:customStyle="1" w:styleId="89459B8B8D2F4A68A64FEED33E23DEDD">
    <w:name w:val="89459B8B8D2F4A68A64FEED33E23DEDD"/>
    <w:rsid w:val="004E1991"/>
  </w:style>
  <w:style w:type="paragraph" w:customStyle="1" w:styleId="185B4572F7F14F6A9794914B708AB623">
    <w:name w:val="185B4572F7F14F6A9794914B708AB623"/>
    <w:rsid w:val="004E1991"/>
  </w:style>
  <w:style w:type="paragraph" w:customStyle="1" w:styleId="022B006103CB4E5FB22C8625446A87B7">
    <w:name w:val="022B006103CB4E5FB22C8625446A87B7"/>
    <w:rsid w:val="004E1991"/>
  </w:style>
  <w:style w:type="paragraph" w:customStyle="1" w:styleId="C47FF48D46704DCB8656391C21BC7EBD">
    <w:name w:val="C47FF48D46704DCB8656391C21BC7EBD"/>
    <w:rsid w:val="004E1991"/>
  </w:style>
  <w:style w:type="paragraph" w:customStyle="1" w:styleId="F244389B2606417EB56B4AE08A8E3B9F">
    <w:name w:val="F244389B2606417EB56B4AE08A8E3B9F"/>
    <w:rsid w:val="004E1991"/>
  </w:style>
  <w:style w:type="paragraph" w:customStyle="1" w:styleId="5D89D5A421784543BE95CFCF838D80C7">
    <w:name w:val="5D89D5A421784543BE95CFCF838D80C7"/>
    <w:rsid w:val="004E1991"/>
  </w:style>
  <w:style w:type="paragraph" w:customStyle="1" w:styleId="BE056EBF0F1E41AD8F84B16A53AA4F07">
    <w:name w:val="BE056EBF0F1E41AD8F84B16A53AA4F07"/>
    <w:rsid w:val="004E1991"/>
  </w:style>
  <w:style w:type="paragraph" w:customStyle="1" w:styleId="FC26F623657942B3BA85D3E2BC27F98A">
    <w:name w:val="FC26F623657942B3BA85D3E2BC27F98A"/>
    <w:rsid w:val="004E1991"/>
  </w:style>
  <w:style w:type="paragraph" w:customStyle="1" w:styleId="0F8D048B73FD4DE3AF1BBCB421636A18">
    <w:name w:val="0F8D048B73FD4DE3AF1BBCB421636A18"/>
    <w:rsid w:val="004E1991"/>
  </w:style>
  <w:style w:type="paragraph" w:customStyle="1" w:styleId="38A2760C580C44B39454D3672047BC0E">
    <w:name w:val="38A2760C580C44B39454D3672047BC0E"/>
    <w:rsid w:val="004E1991"/>
  </w:style>
  <w:style w:type="paragraph" w:customStyle="1" w:styleId="374F1F7AAD614BA9992147F7FCD883E3">
    <w:name w:val="374F1F7AAD614BA9992147F7FCD883E3"/>
    <w:rsid w:val="004E1991"/>
  </w:style>
  <w:style w:type="paragraph" w:customStyle="1" w:styleId="457EEC516B464C30B97E5CF443731E06">
    <w:name w:val="457EEC516B464C30B97E5CF443731E06"/>
    <w:rsid w:val="004E1991"/>
  </w:style>
  <w:style w:type="paragraph" w:customStyle="1" w:styleId="0DCB5D885D2D4D3981BE7B9F89AB8AE0">
    <w:name w:val="0DCB5D885D2D4D3981BE7B9F89AB8AE0"/>
    <w:rsid w:val="004E1991"/>
  </w:style>
  <w:style w:type="paragraph" w:customStyle="1" w:styleId="BE3F7E151D384D039805655C20BD58D4">
    <w:name w:val="BE3F7E151D384D039805655C20BD58D4"/>
    <w:rsid w:val="004E1991"/>
  </w:style>
  <w:style w:type="paragraph" w:customStyle="1" w:styleId="FE9B7A5D26B0465AA95700F529CF008A">
    <w:name w:val="FE9B7A5D26B0465AA95700F529CF008A"/>
    <w:rsid w:val="0037525D"/>
  </w:style>
  <w:style w:type="paragraph" w:customStyle="1" w:styleId="92BEF29E1174453699A664A148FB51C9">
    <w:name w:val="92BEF29E1174453699A664A148FB51C9"/>
    <w:rsid w:val="0037525D"/>
  </w:style>
  <w:style w:type="paragraph" w:customStyle="1" w:styleId="ACBB5225C0E04C2096C7F05A7818352E">
    <w:name w:val="ACBB5225C0E04C2096C7F05A7818352E"/>
    <w:rsid w:val="0037525D"/>
  </w:style>
  <w:style w:type="paragraph" w:customStyle="1" w:styleId="82A043E24F654DCEB794D4B7635ADD80">
    <w:name w:val="82A043E24F654DCEB794D4B7635ADD80"/>
    <w:rsid w:val="0037525D"/>
  </w:style>
  <w:style w:type="paragraph" w:customStyle="1" w:styleId="25269D34F1B14B9A8B4AB314A02FA388">
    <w:name w:val="25269D34F1B14B9A8B4AB314A02FA388"/>
    <w:rsid w:val="0037525D"/>
  </w:style>
  <w:style w:type="paragraph" w:customStyle="1" w:styleId="7F9A879056E6428C80B0FECE083AAECA">
    <w:name w:val="7F9A879056E6428C80B0FECE083AAECA"/>
    <w:rsid w:val="0037525D"/>
  </w:style>
  <w:style w:type="paragraph" w:customStyle="1" w:styleId="A9A7C395736E48938D33AB6D37E9A396">
    <w:name w:val="A9A7C395736E48938D33AB6D37E9A396"/>
    <w:rsid w:val="0037525D"/>
  </w:style>
  <w:style w:type="paragraph" w:customStyle="1" w:styleId="45DE54DDBFCF460482892D971A9E2E47">
    <w:name w:val="45DE54DDBFCF460482892D971A9E2E47"/>
    <w:rsid w:val="0037525D"/>
  </w:style>
  <w:style w:type="paragraph" w:customStyle="1" w:styleId="C3D77DF745C040E98DAF8143E4556F6E">
    <w:name w:val="C3D77DF745C040E98DAF8143E4556F6E"/>
    <w:rsid w:val="0037525D"/>
  </w:style>
  <w:style w:type="paragraph" w:customStyle="1" w:styleId="20D120DF6E8640718C894F01CB677A13">
    <w:name w:val="20D120DF6E8640718C894F01CB677A13"/>
    <w:rsid w:val="0037525D"/>
  </w:style>
  <w:style w:type="paragraph" w:customStyle="1" w:styleId="BD939C5474E74F2CB4646C4C85FD76E8">
    <w:name w:val="BD939C5474E74F2CB4646C4C85FD76E8"/>
    <w:rsid w:val="0037525D"/>
  </w:style>
  <w:style w:type="paragraph" w:customStyle="1" w:styleId="51E93E46E99241DB89890CEE89C9C761">
    <w:name w:val="51E93E46E99241DB89890CEE89C9C761"/>
    <w:rsid w:val="0037525D"/>
  </w:style>
  <w:style w:type="paragraph" w:customStyle="1" w:styleId="79C90DE0FB03439F94B70915E2982334">
    <w:name w:val="79C90DE0FB03439F94B70915E2982334"/>
    <w:rsid w:val="0037525D"/>
  </w:style>
  <w:style w:type="paragraph" w:customStyle="1" w:styleId="02189C69CEBF42A29CE55C99BF06DCEB">
    <w:name w:val="02189C69CEBF42A29CE55C99BF06DCEB"/>
    <w:rsid w:val="0037525D"/>
  </w:style>
  <w:style w:type="paragraph" w:customStyle="1" w:styleId="ECA60F89577E4B948D1F6165D09A966F">
    <w:name w:val="ECA60F89577E4B948D1F6165D09A966F"/>
    <w:rsid w:val="0037525D"/>
  </w:style>
  <w:style w:type="paragraph" w:customStyle="1" w:styleId="8811D77703A24D10A2004972948CC459">
    <w:name w:val="8811D77703A24D10A2004972948CC459"/>
    <w:rsid w:val="0037525D"/>
  </w:style>
  <w:style w:type="paragraph" w:customStyle="1" w:styleId="F2AD7F2635F64052A8A1370DE70A4DA6">
    <w:name w:val="F2AD7F2635F64052A8A1370DE70A4DA6"/>
    <w:rsid w:val="0037525D"/>
  </w:style>
  <w:style w:type="paragraph" w:customStyle="1" w:styleId="6012BCB8C5974CF79C4D9386D191A5FB">
    <w:name w:val="6012BCB8C5974CF79C4D9386D191A5FB"/>
    <w:rsid w:val="0037525D"/>
  </w:style>
  <w:style w:type="paragraph" w:customStyle="1" w:styleId="29A61452118A4FF9B2BFE70F6C6AA66E">
    <w:name w:val="29A61452118A4FF9B2BFE70F6C6AA66E"/>
    <w:rsid w:val="0037525D"/>
  </w:style>
  <w:style w:type="paragraph" w:customStyle="1" w:styleId="EB16EA3F172D4E22B76EBE2DE5459B1A">
    <w:name w:val="EB16EA3F172D4E22B76EBE2DE5459B1A"/>
    <w:rsid w:val="0037525D"/>
  </w:style>
  <w:style w:type="paragraph" w:customStyle="1" w:styleId="39B71282AC464FC8B616B700A2FAA1BB">
    <w:name w:val="39B71282AC464FC8B616B700A2FAA1BB"/>
    <w:rsid w:val="0037525D"/>
  </w:style>
  <w:style w:type="paragraph" w:customStyle="1" w:styleId="21C16FB95EBE4448B75C3DD954BAAD48">
    <w:name w:val="21C16FB95EBE4448B75C3DD954BAAD48"/>
    <w:rsid w:val="0037525D"/>
  </w:style>
  <w:style w:type="paragraph" w:customStyle="1" w:styleId="73AC829BDD004D4ABEFFE384A75D5ED2">
    <w:name w:val="73AC829BDD004D4ABEFFE384A75D5ED2"/>
    <w:rsid w:val="0037525D"/>
  </w:style>
  <w:style w:type="paragraph" w:customStyle="1" w:styleId="165FB598E4AE439298F661FAAEE532EB">
    <w:name w:val="165FB598E4AE439298F661FAAEE532EB"/>
    <w:rsid w:val="0037525D"/>
  </w:style>
  <w:style w:type="paragraph" w:customStyle="1" w:styleId="D3CC948F29FC46C694C932897AC1E314">
    <w:name w:val="D3CC948F29FC46C694C932897AC1E314"/>
    <w:rsid w:val="0037525D"/>
  </w:style>
  <w:style w:type="paragraph" w:customStyle="1" w:styleId="5213D4BC84B043BC9A882A56104E0C7C">
    <w:name w:val="5213D4BC84B043BC9A882A56104E0C7C"/>
    <w:rsid w:val="0037525D"/>
  </w:style>
  <w:style w:type="paragraph" w:customStyle="1" w:styleId="8A12E9EFA53B48149640CF08CFB2D63B">
    <w:name w:val="8A12E9EFA53B48149640CF08CFB2D63B"/>
    <w:rsid w:val="0037525D"/>
  </w:style>
  <w:style w:type="paragraph" w:customStyle="1" w:styleId="1E3A49D2796743A192942EE31152DD49">
    <w:name w:val="1E3A49D2796743A192942EE31152DD49"/>
    <w:rsid w:val="0037525D"/>
  </w:style>
  <w:style w:type="paragraph" w:customStyle="1" w:styleId="4C4F1FF60E864CC78DD89969C168A70D">
    <w:name w:val="4C4F1FF60E864CC78DD89969C168A70D"/>
    <w:rsid w:val="0037525D"/>
  </w:style>
  <w:style w:type="paragraph" w:customStyle="1" w:styleId="8F6BE75547B34117B7EA761DCF3CEF90">
    <w:name w:val="8F6BE75547B34117B7EA761DCF3CEF90"/>
    <w:rsid w:val="0037525D"/>
  </w:style>
  <w:style w:type="paragraph" w:customStyle="1" w:styleId="1AAB90300E524FC28B43C27DC3743864">
    <w:name w:val="1AAB90300E524FC28B43C27DC3743864"/>
    <w:rsid w:val="0037525D"/>
  </w:style>
  <w:style w:type="paragraph" w:customStyle="1" w:styleId="76C8E79DB1A14BE1B2998D69164CF7B1">
    <w:name w:val="76C8E79DB1A14BE1B2998D69164CF7B1"/>
    <w:rsid w:val="0037525D"/>
  </w:style>
  <w:style w:type="paragraph" w:customStyle="1" w:styleId="9D11706C231A43EFBF8BB40F343A05A5">
    <w:name w:val="9D11706C231A43EFBF8BB40F343A05A5"/>
    <w:rsid w:val="0037525D"/>
  </w:style>
  <w:style w:type="paragraph" w:customStyle="1" w:styleId="439CE5E90B8D46AD9BF5415D6D15D4E8">
    <w:name w:val="439CE5E90B8D46AD9BF5415D6D15D4E8"/>
    <w:rsid w:val="0037525D"/>
  </w:style>
  <w:style w:type="paragraph" w:customStyle="1" w:styleId="68F05AF2DFC74D6583F9AFA047CD3DB7">
    <w:name w:val="68F05AF2DFC74D6583F9AFA047CD3DB7"/>
    <w:rsid w:val="0037525D"/>
  </w:style>
  <w:style w:type="paragraph" w:customStyle="1" w:styleId="8473FA5F0D8242439B34488E55445B39">
    <w:name w:val="8473FA5F0D8242439B34488E55445B39"/>
    <w:rsid w:val="0037525D"/>
  </w:style>
  <w:style w:type="paragraph" w:customStyle="1" w:styleId="C7E865ECB5994D2DB48704BABDE37653">
    <w:name w:val="C7E865ECB5994D2DB48704BABDE37653"/>
    <w:rsid w:val="0037525D"/>
  </w:style>
  <w:style w:type="paragraph" w:customStyle="1" w:styleId="125B5EF41CF74091AE4AD548D624C947">
    <w:name w:val="125B5EF41CF74091AE4AD548D624C947"/>
    <w:rsid w:val="0037525D"/>
  </w:style>
  <w:style w:type="paragraph" w:customStyle="1" w:styleId="2D960164275940CC869963E745AC7425">
    <w:name w:val="2D960164275940CC869963E745AC7425"/>
    <w:rsid w:val="0037525D"/>
  </w:style>
  <w:style w:type="paragraph" w:customStyle="1" w:styleId="087E6DAE3D754440AB2045B2ACA2FB50">
    <w:name w:val="087E6DAE3D754440AB2045B2ACA2FB50"/>
    <w:rsid w:val="0037525D"/>
  </w:style>
  <w:style w:type="paragraph" w:customStyle="1" w:styleId="2427FC6ED12148249660918F8168872F">
    <w:name w:val="2427FC6ED12148249660918F8168872F"/>
    <w:rsid w:val="0037525D"/>
  </w:style>
  <w:style w:type="paragraph" w:customStyle="1" w:styleId="0A16A6DC118444B58BC6AB8BAE5BA1D4">
    <w:name w:val="0A16A6DC118444B58BC6AB8BAE5BA1D4"/>
    <w:rsid w:val="0037525D"/>
  </w:style>
  <w:style w:type="paragraph" w:customStyle="1" w:styleId="F73750703A73415A9BD0C17A61348A7F">
    <w:name w:val="F73750703A73415A9BD0C17A61348A7F"/>
    <w:rsid w:val="0037525D"/>
  </w:style>
  <w:style w:type="paragraph" w:customStyle="1" w:styleId="4EAF4B3AAC1645A4918F679C1BB22C98">
    <w:name w:val="4EAF4B3AAC1645A4918F679C1BB22C98"/>
    <w:rsid w:val="0037525D"/>
  </w:style>
  <w:style w:type="paragraph" w:customStyle="1" w:styleId="A80435C6904A4AE29A3F7F5C89C7FA1A">
    <w:name w:val="A80435C6904A4AE29A3F7F5C89C7FA1A"/>
    <w:rsid w:val="0037525D"/>
  </w:style>
  <w:style w:type="paragraph" w:customStyle="1" w:styleId="4FCC685813064564AC2624CCDC982615">
    <w:name w:val="4FCC685813064564AC2624CCDC982615"/>
    <w:rsid w:val="0037525D"/>
  </w:style>
  <w:style w:type="paragraph" w:customStyle="1" w:styleId="B49CD955D0FB4488AEDBF9A65192CC34">
    <w:name w:val="B49CD955D0FB4488AEDBF9A65192CC34"/>
    <w:rsid w:val="0037525D"/>
  </w:style>
  <w:style w:type="paragraph" w:customStyle="1" w:styleId="C56A249B68AF4F35AE0957D1DB6C1921">
    <w:name w:val="C56A249B68AF4F35AE0957D1DB6C1921"/>
    <w:rsid w:val="0037525D"/>
  </w:style>
  <w:style w:type="paragraph" w:customStyle="1" w:styleId="7514F9902EE44A209C46BBC3918BADE4">
    <w:name w:val="7514F9902EE44A209C46BBC3918BADE4"/>
    <w:rsid w:val="0037525D"/>
  </w:style>
  <w:style w:type="paragraph" w:customStyle="1" w:styleId="1A5E122632864078901EC79E3F3EE571">
    <w:name w:val="1A5E122632864078901EC79E3F3EE571"/>
    <w:rsid w:val="0037525D"/>
  </w:style>
  <w:style w:type="paragraph" w:customStyle="1" w:styleId="CA82AAA8C81C4C3FBFFEB91BC2E9371B">
    <w:name w:val="CA82AAA8C81C4C3FBFFEB91BC2E9371B"/>
    <w:rsid w:val="0037525D"/>
  </w:style>
  <w:style w:type="paragraph" w:customStyle="1" w:styleId="5B51EA61E621499CBE81DAFBB7255963">
    <w:name w:val="5B51EA61E621499CBE81DAFBB7255963"/>
    <w:rsid w:val="0037525D"/>
  </w:style>
  <w:style w:type="paragraph" w:customStyle="1" w:styleId="79C9C322EBC2407A90F19056ACB7B731">
    <w:name w:val="79C9C322EBC2407A90F19056ACB7B731"/>
    <w:rsid w:val="0037525D"/>
  </w:style>
  <w:style w:type="paragraph" w:customStyle="1" w:styleId="1F3AB36BBECF4A5C9CE2BF6E956B424C">
    <w:name w:val="1F3AB36BBECF4A5C9CE2BF6E956B424C"/>
    <w:rsid w:val="0037525D"/>
  </w:style>
  <w:style w:type="paragraph" w:customStyle="1" w:styleId="81E1D780BF9741BC9FABBC365A696258">
    <w:name w:val="81E1D780BF9741BC9FABBC365A696258"/>
    <w:rsid w:val="0037525D"/>
  </w:style>
  <w:style w:type="paragraph" w:customStyle="1" w:styleId="00E6099465804279AF52DB931389B027">
    <w:name w:val="00E6099465804279AF52DB931389B027"/>
    <w:rsid w:val="0037525D"/>
  </w:style>
  <w:style w:type="paragraph" w:customStyle="1" w:styleId="2222E334E39B43CF895C3CC783A1CAA5">
    <w:name w:val="2222E334E39B43CF895C3CC783A1CAA5"/>
    <w:rsid w:val="0037525D"/>
  </w:style>
  <w:style w:type="paragraph" w:customStyle="1" w:styleId="4A2C5237E9A449F29BB674F9EB3539CD">
    <w:name w:val="4A2C5237E9A449F29BB674F9EB3539CD"/>
    <w:rsid w:val="0037525D"/>
  </w:style>
  <w:style w:type="paragraph" w:customStyle="1" w:styleId="18D62D03095447A892F85867E6292EF9">
    <w:name w:val="18D62D03095447A892F85867E6292EF9"/>
    <w:rsid w:val="0037525D"/>
  </w:style>
  <w:style w:type="paragraph" w:customStyle="1" w:styleId="4F80462A1ED94D64AFA22A0781E4DE69">
    <w:name w:val="4F80462A1ED94D64AFA22A0781E4DE69"/>
    <w:rsid w:val="0037525D"/>
  </w:style>
  <w:style w:type="paragraph" w:customStyle="1" w:styleId="64C5B8398BDB4289B737E153BB60C70F">
    <w:name w:val="64C5B8398BDB4289B737E153BB60C70F"/>
    <w:rsid w:val="0037525D"/>
  </w:style>
  <w:style w:type="paragraph" w:customStyle="1" w:styleId="38E8F38C80AB418CA98BD9FE34B1C265">
    <w:name w:val="38E8F38C80AB418CA98BD9FE34B1C265"/>
    <w:rsid w:val="0037525D"/>
  </w:style>
  <w:style w:type="paragraph" w:customStyle="1" w:styleId="26D3AA0103CB4BA9B62B331B8FD574A3">
    <w:name w:val="26D3AA0103CB4BA9B62B331B8FD574A3"/>
    <w:rsid w:val="0037525D"/>
  </w:style>
  <w:style w:type="paragraph" w:customStyle="1" w:styleId="F9434B0FD35440C9BA819BFE388FF79B">
    <w:name w:val="F9434B0FD35440C9BA819BFE388FF79B"/>
    <w:rsid w:val="0037525D"/>
  </w:style>
  <w:style w:type="paragraph" w:customStyle="1" w:styleId="EDDF415E7B4740AD87F0CD290A5168DB">
    <w:name w:val="EDDF415E7B4740AD87F0CD290A5168DB"/>
    <w:rsid w:val="0037525D"/>
  </w:style>
  <w:style w:type="paragraph" w:customStyle="1" w:styleId="0387C52E868846A1B238838162DBF063">
    <w:name w:val="0387C52E868846A1B238838162DBF063"/>
    <w:rsid w:val="0037525D"/>
  </w:style>
  <w:style w:type="paragraph" w:customStyle="1" w:styleId="BB6C8F20B0A4419382ACD71A6B909AA7">
    <w:name w:val="BB6C8F20B0A4419382ACD71A6B909AA7"/>
    <w:rsid w:val="0037525D"/>
  </w:style>
  <w:style w:type="paragraph" w:customStyle="1" w:styleId="0C7AEC5335A34BBC8C1035306BF94E8B">
    <w:name w:val="0C7AEC5335A34BBC8C1035306BF94E8B"/>
    <w:rsid w:val="0037525D"/>
  </w:style>
  <w:style w:type="paragraph" w:customStyle="1" w:styleId="DC9F99571E7347449207B519AF7E057F">
    <w:name w:val="DC9F99571E7347449207B519AF7E057F"/>
    <w:rsid w:val="0037525D"/>
  </w:style>
  <w:style w:type="paragraph" w:customStyle="1" w:styleId="F683D70898934B7CAF686FB9A9948935">
    <w:name w:val="F683D70898934B7CAF686FB9A9948935"/>
    <w:rsid w:val="0037525D"/>
  </w:style>
  <w:style w:type="paragraph" w:customStyle="1" w:styleId="6C59967B2CD449718B66533053F47A18">
    <w:name w:val="6C59967B2CD449718B66533053F47A18"/>
    <w:rsid w:val="0037525D"/>
  </w:style>
  <w:style w:type="paragraph" w:customStyle="1" w:styleId="61CF8BDA679548F58EE4302A2AB70D5E">
    <w:name w:val="61CF8BDA679548F58EE4302A2AB70D5E"/>
    <w:rsid w:val="0037525D"/>
  </w:style>
  <w:style w:type="paragraph" w:customStyle="1" w:styleId="63CEDAF5614E4377AFA1E682AE232AD3">
    <w:name w:val="63CEDAF5614E4377AFA1E682AE232AD3"/>
    <w:rsid w:val="0037525D"/>
  </w:style>
  <w:style w:type="paragraph" w:customStyle="1" w:styleId="701443EBF99D4118A7C49B21BAE5C822">
    <w:name w:val="701443EBF99D4118A7C49B21BAE5C822"/>
    <w:rsid w:val="0037525D"/>
  </w:style>
  <w:style w:type="paragraph" w:customStyle="1" w:styleId="41A18963052243C295980D283E943A32">
    <w:name w:val="41A18963052243C295980D283E943A32"/>
    <w:rsid w:val="0037525D"/>
  </w:style>
  <w:style w:type="paragraph" w:customStyle="1" w:styleId="8D00F0A5E83B4207BE74624A4370F437">
    <w:name w:val="8D00F0A5E83B4207BE74624A4370F437"/>
    <w:rsid w:val="0037525D"/>
  </w:style>
  <w:style w:type="paragraph" w:customStyle="1" w:styleId="D097EE6B69704C79BD5E9441362221A4">
    <w:name w:val="D097EE6B69704C79BD5E9441362221A4"/>
    <w:rsid w:val="0037525D"/>
  </w:style>
  <w:style w:type="paragraph" w:customStyle="1" w:styleId="3956921C2A9C478598EE5E21DCDE58AE">
    <w:name w:val="3956921C2A9C478598EE5E21DCDE58AE"/>
    <w:rsid w:val="0037525D"/>
  </w:style>
  <w:style w:type="paragraph" w:customStyle="1" w:styleId="D109A863884642D19C0DDF24EBB8BB06">
    <w:name w:val="D109A863884642D19C0DDF24EBB8BB06"/>
    <w:rsid w:val="0037525D"/>
  </w:style>
  <w:style w:type="paragraph" w:customStyle="1" w:styleId="6C22B913A9C34C6389EB503BE3F5385A">
    <w:name w:val="6C22B913A9C34C6389EB503BE3F5385A"/>
    <w:rsid w:val="0037525D"/>
  </w:style>
  <w:style w:type="paragraph" w:customStyle="1" w:styleId="C30B67858263402C9F53BE037C91F406">
    <w:name w:val="C30B67858263402C9F53BE037C91F406"/>
    <w:rsid w:val="0037525D"/>
  </w:style>
  <w:style w:type="paragraph" w:customStyle="1" w:styleId="4363629F3D1348CDB9990BD38FFCC0A4">
    <w:name w:val="4363629F3D1348CDB9990BD38FFCC0A4"/>
    <w:rsid w:val="0037525D"/>
  </w:style>
  <w:style w:type="paragraph" w:customStyle="1" w:styleId="331731CBD6FC4E91A8F34991C7C7D399">
    <w:name w:val="331731CBD6FC4E91A8F34991C7C7D399"/>
    <w:rsid w:val="0037525D"/>
  </w:style>
  <w:style w:type="paragraph" w:customStyle="1" w:styleId="2A4ADEE8713A4FFFA7513BAA2E17729C">
    <w:name w:val="2A4ADEE8713A4FFFA7513BAA2E17729C"/>
    <w:rsid w:val="0037525D"/>
  </w:style>
  <w:style w:type="paragraph" w:customStyle="1" w:styleId="41F57AE28FD2473C842CD279912705AB">
    <w:name w:val="41F57AE28FD2473C842CD279912705AB"/>
    <w:rsid w:val="0037525D"/>
  </w:style>
  <w:style w:type="paragraph" w:customStyle="1" w:styleId="36CFD966137B441C87C78F7CAD8ACC27">
    <w:name w:val="36CFD966137B441C87C78F7CAD8ACC27"/>
    <w:rsid w:val="0037525D"/>
  </w:style>
  <w:style w:type="paragraph" w:customStyle="1" w:styleId="BCC15F113E2C47B999554D5D9D9C8338">
    <w:name w:val="BCC15F113E2C47B999554D5D9D9C8338"/>
    <w:rsid w:val="0037525D"/>
  </w:style>
  <w:style w:type="paragraph" w:customStyle="1" w:styleId="2BFF25685AD6489EAEEECA351D268E83">
    <w:name w:val="2BFF25685AD6489EAEEECA351D268E83"/>
    <w:rsid w:val="0037525D"/>
  </w:style>
  <w:style w:type="paragraph" w:customStyle="1" w:styleId="61F1DEEC1BE7447CBA3A1E40BD56D7C1">
    <w:name w:val="61F1DEEC1BE7447CBA3A1E40BD56D7C1"/>
    <w:rsid w:val="0037525D"/>
  </w:style>
  <w:style w:type="paragraph" w:customStyle="1" w:styleId="C6C160ACFBEA4129AFA5AB508B4E69FF">
    <w:name w:val="C6C160ACFBEA4129AFA5AB508B4E69FF"/>
    <w:rsid w:val="0037525D"/>
  </w:style>
  <w:style w:type="paragraph" w:customStyle="1" w:styleId="60D59B7A3B354673B2EE282AEA05BBAF">
    <w:name w:val="60D59B7A3B354673B2EE282AEA05BBAF"/>
    <w:rsid w:val="0037525D"/>
  </w:style>
  <w:style w:type="paragraph" w:customStyle="1" w:styleId="59DD20BC1F50474F926F51E8CCE17C52">
    <w:name w:val="59DD20BC1F50474F926F51E8CCE17C52"/>
    <w:rsid w:val="00257B6F"/>
  </w:style>
  <w:style w:type="paragraph" w:customStyle="1" w:styleId="266FC41D9ECD420A9BF6A0350FF0EEBB">
    <w:name w:val="266FC41D9ECD420A9BF6A0350FF0EEBB"/>
    <w:rsid w:val="00257B6F"/>
  </w:style>
  <w:style w:type="paragraph" w:customStyle="1" w:styleId="1FE1591CDDB64D4EA069107CB6FF520C">
    <w:name w:val="1FE1591CDDB64D4EA069107CB6FF520C"/>
    <w:rsid w:val="00257B6F"/>
  </w:style>
  <w:style w:type="paragraph" w:customStyle="1" w:styleId="8F9BF52B115C415EBF7DC7444A7191F1">
    <w:name w:val="8F9BF52B115C415EBF7DC7444A7191F1"/>
    <w:rsid w:val="00257B6F"/>
  </w:style>
  <w:style w:type="paragraph" w:customStyle="1" w:styleId="66F6E0F0D1FB405AA3E194FBD62D07EE">
    <w:name w:val="66F6E0F0D1FB405AA3E194FBD62D07EE"/>
    <w:rsid w:val="00257B6F"/>
  </w:style>
  <w:style w:type="paragraph" w:customStyle="1" w:styleId="EADAC93EED104DB0A3435B8B329269FA">
    <w:name w:val="EADAC93EED104DB0A3435B8B329269FA"/>
    <w:rsid w:val="00257B6F"/>
  </w:style>
  <w:style w:type="paragraph" w:customStyle="1" w:styleId="127F71E83BCC4FCF8AEA3A6FD5DD3E3F">
    <w:name w:val="127F71E83BCC4FCF8AEA3A6FD5DD3E3F"/>
    <w:rsid w:val="00257B6F"/>
  </w:style>
  <w:style w:type="paragraph" w:customStyle="1" w:styleId="D184A0175AE34F19A41537F91CAFDAFD">
    <w:name w:val="D184A0175AE34F19A41537F91CAFDAFD"/>
    <w:rsid w:val="00257B6F"/>
  </w:style>
  <w:style w:type="paragraph" w:customStyle="1" w:styleId="0C780E6E6C5A4A25B53D70D4C21BCA31">
    <w:name w:val="0C780E6E6C5A4A25B53D70D4C21BCA31"/>
    <w:rsid w:val="00D507FA"/>
  </w:style>
  <w:style w:type="paragraph" w:customStyle="1" w:styleId="0E73709DCC6B42949F15D45932F3F917">
    <w:name w:val="0E73709DCC6B42949F15D45932F3F917"/>
    <w:rsid w:val="006B4CB4"/>
  </w:style>
  <w:style w:type="paragraph" w:customStyle="1" w:styleId="305A4725D2F843268961FEF064E37DB5">
    <w:name w:val="305A4725D2F843268961FEF064E37DB5"/>
    <w:rsid w:val="00AE3804"/>
  </w:style>
  <w:style w:type="paragraph" w:customStyle="1" w:styleId="4C9DCFADD1F34BD49CD3BEE0436A0E28">
    <w:name w:val="4C9DCFADD1F34BD49CD3BEE0436A0E28"/>
    <w:rsid w:val="00AE3804"/>
  </w:style>
  <w:style w:type="paragraph" w:customStyle="1" w:styleId="74A57E5858F048BD8E357E6F7964ADD0">
    <w:name w:val="74A57E5858F048BD8E357E6F7964ADD0"/>
    <w:rsid w:val="00AE3804"/>
  </w:style>
  <w:style w:type="paragraph" w:customStyle="1" w:styleId="218BAFB26D714BC889144CB79706F980">
    <w:name w:val="218BAFB26D714BC889144CB79706F980"/>
    <w:rsid w:val="00AE3804"/>
  </w:style>
  <w:style w:type="paragraph" w:customStyle="1" w:styleId="0658C130473F4DF192319A682F610679">
    <w:name w:val="0658C130473F4DF192319A682F610679"/>
    <w:rsid w:val="00AE3804"/>
  </w:style>
  <w:style w:type="paragraph" w:customStyle="1" w:styleId="1D50D906E5E04756B8276CE607D2F324">
    <w:name w:val="1D50D906E5E04756B8276CE607D2F324"/>
    <w:rsid w:val="00AE3804"/>
  </w:style>
  <w:style w:type="paragraph" w:customStyle="1" w:styleId="AE7867225D8C4EA4A00686BA4371DFD7">
    <w:name w:val="AE7867225D8C4EA4A00686BA4371DFD7"/>
    <w:rsid w:val="00AE3804"/>
  </w:style>
  <w:style w:type="paragraph" w:customStyle="1" w:styleId="C6691471D23E4F1F9CEE8526772C2537">
    <w:name w:val="C6691471D23E4F1F9CEE8526772C2537"/>
    <w:rsid w:val="00AE3804"/>
  </w:style>
  <w:style w:type="paragraph" w:customStyle="1" w:styleId="4E9A4DDECBFC4887ADE83BF3A3601E2B">
    <w:name w:val="4E9A4DDECBFC4887ADE83BF3A3601E2B"/>
    <w:rsid w:val="00AE3804"/>
  </w:style>
  <w:style w:type="paragraph" w:customStyle="1" w:styleId="8E3553407B874FA8AD29C12FCF67AF5A">
    <w:name w:val="8E3553407B874FA8AD29C12FCF67AF5A"/>
    <w:rsid w:val="00AE3804"/>
  </w:style>
  <w:style w:type="paragraph" w:customStyle="1" w:styleId="3A1DF431425D4376B031907840DC10CD">
    <w:name w:val="3A1DF431425D4376B031907840DC10CD"/>
    <w:rsid w:val="00AE3804"/>
  </w:style>
  <w:style w:type="paragraph" w:customStyle="1" w:styleId="CB6DDC39A2FC4CE4A5AE8BE29BA37C46">
    <w:name w:val="CB6DDC39A2FC4CE4A5AE8BE29BA37C46"/>
    <w:rsid w:val="007868D2"/>
  </w:style>
  <w:style w:type="paragraph" w:customStyle="1" w:styleId="323E6FF35594428694AFDCA36252A790">
    <w:name w:val="323E6FF35594428694AFDCA36252A790"/>
    <w:rsid w:val="007868D2"/>
  </w:style>
  <w:style w:type="paragraph" w:customStyle="1" w:styleId="1D4FE294AB164911B2761DEE36460908">
    <w:name w:val="1D4FE294AB164911B2761DEE36460908"/>
    <w:rsid w:val="007868D2"/>
  </w:style>
  <w:style w:type="paragraph" w:customStyle="1" w:styleId="78E8C256734E4FBFA568BDC419B188CE">
    <w:name w:val="78E8C256734E4FBFA568BDC419B188CE"/>
    <w:rsid w:val="007868D2"/>
  </w:style>
  <w:style w:type="paragraph" w:customStyle="1" w:styleId="24810F5B83F84CB193E7F1B1C9C738CF">
    <w:name w:val="24810F5B83F84CB193E7F1B1C9C738CF"/>
    <w:rsid w:val="007868D2"/>
  </w:style>
  <w:style w:type="paragraph" w:customStyle="1" w:styleId="76E6E7710AE4474D812EE84DD21CC7D2">
    <w:name w:val="76E6E7710AE4474D812EE84DD21CC7D2"/>
    <w:rsid w:val="007868D2"/>
  </w:style>
  <w:style w:type="paragraph" w:customStyle="1" w:styleId="999414C53FC14BE1B5BE9F81DB1F187E">
    <w:name w:val="999414C53FC14BE1B5BE9F81DB1F187E"/>
    <w:rsid w:val="007868D2"/>
  </w:style>
  <w:style w:type="paragraph" w:customStyle="1" w:styleId="D6C9EEDC70364D608CB51D0A21579C51">
    <w:name w:val="D6C9EEDC70364D608CB51D0A21579C51"/>
    <w:rsid w:val="007868D2"/>
  </w:style>
  <w:style w:type="paragraph" w:customStyle="1" w:styleId="5538B9580ABD4E708E1A282D1A93A4B0">
    <w:name w:val="5538B9580ABD4E708E1A282D1A93A4B0"/>
    <w:rsid w:val="007868D2"/>
  </w:style>
  <w:style w:type="paragraph" w:customStyle="1" w:styleId="F38C4F5C30744BDA9DA8D50D258ABF6D">
    <w:name w:val="F38C4F5C30744BDA9DA8D50D258ABF6D"/>
    <w:rsid w:val="007868D2"/>
  </w:style>
  <w:style w:type="paragraph" w:customStyle="1" w:styleId="DFEE2659D522419E916418B577AB76D5">
    <w:name w:val="DFEE2659D522419E916418B577AB76D5"/>
    <w:rsid w:val="007868D2"/>
  </w:style>
  <w:style w:type="paragraph" w:customStyle="1" w:styleId="C7A6B87653084AD2A53E61E706F550B4">
    <w:name w:val="C7A6B87653084AD2A53E61E706F550B4"/>
    <w:rsid w:val="007868D2"/>
  </w:style>
  <w:style w:type="paragraph" w:customStyle="1" w:styleId="FFD816BFC47740938D98BD9691513A7F">
    <w:name w:val="FFD816BFC47740938D98BD9691513A7F"/>
    <w:rsid w:val="007868D2"/>
  </w:style>
  <w:style w:type="paragraph" w:customStyle="1" w:styleId="660CA75D85354B048B297B3374A67FC8">
    <w:name w:val="660CA75D85354B048B297B3374A67FC8"/>
    <w:rsid w:val="007868D2"/>
  </w:style>
  <w:style w:type="paragraph" w:customStyle="1" w:styleId="B52CD966CE9A4EBBB60F8E37B72D75D6">
    <w:name w:val="B52CD966CE9A4EBBB60F8E37B72D75D6"/>
    <w:rsid w:val="007868D2"/>
  </w:style>
  <w:style w:type="paragraph" w:customStyle="1" w:styleId="50129F8147DD49DAB4B28676FA3E40F2">
    <w:name w:val="50129F8147DD49DAB4B28676FA3E40F2"/>
    <w:rsid w:val="007868D2"/>
  </w:style>
  <w:style w:type="paragraph" w:customStyle="1" w:styleId="214CBCFD82F747718B1F8C0FDA3862C2">
    <w:name w:val="214CBCFD82F747718B1F8C0FDA3862C2"/>
    <w:rsid w:val="007868D2"/>
  </w:style>
  <w:style w:type="paragraph" w:customStyle="1" w:styleId="32BFBF3BD1A54CB7AE03FCABD1C590F3">
    <w:name w:val="32BFBF3BD1A54CB7AE03FCABD1C590F3"/>
    <w:rsid w:val="007868D2"/>
  </w:style>
  <w:style w:type="paragraph" w:customStyle="1" w:styleId="D6820B99C3CC41ED83FFB1E9623EA94B">
    <w:name w:val="D6820B99C3CC41ED83FFB1E9623EA94B"/>
    <w:rsid w:val="007868D2"/>
  </w:style>
  <w:style w:type="paragraph" w:customStyle="1" w:styleId="55F0B2C3C9714D679C74C52FC6351313">
    <w:name w:val="55F0B2C3C9714D679C74C52FC6351313"/>
    <w:rsid w:val="007868D2"/>
  </w:style>
  <w:style w:type="paragraph" w:customStyle="1" w:styleId="170F94DB61F5470380AFF9684DF850EF">
    <w:name w:val="170F94DB61F5470380AFF9684DF850EF"/>
    <w:rsid w:val="007868D2"/>
  </w:style>
  <w:style w:type="paragraph" w:customStyle="1" w:styleId="17DB46286F1C4DBDA67B32A53427200B">
    <w:name w:val="17DB46286F1C4DBDA67B32A53427200B"/>
    <w:rsid w:val="007868D2"/>
  </w:style>
  <w:style w:type="paragraph" w:customStyle="1" w:styleId="D7A6B03021AB4B6AB3DE1ACD2A423722">
    <w:name w:val="D7A6B03021AB4B6AB3DE1ACD2A423722"/>
    <w:rsid w:val="007868D2"/>
  </w:style>
  <w:style w:type="paragraph" w:customStyle="1" w:styleId="30205E70BEA24360801CA9FD6F48F432">
    <w:name w:val="30205E70BEA24360801CA9FD6F48F432"/>
    <w:rsid w:val="007868D2"/>
  </w:style>
  <w:style w:type="paragraph" w:customStyle="1" w:styleId="DA24952DC1434954A347AEE1927B5405">
    <w:name w:val="DA24952DC1434954A347AEE1927B5405"/>
    <w:rsid w:val="007868D2"/>
  </w:style>
  <w:style w:type="paragraph" w:customStyle="1" w:styleId="C1BE962D14A54F28AE47DBFC0151C1A1">
    <w:name w:val="C1BE962D14A54F28AE47DBFC0151C1A1"/>
    <w:rsid w:val="007868D2"/>
  </w:style>
  <w:style w:type="paragraph" w:customStyle="1" w:styleId="5B29907F43E043E8BF8947707B3A5BDF">
    <w:name w:val="5B29907F43E043E8BF8947707B3A5BDF"/>
    <w:rsid w:val="007868D2"/>
  </w:style>
  <w:style w:type="paragraph" w:customStyle="1" w:styleId="FB3EC1BAB5C04F739FDF04E8BA31BB4F">
    <w:name w:val="FB3EC1BAB5C04F739FDF04E8BA31BB4F"/>
    <w:rsid w:val="007868D2"/>
  </w:style>
  <w:style w:type="paragraph" w:customStyle="1" w:styleId="6F3052F2AC80473CA8AD09069F907E60">
    <w:name w:val="6F3052F2AC80473CA8AD09069F907E60"/>
    <w:rsid w:val="007868D2"/>
  </w:style>
  <w:style w:type="paragraph" w:customStyle="1" w:styleId="16F4182FCE4A40A1B388232F39070371">
    <w:name w:val="16F4182FCE4A40A1B388232F39070371"/>
    <w:rsid w:val="007868D2"/>
  </w:style>
  <w:style w:type="paragraph" w:customStyle="1" w:styleId="43800891431D436AB639882EDAF8361D">
    <w:name w:val="43800891431D436AB639882EDAF8361D"/>
    <w:rsid w:val="007868D2"/>
  </w:style>
  <w:style w:type="paragraph" w:customStyle="1" w:styleId="92DA88874D5B46FAA6661C75A02B29B4">
    <w:name w:val="92DA88874D5B46FAA6661C75A02B29B4"/>
    <w:rsid w:val="007868D2"/>
  </w:style>
  <w:style w:type="paragraph" w:customStyle="1" w:styleId="553D08E732F34B46B0F1B884B1097AC1">
    <w:name w:val="553D08E732F34B46B0F1B884B1097AC1"/>
    <w:rsid w:val="007868D2"/>
  </w:style>
  <w:style w:type="paragraph" w:customStyle="1" w:styleId="AFDDB973CCA542D1B2A6B6B0649A95CC">
    <w:name w:val="AFDDB973CCA542D1B2A6B6B0649A95CC"/>
    <w:rsid w:val="007868D2"/>
  </w:style>
  <w:style w:type="paragraph" w:customStyle="1" w:styleId="B956A1B94C034C4E9C0044DEF0100126">
    <w:name w:val="B956A1B94C034C4E9C0044DEF0100126"/>
    <w:rsid w:val="007868D2"/>
  </w:style>
  <w:style w:type="paragraph" w:customStyle="1" w:styleId="15875C19EBAA4BF6AD61A7C5BE6272B4">
    <w:name w:val="15875C19EBAA4BF6AD61A7C5BE6272B4"/>
    <w:rsid w:val="007868D2"/>
  </w:style>
  <w:style w:type="paragraph" w:customStyle="1" w:styleId="D13A882D93434F7F957B880C12521FDC">
    <w:name w:val="D13A882D93434F7F957B880C12521FDC"/>
    <w:rsid w:val="007868D2"/>
  </w:style>
  <w:style w:type="paragraph" w:customStyle="1" w:styleId="9A4E4C6548334FDEAB05218B8C3778C1">
    <w:name w:val="9A4E4C6548334FDEAB05218B8C3778C1"/>
    <w:rsid w:val="007868D2"/>
  </w:style>
  <w:style w:type="paragraph" w:customStyle="1" w:styleId="6FD8863B09D846A391B6BCB327F79A62">
    <w:name w:val="6FD8863B09D846A391B6BCB327F79A62"/>
    <w:rsid w:val="007868D2"/>
  </w:style>
  <w:style w:type="paragraph" w:customStyle="1" w:styleId="BF5CF105F09D4B27A17429A874D240A5">
    <w:name w:val="BF5CF105F09D4B27A17429A874D240A5"/>
    <w:rsid w:val="007868D2"/>
  </w:style>
  <w:style w:type="paragraph" w:customStyle="1" w:styleId="C2CED1270E7C4F6CBCC8BA47B526C95B">
    <w:name w:val="C2CED1270E7C4F6CBCC8BA47B526C95B"/>
    <w:rsid w:val="007868D2"/>
  </w:style>
  <w:style w:type="paragraph" w:customStyle="1" w:styleId="CB25B6A8924944D1B80D8C22302ABA9A">
    <w:name w:val="CB25B6A8924944D1B80D8C22302ABA9A"/>
    <w:rsid w:val="007868D2"/>
  </w:style>
  <w:style w:type="paragraph" w:customStyle="1" w:styleId="9927C8E6DD4547EA857238855F5FA571">
    <w:name w:val="9927C8E6DD4547EA857238855F5FA571"/>
    <w:rsid w:val="007868D2"/>
  </w:style>
  <w:style w:type="paragraph" w:customStyle="1" w:styleId="5C05F46F586445708805993781EBA469">
    <w:name w:val="5C05F46F586445708805993781EBA469"/>
    <w:rsid w:val="007868D2"/>
  </w:style>
  <w:style w:type="paragraph" w:customStyle="1" w:styleId="158F4F5BC6654C868705E498C3C27FB6">
    <w:name w:val="158F4F5BC6654C868705E498C3C27FB6"/>
    <w:rsid w:val="007868D2"/>
  </w:style>
  <w:style w:type="paragraph" w:customStyle="1" w:styleId="6F6CC0DF9B0242A3B4C1E18B836F35BD">
    <w:name w:val="6F6CC0DF9B0242A3B4C1E18B836F35BD"/>
    <w:rsid w:val="007868D2"/>
  </w:style>
  <w:style w:type="paragraph" w:customStyle="1" w:styleId="FA134512CBD24934A654C17F5ABA3E7D">
    <w:name w:val="FA134512CBD24934A654C17F5ABA3E7D"/>
    <w:rsid w:val="007868D2"/>
  </w:style>
  <w:style w:type="paragraph" w:customStyle="1" w:styleId="C4E07354760C4CD48CF291C09362DDEE">
    <w:name w:val="C4E07354760C4CD48CF291C09362DDEE"/>
    <w:rsid w:val="007868D2"/>
  </w:style>
  <w:style w:type="paragraph" w:customStyle="1" w:styleId="99BCBFEAAF664E618E0A0D563D48B1A9">
    <w:name w:val="99BCBFEAAF664E618E0A0D563D48B1A9"/>
    <w:rsid w:val="007868D2"/>
  </w:style>
  <w:style w:type="paragraph" w:customStyle="1" w:styleId="1107BF4B81E6450F9401C6678141F1B5">
    <w:name w:val="1107BF4B81E6450F9401C6678141F1B5"/>
    <w:rsid w:val="007868D2"/>
  </w:style>
  <w:style w:type="paragraph" w:customStyle="1" w:styleId="457D493B71CA41A48CE431D72F57F4B4">
    <w:name w:val="457D493B71CA41A48CE431D72F57F4B4"/>
    <w:rsid w:val="007868D2"/>
  </w:style>
  <w:style w:type="paragraph" w:customStyle="1" w:styleId="490A069DB6C04F4B8E9499ED1DD44619">
    <w:name w:val="490A069DB6C04F4B8E9499ED1DD44619"/>
    <w:rsid w:val="007868D2"/>
  </w:style>
  <w:style w:type="paragraph" w:customStyle="1" w:styleId="F42A974F865145C3B83B4300EB211396">
    <w:name w:val="F42A974F865145C3B83B4300EB211396"/>
    <w:rsid w:val="007868D2"/>
  </w:style>
  <w:style w:type="paragraph" w:customStyle="1" w:styleId="E177FA6AE48B41D5B88877A35EC11C91">
    <w:name w:val="E177FA6AE48B41D5B88877A35EC11C91"/>
    <w:rsid w:val="007868D2"/>
  </w:style>
  <w:style w:type="paragraph" w:customStyle="1" w:styleId="651C66A7897746428DC7DD18685BFE93">
    <w:name w:val="651C66A7897746428DC7DD18685BFE93"/>
    <w:rsid w:val="007868D2"/>
  </w:style>
  <w:style w:type="paragraph" w:customStyle="1" w:styleId="C5DB34A977B04BC2BD8CB25043CD8CE8">
    <w:name w:val="C5DB34A977B04BC2BD8CB25043CD8CE8"/>
    <w:rsid w:val="007868D2"/>
  </w:style>
  <w:style w:type="paragraph" w:customStyle="1" w:styleId="67F0F1AA86814F61B3EB4322779581CB">
    <w:name w:val="67F0F1AA86814F61B3EB4322779581CB"/>
    <w:rsid w:val="007868D2"/>
  </w:style>
  <w:style w:type="paragraph" w:customStyle="1" w:styleId="F358F9A6C61841AAAEFC5F38620E2809">
    <w:name w:val="F358F9A6C61841AAAEFC5F38620E2809"/>
    <w:rsid w:val="007868D2"/>
  </w:style>
  <w:style w:type="paragraph" w:customStyle="1" w:styleId="A8BB4E419A8246158594B66C2D74ED14">
    <w:name w:val="A8BB4E419A8246158594B66C2D74ED14"/>
    <w:rsid w:val="007868D2"/>
  </w:style>
  <w:style w:type="paragraph" w:customStyle="1" w:styleId="3394118339D543D9A524E9FD31245802">
    <w:name w:val="3394118339D543D9A524E9FD31245802"/>
    <w:rsid w:val="007868D2"/>
  </w:style>
  <w:style w:type="paragraph" w:customStyle="1" w:styleId="4751A44471D144FF82432A5EB4384432">
    <w:name w:val="4751A44471D144FF82432A5EB4384432"/>
    <w:rsid w:val="007868D2"/>
  </w:style>
  <w:style w:type="paragraph" w:customStyle="1" w:styleId="D50F5123C7B840E7AAE2F9001DA6644D">
    <w:name w:val="D50F5123C7B840E7AAE2F9001DA6644D"/>
    <w:rsid w:val="007868D2"/>
  </w:style>
  <w:style w:type="paragraph" w:customStyle="1" w:styleId="4873C4CB00FF4A2AAB67781F4560E1B7">
    <w:name w:val="4873C4CB00FF4A2AAB67781F4560E1B7"/>
    <w:rsid w:val="007868D2"/>
  </w:style>
  <w:style w:type="paragraph" w:customStyle="1" w:styleId="F44FAC1E8E554C0ABD2A7B414673A82F">
    <w:name w:val="F44FAC1E8E554C0ABD2A7B414673A82F"/>
    <w:rsid w:val="007868D2"/>
  </w:style>
  <w:style w:type="paragraph" w:customStyle="1" w:styleId="CD83EE492D1243EA9A592572CC843404">
    <w:name w:val="CD83EE492D1243EA9A592572CC843404"/>
    <w:rsid w:val="007868D2"/>
  </w:style>
  <w:style w:type="paragraph" w:customStyle="1" w:styleId="AFBF4C8D2FCA4CDC92FC241F86F46FF0">
    <w:name w:val="AFBF4C8D2FCA4CDC92FC241F86F46FF0"/>
    <w:rsid w:val="007868D2"/>
  </w:style>
  <w:style w:type="paragraph" w:customStyle="1" w:styleId="4A11B57D3F954CCD8210D353B91696D2">
    <w:name w:val="4A11B57D3F954CCD8210D353B91696D2"/>
    <w:rsid w:val="007868D2"/>
  </w:style>
  <w:style w:type="paragraph" w:customStyle="1" w:styleId="C72D5501726A41139BA60A5843E4851F">
    <w:name w:val="C72D5501726A41139BA60A5843E4851F"/>
    <w:rsid w:val="007868D2"/>
  </w:style>
  <w:style w:type="paragraph" w:customStyle="1" w:styleId="36D6E501B921476C84F69953F72C753E">
    <w:name w:val="36D6E501B921476C84F69953F72C753E"/>
    <w:rsid w:val="007868D2"/>
  </w:style>
  <w:style w:type="paragraph" w:customStyle="1" w:styleId="01442586D5DA4338A154F55981A60B02">
    <w:name w:val="01442586D5DA4338A154F55981A60B02"/>
    <w:rsid w:val="007868D2"/>
  </w:style>
  <w:style w:type="paragraph" w:customStyle="1" w:styleId="C150E56153CD4C32B81B3274E76F95F0">
    <w:name w:val="C150E56153CD4C32B81B3274E76F95F0"/>
    <w:rsid w:val="007868D2"/>
  </w:style>
  <w:style w:type="paragraph" w:customStyle="1" w:styleId="7F7319D85502470C8349783599BB01D1">
    <w:name w:val="7F7319D85502470C8349783599BB01D1"/>
    <w:rsid w:val="007868D2"/>
  </w:style>
  <w:style w:type="paragraph" w:customStyle="1" w:styleId="6792E96DE5ED4290868F6231FE66CF48">
    <w:name w:val="6792E96DE5ED4290868F6231FE66CF48"/>
    <w:rsid w:val="007868D2"/>
  </w:style>
  <w:style w:type="paragraph" w:customStyle="1" w:styleId="F568E1B0888F421CB115753865DD394F">
    <w:name w:val="F568E1B0888F421CB115753865DD394F"/>
    <w:rsid w:val="007868D2"/>
  </w:style>
  <w:style w:type="paragraph" w:customStyle="1" w:styleId="13152E491AFD48138368909C071BFD57">
    <w:name w:val="13152E491AFD48138368909C071BFD57"/>
    <w:rsid w:val="007868D2"/>
  </w:style>
  <w:style w:type="paragraph" w:customStyle="1" w:styleId="E2C0E9F6F87A4794873F6FAD71C95BFB">
    <w:name w:val="E2C0E9F6F87A4794873F6FAD71C95BFB"/>
    <w:rsid w:val="007868D2"/>
  </w:style>
  <w:style w:type="paragraph" w:customStyle="1" w:styleId="521BF895079548F388C17212D83CDFBE">
    <w:name w:val="521BF895079548F388C17212D83CDFBE"/>
    <w:rsid w:val="007868D2"/>
  </w:style>
  <w:style w:type="paragraph" w:customStyle="1" w:styleId="3DD6DAD9ED7B4480A4C4CC58401ED51B">
    <w:name w:val="3DD6DAD9ED7B4480A4C4CC58401ED51B"/>
    <w:rsid w:val="007868D2"/>
  </w:style>
  <w:style w:type="paragraph" w:customStyle="1" w:styleId="0F85BD00D7F942A5824D5B94B88ADE27">
    <w:name w:val="0F85BD00D7F942A5824D5B94B88ADE27"/>
    <w:rsid w:val="007868D2"/>
  </w:style>
  <w:style w:type="paragraph" w:customStyle="1" w:styleId="6F7761AD179A4F0DBA1D5F1D41A36592">
    <w:name w:val="6F7761AD179A4F0DBA1D5F1D41A36592"/>
    <w:rsid w:val="007868D2"/>
  </w:style>
  <w:style w:type="paragraph" w:customStyle="1" w:styleId="9131E9FAC25147ADA9CAA516113B4D3F">
    <w:name w:val="9131E9FAC25147ADA9CAA516113B4D3F"/>
    <w:rsid w:val="007868D2"/>
  </w:style>
  <w:style w:type="paragraph" w:customStyle="1" w:styleId="41762C83DC8942DD9B2B1BF56639E427">
    <w:name w:val="41762C83DC8942DD9B2B1BF56639E427"/>
    <w:rsid w:val="007868D2"/>
  </w:style>
  <w:style w:type="paragraph" w:customStyle="1" w:styleId="40093957F03A4922A3BA6F702C5C610D">
    <w:name w:val="40093957F03A4922A3BA6F702C5C610D"/>
    <w:rsid w:val="007868D2"/>
  </w:style>
  <w:style w:type="paragraph" w:customStyle="1" w:styleId="981C001FEB2D4E869EDEB748F84F2003">
    <w:name w:val="981C001FEB2D4E869EDEB748F84F2003"/>
    <w:rsid w:val="007868D2"/>
  </w:style>
  <w:style w:type="paragraph" w:customStyle="1" w:styleId="B8EB1DF110574355AC72B71C1C48B247">
    <w:name w:val="B8EB1DF110574355AC72B71C1C48B247"/>
    <w:rsid w:val="007868D2"/>
  </w:style>
  <w:style w:type="paragraph" w:customStyle="1" w:styleId="8E8D169BBC934D3D93A1BA2776D21264">
    <w:name w:val="8E8D169BBC934D3D93A1BA2776D21264"/>
    <w:rsid w:val="007868D2"/>
  </w:style>
  <w:style w:type="paragraph" w:customStyle="1" w:styleId="FEF2E5AE3A0A4CD3A61552C502EA6575">
    <w:name w:val="FEF2E5AE3A0A4CD3A61552C502EA6575"/>
    <w:rsid w:val="007868D2"/>
  </w:style>
  <w:style w:type="paragraph" w:customStyle="1" w:styleId="82135862C1D84F56B9D04876C54A6F10">
    <w:name w:val="82135862C1D84F56B9D04876C54A6F10"/>
    <w:rsid w:val="007868D2"/>
  </w:style>
  <w:style w:type="paragraph" w:customStyle="1" w:styleId="DF37C0FD80094841813EA45BED156C3F">
    <w:name w:val="DF37C0FD80094841813EA45BED156C3F"/>
    <w:rsid w:val="007868D2"/>
  </w:style>
  <w:style w:type="paragraph" w:customStyle="1" w:styleId="83E10FE43C6A4827959621AC14879B12">
    <w:name w:val="83E10FE43C6A4827959621AC14879B12"/>
    <w:rsid w:val="007868D2"/>
  </w:style>
  <w:style w:type="paragraph" w:customStyle="1" w:styleId="5DC1D4165BF149E29BBDE91A3342592C">
    <w:name w:val="5DC1D4165BF149E29BBDE91A3342592C"/>
    <w:rsid w:val="007868D2"/>
  </w:style>
  <w:style w:type="paragraph" w:customStyle="1" w:styleId="AB10EA74886043E79B2A376C46A9AA59">
    <w:name w:val="AB10EA74886043E79B2A376C46A9AA59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B84F250B954CDCB520B11081EF9AAF">
    <w:name w:val="32B84F250B954CDCB520B11081EF9AA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2815D070E57488192A7EA34AC2744DF">
    <w:name w:val="12815D070E57488192A7EA34AC2744D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0602F239B16499D83ACCA85D3FE5A8A">
    <w:name w:val="F0602F239B16499D83ACCA85D3FE5A8A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A5AE59A6AB94E57A3C04A83C8F4F72F">
    <w:name w:val="7A5AE59A6AB94E57A3C04A83C8F4F72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7FEA26449D546BFA47AB0C53F9856E2">
    <w:name w:val="67FEA26449D546BFA47AB0C53F9856E2"/>
    <w:rsid w:val="00E444B9"/>
  </w:style>
  <w:style w:type="paragraph" w:customStyle="1" w:styleId="9C0E6EC0226E4A3CB237F4CD6BAFAA7D">
    <w:name w:val="9C0E6EC0226E4A3CB237F4CD6BAFAA7D"/>
    <w:rsid w:val="00E444B9"/>
  </w:style>
  <w:style w:type="paragraph" w:customStyle="1" w:styleId="870CAC1BF7F24F6BA4627B6BD8774500">
    <w:name w:val="870CAC1BF7F24F6BA4627B6BD8774500"/>
    <w:rsid w:val="00E444B9"/>
  </w:style>
  <w:style w:type="paragraph" w:customStyle="1" w:styleId="ED954FE2F4E64D4389458F598502D883">
    <w:name w:val="ED954FE2F4E64D4389458F598502D883"/>
    <w:rsid w:val="00E444B9"/>
  </w:style>
  <w:style w:type="paragraph" w:customStyle="1" w:styleId="6231F9B841EF427192C7A3CF392B76A9">
    <w:name w:val="6231F9B841EF427192C7A3CF392B76A9"/>
    <w:rsid w:val="00E444B9"/>
  </w:style>
  <w:style w:type="paragraph" w:customStyle="1" w:styleId="14DD7A6F62884E3BBA86331BDCB045BB">
    <w:name w:val="14DD7A6F62884E3BBA86331BDCB045BB"/>
    <w:rsid w:val="00E444B9"/>
  </w:style>
  <w:style w:type="paragraph" w:customStyle="1" w:styleId="B4BEF183094A431F9AE2D745C13FBFEC">
    <w:name w:val="B4BEF183094A431F9AE2D745C13FBFEC"/>
    <w:rsid w:val="00E444B9"/>
  </w:style>
  <w:style w:type="paragraph" w:customStyle="1" w:styleId="BEE67D502D024F599A8B6675DC1578E1">
    <w:name w:val="BEE67D502D024F599A8B6675DC1578E1"/>
    <w:rsid w:val="00E444B9"/>
  </w:style>
  <w:style w:type="paragraph" w:customStyle="1" w:styleId="0D305FF0A7AF4DCBAE06DA97734E89A9">
    <w:name w:val="0D305FF0A7AF4DCBAE06DA97734E89A9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">
    <w:name w:val="FDFC33D267BA4EA588B73CAC73EA2D81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41989EE28DD41F08EDF881D8B629AAB">
    <w:name w:val="641989EE28DD41F08EDF881D8B629AAB"/>
    <w:rsid w:val="0081300B"/>
  </w:style>
  <w:style w:type="paragraph" w:customStyle="1" w:styleId="EF17290860EA40789E655C7F7D6B47FD">
    <w:name w:val="EF17290860EA40789E655C7F7D6B47FD"/>
    <w:rsid w:val="0081300B"/>
  </w:style>
  <w:style w:type="paragraph" w:customStyle="1" w:styleId="3671087419D64AA2B389576971F0B275">
    <w:name w:val="3671087419D64AA2B389576971F0B275"/>
    <w:rsid w:val="0081300B"/>
  </w:style>
  <w:style w:type="paragraph" w:customStyle="1" w:styleId="550DED7F769D49BFA94027D2D45B0B9F">
    <w:name w:val="550DED7F769D49BFA94027D2D45B0B9F"/>
    <w:rsid w:val="0081300B"/>
  </w:style>
  <w:style w:type="paragraph" w:customStyle="1" w:styleId="CFEBDD2112B4439D8A7E828E0D85E30B">
    <w:name w:val="CFEBDD2112B4439D8A7E828E0D85E30B"/>
    <w:rsid w:val="0081300B"/>
  </w:style>
  <w:style w:type="paragraph" w:customStyle="1" w:styleId="07E04E96EA524C9D94CED8B694F94F64">
    <w:name w:val="07E04E96EA524C9D94CED8B694F94F64"/>
    <w:rsid w:val="0081300B"/>
  </w:style>
  <w:style w:type="paragraph" w:customStyle="1" w:styleId="B2B8D549B56044759F1FD1EF77DE603F">
    <w:name w:val="B2B8D549B56044759F1FD1EF77DE603F"/>
    <w:rsid w:val="0081300B"/>
  </w:style>
  <w:style w:type="paragraph" w:customStyle="1" w:styleId="98C9CF2437554D4A9C9850203CB8875C">
    <w:name w:val="98C9CF2437554D4A9C9850203CB8875C"/>
    <w:rsid w:val="0081300B"/>
  </w:style>
  <w:style w:type="paragraph" w:customStyle="1" w:styleId="B1492A790A9B464BBA2E12CE7B90656C">
    <w:name w:val="B1492A790A9B464BBA2E12CE7B90656C"/>
    <w:rsid w:val="0081300B"/>
  </w:style>
  <w:style w:type="paragraph" w:customStyle="1" w:styleId="9970BD59AE7F4B8A98AB8ED01059E3FE">
    <w:name w:val="9970BD59AE7F4B8A98AB8ED01059E3FE"/>
    <w:rsid w:val="0081300B"/>
  </w:style>
  <w:style w:type="paragraph" w:customStyle="1" w:styleId="85FFDD35A2FB4C7BA2A928C9BD210ADB">
    <w:name w:val="85FFDD35A2FB4C7BA2A928C9BD210ADB"/>
    <w:rsid w:val="0081300B"/>
  </w:style>
  <w:style w:type="paragraph" w:customStyle="1" w:styleId="78DF7EE05B7E4C55BCD4A9E1B10D8988">
    <w:name w:val="78DF7EE05B7E4C55BCD4A9E1B10D8988"/>
    <w:rsid w:val="0081300B"/>
  </w:style>
  <w:style w:type="paragraph" w:customStyle="1" w:styleId="8C61F9625C834ECCA8F428BECC01A264">
    <w:name w:val="8C61F9625C834ECCA8F428BECC01A264"/>
    <w:rsid w:val="0081300B"/>
  </w:style>
  <w:style w:type="paragraph" w:customStyle="1" w:styleId="FF8C01FF003C4DAF9AB6F35A0988572E">
    <w:name w:val="FF8C01FF003C4DAF9AB6F35A0988572E"/>
    <w:rsid w:val="0081300B"/>
  </w:style>
  <w:style w:type="paragraph" w:customStyle="1" w:styleId="1B832236F46E43E89C43FD25A40E8124">
    <w:name w:val="1B832236F46E43E89C43FD25A40E8124"/>
    <w:rsid w:val="0081300B"/>
  </w:style>
  <w:style w:type="paragraph" w:customStyle="1" w:styleId="490E5C5016A14F7180A0BDBC63D8F82C">
    <w:name w:val="490E5C5016A14F7180A0BDBC63D8F82C"/>
    <w:rsid w:val="0081300B"/>
  </w:style>
  <w:style w:type="paragraph" w:customStyle="1" w:styleId="9DC0CF6144AC4EBFA8553EDE71541B0B">
    <w:name w:val="9DC0CF6144AC4EBFA8553EDE71541B0B"/>
    <w:rsid w:val="0081300B"/>
  </w:style>
  <w:style w:type="paragraph" w:customStyle="1" w:styleId="3504BCDA8D764D0B9FD528BF8258BBC3">
    <w:name w:val="3504BCDA8D764D0B9FD528BF8258BBC3"/>
    <w:rsid w:val="0081300B"/>
  </w:style>
  <w:style w:type="paragraph" w:customStyle="1" w:styleId="873CB5F3047547CF9199A5BDF2EE0B28">
    <w:name w:val="873CB5F3047547CF9199A5BDF2EE0B28"/>
    <w:rsid w:val="0081300B"/>
  </w:style>
  <w:style w:type="paragraph" w:customStyle="1" w:styleId="E1ACBA33473C40E8A617477EC7723D57">
    <w:name w:val="E1ACBA33473C40E8A617477EC7723D57"/>
    <w:rsid w:val="0081300B"/>
  </w:style>
  <w:style w:type="paragraph" w:customStyle="1" w:styleId="D66F0FFBF5E04A83B5A6C9A2A65E40B5">
    <w:name w:val="D66F0FFBF5E04A83B5A6C9A2A65E40B5"/>
    <w:rsid w:val="0081300B"/>
  </w:style>
  <w:style w:type="paragraph" w:customStyle="1" w:styleId="E12D3D38C88B4E9AA1068FD3A0E83480">
    <w:name w:val="E12D3D38C88B4E9AA1068FD3A0E83480"/>
    <w:rsid w:val="0081300B"/>
  </w:style>
  <w:style w:type="paragraph" w:customStyle="1" w:styleId="21D42AE610C046EF999B767E799148E8">
    <w:name w:val="21D42AE610C046EF999B767E799148E8"/>
    <w:rsid w:val="0081300B"/>
  </w:style>
  <w:style w:type="paragraph" w:customStyle="1" w:styleId="5F32B4FD7D154E4892D122869BA4C1DA">
    <w:name w:val="5F32B4FD7D154E4892D122869BA4C1DA"/>
    <w:rsid w:val="0081300B"/>
  </w:style>
  <w:style w:type="paragraph" w:customStyle="1" w:styleId="AF1FA95F946446FEBBB5DCE35DDEED09">
    <w:name w:val="AF1FA95F946446FEBBB5DCE35DDEED09"/>
    <w:rsid w:val="0081300B"/>
  </w:style>
  <w:style w:type="paragraph" w:customStyle="1" w:styleId="7310D6000A9E42C59E1A13EC612CDD9D">
    <w:name w:val="7310D6000A9E42C59E1A13EC612CDD9D"/>
    <w:rsid w:val="0081300B"/>
  </w:style>
  <w:style w:type="paragraph" w:customStyle="1" w:styleId="0D305FF0A7AF4DCBAE06DA97734E89A91">
    <w:name w:val="0D305FF0A7AF4DCBAE06DA97734E89A9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1">
    <w:name w:val="FDFC33D267BA4EA588B73CAC73EA2D81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51028E9B5CE4D6CBB5136615275DCCF">
    <w:name w:val="051028E9B5CE4D6CBB5136615275DCCF"/>
    <w:rsid w:val="0081300B"/>
  </w:style>
  <w:style w:type="paragraph" w:customStyle="1" w:styleId="0A8B82FA88424692A4DCC3710DD558B3">
    <w:name w:val="0A8B82FA88424692A4DCC3710DD558B3"/>
    <w:rsid w:val="0081300B"/>
  </w:style>
  <w:style w:type="paragraph" w:customStyle="1" w:styleId="9DC06504B352498091B6C60065D116A6">
    <w:name w:val="9DC06504B352498091B6C60065D116A6"/>
    <w:rsid w:val="0081300B"/>
  </w:style>
  <w:style w:type="paragraph" w:customStyle="1" w:styleId="6C647341191444BB9EE81D1762B7F45F">
    <w:name w:val="6C647341191444BB9EE81D1762B7F45F"/>
    <w:rsid w:val="0081300B"/>
  </w:style>
  <w:style w:type="paragraph" w:customStyle="1" w:styleId="908368752C7F4D2C8FDB7EE15C03B5B3">
    <w:name w:val="908368752C7F4D2C8FDB7EE15C03B5B3"/>
    <w:rsid w:val="0081300B"/>
  </w:style>
  <w:style w:type="paragraph" w:customStyle="1" w:styleId="3CFA20B7DCA44ABF96B039F3C7287E1E">
    <w:name w:val="3CFA20B7DCA44ABF96B039F3C7287E1E"/>
    <w:rsid w:val="0081300B"/>
  </w:style>
  <w:style w:type="paragraph" w:customStyle="1" w:styleId="98FE38D11B6E4D49B53940ABF2EF9ED9">
    <w:name w:val="98FE38D11B6E4D49B53940ABF2EF9ED9"/>
    <w:rsid w:val="0081300B"/>
  </w:style>
  <w:style w:type="paragraph" w:customStyle="1" w:styleId="08BAA5F786194CB78CF23AFC91A31BF4">
    <w:name w:val="08BAA5F786194CB78CF23AFC91A31BF4"/>
    <w:rsid w:val="00FE4BC4"/>
  </w:style>
  <w:style w:type="paragraph" w:customStyle="1" w:styleId="ACC08803385B4E0FAC17878F82D9FF5A">
    <w:name w:val="ACC08803385B4E0FAC17878F82D9FF5A"/>
    <w:rsid w:val="00FE4BC4"/>
  </w:style>
  <w:style w:type="paragraph" w:customStyle="1" w:styleId="B8D9B71328174982BA018AF26ADAE09D">
    <w:name w:val="B8D9B71328174982BA018AF26ADAE09D"/>
    <w:rsid w:val="00FE4BC4"/>
  </w:style>
  <w:style w:type="paragraph" w:customStyle="1" w:styleId="9AE551EFB2B94AF68849B2E94BA27E9E">
    <w:name w:val="9AE551EFB2B94AF68849B2E94BA27E9E"/>
    <w:rsid w:val="00FE4BC4"/>
  </w:style>
  <w:style w:type="paragraph" w:customStyle="1" w:styleId="67ED39785CB942E691E25EA659220CC2">
    <w:name w:val="67ED39785CB942E691E25EA659220CC2"/>
    <w:rsid w:val="00FE4BC4"/>
  </w:style>
  <w:style w:type="paragraph" w:customStyle="1" w:styleId="BEA86FC139AA4335BB29A32F9610117B">
    <w:name w:val="BEA86FC139AA4335BB29A32F9610117B"/>
    <w:rsid w:val="00FE4BC4"/>
  </w:style>
  <w:style w:type="paragraph" w:customStyle="1" w:styleId="E91345B224364084A9E3A43A7B03B8C9">
    <w:name w:val="E91345B224364084A9E3A43A7B03B8C9"/>
    <w:rsid w:val="00FE4BC4"/>
  </w:style>
  <w:style w:type="paragraph" w:customStyle="1" w:styleId="D697925F73D14BA094D11D8D9578E286">
    <w:name w:val="D697925F73D14BA094D11D8D9578E286"/>
    <w:rsid w:val="00FE4BC4"/>
  </w:style>
  <w:style w:type="paragraph" w:customStyle="1" w:styleId="3140C818E8504DAD973E1732E4260FE2">
    <w:name w:val="3140C818E8504DAD973E1732E4260FE2"/>
    <w:rsid w:val="00FE4BC4"/>
  </w:style>
  <w:style w:type="paragraph" w:customStyle="1" w:styleId="858F06B3768F4C018101B4CBA96A2B2E">
    <w:name w:val="858F06B3768F4C018101B4CBA96A2B2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1">
    <w:name w:val="858F06B3768F4C018101B4CBA96A2B2E1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2">
    <w:name w:val="858F06B3768F4C018101B4CBA96A2B2E2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A71023EB9B4F8183FD81C9E431CB1E">
    <w:name w:val="FCA71023EB9B4F8183FD81C9E431CB1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34EA5D57F8C41D59AFC14F687EF5AA9">
    <w:name w:val="934EA5D57F8C41D59AFC14F687EF5AA9"/>
    <w:rsid w:val="009957AA"/>
  </w:style>
  <w:style w:type="paragraph" w:customStyle="1" w:styleId="DDEF0A11F74242C1986DDBFA20CE21B3">
    <w:name w:val="DDEF0A11F74242C1986DDBFA20CE21B3"/>
    <w:rsid w:val="009957AA"/>
  </w:style>
  <w:style w:type="paragraph" w:customStyle="1" w:styleId="7471E764347F444E8F33C88BE704E5A2">
    <w:name w:val="7471E764347F444E8F33C88BE704E5A2"/>
    <w:rsid w:val="009957AA"/>
  </w:style>
  <w:style w:type="paragraph" w:customStyle="1" w:styleId="D33CD0F53E2B47FCA74833E188E715A0">
    <w:name w:val="D33CD0F53E2B47FCA74833E188E715A0"/>
    <w:rsid w:val="009957AA"/>
  </w:style>
  <w:style w:type="paragraph" w:customStyle="1" w:styleId="7FF627E8752D447884993C9CB067CC5E">
    <w:name w:val="7FF627E8752D447884993C9CB067CC5E"/>
    <w:rsid w:val="009957AA"/>
  </w:style>
  <w:style w:type="paragraph" w:customStyle="1" w:styleId="F3B3E0167CE942FE942D85A8A55F152A">
    <w:name w:val="F3B3E0167CE942FE942D85A8A55F152A"/>
    <w:rsid w:val="009957AA"/>
  </w:style>
  <w:style w:type="paragraph" w:customStyle="1" w:styleId="E795B223FF4A4114B452DE6D61E52A9B">
    <w:name w:val="E795B223FF4A4114B452DE6D61E52A9B"/>
    <w:rsid w:val="009957AA"/>
  </w:style>
  <w:style w:type="paragraph" w:customStyle="1" w:styleId="FB051BAA07644C4687D5F87D7D9A66DE">
    <w:name w:val="FB051BAA07644C4687D5F87D7D9A66DE"/>
    <w:rsid w:val="009957AA"/>
  </w:style>
  <w:style w:type="paragraph" w:customStyle="1" w:styleId="2994E925E88048D796FAC76D06158636">
    <w:name w:val="2994E925E88048D796FAC76D06158636"/>
    <w:rsid w:val="009957AA"/>
  </w:style>
  <w:style w:type="paragraph" w:customStyle="1" w:styleId="EF4359CEC3B3487B9A393D0C059A743D">
    <w:name w:val="EF4359CEC3B3487B9A393D0C059A743D"/>
    <w:rsid w:val="009957AA"/>
  </w:style>
  <w:style w:type="paragraph" w:customStyle="1" w:styleId="A432B92D035D4D51BB6A9633313C5157">
    <w:name w:val="A432B92D035D4D51BB6A9633313C5157"/>
    <w:rsid w:val="009957AA"/>
  </w:style>
  <w:style w:type="paragraph" w:customStyle="1" w:styleId="94BE009E74DE4D9198AC3EE64954266E">
    <w:name w:val="94BE009E74DE4D9198AC3EE64954266E"/>
    <w:rsid w:val="009957AA"/>
  </w:style>
  <w:style w:type="paragraph" w:customStyle="1" w:styleId="7A074E73B75E49E1B4EF6CC5CD29A763">
    <w:name w:val="7A074E73B75E49E1B4EF6CC5CD29A763"/>
    <w:rsid w:val="009957AA"/>
  </w:style>
  <w:style w:type="paragraph" w:customStyle="1" w:styleId="0EFE3AB55C664F8EBEDC8D6D3B3E3546">
    <w:name w:val="0EFE3AB55C664F8EBEDC8D6D3B3E3546"/>
    <w:rsid w:val="009957AA"/>
  </w:style>
  <w:style w:type="paragraph" w:customStyle="1" w:styleId="B1AF53E1A7504AFFBB1886CF676C5722">
    <w:name w:val="B1AF53E1A7504AFFBB1886CF676C5722"/>
    <w:rsid w:val="009957AA"/>
  </w:style>
  <w:style w:type="paragraph" w:customStyle="1" w:styleId="3928A401625E49F09849B705DAD38D3A">
    <w:name w:val="3928A401625E49F09849B705DAD38D3A"/>
    <w:rsid w:val="009957AA"/>
  </w:style>
  <w:style w:type="paragraph" w:customStyle="1" w:styleId="18A359E5FC0043338B39D8654FD6DCBF">
    <w:name w:val="18A359E5FC0043338B39D8654FD6DCBF"/>
    <w:rsid w:val="009957AA"/>
  </w:style>
  <w:style w:type="paragraph" w:customStyle="1" w:styleId="C9AB6C32AFD44AF68C0A05EF09314481">
    <w:name w:val="C9AB6C32AFD44AF68C0A05EF09314481"/>
    <w:rsid w:val="009957AA"/>
  </w:style>
  <w:style w:type="paragraph" w:customStyle="1" w:styleId="8191D944D408465386719DA85FA339F8">
    <w:name w:val="8191D944D408465386719DA85FA339F8"/>
    <w:rsid w:val="009957AA"/>
  </w:style>
  <w:style w:type="paragraph" w:customStyle="1" w:styleId="BC4BDA7D37A94A5989BF4F0D534BD067">
    <w:name w:val="BC4BDA7D37A94A5989BF4F0D534BD067"/>
    <w:rsid w:val="009957AA"/>
  </w:style>
  <w:style w:type="paragraph" w:customStyle="1" w:styleId="297A24456F5948DCA33EDA0B6EB87D58">
    <w:name w:val="297A24456F5948DCA33EDA0B6EB87D58"/>
    <w:rsid w:val="009957AA"/>
  </w:style>
  <w:style w:type="paragraph" w:customStyle="1" w:styleId="B9EF6459132D4BC587B846D60979D3E2">
    <w:name w:val="B9EF6459132D4BC587B846D60979D3E2"/>
    <w:rsid w:val="009957AA"/>
  </w:style>
  <w:style w:type="paragraph" w:customStyle="1" w:styleId="F021EAE4AD964318AB06372F4BA01B6D">
    <w:name w:val="F021EAE4AD964318AB06372F4BA01B6D"/>
    <w:rsid w:val="009957AA"/>
  </w:style>
  <w:style w:type="paragraph" w:customStyle="1" w:styleId="B9C3DAB0D07B42EB8FF2B7DB40B94CEB">
    <w:name w:val="B9C3DAB0D07B42EB8FF2B7DB40B94CEB"/>
    <w:rsid w:val="009957AA"/>
  </w:style>
  <w:style w:type="paragraph" w:customStyle="1" w:styleId="B3D5B41B7E764BAD887272257854C3E7">
    <w:name w:val="B3D5B41B7E764BAD887272257854C3E7"/>
    <w:rsid w:val="009957AA"/>
  </w:style>
  <w:style w:type="paragraph" w:customStyle="1" w:styleId="AFA10D82675D4072811E58A134CF768E">
    <w:name w:val="AFA10D82675D4072811E58A134CF768E"/>
    <w:rsid w:val="009957AA"/>
  </w:style>
  <w:style w:type="paragraph" w:customStyle="1" w:styleId="8D7B662886844577A7731EF77C13BDBA">
    <w:name w:val="8D7B662886844577A7731EF77C13BDBA"/>
    <w:rsid w:val="009957AA"/>
  </w:style>
  <w:style w:type="paragraph" w:customStyle="1" w:styleId="2B3D03C08D5E4A899230718402DEA68F">
    <w:name w:val="2B3D03C08D5E4A899230718402DEA68F"/>
    <w:rsid w:val="009957AA"/>
  </w:style>
  <w:style w:type="paragraph" w:customStyle="1" w:styleId="2FF54C556C3147798384BFFCD8F909A3">
    <w:name w:val="2FF54C556C3147798384BFFCD8F909A3"/>
    <w:rsid w:val="009957AA"/>
  </w:style>
  <w:style w:type="paragraph" w:customStyle="1" w:styleId="8A5300DFE4ED4D209E3E6966D58B4D97">
    <w:name w:val="8A5300DFE4ED4D209E3E6966D58B4D97"/>
    <w:rsid w:val="009957AA"/>
  </w:style>
  <w:style w:type="paragraph" w:customStyle="1" w:styleId="66AC666166EF4B0B981CC32DF35931A0">
    <w:name w:val="66AC666166EF4B0B981CC32DF35931A0"/>
    <w:rsid w:val="009957AA"/>
  </w:style>
  <w:style w:type="paragraph" w:customStyle="1" w:styleId="A846C583EF704308BC2B01B40D1E68E0">
    <w:name w:val="A846C583EF704308BC2B01B40D1E68E0"/>
    <w:rsid w:val="009957AA"/>
  </w:style>
  <w:style w:type="paragraph" w:customStyle="1" w:styleId="E175E431239A4518B2188050DAB74301">
    <w:name w:val="E175E431239A4518B2188050DAB74301"/>
    <w:rsid w:val="009957AA"/>
  </w:style>
  <w:style w:type="paragraph" w:customStyle="1" w:styleId="2FE14586581A498EBABB69E415A95B7A">
    <w:name w:val="2FE14586581A498EBABB69E415A95B7A"/>
    <w:rsid w:val="009957AA"/>
  </w:style>
  <w:style w:type="paragraph" w:customStyle="1" w:styleId="EB989FF804764B4F904E7BA58688810C">
    <w:name w:val="EB989FF804764B4F904E7BA58688810C"/>
    <w:rsid w:val="009957AA"/>
  </w:style>
  <w:style w:type="paragraph" w:customStyle="1" w:styleId="9AAA76BFAC2E48AE950DFBD786736DB4">
    <w:name w:val="9AAA76BFAC2E48AE950DFBD786736DB4"/>
    <w:rsid w:val="009957AA"/>
  </w:style>
  <w:style w:type="paragraph" w:customStyle="1" w:styleId="DB96C5E77A414D9DBA870A25A3831A42">
    <w:name w:val="DB96C5E77A414D9DBA870A25A3831A42"/>
    <w:rsid w:val="009957AA"/>
  </w:style>
  <w:style w:type="paragraph" w:customStyle="1" w:styleId="C4F989F4FB584E32A807089A6D419A71">
    <w:name w:val="C4F989F4FB584E32A807089A6D419A71"/>
    <w:rsid w:val="009957AA"/>
  </w:style>
  <w:style w:type="paragraph" w:customStyle="1" w:styleId="B1785F7AF5B147BBA0A0C863D4E5D80E">
    <w:name w:val="B1785F7AF5B147BBA0A0C863D4E5D80E"/>
    <w:rsid w:val="009957AA"/>
  </w:style>
  <w:style w:type="paragraph" w:customStyle="1" w:styleId="018E725333764A6195343E5D65DCA66B">
    <w:name w:val="018E725333764A6195343E5D65DCA66B"/>
    <w:rsid w:val="009957AA"/>
  </w:style>
  <w:style w:type="paragraph" w:customStyle="1" w:styleId="844E9A686F714E5E983E42930852372F">
    <w:name w:val="844E9A686F714E5E983E42930852372F"/>
    <w:rsid w:val="009957AA"/>
  </w:style>
  <w:style w:type="paragraph" w:customStyle="1" w:styleId="4EC2D883A1804BC99C68BB5050928D1D">
    <w:name w:val="4EC2D883A1804BC99C68BB5050928D1D"/>
    <w:rsid w:val="009957AA"/>
  </w:style>
  <w:style w:type="paragraph" w:customStyle="1" w:styleId="14A3CF8E0FCB4346B138E855F2C2AD32">
    <w:name w:val="14A3CF8E0FCB4346B138E855F2C2AD32"/>
    <w:rsid w:val="009957AA"/>
  </w:style>
  <w:style w:type="paragraph" w:customStyle="1" w:styleId="D31C4892F6864942BBB1E4167ABEBA95">
    <w:name w:val="D31C4892F6864942BBB1E4167ABEBA95"/>
    <w:rsid w:val="009957AA"/>
  </w:style>
  <w:style w:type="paragraph" w:customStyle="1" w:styleId="48E1046FD99A4F0E933617626D1E0B2F">
    <w:name w:val="48E1046FD99A4F0E933617626D1E0B2F"/>
    <w:rsid w:val="009957AA"/>
  </w:style>
  <w:style w:type="paragraph" w:customStyle="1" w:styleId="798817A9983A4A8C9DFBC1180F794BE4">
    <w:name w:val="798817A9983A4A8C9DFBC1180F794BE4"/>
    <w:rsid w:val="009957AA"/>
  </w:style>
  <w:style w:type="paragraph" w:customStyle="1" w:styleId="18B5DB145E964F18AD5116CC0F6436EF">
    <w:name w:val="18B5DB145E964F18AD5116CC0F6436EF"/>
    <w:rsid w:val="009957AA"/>
  </w:style>
  <w:style w:type="paragraph" w:customStyle="1" w:styleId="268847E185A44CB2A5279202469E2BF1">
    <w:name w:val="268847E185A44CB2A5279202469E2BF1"/>
    <w:rsid w:val="009957AA"/>
  </w:style>
  <w:style w:type="paragraph" w:customStyle="1" w:styleId="977D634DD4B94ABF962E59FA04B9BA57">
    <w:name w:val="977D634DD4B94ABF962E59FA04B9BA57"/>
    <w:rsid w:val="009957AA"/>
  </w:style>
  <w:style w:type="paragraph" w:customStyle="1" w:styleId="BBEA567C912A4854BE6F7C1099660A74">
    <w:name w:val="BBEA567C912A4854BE6F7C1099660A74"/>
    <w:rsid w:val="009957AA"/>
  </w:style>
  <w:style w:type="paragraph" w:customStyle="1" w:styleId="AEC1ED506C8246C59755CA7DC54F8781">
    <w:name w:val="AEC1ED506C8246C59755CA7DC54F8781"/>
    <w:rsid w:val="009957AA"/>
  </w:style>
  <w:style w:type="paragraph" w:customStyle="1" w:styleId="E709A3B4FF234D319BCC2BB22AFBD4F9">
    <w:name w:val="E709A3B4FF234D319BCC2BB22AFBD4F9"/>
    <w:rsid w:val="009957AA"/>
  </w:style>
  <w:style w:type="paragraph" w:customStyle="1" w:styleId="5B76A187F71945DAA9343E45FC1FD0D1">
    <w:name w:val="5B76A187F71945DAA9343E45FC1FD0D1"/>
    <w:rsid w:val="009957AA"/>
  </w:style>
  <w:style w:type="paragraph" w:customStyle="1" w:styleId="B5D6B452A0AC459F99C58333CB737525">
    <w:name w:val="B5D6B452A0AC459F99C58333CB737525"/>
    <w:rsid w:val="009957AA"/>
  </w:style>
  <w:style w:type="paragraph" w:customStyle="1" w:styleId="15DF4888E60841EE9E92E1A63201C880">
    <w:name w:val="15DF4888E60841EE9E92E1A63201C880"/>
    <w:rsid w:val="009957AA"/>
  </w:style>
  <w:style w:type="paragraph" w:customStyle="1" w:styleId="10BB94192C0E433D9879CD3C7166D274">
    <w:name w:val="10BB94192C0E433D9879CD3C7166D274"/>
    <w:rsid w:val="009957AA"/>
  </w:style>
  <w:style w:type="paragraph" w:customStyle="1" w:styleId="8FB7E673A01E42D68A169A4E877B9F70">
    <w:name w:val="8FB7E673A01E42D68A169A4E877B9F70"/>
    <w:rsid w:val="009957AA"/>
  </w:style>
  <w:style w:type="paragraph" w:customStyle="1" w:styleId="05E3725FB8294A2EB5A5697652993180">
    <w:name w:val="05E3725FB8294A2EB5A5697652993180"/>
    <w:rsid w:val="009957AA"/>
  </w:style>
  <w:style w:type="paragraph" w:customStyle="1" w:styleId="23CCC6D53F2E4F0983502D1A77263612">
    <w:name w:val="23CCC6D53F2E4F0983502D1A77263612"/>
    <w:rsid w:val="009957AA"/>
  </w:style>
  <w:style w:type="paragraph" w:customStyle="1" w:styleId="8A4410596CD84EB780B22B74E05B523E">
    <w:name w:val="8A4410596CD84EB780B22B74E05B523E"/>
    <w:rsid w:val="009957AA"/>
  </w:style>
  <w:style w:type="paragraph" w:customStyle="1" w:styleId="8F68E581921C40CFA3D3F7C83134E5D4">
    <w:name w:val="8F68E581921C40CFA3D3F7C83134E5D4"/>
    <w:rsid w:val="009957AA"/>
  </w:style>
  <w:style w:type="paragraph" w:customStyle="1" w:styleId="023D69E85890405D8EF672D273913F6F">
    <w:name w:val="023D69E85890405D8EF672D273913F6F"/>
    <w:rsid w:val="009957AA"/>
  </w:style>
  <w:style w:type="paragraph" w:customStyle="1" w:styleId="BABE9B8AF2C04D0698376F517DD6A386">
    <w:name w:val="BABE9B8AF2C04D0698376F517DD6A386"/>
    <w:rsid w:val="009957AA"/>
  </w:style>
  <w:style w:type="paragraph" w:customStyle="1" w:styleId="A9089E7D959B483DB5C34F2D4FB87764">
    <w:name w:val="A9089E7D959B483DB5C34F2D4FB87764"/>
    <w:rsid w:val="009957AA"/>
  </w:style>
  <w:style w:type="paragraph" w:customStyle="1" w:styleId="7F3DE292466D41EC9757D9E404516EC4">
    <w:name w:val="7F3DE292466D41EC9757D9E404516EC4"/>
    <w:rsid w:val="009957AA"/>
  </w:style>
  <w:style w:type="paragraph" w:customStyle="1" w:styleId="91DFDF43281D4B889DE5BE93C62C674C">
    <w:name w:val="91DFDF43281D4B889DE5BE93C62C674C"/>
    <w:rsid w:val="009957AA"/>
  </w:style>
  <w:style w:type="paragraph" w:customStyle="1" w:styleId="C508A2F10114464C8C5AA831680A0D3C">
    <w:name w:val="C508A2F10114464C8C5AA831680A0D3C"/>
    <w:rsid w:val="009957AA"/>
  </w:style>
  <w:style w:type="paragraph" w:customStyle="1" w:styleId="B42C3EFCAC074812BC7A86314C7A8E6B">
    <w:name w:val="B42C3EFCAC074812BC7A86314C7A8E6B"/>
    <w:rsid w:val="009957AA"/>
  </w:style>
  <w:style w:type="paragraph" w:customStyle="1" w:styleId="DA814C5697A745A9AA693271F997193B">
    <w:name w:val="DA814C5697A745A9AA693271F997193B"/>
    <w:rsid w:val="009957AA"/>
  </w:style>
  <w:style w:type="paragraph" w:customStyle="1" w:styleId="1F0D7D98B97441B28E9647548F7072E9">
    <w:name w:val="1F0D7D98B97441B28E9647548F7072E9"/>
    <w:rsid w:val="009957AA"/>
  </w:style>
  <w:style w:type="paragraph" w:customStyle="1" w:styleId="811F124AACF84D048E2220943532162C">
    <w:name w:val="811F124AACF84D048E2220943532162C"/>
    <w:rsid w:val="009957AA"/>
  </w:style>
  <w:style w:type="paragraph" w:customStyle="1" w:styleId="3AE2C244B68B4797BEB1A06EC3B13DE5">
    <w:name w:val="3AE2C244B68B4797BEB1A06EC3B13DE5"/>
    <w:rsid w:val="009957AA"/>
  </w:style>
  <w:style w:type="paragraph" w:customStyle="1" w:styleId="E714ADF9F1DE481B981C5BB820717AA7">
    <w:name w:val="E714ADF9F1DE481B981C5BB820717AA7"/>
    <w:rsid w:val="009957AA"/>
  </w:style>
  <w:style w:type="paragraph" w:customStyle="1" w:styleId="59F3A56CEC144C188604D06E17807646">
    <w:name w:val="59F3A56CEC144C188604D06E17807646"/>
    <w:rsid w:val="009957AA"/>
  </w:style>
  <w:style w:type="paragraph" w:customStyle="1" w:styleId="A90817A1A37546B2BA7FCC3730E33D28">
    <w:name w:val="A90817A1A37546B2BA7FCC3730E33D28"/>
    <w:rsid w:val="009957AA"/>
  </w:style>
  <w:style w:type="paragraph" w:customStyle="1" w:styleId="B7BAD27E598B4790A14D71E34D07B782">
    <w:name w:val="B7BAD27E598B4790A14D71E34D07B782"/>
    <w:rsid w:val="009957AA"/>
  </w:style>
  <w:style w:type="paragraph" w:customStyle="1" w:styleId="054C26C7F461474A9A37021840CEA339">
    <w:name w:val="054C26C7F461474A9A37021840CEA339"/>
    <w:rsid w:val="009957AA"/>
  </w:style>
  <w:style w:type="paragraph" w:customStyle="1" w:styleId="A8B6C83AF71D4B9E88F964979ADECD21">
    <w:name w:val="A8B6C83AF71D4B9E88F964979ADECD21"/>
    <w:rsid w:val="009957AA"/>
  </w:style>
  <w:style w:type="paragraph" w:customStyle="1" w:styleId="1FCC99623FE9417F860AAB3C66BB5AB9">
    <w:name w:val="1FCC99623FE9417F860AAB3C66BB5AB9"/>
    <w:rsid w:val="009957AA"/>
  </w:style>
  <w:style w:type="paragraph" w:customStyle="1" w:styleId="E386763A04ED40E58A0521CA637FF0D0">
    <w:name w:val="E386763A04ED40E58A0521CA637FF0D0"/>
    <w:rsid w:val="009957AA"/>
  </w:style>
  <w:style w:type="paragraph" w:customStyle="1" w:styleId="B2E8482A2907492D8B3ECBC5F685F0D2">
    <w:name w:val="B2E8482A2907492D8B3ECBC5F685F0D2"/>
    <w:rsid w:val="009957AA"/>
  </w:style>
  <w:style w:type="paragraph" w:customStyle="1" w:styleId="A7DBC391AE6242BC812A70A37C926ADC">
    <w:name w:val="A7DBC391AE6242BC812A70A37C926ADC"/>
    <w:rsid w:val="009957AA"/>
  </w:style>
  <w:style w:type="paragraph" w:customStyle="1" w:styleId="3420D1941F1D4952A6890451F8F26FD5">
    <w:name w:val="3420D1941F1D4952A6890451F8F26FD5"/>
    <w:rsid w:val="009957AA"/>
  </w:style>
  <w:style w:type="paragraph" w:customStyle="1" w:styleId="EF433A55C7A74C0A8FE9EDF5E30885A5">
    <w:name w:val="EF433A55C7A74C0A8FE9EDF5E30885A5"/>
    <w:rsid w:val="009957AA"/>
  </w:style>
  <w:style w:type="paragraph" w:customStyle="1" w:styleId="0D7361E8BE514AE8BB0E8F7341F26139">
    <w:name w:val="0D7361E8BE514AE8BB0E8F7341F2613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">
    <w:name w:val="28C9C74DCCEF43B590889D5B6375F2F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">
    <w:name w:val="80804B4C2F974BE987681379012F113F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">
    <w:name w:val="1F6167D1CA6244D48C3918DB8BDD8F78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">
    <w:name w:val="5BF4294C812F4A3291B3A838AEDC2D3D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">
    <w:name w:val="3CDE4CECA8DB4E29955C9D53A64FFC8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">
    <w:name w:val="B1956E7BC5CC46F892F67C92AAB51F6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">
    <w:name w:val="85E64F2529BB40808F307389789B63FB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">
    <w:name w:val="C09B0CB9CB034284BF627603C146456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">
    <w:name w:val="A9F18FD8A118407C9BDDB60D87FD52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1">
    <w:name w:val="0D7361E8BE514AE8BB0E8F7341F2613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1">
    <w:name w:val="28C9C74DCCEF43B590889D5B6375F2F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1">
    <w:name w:val="80804B4C2F974BE987681379012F113F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1">
    <w:name w:val="1F6167D1CA6244D48C3918DB8BDD8F78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1">
    <w:name w:val="5BF4294C812F4A3291B3A838AEDC2D3D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1">
    <w:name w:val="3CDE4CECA8DB4E29955C9D53A64FFC8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1">
    <w:name w:val="B1956E7BC5CC46F892F67C92AAB51F6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1">
    <w:name w:val="85E64F2529BB40808F307389789B63FB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1">
    <w:name w:val="C09B0CB9CB034284BF627603C146456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1">
    <w:name w:val="A9F18FD8A118407C9BDDB60D87FD5293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2">
    <w:name w:val="0D7361E8BE514AE8BB0E8F7341F2613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2">
    <w:name w:val="28C9C74DCCEF43B590889D5B6375F2F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2">
    <w:name w:val="80804B4C2F974BE987681379012F113F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2">
    <w:name w:val="1F6167D1CA6244D48C3918DB8BDD8F78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2">
    <w:name w:val="5BF4294C812F4A3291B3A838AEDC2D3D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2">
    <w:name w:val="3CDE4CECA8DB4E29955C9D53A64FFC8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2">
    <w:name w:val="B1956E7BC5CC46F892F67C92AAB51F6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2">
    <w:name w:val="85E64F2529BB40808F307389789B63FB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2">
    <w:name w:val="C09B0CB9CB034284BF627603C146456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2">
    <w:name w:val="A9F18FD8A118407C9BDDB60D87FD5293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3">
    <w:name w:val="0D7361E8BE514AE8BB0E8F7341F2613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3">
    <w:name w:val="28C9C74DCCEF43B590889D5B6375F2F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3">
    <w:name w:val="80804B4C2F974BE987681379012F113F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3">
    <w:name w:val="1F6167D1CA6244D48C3918DB8BDD8F78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3">
    <w:name w:val="5BF4294C812F4A3291B3A838AEDC2D3D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3">
    <w:name w:val="3CDE4CECA8DB4E29955C9D53A64FFC8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3">
    <w:name w:val="B1956E7BC5CC46F892F67C92AAB51F6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3">
    <w:name w:val="85E64F2529BB40808F307389789B63FB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3">
    <w:name w:val="C09B0CB9CB034284BF627603C146456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3">
    <w:name w:val="A9F18FD8A118407C9BDDB60D87FD5293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0007DF8AF6F4A688212264820F04B37">
    <w:name w:val="60007DF8AF6F4A688212264820F04B37"/>
    <w:rsid w:val="00773FC8"/>
  </w:style>
  <w:style w:type="paragraph" w:customStyle="1" w:styleId="9F6816B616F04EBCBF2DFC34649C43A2">
    <w:name w:val="9F6816B616F04EBCBF2DFC34649C43A2"/>
    <w:rsid w:val="00773FC8"/>
  </w:style>
  <w:style w:type="paragraph" w:customStyle="1" w:styleId="6A0BC54A7F0D47569737FB7BB128D64D">
    <w:name w:val="6A0BC54A7F0D47569737FB7BB128D64D"/>
    <w:rsid w:val="00773FC8"/>
  </w:style>
  <w:style w:type="paragraph" w:customStyle="1" w:styleId="3C0DF5F827494190803ADB1C290509B0">
    <w:name w:val="3C0DF5F827494190803ADB1C290509B0"/>
    <w:rsid w:val="00773FC8"/>
  </w:style>
  <w:style w:type="paragraph" w:customStyle="1" w:styleId="0E8A5C600CED45E08440C88BABB16EED">
    <w:name w:val="0E8A5C600CED45E08440C88BABB16EED"/>
    <w:rsid w:val="00773FC8"/>
  </w:style>
  <w:style w:type="paragraph" w:customStyle="1" w:styleId="A323A3C12B25458DBC7A261D3C3B9773">
    <w:name w:val="A323A3C12B25458DBC7A261D3C3B9773"/>
    <w:rsid w:val="00773FC8"/>
  </w:style>
  <w:style w:type="paragraph" w:customStyle="1" w:styleId="01D3F6C245854935BCE0FE80625DB909">
    <w:name w:val="01D3F6C245854935BCE0FE80625DB909"/>
    <w:rsid w:val="00773FC8"/>
  </w:style>
  <w:style w:type="paragraph" w:customStyle="1" w:styleId="F486FFC3912A4A25B5558029EF4A346F">
    <w:name w:val="F486FFC3912A4A25B5558029EF4A346F"/>
    <w:rsid w:val="00773FC8"/>
  </w:style>
  <w:style w:type="paragraph" w:customStyle="1" w:styleId="DDF06F7F5F5D4906BA66A6A6C8D56AFC">
    <w:name w:val="DDF06F7F5F5D4906BA66A6A6C8D56AFC"/>
    <w:rsid w:val="00773FC8"/>
  </w:style>
  <w:style w:type="paragraph" w:customStyle="1" w:styleId="FDDBE16BDCAD43D79F77F11AD9D9FB37">
    <w:name w:val="FDDBE16BDCAD43D79F77F11AD9D9FB37"/>
    <w:rsid w:val="00773FC8"/>
  </w:style>
  <w:style w:type="paragraph" w:customStyle="1" w:styleId="61F52524ADED42028309E8F6BA3E98F9">
    <w:name w:val="61F52524ADED42028309E8F6BA3E98F9"/>
    <w:rsid w:val="00773FC8"/>
  </w:style>
  <w:style w:type="paragraph" w:customStyle="1" w:styleId="8611909324F841A0828FDEADF4FCF1AC">
    <w:name w:val="8611909324F841A0828FDEADF4FCF1AC"/>
    <w:rsid w:val="00773FC8"/>
  </w:style>
  <w:style w:type="paragraph" w:customStyle="1" w:styleId="2D7C3C3576594F3199C37690AA5C0F27">
    <w:name w:val="2D7C3C3576594F3199C37690AA5C0F27"/>
    <w:rsid w:val="00773FC8"/>
  </w:style>
  <w:style w:type="paragraph" w:customStyle="1" w:styleId="BBD7A55A669C4F9091C8FA16C4757062">
    <w:name w:val="BBD7A55A669C4F9091C8FA16C4757062"/>
    <w:rsid w:val="00773FC8"/>
  </w:style>
  <w:style w:type="paragraph" w:customStyle="1" w:styleId="4DD9E4BCBABA421B986BA3CB3873FFF7">
    <w:name w:val="4DD9E4BCBABA421B986BA3CB3873FFF7"/>
    <w:rsid w:val="00773FC8"/>
  </w:style>
  <w:style w:type="paragraph" w:customStyle="1" w:styleId="8D67AD29F6544A8AB502698B7A2F2D10">
    <w:name w:val="8D67AD29F6544A8AB502698B7A2F2D10"/>
    <w:rsid w:val="00773FC8"/>
  </w:style>
  <w:style w:type="paragraph" w:customStyle="1" w:styleId="D57F08D3E0F44A9F888D420A917393D2">
    <w:name w:val="D57F08D3E0F44A9F888D420A917393D2"/>
    <w:rsid w:val="00773FC8"/>
  </w:style>
  <w:style w:type="paragraph" w:customStyle="1" w:styleId="293F51BB4E774AFA9359D5DFE447C844">
    <w:name w:val="293F51BB4E774AFA9359D5DFE447C844"/>
    <w:rsid w:val="00773FC8"/>
  </w:style>
  <w:style w:type="paragraph" w:customStyle="1" w:styleId="514447C08AEC443993B7ABD6A9AED015">
    <w:name w:val="514447C08AEC443993B7ABD6A9AED015"/>
    <w:rsid w:val="00773FC8"/>
  </w:style>
  <w:style w:type="paragraph" w:customStyle="1" w:styleId="BC2885F3FE2D4D42A4F8AD64B70B3E1E">
    <w:name w:val="BC2885F3FE2D4D42A4F8AD64B70B3E1E"/>
    <w:rsid w:val="00773FC8"/>
  </w:style>
  <w:style w:type="paragraph" w:customStyle="1" w:styleId="8ECB63064EB24FB9B68FCBBD588AF5D7">
    <w:name w:val="8ECB63064EB24FB9B68FCBBD588AF5D7"/>
    <w:rsid w:val="00773FC8"/>
  </w:style>
  <w:style w:type="paragraph" w:customStyle="1" w:styleId="1B427C67269E4A96B3B2161AF883290B">
    <w:name w:val="1B427C67269E4A96B3B2161AF883290B"/>
    <w:rsid w:val="00773FC8"/>
  </w:style>
  <w:style w:type="paragraph" w:customStyle="1" w:styleId="333C2DAF9D5D438E96AA6D90077434EF">
    <w:name w:val="333C2DAF9D5D438E96AA6D90077434EF"/>
    <w:rsid w:val="00773FC8"/>
  </w:style>
  <w:style w:type="paragraph" w:customStyle="1" w:styleId="C1D0C5FBE88C4B00BB7B2DC595EA9C3F">
    <w:name w:val="C1D0C5FBE88C4B00BB7B2DC595EA9C3F"/>
    <w:rsid w:val="00773FC8"/>
  </w:style>
  <w:style w:type="paragraph" w:customStyle="1" w:styleId="A9C6D7B6E81D451EB5B531C535F7B65A">
    <w:name w:val="A9C6D7B6E81D451EB5B531C535F7B65A"/>
    <w:rsid w:val="00773FC8"/>
  </w:style>
  <w:style w:type="paragraph" w:customStyle="1" w:styleId="8FFE5BFFBC4941EFB3D3B6107BB03542">
    <w:name w:val="8FFE5BFFBC4941EFB3D3B6107BB03542"/>
    <w:rsid w:val="00773FC8"/>
  </w:style>
  <w:style w:type="paragraph" w:customStyle="1" w:styleId="4BA6B6E1403247E8957DCD656D083AF0">
    <w:name w:val="4BA6B6E1403247E8957DCD656D083AF0"/>
    <w:rsid w:val="00773FC8"/>
  </w:style>
  <w:style w:type="paragraph" w:customStyle="1" w:styleId="4B298026165D408B96773C88BE2E7045">
    <w:name w:val="4B298026165D408B96773C88BE2E7045"/>
    <w:rsid w:val="00773FC8"/>
  </w:style>
  <w:style w:type="paragraph" w:customStyle="1" w:styleId="27F2256EE4204FB9A3AF24BF3D8AF086">
    <w:name w:val="27F2256EE4204FB9A3AF24BF3D8AF086"/>
    <w:rsid w:val="00773FC8"/>
  </w:style>
  <w:style w:type="paragraph" w:customStyle="1" w:styleId="1651E5AAEB344773B2F61C665B9958FD">
    <w:name w:val="1651E5AAEB344773B2F61C665B9958FD"/>
    <w:rsid w:val="00773FC8"/>
  </w:style>
  <w:style w:type="paragraph" w:customStyle="1" w:styleId="4B21526A82C0417492103CF82C8A0669">
    <w:name w:val="4B21526A82C0417492103CF82C8A0669"/>
    <w:rsid w:val="00773FC8"/>
  </w:style>
  <w:style w:type="paragraph" w:customStyle="1" w:styleId="5B2EBB475A894A8BB3FDBC2574C2CC46">
    <w:name w:val="5B2EBB475A894A8BB3FDBC2574C2CC46"/>
    <w:rsid w:val="00773FC8"/>
  </w:style>
  <w:style w:type="paragraph" w:customStyle="1" w:styleId="9E67A78E91A54AF093DC6C0033E3CBFE">
    <w:name w:val="9E67A78E91A54AF093DC6C0033E3CBFE"/>
    <w:rsid w:val="00773FC8"/>
  </w:style>
  <w:style w:type="paragraph" w:customStyle="1" w:styleId="194853898F5D445784E9D196314D92CD">
    <w:name w:val="194853898F5D445784E9D196314D92CD"/>
    <w:rsid w:val="00773FC8"/>
  </w:style>
  <w:style w:type="paragraph" w:customStyle="1" w:styleId="C57169F7392E4E21922C838022A279C8">
    <w:name w:val="C57169F7392E4E21922C838022A279C8"/>
    <w:rsid w:val="00773FC8"/>
  </w:style>
  <w:style w:type="paragraph" w:customStyle="1" w:styleId="FBB4149677B241CC924D618A9E711AC6">
    <w:name w:val="FBB4149677B241CC924D618A9E711AC6"/>
    <w:rsid w:val="00773FC8"/>
  </w:style>
  <w:style w:type="paragraph" w:customStyle="1" w:styleId="D72A4F06622B4EC29322F2699C717314">
    <w:name w:val="D72A4F06622B4EC29322F2699C717314"/>
    <w:rsid w:val="00773FC8"/>
  </w:style>
  <w:style w:type="paragraph" w:customStyle="1" w:styleId="7F2273B8225E4731B6CB6F6D78D4927B">
    <w:name w:val="7F2273B8225E4731B6CB6F6D78D4927B"/>
    <w:rsid w:val="00773FC8"/>
  </w:style>
  <w:style w:type="paragraph" w:customStyle="1" w:styleId="1E9202FB08634EA6B1538048949256B2">
    <w:name w:val="1E9202FB08634EA6B1538048949256B2"/>
    <w:rsid w:val="00773FC8"/>
  </w:style>
  <w:style w:type="paragraph" w:customStyle="1" w:styleId="E74B983A219E447B83FC44102CF972C1">
    <w:name w:val="E74B983A219E447B83FC44102CF972C1"/>
    <w:rsid w:val="00773FC8"/>
  </w:style>
  <w:style w:type="paragraph" w:customStyle="1" w:styleId="E141BF13E20C43C1810DC39B3D369761">
    <w:name w:val="E141BF13E20C43C1810DC39B3D369761"/>
    <w:rsid w:val="00773FC8"/>
  </w:style>
  <w:style w:type="paragraph" w:customStyle="1" w:styleId="ACEC9475E3244BFD88D96011407B02B6">
    <w:name w:val="ACEC9475E3244BFD88D96011407B02B6"/>
    <w:rsid w:val="00773FC8"/>
  </w:style>
  <w:style w:type="paragraph" w:customStyle="1" w:styleId="3EEE823542634E9190E0EE092E5B563B">
    <w:name w:val="3EEE823542634E9190E0EE092E5B563B"/>
    <w:rsid w:val="00773FC8"/>
  </w:style>
  <w:style w:type="paragraph" w:customStyle="1" w:styleId="BE5766D7BD8E4DC6AEF81A2DA412FF61">
    <w:name w:val="BE5766D7BD8E4DC6AEF81A2DA412FF61"/>
    <w:rsid w:val="00773FC8"/>
  </w:style>
  <w:style w:type="paragraph" w:customStyle="1" w:styleId="053A1487D3214970AA9EDD3C8370AC38">
    <w:name w:val="053A1487D3214970AA9EDD3C8370AC38"/>
    <w:rsid w:val="00773FC8"/>
  </w:style>
  <w:style w:type="paragraph" w:customStyle="1" w:styleId="96601B7D22524D66B23183F84E4CB1D5">
    <w:name w:val="96601B7D22524D66B23183F84E4CB1D5"/>
    <w:rsid w:val="00773FC8"/>
  </w:style>
  <w:style w:type="paragraph" w:customStyle="1" w:styleId="41E183AA25344E3DBA38EDF3D6A783E5">
    <w:name w:val="41E183AA25344E3DBA38EDF3D6A783E5"/>
    <w:rsid w:val="00773FC8"/>
  </w:style>
  <w:style w:type="paragraph" w:customStyle="1" w:styleId="A769571D99AE43A6B243F60589131F46">
    <w:name w:val="A769571D99AE43A6B243F60589131F46"/>
    <w:rsid w:val="00773FC8"/>
  </w:style>
  <w:style w:type="paragraph" w:customStyle="1" w:styleId="35A2EDBE52174045860040548AC38203">
    <w:name w:val="35A2EDBE52174045860040548AC38203"/>
    <w:rsid w:val="00773FC8"/>
  </w:style>
  <w:style w:type="paragraph" w:customStyle="1" w:styleId="B0227BEE57BD45A385D25CBDE06EFBB4">
    <w:name w:val="B0227BEE57BD45A385D25CBDE06EFBB4"/>
    <w:rsid w:val="00773FC8"/>
  </w:style>
  <w:style w:type="paragraph" w:customStyle="1" w:styleId="0D798091D77B43CFABD095948EC9A8CF">
    <w:name w:val="0D798091D77B43CFABD095948EC9A8CF"/>
    <w:rsid w:val="00773FC8"/>
  </w:style>
  <w:style w:type="paragraph" w:customStyle="1" w:styleId="84F857C04E21457898D6392301A72ABB">
    <w:name w:val="84F857C04E21457898D6392301A72ABB"/>
    <w:rsid w:val="00773FC8"/>
  </w:style>
  <w:style w:type="paragraph" w:customStyle="1" w:styleId="B8339DA74413485E897F4932682C3305">
    <w:name w:val="B8339DA74413485E897F4932682C3305"/>
    <w:rsid w:val="00025DB2"/>
  </w:style>
  <w:style w:type="paragraph" w:customStyle="1" w:styleId="96B357368FDA437C9189F41D6A6E0A6F">
    <w:name w:val="96B357368FDA437C9189F41D6A6E0A6F"/>
    <w:rsid w:val="00025DB2"/>
  </w:style>
  <w:style w:type="paragraph" w:customStyle="1" w:styleId="B2C6642C75B346C9BB664B212009EB9D">
    <w:name w:val="B2C6642C75B346C9BB664B212009EB9D"/>
    <w:rsid w:val="00025DB2"/>
  </w:style>
  <w:style w:type="paragraph" w:customStyle="1" w:styleId="01351EB387244995AE04BF526489D420">
    <w:name w:val="01351EB387244995AE04BF526489D420"/>
    <w:rsid w:val="00025DB2"/>
  </w:style>
  <w:style w:type="paragraph" w:customStyle="1" w:styleId="9BCCE10F5BCC4F568EA17899967FC858">
    <w:name w:val="9BCCE10F5BCC4F568EA17899967FC858"/>
    <w:rsid w:val="00025DB2"/>
  </w:style>
  <w:style w:type="paragraph" w:customStyle="1" w:styleId="F055B8798D164326A45CA1E44D330BA3">
    <w:name w:val="F055B8798D164326A45CA1E44D330BA3"/>
    <w:rsid w:val="00025DB2"/>
  </w:style>
  <w:style w:type="paragraph" w:customStyle="1" w:styleId="2D54E313E5FB47FBB0A99F6CEB33FF2F">
    <w:name w:val="2D54E313E5FB47FBB0A99F6CEB33FF2F"/>
    <w:rsid w:val="00025DB2"/>
  </w:style>
  <w:style w:type="paragraph" w:customStyle="1" w:styleId="AB1399ED06574ABCA7C16F617E09963F">
    <w:name w:val="AB1399ED06574ABCA7C16F617E09963F"/>
    <w:rsid w:val="00025DB2"/>
  </w:style>
  <w:style w:type="paragraph" w:customStyle="1" w:styleId="CA2E811F0E804BFDACC27C4CCB37119D">
    <w:name w:val="CA2E811F0E804BFDACC27C4CCB37119D"/>
    <w:rsid w:val="00025DB2"/>
  </w:style>
  <w:style w:type="paragraph" w:customStyle="1" w:styleId="B76BB009111D4E43B6483325CEF6CC28">
    <w:name w:val="B76BB009111D4E43B6483325CEF6CC28"/>
    <w:rsid w:val="00025DB2"/>
  </w:style>
  <w:style w:type="paragraph" w:customStyle="1" w:styleId="A9E4B970FB31475D864BE9E8EBF0FBC1">
    <w:name w:val="A9E4B970FB31475D864BE9E8EBF0FBC1"/>
    <w:rsid w:val="00025DB2"/>
  </w:style>
  <w:style w:type="paragraph" w:customStyle="1" w:styleId="D702EFB521104C20A773F54D61B605A7">
    <w:name w:val="D702EFB521104C20A773F54D61B605A7"/>
    <w:rsid w:val="00025DB2"/>
  </w:style>
  <w:style w:type="paragraph" w:customStyle="1" w:styleId="5A7B1AA352694C0DA76DE4B898F2F49B">
    <w:name w:val="5A7B1AA352694C0DA76DE4B898F2F49B"/>
    <w:rsid w:val="00025DB2"/>
  </w:style>
  <w:style w:type="paragraph" w:customStyle="1" w:styleId="D835DCC1A2E64ABE8F56AF71FABCE3F5">
    <w:name w:val="D835DCC1A2E64ABE8F56AF71FABCE3F5"/>
    <w:rsid w:val="00025DB2"/>
  </w:style>
  <w:style w:type="paragraph" w:customStyle="1" w:styleId="D55D33D172F144CEB1533364D5922199">
    <w:name w:val="D55D33D172F144CEB1533364D5922199"/>
    <w:rsid w:val="00025DB2"/>
  </w:style>
  <w:style w:type="paragraph" w:customStyle="1" w:styleId="1ECA4DBEC42549ED9705914AC1BA32C8">
    <w:name w:val="1ECA4DBEC42549ED9705914AC1BA32C8"/>
    <w:rsid w:val="00025DB2"/>
  </w:style>
  <w:style w:type="paragraph" w:customStyle="1" w:styleId="13188F8C88544CE183133851F807926E">
    <w:name w:val="13188F8C88544CE183133851F807926E"/>
    <w:rsid w:val="00025DB2"/>
  </w:style>
  <w:style w:type="paragraph" w:customStyle="1" w:styleId="6F92A2FCF7C04F82B9953299C0D825C5">
    <w:name w:val="6F92A2FCF7C04F82B9953299C0D825C5"/>
    <w:rsid w:val="00025DB2"/>
  </w:style>
  <w:style w:type="paragraph" w:customStyle="1" w:styleId="9281B456F5994B59B69E47A58236F82D">
    <w:name w:val="9281B456F5994B59B69E47A58236F82D"/>
    <w:rsid w:val="00025DB2"/>
  </w:style>
  <w:style w:type="paragraph" w:customStyle="1" w:styleId="0AB90ABECF3841D9B18ECC5EB79C0DBD">
    <w:name w:val="0AB90ABECF3841D9B18ECC5EB79C0DBD"/>
    <w:rsid w:val="00025DB2"/>
  </w:style>
  <w:style w:type="paragraph" w:customStyle="1" w:styleId="A3D35A040B154E8F9A8F791216070274">
    <w:name w:val="A3D35A040B154E8F9A8F791216070274"/>
    <w:rsid w:val="00025DB2"/>
  </w:style>
  <w:style w:type="paragraph" w:customStyle="1" w:styleId="D7D5B75B1FA740BABDEFE1FE6B30E590">
    <w:name w:val="D7D5B75B1FA740BABDEFE1FE6B30E590"/>
    <w:rsid w:val="00025DB2"/>
  </w:style>
  <w:style w:type="paragraph" w:customStyle="1" w:styleId="20772C120C644A5E92E9C104F06A1C93">
    <w:name w:val="20772C120C644A5E92E9C104F06A1C93"/>
    <w:rsid w:val="00025DB2"/>
  </w:style>
  <w:style w:type="paragraph" w:customStyle="1" w:styleId="E611F24D3B80413D8CDD8CDBDB7C74ED">
    <w:name w:val="E611F24D3B80413D8CDD8CDBDB7C74ED"/>
    <w:rsid w:val="00025DB2"/>
  </w:style>
  <w:style w:type="paragraph" w:customStyle="1" w:styleId="8ED998114EBE44A68200B4135A50169F">
    <w:name w:val="8ED998114EBE44A68200B4135A50169F"/>
    <w:rsid w:val="00025DB2"/>
  </w:style>
  <w:style w:type="paragraph" w:customStyle="1" w:styleId="1CAFCC4D222D4BBF97D5EE93E9F824A2">
    <w:name w:val="1CAFCC4D222D4BBF97D5EE93E9F824A2"/>
    <w:rsid w:val="00025DB2"/>
  </w:style>
  <w:style w:type="paragraph" w:customStyle="1" w:styleId="1F6E1906198544A1836D2DCFB021D779">
    <w:name w:val="1F6E1906198544A1836D2DCFB021D779"/>
    <w:rsid w:val="00025DB2"/>
  </w:style>
  <w:style w:type="paragraph" w:customStyle="1" w:styleId="9ABB91E5D1A746D1B9FA0E961A1716AD">
    <w:name w:val="9ABB91E5D1A746D1B9FA0E961A1716AD"/>
    <w:rsid w:val="00025DB2"/>
  </w:style>
  <w:style w:type="paragraph" w:customStyle="1" w:styleId="8489F13FF37243D886349CAEF5F6C79A">
    <w:name w:val="8489F13FF37243D886349CAEF5F6C79A"/>
    <w:rsid w:val="00025DB2"/>
  </w:style>
  <w:style w:type="paragraph" w:customStyle="1" w:styleId="A537F840E3E04FE6ACBC286564E0B11F">
    <w:name w:val="A537F840E3E04FE6ACBC286564E0B11F"/>
    <w:rsid w:val="00025DB2"/>
  </w:style>
  <w:style w:type="paragraph" w:customStyle="1" w:styleId="B7CC1921EA844621849925DDDAC28BD5">
    <w:name w:val="B7CC1921EA844621849925DDDAC28BD5"/>
    <w:rsid w:val="00025DB2"/>
  </w:style>
  <w:style w:type="paragraph" w:customStyle="1" w:styleId="161C81CCBE9E496D897C4C3337EA0328">
    <w:name w:val="161C81CCBE9E496D897C4C3337EA0328"/>
    <w:rsid w:val="00025DB2"/>
  </w:style>
  <w:style w:type="paragraph" w:customStyle="1" w:styleId="99E57921AB6448D3B915A8B3DD901074">
    <w:name w:val="99E57921AB6448D3B915A8B3DD901074"/>
    <w:rsid w:val="00025DB2"/>
  </w:style>
  <w:style w:type="paragraph" w:customStyle="1" w:styleId="FD1C7F7ABF5241C9A8EFC5A74BD2B433">
    <w:name w:val="FD1C7F7ABF5241C9A8EFC5A74BD2B433"/>
    <w:rsid w:val="00025DB2"/>
  </w:style>
  <w:style w:type="paragraph" w:customStyle="1" w:styleId="07A0F4B1C8BC420898535809C1E4A529">
    <w:name w:val="07A0F4B1C8BC420898535809C1E4A529"/>
    <w:rsid w:val="00025DB2"/>
  </w:style>
  <w:style w:type="paragraph" w:customStyle="1" w:styleId="983ACDCB4B134DB981286D7B54A50BB0">
    <w:name w:val="983ACDCB4B134DB981286D7B54A50BB0"/>
    <w:rsid w:val="00025DB2"/>
  </w:style>
  <w:style w:type="paragraph" w:customStyle="1" w:styleId="38DECC04ACF64B74AE9F344FE6E58A3A">
    <w:name w:val="38DECC04ACF64B74AE9F344FE6E58A3A"/>
    <w:rsid w:val="00025DB2"/>
  </w:style>
  <w:style w:type="paragraph" w:customStyle="1" w:styleId="777341FE41CA491BB9E65B0DC44FFB72">
    <w:name w:val="777341FE41CA491BB9E65B0DC44FFB72"/>
    <w:rsid w:val="00025DB2"/>
  </w:style>
  <w:style w:type="paragraph" w:customStyle="1" w:styleId="FCAFDE1A4B9D4A7A86A9373CD1678CCF">
    <w:name w:val="FCAFDE1A4B9D4A7A86A9373CD1678CCF"/>
    <w:rsid w:val="00025DB2"/>
  </w:style>
  <w:style w:type="paragraph" w:customStyle="1" w:styleId="E7E55E059FC14955B092ABB04FF9DD4B">
    <w:name w:val="E7E55E059FC14955B092ABB04FF9DD4B"/>
    <w:rsid w:val="00025DB2"/>
  </w:style>
  <w:style w:type="paragraph" w:customStyle="1" w:styleId="D9A1973C631E49FDB9489CFA012EB886">
    <w:name w:val="D9A1973C631E49FDB9489CFA012EB886"/>
    <w:rsid w:val="00025DB2"/>
  </w:style>
  <w:style w:type="paragraph" w:customStyle="1" w:styleId="2D944ED2FCB34129BCC9E4A2410CF8E7">
    <w:name w:val="2D944ED2FCB34129BCC9E4A2410CF8E7"/>
    <w:rsid w:val="00025DB2"/>
  </w:style>
  <w:style w:type="paragraph" w:customStyle="1" w:styleId="866E85E5B1E548B88AA0C216AAC563D2">
    <w:name w:val="866E85E5B1E548B88AA0C216AAC563D2"/>
    <w:rsid w:val="00025DB2"/>
  </w:style>
  <w:style w:type="paragraph" w:customStyle="1" w:styleId="0DE583F7B5654412A495241786E3D8EB">
    <w:name w:val="0DE583F7B5654412A495241786E3D8EB"/>
    <w:rsid w:val="00025DB2"/>
  </w:style>
  <w:style w:type="paragraph" w:customStyle="1" w:styleId="29C92051B72041BDAE696B65746F1132">
    <w:name w:val="29C92051B72041BDAE696B65746F1132"/>
    <w:rsid w:val="00025DB2"/>
  </w:style>
  <w:style w:type="paragraph" w:customStyle="1" w:styleId="F016BC2F1DF24EC6A553832ACF77E81F">
    <w:name w:val="F016BC2F1DF24EC6A553832ACF77E81F"/>
    <w:rsid w:val="00025DB2"/>
  </w:style>
  <w:style w:type="paragraph" w:customStyle="1" w:styleId="8E91F6A39B8849B79E121EA81E61156B">
    <w:name w:val="8E91F6A39B8849B79E121EA81E61156B"/>
    <w:rsid w:val="00025DB2"/>
  </w:style>
  <w:style w:type="paragraph" w:customStyle="1" w:styleId="4493C28F150B48209BB5C086F15E44C2">
    <w:name w:val="4493C28F150B48209BB5C086F15E44C2"/>
    <w:rsid w:val="00025DB2"/>
  </w:style>
  <w:style w:type="paragraph" w:customStyle="1" w:styleId="B14D5552538344659966EF6692D74289">
    <w:name w:val="B14D5552538344659966EF6692D74289"/>
    <w:rsid w:val="00025DB2"/>
  </w:style>
  <w:style w:type="paragraph" w:customStyle="1" w:styleId="5F487DF599424E00B8F391D6B2DFB0AB">
    <w:name w:val="5F487DF599424E00B8F391D6B2DFB0AB"/>
    <w:rsid w:val="00025DB2"/>
  </w:style>
  <w:style w:type="paragraph" w:customStyle="1" w:styleId="AFBBA6C2158846568E9884F496780D65">
    <w:name w:val="AFBBA6C2158846568E9884F496780D65"/>
    <w:rsid w:val="00025DB2"/>
  </w:style>
  <w:style w:type="paragraph" w:customStyle="1" w:styleId="602A642D2B8F44E3B42424BC485E7647">
    <w:name w:val="602A642D2B8F44E3B42424BC485E7647"/>
    <w:rsid w:val="00025DB2"/>
  </w:style>
  <w:style w:type="paragraph" w:customStyle="1" w:styleId="86A6531E2612416C842BCA846D736649">
    <w:name w:val="86A6531E2612416C842BCA846D736649"/>
    <w:rsid w:val="00025DB2"/>
  </w:style>
  <w:style w:type="paragraph" w:customStyle="1" w:styleId="A9B12AE73EF244019AB14C39E19449B5">
    <w:name w:val="A9B12AE73EF244019AB14C39E19449B5"/>
    <w:rsid w:val="00025DB2"/>
  </w:style>
  <w:style w:type="paragraph" w:customStyle="1" w:styleId="3367EEE277054F9B9FEB3E6510FBFCEC">
    <w:name w:val="3367EEE277054F9B9FEB3E6510FBFCEC"/>
    <w:rsid w:val="00025DB2"/>
  </w:style>
  <w:style w:type="paragraph" w:customStyle="1" w:styleId="F1941F4C65234390B7EBB47633BDFA2E">
    <w:name w:val="F1941F4C65234390B7EBB47633BDFA2E"/>
    <w:rsid w:val="00025DB2"/>
  </w:style>
  <w:style w:type="paragraph" w:customStyle="1" w:styleId="810914F1FE524EB89E0222D2622C1B73">
    <w:name w:val="810914F1FE524EB89E0222D2622C1B73"/>
    <w:rsid w:val="00025DB2"/>
  </w:style>
  <w:style w:type="paragraph" w:customStyle="1" w:styleId="72AEA643166344908E16272F9789D700">
    <w:name w:val="72AEA643166344908E16272F9789D700"/>
    <w:rsid w:val="00025DB2"/>
  </w:style>
  <w:style w:type="paragraph" w:customStyle="1" w:styleId="3F91E78E84D041A2AFB80FD885AEE2B4">
    <w:name w:val="3F91E78E84D041A2AFB80FD885AEE2B4"/>
    <w:rsid w:val="00025DB2"/>
  </w:style>
  <w:style w:type="paragraph" w:customStyle="1" w:styleId="C99CADC59D664E6BB6F6DA97E260B894">
    <w:name w:val="C99CADC59D664E6BB6F6DA97E260B894"/>
    <w:rsid w:val="00025DB2"/>
  </w:style>
  <w:style w:type="paragraph" w:customStyle="1" w:styleId="B5C48500C13F495CACA8B970EB7F62B9">
    <w:name w:val="B5C48500C13F495CACA8B970EB7F62B9"/>
    <w:rsid w:val="00025DB2"/>
  </w:style>
  <w:style w:type="paragraph" w:customStyle="1" w:styleId="E64E77D28150431E95B0E1879EF01D05">
    <w:name w:val="E64E77D28150431E95B0E1879EF01D05"/>
    <w:rsid w:val="00025DB2"/>
  </w:style>
  <w:style w:type="paragraph" w:customStyle="1" w:styleId="8B5EB1A297CB4F5890DFD764209B422F">
    <w:name w:val="8B5EB1A297CB4F5890DFD764209B422F"/>
    <w:rsid w:val="00025DB2"/>
  </w:style>
  <w:style w:type="paragraph" w:customStyle="1" w:styleId="7A9E3A294A8F4F2DA11B810EFF00E86D">
    <w:name w:val="7A9E3A294A8F4F2DA11B810EFF00E86D"/>
    <w:rsid w:val="00025DB2"/>
  </w:style>
  <w:style w:type="paragraph" w:customStyle="1" w:styleId="721FCB5DBE1F4F168506FEFB8D8ACFB5">
    <w:name w:val="721FCB5DBE1F4F168506FEFB8D8ACFB5"/>
    <w:rsid w:val="00025DB2"/>
  </w:style>
  <w:style w:type="paragraph" w:customStyle="1" w:styleId="BCA50F2CEDD641F4837D8852A12BC86D">
    <w:name w:val="BCA50F2CEDD641F4837D8852A12BC86D"/>
    <w:rsid w:val="00025DB2"/>
  </w:style>
  <w:style w:type="paragraph" w:customStyle="1" w:styleId="630A9D12E1A74296A1ADB65EAD6F1F74">
    <w:name w:val="630A9D12E1A74296A1ADB65EAD6F1F74"/>
    <w:rsid w:val="00025DB2"/>
  </w:style>
  <w:style w:type="paragraph" w:customStyle="1" w:styleId="1E30043F3A7D48D6B0B8B5F1F8E10ED6">
    <w:name w:val="1E30043F3A7D48D6B0B8B5F1F8E10ED6"/>
    <w:rsid w:val="00025DB2"/>
  </w:style>
  <w:style w:type="paragraph" w:customStyle="1" w:styleId="02CF4DCB8109418EBC8002B9F87B7A73">
    <w:name w:val="02CF4DCB8109418EBC8002B9F87B7A73"/>
    <w:rsid w:val="00025DB2"/>
  </w:style>
  <w:style w:type="paragraph" w:customStyle="1" w:styleId="BBAEA5DE64A2466497C6F1527F2B635A">
    <w:name w:val="BBAEA5DE64A2466497C6F1527F2B635A"/>
    <w:rsid w:val="00025DB2"/>
  </w:style>
  <w:style w:type="paragraph" w:customStyle="1" w:styleId="D949A514992B48A9B0C5C76767A12AF7">
    <w:name w:val="D949A514992B48A9B0C5C76767A12AF7"/>
    <w:rsid w:val="00025DB2"/>
  </w:style>
  <w:style w:type="paragraph" w:customStyle="1" w:styleId="1F9D8F6B361244B59A7C0C7BA04E35AB">
    <w:name w:val="1F9D8F6B361244B59A7C0C7BA04E35AB"/>
    <w:rsid w:val="00025DB2"/>
  </w:style>
  <w:style w:type="paragraph" w:customStyle="1" w:styleId="23DEAD35561A46A59E9A9DCEB62F8796">
    <w:name w:val="23DEAD35561A46A59E9A9DCEB62F8796"/>
    <w:rsid w:val="00025DB2"/>
  </w:style>
  <w:style w:type="paragraph" w:customStyle="1" w:styleId="ADC42F5002704F03B54CB0799060D874">
    <w:name w:val="ADC42F5002704F03B54CB0799060D874"/>
    <w:rsid w:val="00025DB2"/>
  </w:style>
  <w:style w:type="paragraph" w:customStyle="1" w:styleId="046A2A399F08431F8D1A324BB385C41E">
    <w:name w:val="046A2A399F08431F8D1A324BB385C41E"/>
    <w:rsid w:val="00025DB2"/>
  </w:style>
  <w:style w:type="paragraph" w:customStyle="1" w:styleId="0F25ABDA97D1497EB3DF3E06B8C2D90C">
    <w:name w:val="0F25ABDA97D1497EB3DF3E06B8C2D90C"/>
    <w:rsid w:val="00025DB2"/>
  </w:style>
  <w:style w:type="paragraph" w:customStyle="1" w:styleId="5C5D5DA7F9E54B5397FE86A0FEB9A8FE">
    <w:name w:val="5C5D5DA7F9E54B5397FE86A0FEB9A8FE"/>
    <w:rsid w:val="00025DB2"/>
  </w:style>
  <w:style w:type="paragraph" w:customStyle="1" w:styleId="0621F07D502F41B9BCBE1B0F6F3CB9C9">
    <w:name w:val="0621F07D502F41B9BCBE1B0F6F3CB9C9"/>
    <w:rsid w:val="00025DB2"/>
  </w:style>
  <w:style w:type="paragraph" w:customStyle="1" w:styleId="AB5DB81CB02F410CA71A29AA20705E94">
    <w:name w:val="AB5DB81CB02F410CA71A29AA20705E94"/>
    <w:rsid w:val="00025DB2"/>
  </w:style>
  <w:style w:type="paragraph" w:customStyle="1" w:styleId="E3DBFBA62A054B84BE23E32B0F82546E">
    <w:name w:val="E3DBFBA62A054B84BE23E32B0F82546E"/>
    <w:rsid w:val="00025DB2"/>
  </w:style>
  <w:style w:type="paragraph" w:customStyle="1" w:styleId="E654DCAB319B4CD4B01E29D75DEAC027">
    <w:name w:val="E654DCAB319B4CD4B01E29D75DEAC027"/>
    <w:rsid w:val="00025DB2"/>
  </w:style>
  <w:style w:type="paragraph" w:customStyle="1" w:styleId="570EB593D940426E8705FD8598EEE3AE">
    <w:name w:val="570EB593D940426E8705FD8598EEE3AE"/>
    <w:rsid w:val="00025DB2"/>
  </w:style>
  <w:style w:type="paragraph" w:customStyle="1" w:styleId="9FDFB9E807904F0586D102F34B95A641">
    <w:name w:val="9FDFB9E807904F0586D102F34B95A641"/>
    <w:rsid w:val="00025DB2"/>
  </w:style>
  <w:style w:type="paragraph" w:customStyle="1" w:styleId="8B5D138C1D1945B18094564803CDC713">
    <w:name w:val="8B5D138C1D1945B18094564803CDC713"/>
    <w:rsid w:val="00025DB2"/>
  </w:style>
  <w:style w:type="paragraph" w:customStyle="1" w:styleId="18FE85A16C7F451791478C2A0538C3F9">
    <w:name w:val="18FE85A16C7F451791478C2A0538C3F9"/>
    <w:rsid w:val="00025DB2"/>
  </w:style>
  <w:style w:type="paragraph" w:customStyle="1" w:styleId="60007DF8AF6F4A688212264820F04B371">
    <w:name w:val="60007DF8AF6F4A688212264820F04B37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6816B616F04EBCBF2DFC34649C43A21">
    <w:name w:val="9F6816B616F04EBCBF2DFC34649C43A2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323A3C12B25458DBC7A261D3C3B97731">
    <w:name w:val="A323A3C12B25458DBC7A261D3C3B9773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1D3F6C245854935BCE0FE80625DB9091">
    <w:name w:val="01D3F6C245854935BCE0FE80625DB909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DF06F7F5F5D4906BA66A6A6C8D56AFC1">
    <w:name w:val="DDF06F7F5F5D4906BA66A6A6C8D56AFC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DBE16BDCAD43D79F77F11AD9D9FB371">
    <w:name w:val="FDDBE16BDCAD43D79F77F11AD9D9FB37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68FDC04CC0A4FD3949C9CCB68927C5A">
    <w:name w:val="168FDC04CC0A4FD3949C9CCB68927C5A"/>
    <w:rsid w:val="00CE0B6F"/>
  </w:style>
  <w:style w:type="paragraph" w:customStyle="1" w:styleId="4FC9EEB5D183409BB9778F99CF209517">
    <w:name w:val="4FC9EEB5D183409BB9778F99CF209517"/>
    <w:rsid w:val="00CE0B6F"/>
  </w:style>
  <w:style w:type="paragraph" w:customStyle="1" w:styleId="ED2C545D5BC0467D9593B5CF14A1A0BD">
    <w:name w:val="ED2C545D5BC0467D9593B5CF14A1A0BD"/>
    <w:rsid w:val="00CE0B6F"/>
  </w:style>
  <w:style w:type="paragraph" w:customStyle="1" w:styleId="3C9236578FF640768AF4002A826C5265">
    <w:name w:val="3C9236578FF640768AF4002A826C5265"/>
    <w:rsid w:val="00CE0B6F"/>
  </w:style>
  <w:style w:type="paragraph" w:customStyle="1" w:styleId="82FD27A194A24CD2B2977C83C8803156">
    <w:name w:val="82FD27A194A24CD2B2977C83C8803156"/>
    <w:rsid w:val="00CE0B6F"/>
  </w:style>
  <w:style w:type="paragraph" w:customStyle="1" w:styleId="19C9B71BFB8B4C289A7602B8E3848EB5">
    <w:name w:val="19C9B71BFB8B4C289A7602B8E3848EB5"/>
    <w:rsid w:val="00CE0B6F"/>
  </w:style>
  <w:style w:type="paragraph" w:customStyle="1" w:styleId="08AB21435F5B43C49D47F6657B76C6BB">
    <w:name w:val="08AB21435F5B43C49D47F6657B76C6BB"/>
    <w:rsid w:val="00CE0B6F"/>
  </w:style>
  <w:style w:type="paragraph" w:customStyle="1" w:styleId="6C3FD8E1317147DBBDA71BF62C24AD87">
    <w:name w:val="6C3FD8E1317147DBBDA71BF62C24AD87"/>
    <w:rsid w:val="00CE0B6F"/>
  </w:style>
  <w:style w:type="paragraph" w:customStyle="1" w:styleId="15074556CD5C49BAA385B604CCA91556">
    <w:name w:val="15074556CD5C49BAA385B604CCA91556"/>
    <w:rsid w:val="00CE0B6F"/>
  </w:style>
  <w:style w:type="paragraph" w:customStyle="1" w:styleId="986CB9C561284089860D8984A2D79705">
    <w:name w:val="986CB9C561284089860D8984A2D79705"/>
    <w:rsid w:val="00CE0B6F"/>
  </w:style>
  <w:style w:type="paragraph" w:customStyle="1" w:styleId="FBADB704936347749A942A0399058EFF">
    <w:name w:val="FBADB704936347749A942A0399058EFF"/>
    <w:rsid w:val="00CE0B6F"/>
  </w:style>
  <w:style w:type="paragraph" w:customStyle="1" w:styleId="5121188E301E498FA2948BA0162369E2">
    <w:name w:val="5121188E301E498FA2948BA0162369E2"/>
    <w:rsid w:val="00CE0B6F"/>
  </w:style>
  <w:style w:type="paragraph" w:customStyle="1" w:styleId="1D7CC4CB04F64A418FB205DF9A6BDBD6">
    <w:name w:val="1D7CC4CB04F64A418FB205DF9A6BDBD6"/>
    <w:rsid w:val="00CE0B6F"/>
  </w:style>
  <w:style w:type="paragraph" w:customStyle="1" w:styleId="FFE3687955354C96A3D8E9FE52D0806A">
    <w:name w:val="FFE3687955354C96A3D8E9FE52D0806A"/>
    <w:rsid w:val="00CE0B6F"/>
  </w:style>
  <w:style w:type="paragraph" w:customStyle="1" w:styleId="348182471A474775A0B61D8E020EBAAA">
    <w:name w:val="348182471A474775A0B61D8E020EBAAA"/>
    <w:rsid w:val="00CE0B6F"/>
  </w:style>
  <w:style w:type="paragraph" w:customStyle="1" w:styleId="F73C40FF3B6F4EB5AB0C4E22348FFE9C">
    <w:name w:val="F73C40FF3B6F4EB5AB0C4E22348FFE9C"/>
    <w:rsid w:val="00CE0B6F"/>
  </w:style>
  <w:style w:type="paragraph" w:customStyle="1" w:styleId="50D984C9156F4802B156D287F8160FDB">
    <w:name w:val="50D984C9156F4802B156D287F8160FDB"/>
    <w:rsid w:val="00CE0B6F"/>
  </w:style>
  <w:style w:type="paragraph" w:customStyle="1" w:styleId="22AAA3F695FF4C8BAD1ED200F4972E9F">
    <w:name w:val="22AAA3F695FF4C8BAD1ED200F4972E9F"/>
    <w:rsid w:val="00CE0B6F"/>
  </w:style>
  <w:style w:type="paragraph" w:customStyle="1" w:styleId="BAF3B523570A4D77A2E0C2E5A0E098A5">
    <w:name w:val="BAF3B523570A4D77A2E0C2E5A0E098A5"/>
    <w:rsid w:val="00CE0B6F"/>
  </w:style>
  <w:style w:type="paragraph" w:customStyle="1" w:styleId="BE83A809776744309394ED18AE9191B2">
    <w:name w:val="BE83A809776744309394ED18AE9191B2"/>
    <w:rsid w:val="00CE0B6F"/>
  </w:style>
  <w:style w:type="paragraph" w:customStyle="1" w:styleId="FDFF5692BDC644408D544177F06EC285">
    <w:name w:val="FDFF5692BDC644408D544177F06EC285"/>
    <w:rsid w:val="00CE0B6F"/>
  </w:style>
  <w:style w:type="paragraph" w:customStyle="1" w:styleId="DC4289580E1D43D0AB2854F14F9EC7FA">
    <w:name w:val="DC4289580E1D43D0AB2854F14F9EC7FA"/>
    <w:rsid w:val="00CE0B6F"/>
  </w:style>
  <w:style w:type="paragraph" w:customStyle="1" w:styleId="53F0881C065742438FC7B6E13A9353DC">
    <w:name w:val="53F0881C065742438FC7B6E13A9353DC"/>
    <w:rsid w:val="00CE0B6F"/>
  </w:style>
  <w:style w:type="paragraph" w:customStyle="1" w:styleId="0365D828FE214A2FA863ABF074157A0A">
    <w:name w:val="0365D828FE214A2FA863ABF074157A0A"/>
    <w:rsid w:val="00CE0B6F"/>
  </w:style>
  <w:style w:type="paragraph" w:customStyle="1" w:styleId="1BC6BA32507C4ABD8CFBCA229E66B190">
    <w:name w:val="1BC6BA32507C4ABD8CFBCA229E66B190"/>
    <w:rsid w:val="00CE0B6F"/>
  </w:style>
  <w:style w:type="paragraph" w:customStyle="1" w:styleId="0BE8E8C0C53D405A93CA8A5CB1AB585F">
    <w:name w:val="0BE8E8C0C53D405A93CA8A5CB1AB585F"/>
    <w:rsid w:val="00CE0B6F"/>
  </w:style>
  <w:style w:type="paragraph" w:customStyle="1" w:styleId="1E1E9ECF479D431B9740D084F16637E3">
    <w:name w:val="1E1E9ECF479D431B9740D084F16637E3"/>
    <w:rsid w:val="00CE0B6F"/>
  </w:style>
  <w:style w:type="paragraph" w:customStyle="1" w:styleId="BC81A4A835564785A050E4D3BD142110">
    <w:name w:val="BC81A4A835564785A050E4D3BD142110"/>
    <w:rsid w:val="00CE0B6F"/>
  </w:style>
  <w:style w:type="paragraph" w:customStyle="1" w:styleId="68CE3267F4D844E4A23B4225FFF96C04">
    <w:name w:val="68CE3267F4D844E4A23B4225FFF96C04"/>
    <w:rsid w:val="00CE0B6F"/>
  </w:style>
  <w:style w:type="paragraph" w:customStyle="1" w:styleId="AC19F30D2AF94F809B99F077269CC4F8">
    <w:name w:val="AC19F30D2AF94F809B99F077269CC4F8"/>
    <w:rsid w:val="00CE0B6F"/>
  </w:style>
  <w:style w:type="paragraph" w:customStyle="1" w:styleId="016F91D0D935422F966E9EF2BC6D2527">
    <w:name w:val="016F91D0D935422F966E9EF2BC6D2527"/>
    <w:rsid w:val="00CE0B6F"/>
  </w:style>
  <w:style w:type="paragraph" w:customStyle="1" w:styleId="60B84C066F1E475184E2E189A26DD1A2">
    <w:name w:val="60B84C066F1E475184E2E189A26DD1A2"/>
    <w:rsid w:val="00CE0B6F"/>
  </w:style>
  <w:style w:type="paragraph" w:customStyle="1" w:styleId="114E8426344649DB89BAC1E486EE1E88">
    <w:name w:val="114E8426344649DB89BAC1E486EE1E88"/>
    <w:rsid w:val="00CE0B6F"/>
  </w:style>
  <w:style w:type="paragraph" w:customStyle="1" w:styleId="71EE2A31AC404CA3A7D5BD33704C7CD0">
    <w:name w:val="71EE2A31AC404CA3A7D5BD33704C7CD0"/>
    <w:rsid w:val="00CE0B6F"/>
  </w:style>
  <w:style w:type="paragraph" w:customStyle="1" w:styleId="46B88A9903D6491CB9C2A6CABA248D9B">
    <w:name w:val="46B88A9903D6491CB9C2A6CABA248D9B"/>
    <w:rsid w:val="00CE0B6F"/>
  </w:style>
  <w:style w:type="paragraph" w:customStyle="1" w:styleId="6F45916D394B4D60B0A52CDF320EEB28">
    <w:name w:val="6F45916D394B4D60B0A52CDF320EEB28"/>
    <w:rsid w:val="00CE0B6F"/>
  </w:style>
  <w:style w:type="paragraph" w:customStyle="1" w:styleId="00078C245DC74FE98269C3A7E22FD167">
    <w:name w:val="00078C245DC74FE98269C3A7E22FD167"/>
    <w:rsid w:val="00CE0B6F"/>
  </w:style>
  <w:style w:type="paragraph" w:customStyle="1" w:styleId="D2092902D8EC47C8A60481289C827E70">
    <w:name w:val="D2092902D8EC47C8A60481289C827E70"/>
    <w:rsid w:val="00CE0B6F"/>
  </w:style>
  <w:style w:type="paragraph" w:customStyle="1" w:styleId="CACF4F3BF4964BDA981440BD956FE0B4">
    <w:name w:val="CACF4F3BF4964BDA981440BD956FE0B4"/>
    <w:rsid w:val="00CE0B6F"/>
  </w:style>
  <w:style w:type="paragraph" w:customStyle="1" w:styleId="494D363A550D4111AD80529BC31AFB99">
    <w:name w:val="494D363A550D4111AD80529BC31AFB99"/>
    <w:rsid w:val="00CE0B6F"/>
  </w:style>
  <w:style w:type="paragraph" w:customStyle="1" w:styleId="B4605BF1DA274B5899D718AB0B272B7D">
    <w:name w:val="B4605BF1DA274B5899D718AB0B272B7D"/>
    <w:rsid w:val="00CE0B6F"/>
  </w:style>
  <w:style w:type="paragraph" w:customStyle="1" w:styleId="23288770E3E94977A6864647020A0192">
    <w:name w:val="23288770E3E94977A6864647020A0192"/>
    <w:rsid w:val="00CE0B6F"/>
  </w:style>
  <w:style w:type="paragraph" w:customStyle="1" w:styleId="F829A90772CE48F38A724012679A78EB">
    <w:name w:val="F829A90772CE48F38A724012679A78EB"/>
    <w:rsid w:val="00CE0B6F"/>
  </w:style>
  <w:style w:type="paragraph" w:customStyle="1" w:styleId="9B1799A1A7454708A88C53AAB4D921A1">
    <w:name w:val="9B1799A1A7454708A88C53AAB4D921A1"/>
    <w:rsid w:val="00CE0B6F"/>
  </w:style>
  <w:style w:type="paragraph" w:customStyle="1" w:styleId="7ACA665562904A32840B3C7D4CA7E805">
    <w:name w:val="7ACA665562904A32840B3C7D4CA7E805"/>
    <w:rsid w:val="00CE0B6F"/>
  </w:style>
  <w:style w:type="paragraph" w:customStyle="1" w:styleId="44170E634DD7435BB06D1CCC022DA67F">
    <w:name w:val="44170E634DD7435BB06D1CCC022DA67F"/>
    <w:rsid w:val="00CE0B6F"/>
  </w:style>
  <w:style w:type="paragraph" w:customStyle="1" w:styleId="071B9560EC0B4FB19A82A5351149597B">
    <w:name w:val="071B9560EC0B4FB19A82A5351149597B"/>
    <w:rsid w:val="00CE0B6F"/>
  </w:style>
  <w:style w:type="paragraph" w:customStyle="1" w:styleId="2F183A00A7B84F96A15C456100AB6F26">
    <w:name w:val="2F183A00A7B84F96A15C456100AB6F26"/>
    <w:rsid w:val="00CE0B6F"/>
  </w:style>
  <w:style w:type="paragraph" w:customStyle="1" w:styleId="04E769A2F1564E7DB60EB78D0A2FDBF5">
    <w:name w:val="04E769A2F1564E7DB60EB78D0A2FDBF5"/>
    <w:rsid w:val="00CE0B6F"/>
  </w:style>
  <w:style w:type="paragraph" w:customStyle="1" w:styleId="8B5A061C816649138C2148C0DD1025CF">
    <w:name w:val="8B5A061C816649138C2148C0DD1025CF"/>
    <w:rsid w:val="00CE0B6F"/>
  </w:style>
  <w:style w:type="paragraph" w:customStyle="1" w:styleId="58CFA6623D79451B9484F7C593ACEB29">
    <w:name w:val="58CFA6623D79451B9484F7C593ACEB29"/>
    <w:rsid w:val="00CE0B6F"/>
  </w:style>
  <w:style w:type="paragraph" w:customStyle="1" w:styleId="6FB5909F49A2435DAC9A44BC4D477E85">
    <w:name w:val="6FB5909F49A2435DAC9A44BC4D477E85"/>
    <w:rsid w:val="00CE0B6F"/>
  </w:style>
  <w:style w:type="paragraph" w:customStyle="1" w:styleId="F34ED824070541A385879F6F04F66A06">
    <w:name w:val="F34ED824070541A385879F6F04F66A06"/>
    <w:rsid w:val="00CE0B6F"/>
  </w:style>
  <w:style w:type="paragraph" w:customStyle="1" w:styleId="BB0944EA2C584541A47B4454527533DC">
    <w:name w:val="BB0944EA2C584541A47B4454527533DC"/>
    <w:rsid w:val="00CE0B6F"/>
  </w:style>
  <w:style w:type="paragraph" w:customStyle="1" w:styleId="FD9A2A8D713143DBA3E2AC19E1EB9DBA">
    <w:name w:val="FD9A2A8D713143DBA3E2AC19E1EB9DBA"/>
    <w:rsid w:val="00CE0B6F"/>
  </w:style>
  <w:style w:type="paragraph" w:customStyle="1" w:styleId="343C3541810F409487D7CF44286345EF">
    <w:name w:val="343C3541810F409487D7CF44286345EF"/>
    <w:rsid w:val="00CE0B6F"/>
  </w:style>
  <w:style w:type="paragraph" w:customStyle="1" w:styleId="53A57533152D437C86EF815D4EEEA3FA">
    <w:name w:val="53A57533152D437C86EF815D4EEEA3FA"/>
    <w:rsid w:val="00CE0B6F"/>
  </w:style>
  <w:style w:type="paragraph" w:customStyle="1" w:styleId="88E99EDAC51040079266CBCDC5FCBC27">
    <w:name w:val="88E99EDAC51040079266CBCDC5FCBC27"/>
    <w:rsid w:val="00CE0B6F"/>
  </w:style>
  <w:style w:type="paragraph" w:customStyle="1" w:styleId="C5376958F72545EAB2C5365C8CE5EC0B">
    <w:name w:val="C5376958F72545EAB2C5365C8CE5EC0B"/>
    <w:rsid w:val="00CE0B6F"/>
  </w:style>
  <w:style w:type="paragraph" w:customStyle="1" w:styleId="7421475E427B46B3B560AAD549BBAF2B">
    <w:name w:val="7421475E427B46B3B560AAD549BBAF2B"/>
    <w:rsid w:val="00CE0B6F"/>
  </w:style>
  <w:style w:type="paragraph" w:customStyle="1" w:styleId="738938D009D84034A2F90BA2FC4DA611">
    <w:name w:val="738938D009D84034A2F90BA2FC4DA611"/>
    <w:rsid w:val="00CE0B6F"/>
  </w:style>
  <w:style w:type="paragraph" w:customStyle="1" w:styleId="F4D0A894F45240859A814405104F575C">
    <w:name w:val="F4D0A894F45240859A814405104F575C"/>
    <w:rsid w:val="00CE0B6F"/>
  </w:style>
  <w:style w:type="paragraph" w:customStyle="1" w:styleId="DF2B0BCCD00E4F63A66BE2EA44052894">
    <w:name w:val="DF2B0BCCD00E4F63A66BE2EA44052894"/>
    <w:rsid w:val="00CE0B6F"/>
  </w:style>
  <w:style w:type="paragraph" w:customStyle="1" w:styleId="87907EB0D94F4817AD97A3674B7CA4E7">
    <w:name w:val="87907EB0D94F4817AD97A3674B7CA4E7"/>
    <w:rsid w:val="00CE0B6F"/>
  </w:style>
  <w:style w:type="paragraph" w:customStyle="1" w:styleId="DE5F78BDED5D44A2813A0F5BCDF242D4">
    <w:name w:val="DE5F78BDED5D44A2813A0F5BCDF242D4"/>
    <w:rsid w:val="00CE0B6F"/>
  </w:style>
  <w:style w:type="paragraph" w:customStyle="1" w:styleId="2F8018A242FC4B5DB85D684E48A49888">
    <w:name w:val="2F8018A242FC4B5DB85D684E48A49888"/>
    <w:rsid w:val="00CE0B6F"/>
  </w:style>
  <w:style w:type="paragraph" w:customStyle="1" w:styleId="11C27DC2205D4E239FC437B20FE86A43">
    <w:name w:val="11C27DC2205D4E239FC437B20FE86A43"/>
    <w:rsid w:val="00CE0B6F"/>
  </w:style>
  <w:style w:type="paragraph" w:customStyle="1" w:styleId="604DAC270C994736A13B8251771F26CD">
    <w:name w:val="604DAC270C994736A13B8251771F26CD"/>
    <w:rsid w:val="00CE0B6F"/>
  </w:style>
  <w:style w:type="paragraph" w:customStyle="1" w:styleId="0C65A07F2A9C47A3BA7F80E6860783A3">
    <w:name w:val="0C65A07F2A9C47A3BA7F80E6860783A3"/>
    <w:rsid w:val="00CE0B6F"/>
  </w:style>
  <w:style w:type="paragraph" w:customStyle="1" w:styleId="F285FB0C73A04D3ABDFF85445248EABB">
    <w:name w:val="F285FB0C73A04D3ABDFF85445248EABB"/>
    <w:rsid w:val="00CE0B6F"/>
  </w:style>
  <w:style w:type="paragraph" w:customStyle="1" w:styleId="4F6847A3C79349CBB3079D3D5565BDDB">
    <w:name w:val="4F6847A3C79349CBB3079D3D5565BDDB"/>
    <w:rsid w:val="00CE0B6F"/>
  </w:style>
  <w:style w:type="paragraph" w:customStyle="1" w:styleId="FBF3BBE0CF59429EBD3BB2847CFEC031">
    <w:name w:val="FBF3BBE0CF59429EBD3BB2847CFEC031"/>
    <w:rsid w:val="00CE0B6F"/>
  </w:style>
  <w:style w:type="paragraph" w:customStyle="1" w:styleId="AB990B336F384F4AB8BC2E827E635081">
    <w:name w:val="AB990B336F384F4AB8BC2E827E635081"/>
    <w:rsid w:val="00CE0B6F"/>
  </w:style>
  <w:style w:type="paragraph" w:customStyle="1" w:styleId="DB339C012BFB400BB29F75E9ACF7F9F6">
    <w:name w:val="DB339C012BFB400BB29F75E9ACF7F9F6"/>
    <w:rsid w:val="00CE0B6F"/>
  </w:style>
  <w:style w:type="paragraph" w:customStyle="1" w:styleId="E3E3822739D541B4B2DD44C5730DD350">
    <w:name w:val="E3E3822739D541B4B2DD44C5730DD350"/>
    <w:rsid w:val="00CE0B6F"/>
  </w:style>
  <w:style w:type="paragraph" w:customStyle="1" w:styleId="4C2D9480BCFD41D79603B7153B30AE00">
    <w:name w:val="4C2D9480BCFD41D79603B7153B30AE00"/>
    <w:rsid w:val="00CE0B6F"/>
  </w:style>
  <w:style w:type="paragraph" w:customStyle="1" w:styleId="E94BCC40D1BE4EB6938345A84255C600">
    <w:name w:val="E94BCC40D1BE4EB6938345A84255C600"/>
    <w:rsid w:val="00CE0B6F"/>
  </w:style>
  <w:style w:type="paragraph" w:customStyle="1" w:styleId="91B970631A7C4E08A87829F9C0B51B35">
    <w:name w:val="91B970631A7C4E08A87829F9C0B51B35"/>
    <w:rsid w:val="00CE0B6F"/>
  </w:style>
  <w:style w:type="paragraph" w:customStyle="1" w:styleId="9657AFFC44434638AE706D7337AC4960">
    <w:name w:val="9657AFFC44434638AE706D7337AC4960"/>
    <w:rsid w:val="00CE0B6F"/>
  </w:style>
  <w:style w:type="paragraph" w:customStyle="1" w:styleId="2F78C647BE4045208662BBAE87258A0D">
    <w:name w:val="2F78C647BE4045208662BBAE87258A0D"/>
    <w:rsid w:val="00CE0B6F"/>
  </w:style>
  <w:style w:type="paragraph" w:customStyle="1" w:styleId="754DCE4DCE334D6B93A3108A4A9FF8F0">
    <w:name w:val="754DCE4DCE334D6B93A3108A4A9FF8F0"/>
    <w:rsid w:val="00CE0B6F"/>
  </w:style>
  <w:style w:type="paragraph" w:customStyle="1" w:styleId="B787F90716AF420098B0DC4E063852BE">
    <w:name w:val="B787F90716AF420098B0DC4E063852BE"/>
    <w:rsid w:val="00CE0B6F"/>
  </w:style>
  <w:style w:type="paragraph" w:customStyle="1" w:styleId="74107550FC0F4C47848BC969176673A9">
    <w:name w:val="74107550FC0F4C47848BC969176673A9"/>
    <w:rsid w:val="00CE0B6F"/>
  </w:style>
  <w:style w:type="paragraph" w:customStyle="1" w:styleId="B08DECEFBDC54AFB9E56A3FFC89BF208">
    <w:name w:val="B08DECEFBDC54AFB9E56A3FFC89BF208"/>
    <w:rsid w:val="00CE0B6F"/>
  </w:style>
  <w:style w:type="paragraph" w:customStyle="1" w:styleId="18C4937EA3304CCAA0D227FF4B928354">
    <w:name w:val="18C4937EA3304CCAA0D227FF4B928354"/>
    <w:rsid w:val="00CE0B6F"/>
  </w:style>
  <w:style w:type="paragraph" w:customStyle="1" w:styleId="224C823234CB44E7BA5F609DCDC78529">
    <w:name w:val="224C823234CB44E7BA5F609DCDC78529"/>
    <w:rsid w:val="00CE0B6F"/>
  </w:style>
  <w:style w:type="paragraph" w:customStyle="1" w:styleId="B3AFF9B2988A43AA8979099E818B9C37">
    <w:name w:val="B3AFF9B2988A43AA8979099E818B9C37"/>
    <w:rsid w:val="00CE0B6F"/>
  </w:style>
  <w:style w:type="paragraph" w:customStyle="1" w:styleId="398BF6B33DD04B59A28726AA9193B11E">
    <w:name w:val="398BF6B33DD04B59A28726AA9193B11E"/>
    <w:rsid w:val="00CE0B6F"/>
  </w:style>
  <w:style w:type="paragraph" w:customStyle="1" w:styleId="083FEE0DCC604F1F9C7BCEB0609C28F2">
    <w:name w:val="083FEE0DCC604F1F9C7BCEB0609C28F2"/>
    <w:rsid w:val="00CE0B6F"/>
  </w:style>
  <w:style w:type="paragraph" w:customStyle="1" w:styleId="52EAE5CD983E430C930EF1C685762F07">
    <w:name w:val="52EAE5CD983E430C930EF1C685762F07"/>
    <w:rsid w:val="00CE0B6F"/>
  </w:style>
  <w:style w:type="paragraph" w:customStyle="1" w:styleId="6936B3CE02C94F458AB2B3F8FFA57FF4">
    <w:name w:val="6936B3CE02C94F458AB2B3F8FFA57FF4"/>
    <w:rsid w:val="00CE0B6F"/>
  </w:style>
  <w:style w:type="paragraph" w:customStyle="1" w:styleId="BEDBC62D28F24BC99867A703F8C0A7F6">
    <w:name w:val="BEDBC62D28F24BC99867A703F8C0A7F6"/>
    <w:rsid w:val="00CE0B6F"/>
  </w:style>
  <w:style w:type="paragraph" w:customStyle="1" w:styleId="9FA5B4EAF16643B9BD3C28C9DAB0C8B1">
    <w:name w:val="9FA5B4EAF16643B9BD3C28C9DAB0C8B1"/>
    <w:rsid w:val="00CE0B6F"/>
  </w:style>
  <w:style w:type="paragraph" w:customStyle="1" w:styleId="08AA7E1F3093470B8C07E4FD34AA32BE">
    <w:name w:val="08AA7E1F3093470B8C07E4FD34AA32BE"/>
    <w:rsid w:val="00CE0B6F"/>
  </w:style>
  <w:style w:type="paragraph" w:customStyle="1" w:styleId="92D26B94C3004C9AA3F4F0FBB96060F0">
    <w:name w:val="92D26B94C3004C9AA3F4F0FBB96060F0"/>
    <w:rsid w:val="00CE0B6F"/>
  </w:style>
  <w:style w:type="paragraph" w:customStyle="1" w:styleId="5F4A55AA67B14163B641BEAF23FDD772">
    <w:name w:val="5F4A55AA67B14163B641BEAF23FDD772"/>
    <w:rsid w:val="00CE0B6F"/>
  </w:style>
  <w:style w:type="paragraph" w:customStyle="1" w:styleId="1875A175A5A64FB393D08C732425B44D">
    <w:name w:val="1875A175A5A64FB393D08C732425B44D"/>
    <w:rsid w:val="00CE0B6F"/>
  </w:style>
  <w:style w:type="paragraph" w:customStyle="1" w:styleId="EB2318295F0041F7AA7B21C31A4B829A">
    <w:name w:val="EB2318295F0041F7AA7B21C31A4B829A"/>
    <w:rsid w:val="00CE0B6F"/>
  </w:style>
  <w:style w:type="paragraph" w:customStyle="1" w:styleId="795F145C1B844BBEA28559C77826C00F">
    <w:name w:val="795F145C1B844BBEA28559C77826C00F"/>
    <w:rsid w:val="00CE0B6F"/>
  </w:style>
  <w:style w:type="paragraph" w:customStyle="1" w:styleId="BE3637EEC6FF4B6BA083383E7C715620">
    <w:name w:val="BE3637EEC6FF4B6BA083383E7C715620"/>
    <w:rsid w:val="00CE0B6F"/>
  </w:style>
  <w:style w:type="paragraph" w:customStyle="1" w:styleId="7AEB11E4EEA749498F9C627D3BC6EF6F">
    <w:name w:val="7AEB11E4EEA749498F9C627D3BC6EF6F"/>
    <w:rsid w:val="00CE0B6F"/>
  </w:style>
  <w:style w:type="paragraph" w:customStyle="1" w:styleId="E0894245D9A04A7E83DE791B38C19BFB">
    <w:name w:val="E0894245D9A04A7E83DE791B38C19BFB"/>
    <w:rsid w:val="00CE0B6F"/>
  </w:style>
  <w:style w:type="paragraph" w:customStyle="1" w:styleId="12A53605890942048C6C8F75559A113E">
    <w:name w:val="12A53605890942048C6C8F75559A113E"/>
    <w:rsid w:val="00CE0B6F"/>
  </w:style>
  <w:style w:type="paragraph" w:customStyle="1" w:styleId="2347E6035C8444DD986E7EC98A580DDB">
    <w:name w:val="2347E6035C8444DD986E7EC98A580DDB"/>
    <w:rsid w:val="00CE0B6F"/>
  </w:style>
  <w:style w:type="paragraph" w:customStyle="1" w:styleId="384EF1F0F11A441C844B7C7F21695F31">
    <w:name w:val="384EF1F0F11A441C844B7C7F21695F31"/>
    <w:rsid w:val="00CE0B6F"/>
  </w:style>
  <w:style w:type="paragraph" w:customStyle="1" w:styleId="4B00B156DF8042B2B2A6D34B58250F1E">
    <w:name w:val="4B00B156DF8042B2B2A6D34B58250F1E"/>
    <w:rsid w:val="00CE0B6F"/>
  </w:style>
  <w:style w:type="paragraph" w:customStyle="1" w:styleId="6E90F6C7603C4EF3AC772038680AE349">
    <w:name w:val="6E90F6C7603C4EF3AC772038680AE349"/>
    <w:rsid w:val="00CE0B6F"/>
  </w:style>
  <w:style w:type="paragraph" w:customStyle="1" w:styleId="B880952346864A06A56525003A525BAD">
    <w:name w:val="B880952346864A06A56525003A525BAD"/>
    <w:rsid w:val="00CE0B6F"/>
  </w:style>
  <w:style w:type="paragraph" w:customStyle="1" w:styleId="59EE7606784848DB9E828B49231488A6">
    <w:name w:val="59EE7606784848DB9E828B49231488A6"/>
    <w:rsid w:val="00CE0B6F"/>
  </w:style>
  <w:style w:type="paragraph" w:customStyle="1" w:styleId="6B8C3B0B86924A9986BDC9F762A73AD1">
    <w:name w:val="6B8C3B0B86924A9986BDC9F762A73AD1"/>
    <w:rsid w:val="00CE0B6F"/>
  </w:style>
  <w:style w:type="paragraph" w:customStyle="1" w:styleId="89AB6528D68D4EFAAD22509B2167AE99">
    <w:name w:val="89AB6528D68D4EFAAD22509B2167AE99"/>
    <w:rsid w:val="00CE0B6F"/>
  </w:style>
  <w:style w:type="paragraph" w:customStyle="1" w:styleId="13EB93EA6C51473283871D7C9025B4D4">
    <w:name w:val="13EB93EA6C51473283871D7C9025B4D4"/>
    <w:rsid w:val="00CE0B6F"/>
  </w:style>
  <w:style w:type="paragraph" w:customStyle="1" w:styleId="A7616CEEC4EA4789A900B1A162654FCE">
    <w:name w:val="A7616CEEC4EA4789A900B1A162654FCE"/>
    <w:rsid w:val="00CE0B6F"/>
  </w:style>
  <w:style w:type="paragraph" w:customStyle="1" w:styleId="C7A4439476E042F2BC868C86B282C6F6">
    <w:name w:val="C7A4439476E042F2BC868C86B282C6F6"/>
    <w:rsid w:val="00CE0B6F"/>
  </w:style>
  <w:style w:type="paragraph" w:customStyle="1" w:styleId="2625A722ACE548498A183BB8E4E3F10B">
    <w:name w:val="2625A722ACE548498A183BB8E4E3F10B"/>
    <w:rsid w:val="00CE0B6F"/>
  </w:style>
  <w:style w:type="paragraph" w:customStyle="1" w:styleId="86F5B4A30C1A46B7A1F6E0FD04BF4B21">
    <w:name w:val="86F5B4A30C1A46B7A1F6E0FD04BF4B21"/>
    <w:rsid w:val="00CE0B6F"/>
  </w:style>
  <w:style w:type="paragraph" w:customStyle="1" w:styleId="A6B6262B40C046E2B1135C3B27AE7E3A">
    <w:name w:val="A6B6262B40C046E2B1135C3B27AE7E3A"/>
    <w:rsid w:val="00CE0B6F"/>
  </w:style>
  <w:style w:type="paragraph" w:customStyle="1" w:styleId="76DE4F61C81F4F069BDA423CC2284171">
    <w:name w:val="76DE4F61C81F4F069BDA423CC2284171"/>
    <w:rsid w:val="00CE0B6F"/>
  </w:style>
  <w:style w:type="paragraph" w:customStyle="1" w:styleId="D1D9ACB759744C3FB28639F912E24B75">
    <w:name w:val="D1D9ACB759744C3FB28639F912E24B75"/>
    <w:rsid w:val="00CE0B6F"/>
  </w:style>
  <w:style w:type="paragraph" w:customStyle="1" w:styleId="55D47D21A28E45B8AB547715C66D845B">
    <w:name w:val="55D47D21A28E45B8AB547715C66D845B"/>
    <w:rsid w:val="00CE0B6F"/>
  </w:style>
  <w:style w:type="paragraph" w:customStyle="1" w:styleId="17A3D2FF972747BDA6002FB48EE2C27B">
    <w:name w:val="17A3D2FF972747BDA6002FB48EE2C27B"/>
    <w:rsid w:val="00CE0B6F"/>
  </w:style>
  <w:style w:type="paragraph" w:customStyle="1" w:styleId="A4A2E5EA127A428CB65315F443B9022A">
    <w:name w:val="A4A2E5EA127A428CB65315F443B9022A"/>
    <w:rsid w:val="00CE0B6F"/>
  </w:style>
  <w:style w:type="paragraph" w:customStyle="1" w:styleId="70188CF5E9BA40EA877E0DD79E66F24D">
    <w:name w:val="70188CF5E9BA40EA877E0DD79E66F24D"/>
    <w:rsid w:val="00CE0B6F"/>
  </w:style>
  <w:style w:type="paragraph" w:customStyle="1" w:styleId="FBD2DA97AD3F4852B95320A878AE1B69">
    <w:name w:val="FBD2DA97AD3F4852B95320A878AE1B69"/>
    <w:rsid w:val="00CE0B6F"/>
  </w:style>
  <w:style w:type="paragraph" w:customStyle="1" w:styleId="FAE675CD521741E8B1078959832368B2">
    <w:name w:val="FAE675CD521741E8B1078959832368B2"/>
    <w:rsid w:val="00CE0B6F"/>
  </w:style>
  <w:style w:type="paragraph" w:customStyle="1" w:styleId="C7EC48B8845C403FAD4E62FA8914BDE0">
    <w:name w:val="C7EC48B8845C403FAD4E62FA8914BDE0"/>
    <w:rsid w:val="00CE0B6F"/>
  </w:style>
  <w:style w:type="paragraph" w:customStyle="1" w:styleId="FCDE39943C0A4504AE1D55E9CE43E417">
    <w:name w:val="FCDE39943C0A4504AE1D55E9CE43E417"/>
    <w:rsid w:val="00CE0B6F"/>
  </w:style>
  <w:style w:type="paragraph" w:customStyle="1" w:styleId="F801D10CA5B546A0B34CCEEF6DADDA13">
    <w:name w:val="F801D10CA5B546A0B34CCEEF6DADDA13"/>
    <w:rsid w:val="00CE0B6F"/>
  </w:style>
  <w:style w:type="paragraph" w:customStyle="1" w:styleId="B15AE750523F4A3EBF08B2B58E8A8C24">
    <w:name w:val="B15AE750523F4A3EBF08B2B58E8A8C24"/>
    <w:rsid w:val="00CE0B6F"/>
  </w:style>
  <w:style w:type="paragraph" w:customStyle="1" w:styleId="A2979954168241128827AA96C28077EC">
    <w:name w:val="A2979954168241128827AA96C28077EC"/>
    <w:rsid w:val="00CE0B6F"/>
  </w:style>
  <w:style w:type="paragraph" w:customStyle="1" w:styleId="4FC9EEB5D183409BB9778F99CF2095171">
    <w:name w:val="4FC9EEB5D183409BB9778F99CF209517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2C545D5BC0467D9593B5CF14A1A0BD1">
    <w:name w:val="ED2C545D5BC0467D9593B5CF14A1A0BD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9C9B71BFB8B4C289A7602B8E3848EB51">
    <w:name w:val="19C9B71BFB8B4C289A7602B8E3848EB5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AB21435F5B43C49D47F6657B76C6BB1">
    <w:name w:val="08AB21435F5B43C49D47F6657B76C6BB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074556CD5C49BAA385B604CCA915561">
    <w:name w:val="15074556CD5C49BAA385B604CCA91556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86CB9C561284089860D8984A2D797051">
    <w:name w:val="986CB9C561284089860D8984A2D79705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FE3687955354C96A3D8E9FE52D0806A1">
    <w:name w:val="FFE3687955354C96A3D8E9FE52D0806A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8182471A474775A0B61D8E020EBAAA1">
    <w:name w:val="348182471A474775A0B61D8E020EBAAA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F45916D394B4D60B0A52CDF320EEB281">
    <w:name w:val="6F45916D394B4D60B0A52CDF320EEB28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078C245DC74FE98269C3A7E22FD1671">
    <w:name w:val="00078C245DC74FE98269C3A7E22FD167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2092902D8EC47C8A60481289C827E701">
    <w:name w:val="D2092902D8EC47C8A60481289C827E70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F2B0BCCD00E4F63A66BE2EA440528941">
    <w:name w:val="DF2B0BCCD00E4F63A66BE2EA44052894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A516946C9C4183BC92D4B1FE506BC9">
    <w:name w:val="E5A516946C9C4183BC92D4B1FE506BC9"/>
    <w:rsid w:val="00CE0B6F"/>
  </w:style>
  <w:style w:type="paragraph" w:customStyle="1" w:styleId="E39DC5CAAE6B4530AA3CA85225C3BE98">
    <w:name w:val="E39DC5CAAE6B4530AA3CA85225C3BE98"/>
    <w:rsid w:val="006252A3"/>
  </w:style>
  <w:style w:type="paragraph" w:customStyle="1" w:styleId="449E374190E64641B973E798C3DC83B4">
    <w:name w:val="449E374190E64641B973E798C3DC83B4"/>
    <w:rsid w:val="006252A3"/>
  </w:style>
  <w:style w:type="paragraph" w:customStyle="1" w:styleId="0F3E619C35BC491C819FA30E6FC6B81A">
    <w:name w:val="0F3E619C35BC491C819FA30E6FC6B81A"/>
    <w:rsid w:val="006252A3"/>
  </w:style>
  <w:style w:type="paragraph" w:customStyle="1" w:styleId="75D651B1711B400A93032579CA4A7D1C">
    <w:name w:val="75D651B1711B400A93032579CA4A7D1C"/>
    <w:rsid w:val="006252A3"/>
  </w:style>
  <w:style w:type="paragraph" w:customStyle="1" w:styleId="852B17CBFE854E6F94077184DA86F960">
    <w:name w:val="852B17CBFE854E6F94077184DA86F960"/>
    <w:rsid w:val="006252A3"/>
  </w:style>
  <w:style w:type="paragraph" w:customStyle="1" w:styleId="F27D90A0170A4044B65C2398324E14A0">
    <w:name w:val="F27D90A0170A4044B65C2398324E14A0"/>
    <w:rsid w:val="006252A3"/>
  </w:style>
  <w:style w:type="paragraph" w:customStyle="1" w:styleId="638E96C8CAAD4E99941A912D06C9599F">
    <w:name w:val="638E96C8CAAD4E99941A912D06C9599F"/>
    <w:rsid w:val="006252A3"/>
  </w:style>
  <w:style w:type="paragraph" w:customStyle="1" w:styleId="DABE014428F54656A2F4FDB218B39D8D">
    <w:name w:val="DABE014428F54656A2F4FDB218B39D8D"/>
    <w:rsid w:val="006252A3"/>
  </w:style>
  <w:style w:type="paragraph" w:customStyle="1" w:styleId="3B85A2215AF4409E84E2D1954AD91A54">
    <w:name w:val="3B85A2215AF4409E84E2D1954AD91A54"/>
    <w:rsid w:val="006252A3"/>
  </w:style>
  <w:style w:type="paragraph" w:customStyle="1" w:styleId="E2A1E47DEEE94E84844A2FB37A427D4B">
    <w:name w:val="E2A1E47DEEE94E84844A2FB37A427D4B"/>
    <w:rsid w:val="006252A3"/>
  </w:style>
  <w:style w:type="paragraph" w:customStyle="1" w:styleId="FDDB762F0B4B4985896BD9B6015B40B1">
    <w:name w:val="FDDB762F0B4B4985896BD9B6015B40B1"/>
    <w:rsid w:val="006252A3"/>
  </w:style>
  <w:style w:type="paragraph" w:customStyle="1" w:styleId="1EEA7512E6DF46C7A442FAEC774BD5A1">
    <w:name w:val="1EEA7512E6DF46C7A442FAEC774BD5A1"/>
    <w:rsid w:val="006252A3"/>
  </w:style>
  <w:style w:type="paragraph" w:customStyle="1" w:styleId="32DBE46B4FF24F03B4B5B55AC2513A20">
    <w:name w:val="32DBE46B4FF24F03B4B5B55AC2513A20"/>
    <w:rsid w:val="006252A3"/>
  </w:style>
  <w:style w:type="paragraph" w:customStyle="1" w:styleId="7953FD51F3984BA4B04E0314DA0792A3">
    <w:name w:val="7953FD51F3984BA4B04E0314DA0792A3"/>
    <w:rsid w:val="006252A3"/>
  </w:style>
  <w:style w:type="paragraph" w:customStyle="1" w:styleId="B99FE652974B4D1C88800ADD2AE17BB9">
    <w:name w:val="B99FE652974B4D1C88800ADD2AE17BB9"/>
    <w:rsid w:val="006252A3"/>
  </w:style>
  <w:style w:type="paragraph" w:customStyle="1" w:styleId="56E65E605ACB4F75BCD3B94753813DF6">
    <w:name w:val="56E65E605ACB4F75BCD3B94753813DF6"/>
    <w:rsid w:val="006252A3"/>
  </w:style>
  <w:style w:type="paragraph" w:customStyle="1" w:styleId="3357EB2F1CA2499DBE9447FA1F33412A">
    <w:name w:val="3357EB2F1CA2499DBE9447FA1F33412A"/>
    <w:rsid w:val="006252A3"/>
  </w:style>
  <w:style w:type="paragraph" w:customStyle="1" w:styleId="7D36CF3DC52846B4BB23E13BCAD6912F">
    <w:name w:val="7D36CF3DC52846B4BB23E13BCAD6912F"/>
    <w:rsid w:val="006252A3"/>
  </w:style>
  <w:style w:type="paragraph" w:customStyle="1" w:styleId="49620667D55843B3BC4D9C31D7399890">
    <w:name w:val="49620667D55843B3BC4D9C31D7399890"/>
    <w:rsid w:val="006252A3"/>
  </w:style>
  <w:style w:type="paragraph" w:customStyle="1" w:styleId="346559A678FE42568BC296ABEDBFDD89">
    <w:name w:val="346559A678FE42568BC296ABEDBFDD89"/>
    <w:rsid w:val="006252A3"/>
  </w:style>
  <w:style w:type="paragraph" w:customStyle="1" w:styleId="CAF122D698954FCD9ED719A24689017E">
    <w:name w:val="CAF122D698954FCD9ED719A24689017E"/>
    <w:rsid w:val="006252A3"/>
  </w:style>
  <w:style w:type="paragraph" w:customStyle="1" w:styleId="27D240114F9C47189F2E7C5045CEF7FD">
    <w:name w:val="27D240114F9C47189F2E7C5045CEF7FD"/>
    <w:rsid w:val="006252A3"/>
  </w:style>
  <w:style w:type="paragraph" w:customStyle="1" w:styleId="9E8FBF4A195E48859B56736980328C8F">
    <w:name w:val="9E8FBF4A195E48859B56736980328C8F"/>
    <w:rsid w:val="006252A3"/>
  </w:style>
  <w:style w:type="paragraph" w:customStyle="1" w:styleId="AEA4F69E3F614EB594D23D96B17D4F05">
    <w:name w:val="AEA4F69E3F614EB594D23D96B17D4F05"/>
    <w:rsid w:val="006252A3"/>
  </w:style>
  <w:style w:type="paragraph" w:customStyle="1" w:styleId="448A35CE0F034EFA88D25504251A122D">
    <w:name w:val="448A35CE0F034EFA88D25504251A122D"/>
    <w:rsid w:val="006252A3"/>
  </w:style>
  <w:style w:type="paragraph" w:customStyle="1" w:styleId="C0E9E7F9D2A146359DADD6E315E80F3E">
    <w:name w:val="C0E9E7F9D2A146359DADD6E315E80F3E"/>
    <w:rsid w:val="006252A3"/>
  </w:style>
  <w:style w:type="paragraph" w:customStyle="1" w:styleId="AC2111085707458BA40B1A9B02FDA27A">
    <w:name w:val="AC2111085707458BA40B1A9B02FDA27A"/>
    <w:rsid w:val="006252A3"/>
  </w:style>
  <w:style w:type="paragraph" w:customStyle="1" w:styleId="AFCA155973AA4EC180F4B8328ED2648E">
    <w:name w:val="AFCA155973AA4EC180F4B8328ED2648E"/>
    <w:rsid w:val="006252A3"/>
  </w:style>
  <w:style w:type="paragraph" w:customStyle="1" w:styleId="6AA108BB47B24880A54CE6650A6C041B">
    <w:name w:val="6AA108BB47B24880A54CE6650A6C041B"/>
    <w:rsid w:val="006252A3"/>
  </w:style>
  <w:style w:type="paragraph" w:customStyle="1" w:styleId="8BB85B9B389E453385F93CC5AF3DF6D4">
    <w:name w:val="8BB85B9B389E453385F93CC5AF3DF6D4"/>
    <w:rsid w:val="006252A3"/>
  </w:style>
  <w:style w:type="paragraph" w:customStyle="1" w:styleId="C31E447C0D2444768A8AF86F54784321">
    <w:name w:val="C31E447C0D2444768A8AF86F54784321"/>
    <w:rsid w:val="006252A3"/>
  </w:style>
  <w:style w:type="paragraph" w:customStyle="1" w:styleId="9988BB7BE56C4C2BA78E5227094E08FA">
    <w:name w:val="9988BB7BE56C4C2BA78E5227094E08FA"/>
    <w:rsid w:val="006252A3"/>
  </w:style>
  <w:style w:type="paragraph" w:customStyle="1" w:styleId="49B69B0D54B345E1B8F8EC2D01C0047A">
    <w:name w:val="49B69B0D54B345E1B8F8EC2D01C0047A"/>
    <w:rsid w:val="006252A3"/>
  </w:style>
  <w:style w:type="paragraph" w:customStyle="1" w:styleId="A0B90A0A36644FFEAA5F53B094CAA942">
    <w:name w:val="A0B90A0A36644FFEAA5F53B094CAA942"/>
    <w:rsid w:val="006252A3"/>
  </w:style>
  <w:style w:type="paragraph" w:customStyle="1" w:styleId="634B94CBC04F4DF491B7A4C3F8DFA1AD">
    <w:name w:val="634B94CBC04F4DF491B7A4C3F8DFA1AD"/>
    <w:rsid w:val="006252A3"/>
  </w:style>
  <w:style w:type="paragraph" w:customStyle="1" w:styleId="FC10546D15DD44ACB1457913DDD1D332">
    <w:name w:val="FC10546D15DD44ACB1457913DDD1D332"/>
    <w:rsid w:val="006252A3"/>
  </w:style>
  <w:style w:type="paragraph" w:customStyle="1" w:styleId="31B9E9ACFC1643D4806DB74BA8A64E38">
    <w:name w:val="31B9E9ACFC1643D4806DB74BA8A64E38"/>
    <w:rsid w:val="006252A3"/>
  </w:style>
  <w:style w:type="paragraph" w:customStyle="1" w:styleId="B7966D3A9F004F8684FDCC086E4B7378">
    <w:name w:val="B7966D3A9F004F8684FDCC086E4B7378"/>
    <w:rsid w:val="006252A3"/>
  </w:style>
  <w:style w:type="paragraph" w:customStyle="1" w:styleId="A8695ECB718348AD89FE73067C7ACA5C">
    <w:name w:val="A8695ECB718348AD89FE73067C7ACA5C"/>
    <w:rsid w:val="006252A3"/>
  </w:style>
  <w:style w:type="paragraph" w:customStyle="1" w:styleId="E6B3A55016494239B539A71517A770BD">
    <w:name w:val="E6B3A55016494239B539A71517A770BD"/>
    <w:rsid w:val="006252A3"/>
  </w:style>
  <w:style w:type="paragraph" w:customStyle="1" w:styleId="0850E2C2E35344F8BA4EC8CC16E90BE2">
    <w:name w:val="0850E2C2E35344F8BA4EC8CC16E90BE2"/>
    <w:rsid w:val="006252A3"/>
  </w:style>
  <w:style w:type="paragraph" w:customStyle="1" w:styleId="20D1698607114C6797A653A54469E571">
    <w:name w:val="20D1698607114C6797A653A54469E571"/>
    <w:rsid w:val="006252A3"/>
  </w:style>
  <w:style w:type="paragraph" w:customStyle="1" w:styleId="5B9F4A6C05634ACCBF93FFBCCFCCB01E">
    <w:name w:val="5B9F4A6C05634ACCBF93FFBCCFCCB01E"/>
    <w:rsid w:val="006252A3"/>
  </w:style>
  <w:style w:type="paragraph" w:customStyle="1" w:styleId="238BA73D8F3A4DB0A42ECC9D1AFD44E6">
    <w:name w:val="238BA73D8F3A4DB0A42ECC9D1AFD44E6"/>
    <w:rsid w:val="006252A3"/>
  </w:style>
  <w:style w:type="paragraph" w:customStyle="1" w:styleId="D97D1A7452924A5FB5167EDF653DE258">
    <w:name w:val="D97D1A7452924A5FB5167EDF653DE258"/>
    <w:rsid w:val="006252A3"/>
  </w:style>
  <w:style w:type="paragraph" w:customStyle="1" w:styleId="EE0DD4411423481889BFB86712D43F71">
    <w:name w:val="EE0DD4411423481889BFB86712D43F71"/>
    <w:rsid w:val="006252A3"/>
  </w:style>
  <w:style w:type="paragraph" w:customStyle="1" w:styleId="BF3F990667CF46408D9EF3A74F8C07CB">
    <w:name w:val="BF3F990667CF46408D9EF3A74F8C07CB"/>
    <w:rsid w:val="006252A3"/>
  </w:style>
  <w:style w:type="paragraph" w:customStyle="1" w:styleId="9C3CE562329F469193A4528B2D30FA52">
    <w:name w:val="9C3CE562329F469193A4528B2D30FA52"/>
    <w:rsid w:val="006252A3"/>
  </w:style>
  <w:style w:type="paragraph" w:customStyle="1" w:styleId="2CCD601FF2B14808B53B0E07CCD7C452">
    <w:name w:val="2CCD601FF2B14808B53B0E07CCD7C452"/>
    <w:rsid w:val="006252A3"/>
  </w:style>
  <w:style w:type="paragraph" w:customStyle="1" w:styleId="1F94FA50C9674C7EB5EA5DF572B3EB03">
    <w:name w:val="1F94FA50C9674C7EB5EA5DF572B3EB03"/>
    <w:rsid w:val="006252A3"/>
  </w:style>
  <w:style w:type="paragraph" w:customStyle="1" w:styleId="1949EA9DD20340249D3637ED64AAE154">
    <w:name w:val="1949EA9DD20340249D3637ED64AAE154"/>
    <w:rsid w:val="006252A3"/>
  </w:style>
  <w:style w:type="paragraph" w:customStyle="1" w:styleId="29D35A9A792D43B996FA5FB9691904D4">
    <w:name w:val="29D35A9A792D43B996FA5FB9691904D4"/>
    <w:rsid w:val="006252A3"/>
  </w:style>
  <w:style w:type="paragraph" w:customStyle="1" w:styleId="0BC32F71D5D64C19B2E694924A0F237E">
    <w:name w:val="0BC32F71D5D64C19B2E694924A0F237E"/>
    <w:rsid w:val="006252A3"/>
  </w:style>
  <w:style w:type="paragraph" w:customStyle="1" w:styleId="6388510F964C4A99BF0800709007C36C">
    <w:name w:val="6388510F964C4A99BF0800709007C36C"/>
    <w:rsid w:val="006252A3"/>
  </w:style>
  <w:style w:type="paragraph" w:customStyle="1" w:styleId="B61DA700A2FC4F6987485A1F7E2A3A6D">
    <w:name w:val="B61DA700A2FC4F6987485A1F7E2A3A6D"/>
    <w:rsid w:val="006252A3"/>
  </w:style>
  <w:style w:type="paragraph" w:customStyle="1" w:styleId="475D307B72234B6DBCFDC6AF0D6E2F2F">
    <w:name w:val="475D307B72234B6DBCFDC6AF0D6E2F2F"/>
    <w:rsid w:val="006252A3"/>
  </w:style>
  <w:style w:type="paragraph" w:customStyle="1" w:styleId="603276AE53874EBF92B73CE7A0E2796C">
    <w:name w:val="603276AE53874EBF92B73CE7A0E2796C"/>
    <w:rsid w:val="006252A3"/>
  </w:style>
  <w:style w:type="paragraph" w:customStyle="1" w:styleId="A6CA42E0DAA5499288104CF95795F71C">
    <w:name w:val="A6CA42E0DAA5499288104CF95795F71C"/>
    <w:rsid w:val="006252A3"/>
  </w:style>
  <w:style w:type="paragraph" w:customStyle="1" w:styleId="0F2F33AE614C48BCAD29CB0084D60BBE">
    <w:name w:val="0F2F33AE614C48BCAD29CB0084D60BBE"/>
    <w:rsid w:val="006252A3"/>
  </w:style>
  <w:style w:type="paragraph" w:customStyle="1" w:styleId="E2AFD705FC4340AF9F64AA64C04F7783">
    <w:name w:val="E2AFD705FC4340AF9F64AA64C04F7783"/>
    <w:rsid w:val="006252A3"/>
  </w:style>
  <w:style w:type="paragraph" w:customStyle="1" w:styleId="AA6DAF940C5B4F2C9492D4A3D22C9965">
    <w:name w:val="AA6DAF940C5B4F2C9492D4A3D22C9965"/>
    <w:rsid w:val="006252A3"/>
  </w:style>
  <w:style w:type="paragraph" w:customStyle="1" w:styleId="BF55601725FE457896ED8576B0FB51F8">
    <w:name w:val="BF55601725FE457896ED8576B0FB51F8"/>
    <w:rsid w:val="006252A3"/>
  </w:style>
  <w:style w:type="paragraph" w:customStyle="1" w:styleId="8CFF29671A1141D184EAFF23CCA44F06">
    <w:name w:val="8CFF29671A1141D184EAFF23CCA44F06"/>
    <w:rsid w:val="006252A3"/>
  </w:style>
  <w:style w:type="paragraph" w:customStyle="1" w:styleId="3A4AA3A99CAE496085C4604EA5BB71A9">
    <w:name w:val="3A4AA3A99CAE496085C4604EA5BB71A9"/>
    <w:rsid w:val="006252A3"/>
  </w:style>
  <w:style w:type="paragraph" w:customStyle="1" w:styleId="9ABE8901DCB3468689B0FC1C5294477C">
    <w:name w:val="9ABE8901DCB3468689B0FC1C5294477C"/>
    <w:rsid w:val="006252A3"/>
  </w:style>
  <w:style w:type="paragraph" w:customStyle="1" w:styleId="5CBB445E77CD43118032DC5A49B19405">
    <w:name w:val="5CBB445E77CD43118032DC5A49B19405"/>
    <w:rsid w:val="006252A3"/>
  </w:style>
  <w:style w:type="paragraph" w:customStyle="1" w:styleId="3474B3A5A9B74D4C802C9E1EC1970387">
    <w:name w:val="3474B3A5A9B74D4C802C9E1EC1970387"/>
    <w:rsid w:val="006252A3"/>
  </w:style>
  <w:style w:type="paragraph" w:customStyle="1" w:styleId="B3CF41E451E448FD9BD20812B5EBFAC1">
    <w:name w:val="B3CF41E451E448FD9BD20812B5EBFAC1"/>
    <w:rsid w:val="006252A3"/>
  </w:style>
  <w:style w:type="paragraph" w:customStyle="1" w:styleId="B382C554859740BC9610018C616A07EB">
    <w:name w:val="B382C554859740BC9610018C616A07EB"/>
    <w:rsid w:val="006252A3"/>
  </w:style>
  <w:style w:type="paragraph" w:customStyle="1" w:styleId="8097D78245424C828AA604E9F9224D98">
    <w:name w:val="8097D78245424C828AA604E9F9224D98"/>
    <w:rsid w:val="006252A3"/>
  </w:style>
  <w:style w:type="paragraph" w:customStyle="1" w:styleId="42192F8035B74389B1387F1EE948A952">
    <w:name w:val="42192F8035B74389B1387F1EE948A952"/>
    <w:rsid w:val="006252A3"/>
  </w:style>
  <w:style w:type="paragraph" w:customStyle="1" w:styleId="0FD2863DDFB34B308579387ECCA75696">
    <w:name w:val="0FD2863DDFB34B308579387ECCA75696"/>
    <w:rsid w:val="006252A3"/>
  </w:style>
  <w:style w:type="paragraph" w:customStyle="1" w:styleId="BE32BDED7AED40DCA27A13E0CB698290">
    <w:name w:val="BE32BDED7AED40DCA27A13E0CB698290"/>
    <w:rsid w:val="006252A3"/>
  </w:style>
  <w:style w:type="paragraph" w:customStyle="1" w:styleId="A3F8E66AF1C64F8FB69E03E4BCE567CA">
    <w:name w:val="A3F8E66AF1C64F8FB69E03E4BCE567CA"/>
    <w:rsid w:val="006252A3"/>
  </w:style>
  <w:style w:type="paragraph" w:customStyle="1" w:styleId="B251EEE8923F454E95CDBBE664AD4398">
    <w:name w:val="B251EEE8923F454E95CDBBE664AD4398"/>
    <w:rsid w:val="006252A3"/>
  </w:style>
  <w:style w:type="paragraph" w:customStyle="1" w:styleId="21FCFD89DE9D4347B7132C26ADB357F2">
    <w:name w:val="21FCFD89DE9D4347B7132C26ADB357F2"/>
    <w:rsid w:val="006252A3"/>
  </w:style>
  <w:style w:type="paragraph" w:customStyle="1" w:styleId="188DB99A0BB84DBDABFF31FAB358CD0C">
    <w:name w:val="188DB99A0BB84DBDABFF31FAB358CD0C"/>
    <w:rsid w:val="006252A3"/>
  </w:style>
  <w:style w:type="paragraph" w:customStyle="1" w:styleId="30FC4DE9C41D4CB0B5AB008281D57B6B">
    <w:name w:val="30FC4DE9C41D4CB0B5AB008281D57B6B"/>
    <w:rsid w:val="006252A3"/>
  </w:style>
  <w:style w:type="paragraph" w:customStyle="1" w:styleId="6CB23D49686B41768A189C41242549ED">
    <w:name w:val="6CB23D49686B41768A189C41242549ED"/>
    <w:rsid w:val="006252A3"/>
  </w:style>
  <w:style w:type="paragraph" w:customStyle="1" w:styleId="8E0B6428B5C34C38B32A78B3BF3C0AB7">
    <w:name w:val="8E0B6428B5C34C38B32A78B3BF3C0AB7"/>
    <w:rsid w:val="006252A3"/>
  </w:style>
  <w:style w:type="paragraph" w:customStyle="1" w:styleId="78630E7D96F745A8B36634392F614609">
    <w:name w:val="78630E7D96F745A8B36634392F614609"/>
    <w:rsid w:val="006252A3"/>
  </w:style>
  <w:style w:type="paragraph" w:customStyle="1" w:styleId="A8F09751D5F546DA85E906868789D11D">
    <w:name w:val="A8F09751D5F546DA85E906868789D11D"/>
    <w:rsid w:val="006252A3"/>
  </w:style>
  <w:style w:type="paragraph" w:customStyle="1" w:styleId="A117B9CF55AD43E2A4F765A6065EB8AB">
    <w:name w:val="A117B9CF55AD43E2A4F765A6065EB8AB"/>
    <w:rsid w:val="006252A3"/>
  </w:style>
  <w:style w:type="paragraph" w:customStyle="1" w:styleId="BA9DAAA31F8E4A0D941AEC08DA276EB9">
    <w:name w:val="BA9DAAA31F8E4A0D941AEC08DA276EB9"/>
    <w:rsid w:val="006252A3"/>
  </w:style>
  <w:style w:type="paragraph" w:customStyle="1" w:styleId="FCCCF2FCD5E54680B2CE206DA7DFCC4A">
    <w:name w:val="FCCCF2FCD5E54680B2CE206DA7DFCC4A"/>
    <w:rsid w:val="006252A3"/>
  </w:style>
  <w:style w:type="paragraph" w:customStyle="1" w:styleId="D78DC26D2DDC41969341DBEC74DDB97F">
    <w:name w:val="D78DC26D2DDC41969341DBEC74DDB97F"/>
    <w:rsid w:val="006252A3"/>
  </w:style>
  <w:style w:type="paragraph" w:customStyle="1" w:styleId="76BC0F1023714E64B0F0632286FFD270">
    <w:name w:val="76BC0F1023714E64B0F0632286FFD270"/>
    <w:rsid w:val="006252A3"/>
  </w:style>
  <w:style w:type="paragraph" w:customStyle="1" w:styleId="F06779F232FB453AA59DC67114D7F098">
    <w:name w:val="F06779F232FB453AA59DC67114D7F098"/>
    <w:rsid w:val="006252A3"/>
  </w:style>
  <w:style w:type="paragraph" w:customStyle="1" w:styleId="C1448CA15A8D438A84441DE10A9A0C18">
    <w:name w:val="C1448CA15A8D438A84441DE10A9A0C18"/>
    <w:rsid w:val="006252A3"/>
  </w:style>
  <w:style w:type="paragraph" w:customStyle="1" w:styleId="29BE187EBE58410E8A070A946D2A5F9E">
    <w:name w:val="29BE187EBE58410E8A070A946D2A5F9E"/>
    <w:rsid w:val="006252A3"/>
  </w:style>
  <w:style w:type="paragraph" w:customStyle="1" w:styleId="C0FD8188C7CB4A15BD5C7BEFB38F4EC3">
    <w:name w:val="C0FD8188C7CB4A15BD5C7BEFB38F4EC3"/>
    <w:rsid w:val="006252A3"/>
  </w:style>
  <w:style w:type="paragraph" w:customStyle="1" w:styleId="5BFCDBDDC976471B89B0E934EEF7C85D">
    <w:name w:val="5BFCDBDDC976471B89B0E934EEF7C85D"/>
    <w:rsid w:val="006252A3"/>
  </w:style>
  <w:style w:type="paragraph" w:customStyle="1" w:styleId="BE1AF7B5DBD545119AEE6A8D6CCAFBE6">
    <w:name w:val="BE1AF7B5DBD545119AEE6A8D6CCAFBE6"/>
    <w:rsid w:val="006252A3"/>
  </w:style>
  <w:style w:type="paragraph" w:customStyle="1" w:styleId="75DBF7444BA1425AAC1752B6B782BDE2">
    <w:name w:val="75DBF7444BA1425AAC1752B6B782BDE2"/>
    <w:rsid w:val="006252A3"/>
  </w:style>
  <w:style w:type="paragraph" w:customStyle="1" w:styleId="5F7C13CE4FEC4A2D8EF58D3782F4FD42">
    <w:name w:val="5F7C13CE4FEC4A2D8EF58D3782F4FD42"/>
    <w:rsid w:val="006252A3"/>
  </w:style>
  <w:style w:type="paragraph" w:customStyle="1" w:styleId="AF29F2F3E5DE4BEBA18EA97B2CFB61F5">
    <w:name w:val="AF29F2F3E5DE4BEBA18EA97B2CFB61F5"/>
    <w:rsid w:val="006252A3"/>
  </w:style>
  <w:style w:type="paragraph" w:customStyle="1" w:styleId="2B8EB091ECE2462D89A5958AB719D4D6">
    <w:name w:val="2B8EB091ECE2462D89A5958AB719D4D6"/>
    <w:rsid w:val="006252A3"/>
  </w:style>
  <w:style w:type="paragraph" w:customStyle="1" w:styleId="3A7101447491439A949610535EEE6BA7">
    <w:name w:val="3A7101447491439A949610535EEE6BA7"/>
    <w:rsid w:val="006252A3"/>
  </w:style>
  <w:style w:type="paragraph" w:customStyle="1" w:styleId="FEB277C26D234C05B8550237622E01F5">
    <w:name w:val="FEB277C26D234C05B8550237622E01F5"/>
    <w:rsid w:val="006252A3"/>
  </w:style>
  <w:style w:type="paragraph" w:customStyle="1" w:styleId="4FC9EEB5D183409BB9778F99CF2095172">
    <w:name w:val="4FC9EEB5D183409BB9778F99CF2095172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2C545D5BC0467D9593B5CF14A1A0BD2">
    <w:name w:val="ED2C545D5BC0467D9593B5CF14A1A0BD2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F3E619C35BC491C819FA30E6FC6B81A1">
    <w:name w:val="0F3E619C35BC491C819FA30E6FC6B81A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D651B1711B400A93032579CA4A7D1C1">
    <w:name w:val="75D651B1711B400A93032579CA4A7D1C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7D90A0170A4044B65C2398324E14A01">
    <w:name w:val="F27D90A0170A4044B65C2398324E14A0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38E96C8CAAD4E99941A912D06C9599F1">
    <w:name w:val="638E96C8CAAD4E99941A912D06C9599F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53FD51F3984BA4B04E0314DA0792A31">
    <w:name w:val="7953FD51F3984BA4B04E0314DA0792A3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7D240114F9C47189F2E7C5045CEF7FD1">
    <w:name w:val="27D240114F9C47189F2E7C5045CEF7FD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EA4F69E3F614EB594D23D96B17D4F051">
    <w:name w:val="AEA4F69E3F614EB594D23D96B17D4F05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48A35CE0F034EFA88D25504251A122D1">
    <w:name w:val="448A35CE0F034EFA88D25504251A122D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AA108BB47B24880A54CE6650A6C041B1">
    <w:name w:val="6AA108BB47B24880A54CE6650A6C041B1"/>
    <w:rsid w:val="006252A3"/>
    <w:pPr>
      <w:spacing w:after="0" w:line="240" w:lineRule="exact"/>
    </w:pPr>
    <w:rPr>
      <w:rFonts w:ascii="Verdana" w:hAnsi="Verdana"/>
      <w:sz w:val="15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Design">
  <a:themeElements>
    <a:clrScheme name="Benutzerdefiniert 5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A21220"/>
      </a:accent1>
      <a:accent2>
        <a:srgbClr val="660F14"/>
      </a:accent2>
      <a:accent3>
        <a:srgbClr val="EFEFF0"/>
      </a:accent3>
      <a:accent4>
        <a:srgbClr val="E9E9E9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21971-7C79-4D39-B80F-F53E7D282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A.47_0714_BCA_FB_Bestellschein fb-xpert.dotx</Template>
  <TotalTime>0</TotalTime>
  <Pages>6</Pages>
  <Words>824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Medienproduktion</Company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Yvonne-Test Voigt</dc:creator>
  <cp:lastModifiedBy>Yvonne-Test Voigt</cp:lastModifiedBy>
  <cp:revision>16</cp:revision>
  <cp:lastPrinted>2014-07-31T03:16:00Z</cp:lastPrinted>
  <dcterms:created xsi:type="dcterms:W3CDTF">2017-05-11T07:51:00Z</dcterms:created>
  <dcterms:modified xsi:type="dcterms:W3CDTF">2018-06-01T06:13:00Z</dcterms:modified>
</cp:coreProperties>
</file>