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81545B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3034665</wp:posOffset>
                </wp:positionH>
                <wp:positionV relativeFrom="paragraph">
                  <wp:posOffset>-932815</wp:posOffset>
                </wp:positionV>
                <wp:extent cx="2903220" cy="487680"/>
                <wp:effectExtent l="0" t="0" r="11430" b="762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22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45B" w:rsidRDefault="0081545B" w:rsidP="0081545B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38.95pt;margin-top:-73.45pt;width:228.6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" filled="f" stroked="f">
                <v:textbox inset="0,0,0,0">
                  <w:txbxContent>
                    <w:p w:rsidR="0081545B" w:rsidRDefault="0081545B" w:rsidP="0081545B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8E580A">
        <w:rPr>
          <w:b/>
          <w:caps/>
          <w:noProof/>
          <w:sz w:val="22"/>
          <w:szCs w:val="28"/>
          <w:lang w:val="en-US"/>
        </w:rPr>
        <w:t xml:space="preserve">Fragebogen </w:t>
      </w:r>
      <w:r w:rsidR="00F6532C">
        <w:rPr>
          <w:b/>
          <w:caps/>
          <w:noProof/>
          <w:sz w:val="22"/>
          <w:szCs w:val="28"/>
          <w:lang w:val="en-US"/>
        </w:rPr>
        <w:t>zum Flugrisiko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81545B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81545B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374BC9" w:rsidRDefault="00374BC9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284"/>
        <w:gridCol w:w="567"/>
        <w:gridCol w:w="661"/>
        <w:gridCol w:w="756"/>
        <w:gridCol w:w="567"/>
        <w:gridCol w:w="827"/>
        <w:gridCol w:w="449"/>
        <w:gridCol w:w="283"/>
        <w:gridCol w:w="1418"/>
      </w:tblGrid>
      <w:tr w:rsidR="005B7A62" w:rsidRPr="00C838DC" w:rsidTr="005B7A62">
        <w:trPr>
          <w:trHeight w:hRule="exact" w:val="284"/>
        </w:trPr>
        <w:tc>
          <w:tcPr>
            <w:tcW w:w="284" w:type="dxa"/>
          </w:tcPr>
          <w:p w:rsidR="005B7A62" w:rsidRPr="00677CEE" w:rsidRDefault="005B7A62" w:rsidP="0045052C">
            <w:r>
              <w:t>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B7A62" w:rsidRPr="00C838DC" w:rsidRDefault="005B7A62" w:rsidP="0045052C">
            <w:r>
              <w:t xml:space="preserve">Welche Fluglizenz(en) </w:t>
            </w:r>
            <w:r w:rsidR="00374BC9">
              <w:br/>
            </w:r>
            <w:r>
              <w:t>besitzen Sie?</w:t>
            </w:r>
          </w:p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638" w:type="dxa"/>
            <w:shd w:val="clear" w:color="auto" w:fill="auto"/>
          </w:tcPr>
          <w:p w:rsidR="005B7A62" w:rsidRDefault="00A036AA" w:rsidP="0045052C">
            <w:sdt>
              <w:sdtPr>
                <w:id w:val="1625801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7A62">
              <w:t xml:space="preserve"> PPL-</w:t>
            </w:r>
          </w:p>
        </w:tc>
        <w:sdt>
          <w:sdtPr>
            <w:id w:val="1192031433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512" w:type="dxa"/>
                <w:gridSpan w:val="3"/>
                <w:shd w:val="clear" w:color="auto" w:fill="E9E9E9"/>
              </w:tcPr>
              <w:p w:rsidR="005B7A62" w:rsidRDefault="00374BC9" w:rsidP="0045052C">
                <w:r>
                  <w:t xml:space="preserve"> </w:t>
                </w:r>
              </w:p>
            </w:tc>
          </w:sdtContent>
        </w:sdt>
        <w:tc>
          <w:tcPr>
            <w:tcW w:w="756" w:type="dxa"/>
            <w:shd w:val="clear" w:color="auto" w:fill="auto"/>
          </w:tcPr>
          <w:p w:rsidR="005B7A62" w:rsidRDefault="005B7A62" w:rsidP="0045052C">
            <w:r>
              <w:t xml:space="preserve"> </w:t>
            </w:r>
            <w:sdt>
              <w:sdtPr>
                <w:id w:val="955217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PCPL-</w:t>
            </w:r>
          </w:p>
        </w:tc>
        <w:sdt>
          <w:sdtPr>
            <w:id w:val="1110477692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394" w:type="dxa"/>
                <w:gridSpan w:val="2"/>
                <w:shd w:val="clear" w:color="auto" w:fill="E9E9E9"/>
              </w:tcPr>
              <w:p w:rsidR="005B7A62" w:rsidRDefault="00374BC9" w:rsidP="0045052C">
                <w:r>
                  <w:t xml:space="preserve"> </w:t>
                </w:r>
              </w:p>
            </w:tc>
          </w:sdtContent>
        </w:sdt>
        <w:tc>
          <w:tcPr>
            <w:tcW w:w="732" w:type="dxa"/>
            <w:gridSpan w:val="2"/>
            <w:shd w:val="clear" w:color="auto" w:fill="auto"/>
          </w:tcPr>
          <w:p w:rsidR="005B7A62" w:rsidRPr="00C838DC" w:rsidRDefault="005B7A62" w:rsidP="0045052C">
            <w:r>
              <w:t xml:space="preserve"> </w:t>
            </w:r>
            <w:sdt>
              <w:sdtPr>
                <w:id w:val="218183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ATPL-</w:t>
            </w:r>
          </w:p>
        </w:tc>
        <w:sdt>
          <w:sdtPr>
            <w:id w:val="162804641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418" w:type="dxa"/>
                <w:shd w:val="clear" w:color="auto" w:fill="E9E9E9"/>
              </w:tcPr>
              <w:p w:rsidR="005B7A62" w:rsidRPr="00C838DC" w:rsidRDefault="00374BC9" w:rsidP="0045052C">
                <w:r>
                  <w:t xml:space="preserve"> </w:t>
                </w:r>
              </w:p>
            </w:tc>
          </w:sdtContent>
        </w:sdt>
      </w:tr>
      <w:tr w:rsidR="005B7A62" w:rsidRPr="00C838DC" w:rsidTr="00F6532C">
        <w:trPr>
          <w:trHeight w:hRule="exact" w:val="57"/>
        </w:trPr>
        <w:tc>
          <w:tcPr>
            <w:tcW w:w="284" w:type="dxa"/>
            <w:shd w:val="clear" w:color="auto" w:fill="auto"/>
          </w:tcPr>
          <w:p w:rsidR="005B7A62" w:rsidRDefault="005B7A62" w:rsidP="0045052C"/>
        </w:tc>
        <w:tc>
          <w:tcPr>
            <w:tcW w:w="2410" w:type="dxa"/>
            <w:vMerge/>
            <w:shd w:val="clear" w:color="auto" w:fill="auto"/>
          </w:tcPr>
          <w:p w:rsidR="005B7A62" w:rsidRDefault="005B7A62" w:rsidP="0045052C"/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638" w:type="dxa"/>
            <w:shd w:val="clear" w:color="auto" w:fill="auto"/>
          </w:tcPr>
          <w:p w:rsidR="005B7A62" w:rsidRDefault="005B7A62" w:rsidP="0045052C"/>
        </w:tc>
        <w:tc>
          <w:tcPr>
            <w:tcW w:w="1512" w:type="dxa"/>
            <w:gridSpan w:val="3"/>
            <w:shd w:val="clear" w:color="auto" w:fill="auto"/>
          </w:tcPr>
          <w:p w:rsidR="005B7A62" w:rsidRDefault="005B7A62" w:rsidP="0045052C"/>
        </w:tc>
        <w:tc>
          <w:tcPr>
            <w:tcW w:w="756" w:type="dxa"/>
            <w:shd w:val="clear" w:color="auto" w:fill="auto"/>
          </w:tcPr>
          <w:p w:rsidR="005B7A62" w:rsidRDefault="005B7A62" w:rsidP="0045052C"/>
        </w:tc>
        <w:tc>
          <w:tcPr>
            <w:tcW w:w="1394" w:type="dxa"/>
            <w:gridSpan w:val="2"/>
            <w:shd w:val="clear" w:color="auto" w:fill="auto"/>
          </w:tcPr>
          <w:p w:rsidR="005B7A62" w:rsidRDefault="005B7A62" w:rsidP="0045052C"/>
        </w:tc>
        <w:tc>
          <w:tcPr>
            <w:tcW w:w="732" w:type="dxa"/>
            <w:gridSpan w:val="2"/>
            <w:shd w:val="clear" w:color="auto" w:fill="auto"/>
          </w:tcPr>
          <w:p w:rsidR="005B7A62" w:rsidRDefault="005B7A62" w:rsidP="0045052C"/>
        </w:tc>
        <w:tc>
          <w:tcPr>
            <w:tcW w:w="1418" w:type="dxa"/>
            <w:shd w:val="clear" w:color="auto" w:fill="auto"/>
          </w:tcPr>
          <w:p w:rsidR="005B7A62" w:rsidRPr="00C838DC" w:rsidRDefault="005B7A62" w:rsidP="0045052C"/>
        </w:tc>
      </w:tr>
      <w:tr w:rsidR="005B7A62" w:rsidRPr="00C838DC" w:rsidTr="00F6532C">
        <w:trPr>
          <w:trHeight w:val="284"/>
        </w:trPr>
        <w:tc>
          <w:tcPr>
            <w:tcW w:w="284" w:type="dxa"/>
          </w:tcPr>
          <w:p w:rsidR="005B7A62" w:rsidRDefault="005B7A62" w:rsidP="0045052C"/>
        </w:tc>
        <w:tc>
          <w:tcPr>
            <w:tcW w:w="2410" w:type="dxa"/>
            <w:vMerge/>
            <w:shd w:val="clear" w:color="auto" w:fill="auto"/>
          </w:tcPr>
          <w:p w:rsidR="005B7A62" w:rsidRDefault="005B7A62" w:rsidP="0045052C"/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922" w:type="dxa"/>
            <w:gridSpan w:val="2"/>
            <w:shd w:val="clear" w:color="auto" w:fill="auto"/>
          </w:tcPr>
          <w:p w:rsidR="005B7A62" w:rsidRDefault="00A036AA" w:rsidP="0045052C">
            <w:sdt>
              <w:sdtPr>
                <w:id w:val="-1444531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A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7A62">
              <w:t xml:space="preserve"> weitere:</w:t>
            </w:r>
          </w:p>
        </w:tc>
        <w:sdt>
          <w:sdtPr>
            <w:id w:val="-1907214579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5528" w:type="dxa"/>
                <w:gridSpan w:val="8"/>
                <w:shd w:val="clear" w:color="auto" w:fill="E9E9E9"/>
              </w:tcPr>
              <w:p w:rsidR="005B7A62" w:rsidRPr="00C838DC" w:rsidRDefault="00374BC9" w:rsidP="0045052C">
                <w:r>
                  <w:t xml:space="preserve"> </w:t>
                </w:r>
              </w:p>
            </w:tc>
          </w:sdtContent>
        </w:sdt>
      </w:tr>
      <w:tr w:rsidR="005B7A62" w:rsidRPr="00C838DC" w:rsidTr="00F6532C">
        <w:trPr>
          <w:trHeight w:hRule="exact" w:val="57"/>
        </w:trPr>
        <w:tc>
          <w:tcPr>
            <w:tcW w:w="284" w:type="dxa"/>
          </w:tcPr>
          <w:p w:rsidR="005B7A62" w:rsidRDefault="005B7A62" w:rsidP="0045052C"/>
        </w:tc>
        <w:tc>
          <w:tcPr>
            <w:tcW w:w="2410" w:type="dxa"/>
            <w:vMerge/>
            <w:shd w:val="clear" w:color="auto" w:fill="auto"/>
          </w:tcPr>
          <w:p w:rsidR="005B7A62" w:rsidRDefault="005B7A62" w:rsidP="0045052C"/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638" w:type="dxa"/>
            <w:shd w:val="clear" w:color="auto" w:fill="auto"/>
          </w:tcPr>
          <w:p w:rsidR="005B7A62" w:rsidRDefault="005B7A62" w:rsidP="0045052C"/>
        </w:tc>
        <w:tc>
          <w:tcPr>
            <w:tcW w:w="1512" w:type="dxa"/>
            <w:gridSpan w:val="3"/>
            <w:shd w:val="clear" w:color="auto" w:fill="auto"/>
          </w:tcPr>
          <w:p w:rsidR="005B7A62" w:rsidRDefault="005B7A62" w:rsidP="0045052C"/>
        </w:tc>
        <w:tc>
          <w:tcPr>
            <w:tcW w:w="756" w:type="dxa"/>
            <w:shd w:val="clear" w:color="auto" w:fill="auto"/>
          </w:tcPr>
          <w:p w:rsidR="005B7A62" w:rsidRDefault="005B7A62" w:rsidP="0045052C"/>
        </w:tc>
        <w:tc>
          <w:tcPr>
            <w:tcW w:w="1394" w:type="dxa"/>
            <w:gridSpan w:val="2"/>
            <w:shd w:val="clear" w:color="auto" w:fill="auto"/>
          </w:tcPr>
          <w:p w:rsidR="005B7A62" w:rsidRDefault="005B7A62" w:rsidP="0045052C"/>
        </w:tc>
        <w:tc>
          <w:tcPr>
            <w:tcW w:w="732" w:type="dxa"/>
            <w:gridSpan w:val="2"/>
            <w:shd w:val="clear" w:color="auto" w:fill="auto"/>
          </w:tcPr>
          <w:p w:rsidR="005B7A62" w:rsidRDefault="005B7A62" w:rsidP="0045052C"/>
        </w:tc>
        <w:tc>
          <w:tcPr>
            <w:tcW w:w="1418" w:type="dxa"/>
            <w:shd w:val="clear" w:color="auto" w:fill="auto"/>
          </w:tcPr>
          <w:p w:rsidR="005B7A62" w:rsidRPr="00C838DC" w:rsidRDefault="005B7A62" w:rsidP="0045052C"/>
        </w:tc>
      </w:tr>
      <w:tr w:rsidR="005B7A62" w:rsidRPr="00C838DC" w:rsidTr="005B7A62">
        <w:trPr>
          <w:trHeight w:val="284"/>
        </w:trPr>
        <w:tc>
          <w:tcPr>
            <w:tcW w:w="284" w:type="dxa"/>
          </w:tcPr>
          <w:p w:rsidR="005B7A62" w:rsidRDefault="005B7A62" w:rsidP="0045052C"/>
        </w:tc>
        <w:tc>
          <w:tcPr>
            <w:tcW w:w="2410" w:type="dxa"/>
            <w:vMerge/>
            <w:shd w:val="clear" w:color="auto" w:fill="auto"/>
          </w:tcPr>
          <w:p w:rsidR="005B7A62" w:rsidRDefault="005B7A62" w:rsidP="0045052C"/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1489" w:type="dxa"/>
            <w:gridSpan w:val="3"/>
            <w:shd w:val="clear" w:color="auto" w:fill="auto"/>
          </w:tcPr>
          <w:p w:rsidR="005B7A62" w:rsidRDefault="005B7A62" w:rsidP="0045052C">
            <w:r>
              <w:t>Erstellungsdatum:</w:t>
            </w:r>
          </w:p>
        </w:tc>
        <w:sdt>
          <w:sdtPr>
            <w:id w:val="112489288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417" w:type="dxa"/>
                <w:gridSpan w:val="2"/>
                <w:shd w:val="clear" w:color="auto" w:fill="E9E9E9"/>
              </w:tcPr>
              <w:p w:rsidR="005B7A62" w:rsidRDefault="00374BC9" w:rsidP="0045052C">
                <w:r>
                  <w:t xml:space="preserve"> </w:t>
                </w:r>
              </w:p>
            </w:tc>
          </w:sdtContent>
        </w:sdt>
        <w:tc>
          <w:tcPr>
            <w:tcW w:w="2126" w:type="dxa"/>
            <w:gridSpan w:val="4"/>
            <w:shd w:val="clear" w:color="auto" w:fill="auto"/>
          </w:tcPr>
          <w:p w:rsidR="005B7A62" w:rsidRDefault="005B7A62" w:rsidP="0045052C">
            <w:r>
              <w:t xml:space="preserve">         zuletzt erneuert am:</w:t>
            </w:r>
          </w:p>
        </w:tc>
        <w:tc>
          <w:tcPr>
            <w:tcW w:w="1418" w:type="dxa"/>
            <w:shd w:val="clear" w:color="auto" w:fill="E9E9E9"/>
          </w:tcPr>
          <w:p w:rsidR="005B7A62" w:rsidRPr="00C838DC" w:rsidRDefault="005B7A62" w:rsidP="0045052C"/>
        </w:tc>
      </w:tr>
      <w:tr w:rsidR="005B7A62" w:rsidRPr="00C838DC" w:rsidTr="005B7A62">
        <w:trPr>
          <w:trHeight w:val="284"/>
        </w:trPr>
        <w:tc>
          <w:tcPr>
            <w:tcW w:w="284" w:type="dxa"/>
            <w:shd w:val="clear" w:color="auto" w:fill="auto"/>
          </w:tcPr>
          <w:p w:rsidR="005B7A62" w:rsidRDefault="005B7A62" w:rsidP="0045052C"/>
        </w:tc>
        <w:tc>
          <w:tcPr>
            <w:tcW w:w="2410" w:type="dxa"/>
            <w:shd w:val="clear" w:color="auto" w:fill="auto"/>
          </w:tcPr>
          <w:p w:rsidR="005B7A62" w:rsidRDefault="005B7A62" w:rsidP="0045052C"/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1489" w:type="dxa"/>
            <w:gridSpan w:val="3"/>
            <w:shd w:val="clear" w:color="auto" w:fill="auto"/>
          </w:tcPr>
          <w:p w:rsidR="005B7A62" w:rsidRDefault="005B7A62" w:rsidP="0045052C"/>
        </w:tc>
        <w:tc>
          <w:tcPr>
            <w:tcW w:w="1417" w:type="dxa"/>
            <w:gridSpan w:val="2"/>
            <w:shd w:val="clear" w:color="auto" w:fill="auto"/>
          </w:tcPr>
          <w:p w:rsidR="005B7A62" w:rsidRDefault="005B7A62" w:rsidP="0045052C"/>
        </w:tc>
        <w:tc>
          <w:tcPr>
            <w:tcW w:w="2126" w:type="dxa"/>
            <w:gridSpan w:val="4"/>
            <w:shd w:val="clear" w:color="auto" w:fill="auto"/>
          </w:tcPr>
          <w:p w:rsidR="005B7A62" w:rsidRDefault="005B7A62" w:rsidP="0045052C"/>
        </w:tc>
        <w:tc>
          <w:tcPr>
            <w:tcW w:w="1418" w:type="dxa"/>
            <w:shd w:val="clear" w:color="auto" w:fill="auto"/>
          </w:tcPr>
          <w:p w:rsidR="005B7A62" w:rsidRPr="00C838DC" w:rsidRDefault="005B7A62" w:rsidP="0045052C"/>
        </w:tc>
      </w:tr>
      <w:tr w:rsidR="005B7A62" w:rsidTr="00F6532C">
        <w:trPr>
          <w:trHeight w:val="283"/>
        </w:trPr>
        <w:tc>
          <w:tcPr>
            <w:tcW w:w="284" w:type="dxa"/>
          </w:tcPr>
          <w:p w:rsidR="005B7A62" w:rsidRDefault="005B7A62" w:rsidP="0045052C"/>
        </w:tc>
        <w:tc>
          <w:tcPr>
            <w:tcW w:w="2410" w:type="dxa"/>
            <w:vMerge w:val="restart"/>
            <w:shd w:val="clear" w:color="auto" w:fill="auto"/>
          </w:tcPr>
          <w:p w:rsidR="005B7A62" w:rsidRDefault="005B7A62" w:rsidP="0045052C">
            <w:r>
              <w:t xml:space="preserve">Machen Sie hier bitte </w:t>
            </w:r>
            <w:r>
              <w:br/>
              <w:t>Angaben zu den absolvierten Flugstunden:</w:t>
            </w:r>
          </w:p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3473" w:type="dxa"/>
            <w:gridSpan w:val="6"/>
            <w:shd w:val="clear" w:color="auto" w:fill="auto"/>
          </w:tcPr>
          <w:p w:rsidR="005B7A62" w:rsidRDefault="005B7A62" w:rsidP="0045052C">
            <w:r w:rsidRPr="00F6532C">
              <w:t>Gesamt bis heute</w:t>
            </w:r>
            <w:r>
              <w:t>:</w:t>
            </w:r>
          </w:p>
        </w:tc>
        <w:sdt>
          <w:sdtPr>
            <w:id w:val="-894740604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276" w:type="dxa"/>
                <w:gridSpan w:val="2"/>
                <w:shd w:val="clear" w:color="auto" w:fill="E9E9E9"/>
              </w:tcPr>
              <w:p w:rsidR="005B7A62" w:rsidRDefault="00374BC9" w:rsidP="0045052C">
                <w:r>
                  <w:t xml:space="preserve"> </w:t>
                </w:r>
              </w:p>
            </w:tc>
          </w:sdtContent>
        </w:sdt>
        <w:tc>
          <w:tcPr>
            <w:tcW w:w="1701" w:type="dxa"/>
            <w:gridSpan w:val="2"/>
            <w:shd w:val="clear" w:color="auto" w:fill="auto"/>
          </w:tcPr>
          <w:p w:rsidR="005B7A62" w:rsidRDefault="005B7A62" w:rsidP="0045052C">
            <w:r>
              <w:t xml:space="preserve"> Stunden</w:t>
            </w:r>
          </w:p>
        </w:tc>
      </w:tr>
      <w:tr w:rsidR="005B7A62" w:rsidTr="00F6532C">
        <w:trPr>
          <w:trHeight w:hRule="exact" w:val="57"/>
        </w:trPr>
        <w:tc>
          <w:tcPr>
            <w:tcW w:w="284" w:type="dxa"/>
          </w:tcPr>
          <w:p w:rsidR="005B7A62" w:rsidRDefault="005B7A62" w:rsidP="0045052C"/>
        </w:tc>
        <w:tc>
          <w:tcPr>
            <w:tcW w:w="2410" w:type="dxa"/>
            <w:vMerge/>
            <w:shd w:val="clear" w:color="auto" w:fill="auto"/>
          </w:tcPr>
          <w:p w:rsidR="005B7A62" w:rsidRDefault="005B7A62" w:rsidP="0045052C"/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3473" w:type="dxa"/>
            <w:gridSpan w:val="6"/>
            <w:shd w:val="clear" w:color="auto" w:fill="auto"/>
          </w:tcPr>
          <w:p w:rsidR="005B7A62" w:rsidRPr="00F6532C" w:rsidRDefault="005B7A62" w:rsidP="0045052C"/>
        </w:tc>
        <w:tc>
          <w:tcPr>
            <w:tcW w:w="1276" w:type="dxa"/>
            <w:gridSpan w:val="2"/>
            <w:shd w:val="clear" w:color="auto" w:fill="auto"/>
          </w:tcPr>
          <w:p w:rsidR="005B7A62" w:rsidRDefault="005B7A62" w:rsidP="0045052C"/>
        </w:tc>
        <w:tc>
          <w:tcPr>
            <w:tcW w:w="1701" w:type="dxa"/>
            <w:gridSpan w:val="2"/>
            <w:shd w:val="clear" w:color="auto" w:fill="auto"/>
          </w:tcPr>
          <w:p w:rsidR="005B7A62" w:rsidRDefault="005B7A62" w:rsidP="0045052C"/>
        </w:tc>
      </w:tr>
      <w:tr w:rsidR="005B7A62" w:rsidTr="00F6532C">
        <w:trPr>
          <w:trHeight w:val="283"/>
        </w:trPr>
        <w:tc>
          <w:tcPr>
            <w:tcW w:w="284" w:type="dxa"/>
          </w:tcPr>
          <w:p w:rsidR="005B7A62" w:rsidRDefault="005B7A62" w:rsidP="0045052C"/>
        </w:tc>
        <w:tc>
          <w:tcPr>
            <w:tcW w:w="2410" w:type="dxa"/>
            <w:vMerge/>
            <w:shd w:val="clear" w:color="auto" w:fill="auto"/>
          </w:tcPr>
          <w:p w:rsidR="005B7A62" w:rsidRDefault="005B7A62" w:rsidP="0045052C"/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3473" w:type="dxa"/>
            <w:gridSpan w:val="6"/>
            <w:shd w:val="clear" w:color="auto" w:fill="auto"/>
          </w:tcPr>
          <w:p w:rsidR="005B7A62" w:rsidRPr="00F6532C" w:rsidRDefault="005B7A62" w:rsidP="0045052C">
            <w:r w:rsidRPr="00F6532C">
              <w:t>in den letzten 12 Monaten</w:t>
            </w:r>
            <w:r>
              <w:t>:</w:t>
            </w:r>
          </w:p>
        </w:tc>
        <w:sdt>
          <w:sdtPr>
            <w:id w:val="-113302037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276" w:type="dxa"/>
                <w:gridSpan w:val="2"/>
                <w:shd w:val="clear" w:color="auto" w:fill="E9E9E9"/>
              </w:tcPr>
              <w:p w:rsidR="005B7A62" w:rsidRDefault="00374BC9" w:rsidP="0045052C">
                <w:r>
                  <w:t xml:space="preserve"> </w:t>
                </w:r>
              </w:p>
            </w:tc>
          </w:sdtContent>
        </w:sdt>
        <w:tc>
          <w:tcPr>
            <w:tcW w:w="1701" w:type="dxa"/>
            <w:gridSpan w:val="2"/>
            <w:shd w:val="clear" w:color="auto" w:fill="auto"/>
          </w:tcPr>
          <w:p w:rsidR="005B7A62" w:rsidRDefault="005B7A62" w:rsidP="0045052C">
            <w:r>
              <w:t xml:space="preserve"> Stunden</w:t>
            </w:r>
          </w:p>
        </w:tc>
      </w:tr>
      <w:tr w:rsidR="005B7A62" w:rsidTr="00F6532C">
        <w:trPr>
          <w:trHeight w:hRule="exact" w:val="57"/>
        </w:trPr>
        <w:tc>
          <w:tcPr>
            <w:tcW w:w="284" w:type="dxa"/>
          </w:tcPr>
          <w:p w:rsidR="005B7A62" w:rsidRDefault="005B7A62" w:rsidP="0045052C"/>
        </w:tc>
        <w:tc>
          <w:tcPr>
            <w:tcW w:w="2410" w:type="dxa"/>
            <w:vMerge/>
            <w:shd w:val="clear" w:color="auto" w:fill="auto"/>
          </w:tcPr>
          <w:p w:rsidR="005B7A62" w:rsidRDefault="005B7A62" w:rsidP="0045052C"/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3473" w:type="dxa"/>
            <w:gridSpan w:val="6"/>
            <w:shd w:val="clear" w:color="auto" w:fill="auto"/>
          </w:tcPr>
          <w:p w:rsidR="005B7A62" w:rsidRPr="00F6532C" w:rsidRDefault="005B7A62" w:rsidP="0045052C"/>
        </w:tc>
        <w:tc>
          <w:tcPr>
            <w:tcW w:w="1276" w:type="dxa"/>
            <w:gridSpan w:val="2"/>
            <w:shd w:val="clear" w:color="auto" w:fill="auto"/>
          </w:tcPr>
          <w:p w:rsidR="005B7A62" w:rsidRDefault="005B7A62" w:rsidP="0045052C"/>
        </w:tc>
        <w:tc>
          <w:tcPr>
            <w:tcW w:w="1701" w:type="dxa"/>
            <w:gridSpan w:val="2"/>
            <w:shd w:val="clear" w:color="auto" w:fill="auto"/>
          </w:tcPr>
          <w:p w:rsidR="005B7A62" w:rsidRDefault="005B7A62" w:rsidP="0045052C"/>
        </w:tc>
      </w:tr>
      <w:tr w:rsidR="005B7A62" w:rsidTr="00F6532C">
        <w:trPr>
          <w:trHeight w:val="283"/>
        </w:trPr>
        <w:tc>
          <w:tcPr>
            <w:tcW w:w="284" w:type="dxa"/>
          </w:tcPr>
          <w:p w:rsidR="005B7A62" w:rsidRDefault="005B7A62" w:rsidP="0045052C"/>
        </w:tc>
        <w:tc>
          <w:tcPr>
            <w:tcW w:w="2410" w:type="dxa"/>
            <w:vMerge/>
            <w:shd w:val="clear" w:color="auto" w:fill="auto"/>
          </w:tcPr>
          <w:p w:rsidR="005B7A62" w:rsidRDefault="005B7A62" w:rsidP="0045052C"/>
        </w:tc>
        <w:tc>
          <w:tcPr>
            <w:tcW w:w="212" w:type="dxa"/>
            <w:shd w:val="clear" w:color="auto" w:fill="auto"/>
          </w:tcPr>
          <w:p w:rsidR="005B7A62" w:rsidRPr="00C838DC" w:rsidRDefault="005B7A62" w:rsidP="0045052C"/>
        </w:tc>
        <w:tc>
          <w:tcPr>
            <w:tcW w:w="3473" w:type="dxa"/>
            <w:gridSpan w:val="6"/>
            <w:shd w:val="clear" w:color="auto" w:fill="auto"/>
          </w:tcPr>
          <w:p w:rsidR="005B7A62" w:rsidRPr="00F6532C" w:rsidRDefault="005B7A62" w:rsidP="0045052C">
            <w:r w:rsidRPr="00F6532C">
              <w:t>voraussichtlich in den nächsten 12 Monaten:</w:t>
            </w:r>
          </w:p>
        </w:tc>
        <w:sdt>
          <w:sdtPr>
            <w:id w:val="789551854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276" w:type="dxa"/>
                <w:gridSpan w:val="2"/>
                <w:shd w:val="clear" w:color="auto" w:fill="E9E9E9"/>
              </w:tcPr>
              <w:p w:rsidR="005B7A62" w:rsidRDefault="00374BC9" w:rsidP="0045052C">
                <w:r>
                  <w:t xml:space="preserve"> </w:t>
                </w:r>
              </w:p>
            </w:tc>
          </w:sdtContent>
        </w:sdt>
        <w:tc>
          <w:tcPr>
            <w:tcW w:w="1701" w:type="dxa"/>
            <w:gridSpan w:val="2"/>
            <w:shd w:val="clear" w:color="auto" w:fill="auto"/>
          </w:tcPr>
          <w:p w:rsidR="005B7A62" w:rsidRDefault="005B7A62" w:rsidP="0045052C">
            <w:r>
              <w:t xml:space="preserve"> Stunden</w:t>
            </w:r>
          </w:p>
        </w:tc>
      </w:tr>
    </w:tbl>
    <w:p w:rsidR="009C222A" w:rsidRDefault="009C222A" w:rsidP="00C838DC">
      <w:pPr>
        <w:rPr>
          <w:b/>
        </w:rPr>
      </w:pPr>
    </w:p>
    <w:p w:rsidR="00374BC9" w:rsidRDefault="00374BC9" w:rsidP="00C838DC">
      <w:pPr>
        <w:rPr>
          <w:b/>
        </w:rPr>
      </w:pPr>
    </w:p>
    <w:p w:rsidR="00374BC9" w:rsidRDefault="00374BC9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339"/>
        <w:gridCol w:w="2410"/>
        <w:gridCol w:w="1701"/>
      </w:tblGrid>
      <w:tr w:rsidR="00861D4D" w:rsidRPr="00C838DC" w:rsidTr="00861D4D">
        <w:trPr>
          <w:trHeight w:val="561"/>
        </w:trPr>
        <w:tc>
          <w:tcPr>
            <w:tcW w:w="284" w:type="dxa"/>
          </w:tcPr>
          <w:p w:rsidR="00861D4D" w:rsidRPr="00677CEE" w:rsidRDefault="00861D4D" w:rsidP="0045052C">
            <w:r>
              <w:t>2.</w:t>
            </w:r>
          </w:p>
        </w:tc>
        <w:tc>
          <w:tcPr>
            <w:tcW w:w="2410" w:type="dxa"/>
            <w:shd w:val="clear" w:color="auto" w:fill="auto"/>
          </w:tcPr>
          <w:p w:rsidR="00861D4D" w:rsidRPr="00C838DC" w:rsidRDefault="00861D4D" w:rsidP="0045052C">
            <w:r w:rsidRPr="00861D4D">
              <w:t>Welche Flugaktivitäten üben Sie aus?</w:t>
            </w:r>
          </w:p>
        </w:tc>
        <w:tc>
          <w:tcPr>
            <w:tcW w:w="212" w:type="dxa"/>
            <w:shd w:val="clear" w:color="auto" w:fill="auto"/>
          </w:tcPr>
          <w:p w:rsidR="00861D4D" w:rsidRPr="00C838DC" w:rsidRDefault="00861D4D" w:rsidP="0045052C"/>
        </w:tc>
        <w:tc>
          <w:tcPr>
            <w:tcW w:w="2339" w:type="dxa"/>
            <w:shd w:val="clear" w:color="auto" w:fill="auto"/>
          </w:tcPr>
          <w:p w:rsidR="00861D4D" w:rsidRDefault="00A036AA" w:rsidP="00861D4D">
            <w:sdt>
              <w:sdtPr>
                <w:id w:val="-668637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Motorflug </w:t>
            </w:r>
          </w:p>
          <w:p w:rsidR="00861D4D" w:rsidRDefault="00A036AA" w:rsidP="00861D4D">
            <w:sdt>
              <w:sdtPr>
                <w:id w:val="922990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Ballonfahrt </w:t>
            </w:r>
          </w:p>
          <w:p w:rsidR="00861D4D" w:rsidRDefault="00A036AA" w:rsidP="00861D4D">
            <w:sdt>
              <w:sdtPr>
                <w:id w:val="-270940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Werbe-/Reklameflüge </w:t>
            </w:r>
          </w:p>
        </w:tc>
        <w:tc>
          <w:tcPr>
            <w:tcW w:w="2410" w:type="dxa"/>
            <w:shd w:val="clear" w:color="auto" w:fill="auto"/>
          </w:tcPr>
          <w:p w:rsidR="00861D4D" w:rsidRDefault="00A036AA" w:rsidP="0045052C">
            <w:sdt>
              <w:sdtPr>
                <w:id w:val="-117686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Hubschrauberflug</w:t>
            </w:r>
          </w:p>
          <w:p w:rsidR="00861D4D" w:rsidRDefault="00A036AA" w:rsidP="0045052C">
            <w:sdt>
              <w:sdtPr>
                <w:id w:val="-1358036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Drachenflug/Deltasegeln</w:t>
            </w:r>
          </w:p>
          <w:p w:rsidR="00861D4D" w:rsidRDefault="00A036AA" w:rsidP="0045052C">
            <w:sdt>
              <w:sdtPr>
                <w:id w:val="-1320502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Schädlingsbekämpfung</w:t>
            </w:r>
          </w:p>
        </w:tc>
        <w:tc>
          <w:tcPr>
            <w:tcW w:w="1701" w:type="dxa"/>
            <w:shd w:val="clear" w:color="auto" w:fill="auto"/>
          </w:tcPr>
          <w:p w:rsidR="00861D4D" w:rsidRDefault="00A036AA" w:rsidP="00861D4D">
            <w:sdt>
              <w:sdtPr>
                <w:id w:val="1945116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Segelflug</w:t>
            </w:r>
          </w:p>
          <w:p w:rsidR="00861D4D" w:rsidRDefault="00A036AA" w:rsidP="0045052C">
            <w:sdt>
              <w:sdtPr>
                <w:id w:val="194518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Skysurfen</w:t>
            </w:r>
          </w:p>
          <w:p w:rsidR="00861D4D" w:rsidRPr="00C838DC" w:rsidRDefault="00A036AA" w:rsidP="0045052C">
            <w:sdt>
              <w:sdtPr>
                <w:id w:val="-1863129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Hagelbekämpfung</w:t>
            </w:r>
          </w:p>
        </w:tc>
      </w:tr>
      <w:tr w:rsidR="00861D4D" w:rsidRPr="00C838DC" w:rsidTr="00222242">
        <w:trPr>
          <w:trHeight w:val="1041"/>
        </w:trPr>
        <w:tc>
          <w:tcPr>
            <w:tcW w:w="284" w:type="dxa"/>
          </w:tcPr>
          <w:p w:rsidR="00861D4D" w:rsidRDefault="00861D4D" w:rsidP="0045052C"/>
        </w:tc>
        <w:tc>
          <w:tcPr>
            <w:tcW w:w="2410" w:type="dxa"/>
            <w:shd w:val="clear" w:color="auto" w:fill="auto"/>
          </w:tcPr>
          <w:p w:rsidR="00861D4D" w:rsidRPr="00861D4D" w:rsidRDefault="00861D4D" w:rsidP="0045052C"/>
        </w:tc>
        <w:tc>
          <w:tcPr>
            <w:tcW w:w="212" w:type="dxa"/>
            <w:shd w:val="clear" w:color="auto" w:fill="auto"/>
          </w:tcPr>
          <w:p w:rsidR="00861D4D" w:rsidRPr="00C838DC" w:rsidRDefault="00861D4D" w:rsidP="0045052C"/>
        </w:tc>
        <w:tc>
          <w:tcPr>
            <w:tcW w:w="6450" w:type="dxa"/>
            <w:gridSpan w:val="3"/>
            <w:shd w:val="clear" w:color="auto" w:fill="auto"/>
          </w:tcPr>
          <w:p w:rsidR="00861D4D" w:rsidRDefault="00A036AA" w:rsidP="00861D4D">
            <w:sdt>
              <w:sdtPr>
                <w:id w:val="-1493095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273EE">
              <w:t xml:space="preserve"> Gleitschirmfliegen</w:t>
            </w:r>
            <w:r w:rsidR="00861D4D">
              <w:t>/Pago-Jet-Gliding</w:t>
            </w:r>
            <w:r w:rsidR="00D273EE">
              <w:t>/</w:t>
            </w:r>
            <w:r w:rsidR="00861D4D">
              <w:t>Paragliding, -sailing, -ballooning</w:t>
            </w:r>
          </w:p>
          <w:p w:rsidR="00861D4D" w:rsidRDefault="00A036AA" w:rsidP="00861D4D">
            <w:sdt>
              <w:sdtPr>
                <w:id w:val="1646701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Ultraleichtflug</w:t>
            </w:r>
          </w:p>
          <w:p w:rsidR="00861D4D" w:rsidRDefault="00861D4D" w:rsidP="00861D4D">
            <w:r>
              <w:t xml:space="preserve">    </w:t>
            </w:r>
            <w:sdt>
              <w:sdtPr>
                <w:id w:val="-115302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Pr="00861D4D">
              <w:t>geschlossene, dreiachsgesteuerte Flugzeuge mit Komplettrettungssystem</w:t>
            </w:r>
          </w:p>
          <w:p w:rsidR="00861D4D" w:rsidRDefault="00861D4D" w:rsidP="00861D4D">
            <w:r>
              <w:t xml:space="preserve">    </w:t>
            </w:r>
            <w:sdt>
              <w:sdtPr>
                <w:id w:val="-87437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Pr="00861D4D">
              <w:t>sonstige Ultraleichtflugzeuge</w:t>
            </w:r>
          </w:p>
          <w:p w:rsidR="00861D4D" w:rsidRDefault="00861D4D" w:rsidP="00861D4D">
            <w:r>
              <w:t xml:space="preserve">    </w:t>
            </w:r>
            <w:sdt>
              <w:sdtPr>
                <w:id w:val="1980040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Pr="00861D4D">
              <w:t>Ultraleichthubschrauber</w:t>
            </w:r>
          </w:p>
        </w:tc>
      </w:tr>
    </w:tbl>
    <w:p w:rsidR="00F6532C" w:rsidRDefault="00F6532C" w:rsidP="00C838DC">
      <w:pPr>
        <w:rPr>
          <w:b/>
        </w:rPr>
      </w:pPr>
    </w:p>
    <w:p w:rsidR="00374BC9" w:rsidRDefault="00374BC9" w:rsidP="00C838DC">
      <w:pPr>
        <w:rPr>
          <w:b/>
        </w:rPr>
      </w:pPr>
    </w:p>
    <w:p w:rsidR="00374BC9" w:rsidRDefault="00374BC9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61D4D" w:rsidRPr="00C838DC" w:rsidTr="00861D4D">
        <w:trPr>
          <w:trHeight w:val="109"/>
        </w:trPr>
        <w:tc>
          <w:tcPr>
            <w:tcW w:w="284" w:type="dxa"/>
          </w:tcPr>
          <w:p w:rsidR="00861D4D" w:rsidRPr="00677CEE" w:rsidRDefault="00861D4D" w:rsidP="0045052C">
            <w:r>
              <w:t>3.</w:t>
            </w:r>
          </w:p>
        </w:tc>
        <w:tc>
          <w:tcPr>
            <w:tcW w:w="2410" w:type="dxa"/>
            <w:shd w:val="clear" w:color="auto" w:fill="auto"/>
          </w:tcPr>
          <w:p w:rsidR="00861D4D" w:rsidRPr="00C838DC" w:rsidRDefault="00861D4D" w:rsidP="0045052C">
            <w:r w:rsidRPr="00861D4D">
              <w:t>Sind Sie als Fluglehrer tätig?</w:t>
            </w:r>
          </w:p>
        </w:tc>
        <w:tc>
          <w:tcPr>
            <w:tcW w:w="212" w:type="dxa"/>
            <w:shd w:val="clear" w:color="auto" w:fill="auto"/>
          </w:tcPr>
          <w:p w:rsidR="00861D4D" w:rsidRPr="00C838DC" w:rsidRDefault="00861D4D" w:rsidP="0045052C"/>
        </w:tc>
        <w:tc>
          <w:tcPr>
            <w:tcW w:w="6450" w:type="dxa"/>
            <w:shd w:val="clear" w:color="auto" w:fill="auto"/>
          </w:tcPr>
          <w:p w:rsidR="00861D4D" w:rsidRPr="00C838DC" w:rsidRDefault="00A036AA" w:rsidP="0045052C">
            <w:sdt>
              <w:sdtPr>
                <w:id w:val="-1297134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 w:rsidRPr="00C838DC">
              <w:t xml:space="preserve"> Nein     </w:t>
            </w:r>
            <w:sdt>
              <w:sdtPr>
                <w:id w:val="-970593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Ja:   </w:t>
            </w:r>
            <w:sdt>
              <w:sdtPr>
                <w:id w:val="-780959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</w:t>
            </w:r>
            <w:r w:rsidR="00861D4D" w:rsidRPr="00861D4D">
              <w:t xml:space="preserve">nebenberuflich </w:t>
            </w:r>
            <w:r w:rsidR="00861D4D">
              <w:t xml:space="preserve">       </w:t>
            </w:r>
            <w:sdt>
              <w:sdtPr>
                <w:id w:val="-841772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</w:t>
            </w:r>
            <w:r w:rsidR="00861D4D" w:rsidRPr="00861D4D">
              <w:t xml:space="preserve">ehrenamtlich </w:t>
            </w:r>
            <w:r w:rsidR="00861D4D">
              <w:t xml:space="preserve">       </w:t>
            </w:r>
            <w:sdt>
              <w:sdtPr>
                <w:id w:val="795881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</w:t>
            </w:r>
            <w:r w:rsidR="00861D4D" w:rsidRPr="00861D4D">
              <w:t>hauptberuflich</w:t>
            </w:r>
          </w:p>
        </w:tc>
      </w:tr>
    </w:tbl>
    <w:p w:rsidR="00861D4D" w:rsidRDefault="00861D4D" w:rsidP="00861D4D">
      <w:pPr>
        <w:rPr>
          <w:b/>
        </w:rPr>
      </w:pPr>
    </w:p>
    <w:p w:rsidR="00374BC9" w:rsidRDefault="00374BC9" w:rsidP="00861D4D">
      <w:pPr>
        <w:rPr>
          <w:b/>
        </w:rPr>
      </w:pPr>
    </w:p>
    <w:p w:rsidR="00374BC9" w:rsidRDefault="00374BC9" w:rsidP="00861D4D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61D4D" w:rsidRPr="00C838DC" w:rsidTr="0045052C">
        <w:trPr>
          <w:trHeight w:val="283"/>
        </w:trPr>
        <w:tc>
          <w:tcPr>
            <w:tcW w:w="284" w:type="dxa"/>
          </w:tcPr>
          <w:p w:rsidR="00861D4D" w:rsidRPr="00041B95" w:rsidRDefault="00861D4D" w:rsidP="0045052C">
            <w:r>
              <w:t>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61D4D" w:rsidRPr="00C838DC" w:rsidRDefault="00861D4D" w:rsidP="0045052C">
            <w:r w:rsidRPr="00861D4D">
              <w:t xml:space="preserve">Beabsichtigen Sie in der </w:t>
            </w:r>
            <w:r w:rsidR="00374BC9">
              <w:br/>
            </w:r>
            <w:r w:rsidRPr="00861D4D">
              <w:t>Zukunft andere Flugsportarten auszuüben?</w:t>
            </w:r>
          </w:p>
        </w:tc>
        <w:tc>
          <w:tcPr>
            <w:tcW w:w="212" w:type="dxa"/>
            <w:shd w:val="clear" w:color="auto" w:fill="auto"/>
          </w:tcPr>
          <w:p w:rsidR="00861D4D" w:rsidRPr="00C838DC" w:rsidRDefault="00861D4D" w:rsidP="0045052C"/>
        </w:tc>
        <w:tc>
          <w:tcPr>
            <w:tcW w:w="6450" w:type="dxa"/>
            <w:shd w:val="clear" w:color="auto" w:fill="auto"/>
          </w:tcPr>
          <w:p w:rsidR="00861D4D" w:rsidRPr="00C838DC" w:rsidRDefault="00A036AA" w:rsidP="0045052C">
            <w:sdt>
              <w:sdtPr>
                <w:id w:val="1687403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 w:rsidRPr="00C838DC">
              <w:t xml:space="preserve"> Nein     </w:t>
            </w:r>
            <w:sdt>
              <w:sdtPr>
                <w:id w:val="-1400502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D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61D4D">
              <w:t xml:space="preserve"> Ja, welche?</w:t>
            </w:r>
          </w:p>
        </w:tc>
      </w:tr>
      <w:tr w:rsidR="00861D4D" w:rsidTr="0045052C">
        <w:trPr>
          <w:trHeight w:hRule="exact" w:val="869"/>
        </w:trPr>
        <w:tc>
          <w:tcPr>
            <w:tcW w:w="284" w:type="dxa"/>
          </w:tcPr>
          <w:p w:rsidR="00861D4D" w:rsidRPr="00041B95" w:rsidRDefault="00861D4D" w:rsidP="0045052C"/>
        </w:tc>
        <w:tc>
          <w:tcPr>
            <w:tcW w:w="2410" w:type="dxa"/>
            <w:vMerge/>
            <w:shd w:val="clear" w:color="auto" w:fill="auto"/>
          </w:tcPr>
          <w:p w:rsidR="00861D4D" w:rsidRPr="00C838DC" w:rsidRDefault="00861D4D" w:rsidP="0045052C"/>
        </w:tc>
        <w:tc>
          <w:tcPr>
            <w:tcW w:w="212" w:type="dxa"/>
            <w:shd w:val="clear" w:color="auto" w:fill="auto"/>
          </w:tcPr>
          <w:p w:rsidR="00861D4D" w:rsidRPr="00C838DC" w:rsidRDefault="00861D4D" w:rsidP="0045052C"/>
        </w:tc>
        <w:tc>
          <w:tcPr>
            <w:tcW w:w="6450" w:type="dxa"/>
            <w:shd w:val="clear" w:color="auto" w:fill="E9E9E9"/>
          </w:tcPr>
          <w:sdt>
            <w:sdtPr>
              <w:id w:val="-901522328"/>
              <w:placeholder>
                <w:docPart w:val="DefaultPlaceholder_-1854013440"/>
              </w:placeholder>
            </w:sdtPr>
            <w:sdtEndPr/>
            <w:sdtContent>
              <w:p w:rsidR="00861D4D" w:rsidRDefault="00A04C96" w:rsidP="0045052C">
                <w:r>
                  <w:t xml:space="preserve"> </w:t>
                </w:r>
              </w:p>
            </w:sdtContent>
          </w:sdt>
          <w:p w:rsidR="00861D4D" w:rsidRDefault="00861D4D" w:rsidP="0045052C"/>
          <w:p w:rsidR="00861D4D" w:rsidRDefault="00861D4D" w:rsidP="0045052C"/>
          <w:p w:rsidR="00861D4D" w:rsidRDefault="00861D4D" w:rsidP="0045052C"/>
          <w:p w:rsidR="00861D4D" w:rsidRDefault="00861D4D" w:rsidP="0045052C"/>
        </w:tc>
      </w:tr>
    </w:tbl>
    <w:p w:rsidR="00861D4D" w:rsidRDefault="00861D4D" w:rsidP="00C838DC">
      <w:pPr>
        <w:rPr>
          <w:b/>
        </w:rPr>
      </w:pPr>
    </w:p>
    <w:p w:rsidR="00374BC9" w:rsidRDefault="00374BC9" w:rsidP="00C838DC">
      <w:pPr>
        <w:rPr>
          <w:b/>
        </w:rPr>
      </w:pPr>
    </w:p>
    <w:p w:rsidR="00374BC9" w:rsidRDefault="00374BC9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374BC9" w:rsidRPr="00C838DC" w:rsidTr="0045052C">
        <w:trPr>
          <w:trHeight w:val="754"/>
        </w:trPr>
        <w:tc>
          <w:tcPr>
            <w:tcW w:w="284" w:type="dxa"/>
          </w:tcPr>
          <w:p w:rsidR="00374BC9" w:rsidRPr="00041B95" w:rsidRDefault="00374BC9" w:rsidP="0045052C">
            <w:r>
              <w:t>5.</w:t>
            </w:r>
          </w:p>
        </w:tc>
        <w:tc>
          <w:tcPr>
            <w:tcW w:w="2410" w:type="dxa"/>
            <w:shd w:val="clear" w:color="auto" w:fill="auto"/>
          </w:tcPr>
          <w:p w:rsidR="00374BC9" w:rsidRPr="00C838DC" w:rsidRDefault="00374BC9" w:rsidP="0045052C">
            <w:r w:rsidRPr="00374BC9">
              <w:t xml:space="preserve">Welche Flugzeugtypen/ </w:t>
            </w:r>
            <w:r>
              <w:br/>
            </w:r>
            <w:r w:rsidRPr="00374BC9">
              <w:t>-geräte fliegen Sie?</w:t>
            </w:r>
          </w:p>
        </w:tc>
        <w:tc>
          <w:tcPr>
            <w:tcW w:w="212" w:type="dxa"/>
            <w:shd w:val="clear" w:color="auto" w:fill="auto"/>
          </w:tcPr>
          <w:p w:rsidR="00374BC9" w:rsidRPr="00C838DC" w:rsidRDefault="00374BC9" w:rsidP="0045052C"/>
        </w:tc>
        <w:sdt>
          <w:sdtPr>
            <w:id w:val="5567181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374BC9" w:rsidRPr="00C838DC" w:rsidRDefault="00A04C96" w:rsidP="0045052C">
                <w:r>
                  <w:t xml:space="preserve"> </w:t>
                </w:r>
              </w:p>
            </w:tc>
          </w:sdtContent>
        </w:sdt>
      </w:tr>
    </w:tbl>
    <w:p w:rsidR="00374BC9" w:rsidRDefault="00374BC9" w:rsidP="00C838DC">
      <w:pPr>
        <w:rPr>
          <w:b/>
        </w:rPr>
      </w:pPr>
    </w:p>
    <w:p w:rsidR="00374BC9" w:rsidRDefault="00374BC9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374BC9" w:rsidRPr="00C838DC" w:rsidTr="0045052C">
        <w:trPr>
          <w:trHeight w:val="283"/>
        </w:trPr>
        <w:tc>
          <w:tcPr>
            <w:tcW w:w="284" w:type="dxa"/>
          </w:tcPr>
          <w:p w:rsidR="00374BC9" w:rsidRPr="00041B95" w:rsidRDefault="00374BC9" w:rsidP="0045052C">
            <w:r>
              <w:lastRenderedPageBreak/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374BC9" w:rsidRPr="00C838DC" w:rsidRDefault="00374BC9" w:rsidP="0045052C">
            <w:r w:rsidRPr="00374BC9">
              <w:t>Üben Sie eine oder mehrere der nachfolgend aufgeführten Aktivitäten aus?</w:t>
            </w:r>
          </w:p>
        </w:tc>
        <w:tc>
          <w:tcPr>
            <w:tcW w:w="212" w:type="dxa"/>
            <w:shd w:val="clear" w:color="auto" w:fill="auto"/>
          </w:tcPr>
          <w:p w:rsidR="00374BC9" w:rsidRPr="00C838DC" w:rsidRDefault="00374BC9" w:rsidP="0045052C"/>
        </w:tc>
        <w:tc>
          <w:tcPr>
            <w:tcW w:w="6450" w:type="dxa"/>
            <w:shd w:val="clear" w:color="auto" w:fill="auto"/>
          </w:tcPr>
          <w:p w:rsidR="00374BC9" w:rsidRPr="00C838DC" w:rsidRDefault="00A036AA" w:rsidP="0045052C">
            <w:sdt>
              <w:sdtPr>
                <w:id w:val="-1785342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 w:rsidRPr="00C838DC">
              <w:t xml:space="preserve"> Nein     </w:t>
            </w:r>
            <w:sdt>
              <w:sdtPr>
                <w:id w:val="1616939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>
              <w:t xml:space="preserve"> Ja, welche?</w:t>
            </w:r>
          </w:p>
        </w:tc>
      </w:tr>
      <w:tr w:rsidR="00374BC9" w:rsidRPr="00C838DC" w:rsidTr="0045052C">
        <w:trPr>
          <w:trHeight w:val="283"/>
        </w:trPr>
        <w:tc>
          <w:tcPr>
            <w:tcW w:w="284" w:type="dxa"/>
          </w:tcPr>
          <w:p w:rsidR="00374BC9" w:rsidRDefault="00374BC9" w:rsidP="0045052C"/>
        </w:tc>
        <w:tc>
          <w:tcPr>
            <w:tcW w:w="2410" w:type="dxa"/>
            <w:vMerge/>
            <w:shd w:val="clear" w:color="auto" w:fill="auto"/>
          </w:tcPr>
          <w:p w:rsidR="00374BC9" w:rsidRPr="00374BC9" w:rsidRDefault="00374BC9" w:rsidP="0045052C"/>
        </w:tc>
        <w:tc>
          <w:tcPr>
            <w:tcW w:w="212" w:type="dxa"/>
            <w:shd w:val="clear" w:color="auto" w:fill="auto"/>
          </w:tcPr>
          <w:p w:rsidR="00374BC9" w:rsidRPr="00C838DC" w:rsidRDefault="00374BC9" w:rsidP="0045052C"/>
        </w:tc>
        <w:tc>
          <w:tcPr>
            <w:tcW w:w="6450" w:type="dxa"/>
            <w:shd w:val="clear" w:color="auto" w:fill="auto"/>
          </w:tcPr>
          <w:p w:rsidR="00374BC9" w:rsidRDefault="00A036AA" w:rsidP="00374BC9">
            <w:sdt>
              <w:sdtPr>
                <w:id w:val="583725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>
              <w:t xml:space="preserve"> Rekordflüge        </w:t>
            </w:r>
            <w:sdt>
              <w:sdtPr>
                <w:id w:val="1427462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>
              <w:t xml:space="preserve"> Akrobatikflüge        </w:t>
            </w:r>
            <w:sdt>
              <w:sdtPr>
                <w:id w:val="-1506657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>
              <w:t xml:space="preserve"> Kunstflüge</w:t>
            </w:r>
          </w:p>
          <w:p w:rsidR="00374BC9" w:rsidRDefault="00A036AA" w:rsidP="00374BC9">
            <w:sdt>
              <w:sdtPr>
                <w:id w:val="552123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>
              <w:t xml:space="preserve"> andere (machen Sie hier bitte detaillierte Angaben dazu)</w:t>
            </w:r>
          </w:p>
        </w:tc>
      </w:tr>
      <w:tr w:rsidR="00374BC9" w:rsidRPr="00C838DC" w:rsidTr="00374BC9">
        <w:trPr>
          <w:trHeight w:hRule="exact" w:val="57"/>
        </w:trPr>
        <w:tc>
          <w:tcPr>
            <w:tcW w:w="284" w:type="dxa"/>
          </w:tcPr>
          <w:p w:rsidR="00374BC9" w:rsidRDefault="00374BC9" w:rsidP="0045052C"/>
        </w:tc>
        <w:tc>
          <w:tcPr>
            <w:tcW w:w="2410" w:type="dxa"/>
            <w:vMerge/>
            <w:shd w:val="clear" w:color="auto" w:fill="auto"/>
          </w:tcPr>
          <w:p w:rsidR="00374BC9" w:rsidRPr="00374BC9" w:rsidRDefault="00374BC9" w:rsidP="0045052C"/>
        </w:tc>
        <w:tc>
          <w:tcPr>
            <w:tcW w:w="212" w:type="dxa"/>
            <w:shd w:val="clear" w:color="auto" w:fill="auto"/>
          </w:tcPr>
          <w:p w:rsidR="00374BC9" w:rsidRPr="00C838DC" w:rsidRDefault="00374BC9" w:rsidP="0045052C"/>
        </w:tc>
        <w:tc>
          <w:tcPr>
            <w:tcW w:w="6450" w:type="dxa"/>
            <w:shd w:val="clear" w:color="auto" w:fill="auto"/>
          </w:tcPr>
          <w:p w:rsidR="00374BC9" w:rsidRDefault="00374BC9" w:rsidP="0045052C"/>
        </w:tc>
      </w:tr>
      <w:tr w:rsidR="00374BC9" w:rsidTr="0045052C">
        <w:trPr>
          <w:trHeight w:hRule="exact" w:val="869"/>
        </w:trPr>
        <w:tc>
          <w:tcPr>
            <w:tcW w:w="284" w:type="dxa"/>
          </w:tcPr>
          <w:p w:rsidR="00374BC9" w:rsidRPr="00041B95" w:rsidRDefault="00374BC9" w:rsidP="0045052C"/>
        </w:tc>
        <w:tc>
          <w:tcPr>
            <w:tcW w:w="2410" w:type="dxa"/>
            <w:vMerge/>
            <w:shd w:val="clear" w:color="auto" w:fill="auto"/>
          </w:tcPr>
          <w:p w:rsidR="00374BC9" w:rsidRPr="00C838DC" w:rsidRDefault="00374BC9" w:rsidP="0045052C"/>
        </w:tc>
        <w:tc>
          <w:tcPr>
            <w:tcW w:w="212" w:type="dxa"/>
            <w:shd w:val="clear" w:color="auto" w:fill="auto"/>
          </w:tcPr>
          <w:p w:rsidR="00374BC9" w:rsidRPr="00C838DC" w:rsidRDefault="00374BC9" w:rsidP="0045052C"/>
        </w:tc>
        <w:tc>
          <w:tcPr>
            <w:tcW w:w="6450" w:type="dxa"/>
            <w:shd w:val="clear" w:color="auto" w:fill="E9E9E9"/>
          </w:tcPr>
          <w:sdt>
            <w:sdtPr>
              <w:id w:val="-487246161"/>
              <w:placeholder>
                <w:docPart w:val="DefaultPlaceholder_-1854013440"/>
              </w:placeholder>
            </w:sdtPr>
            <w:sdtEndPr/>
            <w:sdtContent>
              <w:p w:rsidR="00374BC9" w:rsidRDefault="00A04C96" w:rsidP="0045052C">
                <w:r>
                  <w:t xml:space="preserve"> </w:t>
                </w:r>
              </w:p>
            </w:sdtContent>
          </w:sdt>
          <w:p w:rsidR="00374BC9" w:rsidRDefault="00374BC9" w:rsidP="0045052C"/>
          <w:p w:rsidR="00374BC9" w:rsidRDefault="00374BC9" w:rsidP="0045052C"/>
          <w:p w:rsidR="00374BC9" w:rsidRDefault="00374BC9" w:rsidP="0045052C"/>
          <w:p w:rsidR="00374BC9" w:rsidRDefault="00374BC9" w:rsidP="0045052C"/>
        </w:tc>
      </w:tr>
    </w:tbl>
    <w:p w:rsidR="00374BC9" w:rsidRDefault="00374BC9" w:rsidP="00C838DC">
      <w:pPr>
        <w:rPr>
          <w:b/>
        </w:rPr>
      </w:pPr>
    </w:p>
    <w:p w:rsidR="00374BC9" w:rsidRDefault="00374BC9">
      <w:pPr>
        <w:spacing w:line="240" w:lineRule="auto"/>
        <w:rPr>
          <w:b/>
        </w:rPr>
      </w:pPr>
    </w:p>
    <w:p w:rsidR="00374BC9" w:rsidRDefault="00374BC9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374BC9" w:rsidRPr="00C838DC" w:rsidTr="0045052C">
        <w:trPr>
          <w:trHeight w:val="283"/>
        </w:trPr>
        <w:tc>
          <w:tcPr>
            <w:tcW w:w="284" w:type="dxa"/>
          </w:tcPr>
          <w:p w:rsidR="00374BC9" w:rsidRPr="00041B95" w:rsidRDefault="00374BC9" w:rsidP="0045052C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374BC9" w:rsidRPr="00C838DC" w:rsidRDefault="00374BC9" w:rsidP="0045052C">
            <w:r w:rsidRPr="00374BC9">
              <w:t>Fliegen Sie außerhalb Europas?</w:t>
            </w:r>
          </w:p>
        </w:tc>
        <w:tc>
          <w:tcPr>
            <w:tcW w:w="212" w:type="dxa"/>
            <w:shd w:val="clear" w:color="auto" w:fill="auto"/>
          </w:tcPr>
          <w:p w:rsidR="00374BC9" w:rsidRPr="00C838DC" w:rsidRDefault="00374BC9" w:rsidP="0045052C"/>
        </w:tc>
        <w:tc>
          <w:tcPr>
            <w:tcW w:w="6450" w:type="dxa"/>
            <w:shd w:val="clear" w:color="auto" w:fill="auto"/>
          </w:tcPr>
          <w:p w:rsidR="00374BC9" w:rsidRPr="00C838DC" w:rsidRDefault="00A036AA" w:rsidP="0045052C">
            <w:sdt>
              <w:sdtPr>
                <w:id w:val="-2024387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 w:rsidRPr="00C838DC">
              <w:t xml:space="preserve"> Nein     </w:t>
            </w:r>
            <w:sdt>
              <w:sdtPr>
                <w:id w:val="-1203934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>
              <w:t xml:space="preserve"> Ja, wo?</w:t>
            </w:r>
          </w:p>
        </w:tc>
      </w:tr>
      <w:tr w:rsidR="00374BC9" w:rsidTr="0045052C">
        <w:trPr>
          <w:trHeight w:hRule="exact" w:val="869"/>
        </w:trPr>
        <w:tc>
          <w:tcPr>
            <w:tcW w:w="284" w:type="dxa"/>
          </w:tcPr>
          <w:p w:rsidR="00374BC9" w:rsidRPr="00041B95" w:rsidRDefault="00374BC9" w:rsidP="0045052C"/>
        </w:tc>
        <w:tc>
          <w:tcPr>
            <w:tcW w:w="2410" w:type="dxa"/>
            <w:vMerge/>
            <w:shd w:val="clear" w:color="auto" w:fill="auto"/>
          </w:tcPr>
          <w:p w:rsidR="00374BC9" w:rsidRPr="00C838DC" w:rsidRDefault="00374BC9" w:rsidP="0045052C"/>
        </w:tc>
        <w:tc>
          <w:tcPr>
            <w:tcW w:w="212" w:type="dxa"/>
            <w:shd w:val="clear" w:color="auto" w:fill="auto"/>
          </w:tcPr>
          <w:p w:rsidR="00374BC9" w:rsidRPr="00C838DC" w:rsidRDefault="00374BC9" w:rsidP="0045052C"/>
        </w:tc>
        <w:tc>
          <w:tcPr>
            <w:tcW w:w="6450" w:type="dxa"/>
            <w:shd w:val="clear" w:color="auto" w:fill="E9E9E9"/>
          </w:tcPr>
          <w:sdt>
            <w:sdtPr>
              <w:id w:val="978267142"/>
              <w:placeholder>
                <w:docPart w:val="DefaultPlaceholder_-1854013440"/>
              </w:placeholder>
            </w:sdtPr>
            <w:sdtEndPr/>
            <w:sdtContent>
              <w:p w:rsidR="00374BC9" w:rsidRDefault="00A04C96" w:rsidP="0045052C">
                <w:r>
                  <w:t xml:space="preserve"> </w:t>
                </w:r>
              </w:p>
            </w:sdtContent>
          </w:sdt>
          <w:p w:rsidR="00374BC9" w:rsidRDefault="00374BC9" w:rsidP="0045052C"/>
          <w:p w:rsidR="00374BC9" w:rsidRDefault="00374BC9" w:rsidP="0045052C"/>
          <w:p w:rsidR="00374BC9" w:rsidRDefault="00374BC9" w:rsidP="0045052C"/>
          <w:p w:rsidR="00374BC9" w:rsidRDefault="00374BC9" w:rsidP="0045052C"/>
        </w:tc>
      </w:tr>
    </w:tbl>
    <w:p w:rsidR="00861D4D" w:rsidRDefault="00861D4D" w:rsidP="00C838DC">
      <w:pPr>
        <w:rPr>
          <w:b/>
        </w:rPr>
      </w:pPr>
    </w:p>
    <w:p w:rsidR="00374BC9" w:rsidRDefault="00374BC9" w:rsidP="00C838DC">
      <w:pPr>
        <w:rPr>
          <w:b/>
        </w:rPr>
      </w:pPr>
    </w:p>
    <w:p w:rsidR="00374BC9" w:rsidRDefault="00374BC9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374BC9" w:rsidRPr="00C838DC" w:rsidTr="0045052C">
        <w:trPr>
          <w:trHeight w:val="283"/>
        </w:trPr>
        <w:tc>
          <w:tcPr>
            <w:tcW w:w="284" w:type="dxa"/>
          </w:tcPr>
          <w:p w:rsidR="00374BC9" w:rsidRPr="00041B95" w:rsidRDefault="00374BC9" w:rsidP="0045052C">
            <w:r>
              <w:t>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374BC9" w:rsidRPr="00C838DC" w:rsidRDefault="00374BC9" w:rsidP="0045052C">
            <w:r w:rsidRPr="00374BC9">
              <w:t xml:space="preserve">Hatten Sie jemals einen Flugunfall oder waren Sie jemals verwickelt in die Verletzung </w:t>
            </w:r>
            <w:r>
              <w:br/>
            </w:r>
            <w:r w:rsidRPr="00374BC9">
              <w:t>bestehender Flugvorschriften?</w:t>
            </w:r>
          </w:p>
        </w:tc>
        <w:tc>
          <w:tcPr>
            <w:tcW w:w="212" w:type="dxa"/>
            <w:shd w:val="clear" w:color="auto" w:fill="auto"/>
          </w:tcPr>
          <w:p w:rsidR="00374BC9" w:rsidRPr="00C838DC" w:rsidRDefault="00374BC9" w:rsidP="0045052C"/>
        </w:tc>
        <w:tc>
          <w:tcPr>
            <w:tcW w:w="6450" w:type="dxa"/>
            <w:shd w:val="clear" w:color="auto" w:fill="auto"/>
          </w:tcPr>
          <w:p w:rsidR="00374BC9" w:rsidRPr="00C838DC" w:rsidRDefault="00A036AA" w:rsidP="0045052C">
            <w:sdt>
              <w:sdtPr>
                <w:id w:val="-1690136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 w:rsidRPr="00C838DC">
              <w:t xml:space="preserve"> Nein     </w:t>
            </w:r>
            <w:sdt>
              <w:sdtPr>
                <w:id w:val="2044315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B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4BC9">
              <w:t xml:space="preserve"> Ja. Machen Sie bitte genaue Angaben:</w:t>
            </w:r>
          </w:p>
        </w:tc>
      </w:tr>
      <w:tr w:rsidR="00374BC9" w:rsidTr="00374BC9">
        <w:trPr>
          <w:trHeight w:hRule="exact" w:val="1651"/>
        </w:trPr>
        <w:tc>
          <w:tcPr>
            <w:tcW w:w="284" w:type="dxa"/>
          </w:tcPr>
          <w:p w:rsidR="00374BC9" w:rsidRPr="00041B95" w:rsidRDefault="00374BC9" w:rsidP="0045052C"/>
        </w:tc>
        <w:tc>
          <w:tcPr>
            <w:tcW w:w="2410" w:type="dxa"/>
            <w:vMerge/>
            <w:shd w:val="clear" w:color="auto" w:fill="auto"/>
          </w:tcPr>
          <w:p w:rsidR="00374BC9" w:rsidRPr="00C838DC" w:rsidRDefault="00374BC9" w:rsidP="0045052C"/>
        </w:tc>
        <w:tc>
          <w:tcPr>
            <w:tcW w:w="212" w:type="dxa"/>
            <w:shd w:val="clear" w:color="auto" w:fill="auto"/>
          </w:tcPr>
          <w:p w:rsidR="00374BC9" w:rsidRPr="00C838DC" w:rsidRDefault="00374BC9" w:rsidP="0045052C"/>
        </w:tc>
        <w:tc>
          <w:tcPr>
            <w:tcW w:w="6450" w:type="dxa"/>
            <w:shd w:val="clear" w:color="auto" w:fill="E9E9E9"/>
          </w:tcPr>
          <w:sdt>
            <w:sdtPr>
              <w:id w:val="670216098"/>
              <w:placeholder>
                <w:docPart w:val="DefaultPlaceholder_-1854013440"/>
              </w:placeholder>
            </w:sdtPr>
            <w:sdtEndPr/>
            <w:sdtContent>
              <w:p w:rsidR="00374BC9" w:rsidRDefault="00A04C96" w:rsidP="0045052C">
                <w:r>
                  <w:t xml:space="preserve"> </w:t>
                </w:r>
              </w:p>
            </w:sdtContent>
          </w:sdt>
          <w:p w:rsidR="00374BC9" w:rsidRDefault="00374BC9" w:rsidP="0045052C"/>
          <w:p w:rsidR="00374BC9" w:rsidRDefault="00374BC9" w:rsidP="0045052C"/>
          <w:p w:rsidR="00374BC9" w:rsidRDefault="00374BC9" w:rsidP="0045052C"/>
          <w:p w:rsidR="00374BC9" w:rsidRDefault="00374BC9" w:rsidP="0045052C"/>
        </w:tc>
      </w:tr>
    </w:tbl>
    <w:p w:rsidR="00861D4D" w:rsidRDefault="00861D4D" w:rsidP="00C838DC">
      <w:pPr>
        <w:rPr>
          <w:b/>
        </w:rPr>
      </w:pPr>
    </w:p>
    <w:p w:rsidR="00861D4D" w:rsidRDefault="00861D4D" w:rsidP="00C838DC">
      <w:pPr>
        <w:rPr>
          <w:b/>
        </w:rPr>
      </w:pPr>
    </w:p>
    <w:sectPr w:rsidR="00861D4D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6AA" w:rsidRDefault="00A036AA" w:rsidP="002A7F66">
      <w:pPr>
        <w:spacing w:line="240" w:lineRule="auto"/>
      </w:pPr>
      <w:r>
        <w:separator/>
      </w:r>
    </w:p>
  </w:endnote>
  <w:endnote w:type="continuationSeparator" w:id="0">
    <w:p w:rsidR="00A036AA" w:rsidRDefault="00A036AA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Pr="00C21F11" w:rsidRDefault="00E34E9E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</w:t>
    </w:r>
    <w:r w:rsidR="00374BC9">
      <w:rPr>
        <w:sz w:val="10"/>
        <w:szCs w:val="10"/>
      </w:rPr>
      <w:t>4</w:t>
    </w:r>
    <w:r w:rsidR="009510B5">
      <w:rPr>
        <w:sz w:val="10"/>
        <w:szCs w:val="10"/>
      </w:rPr>
      <w:t>.051</w:t>
    </w:r>
    <w:r w:rsidR="0010736D">
      <w:rPr>
        <w:sz w:val="10"/>
        <w:szCs w:val="10"/>
      </w:rPr>
      <w:t>8</w:t>
    </w:r>
    <w:r w:rsidR="009510B5">
      <w:rPr>
        <w:sz w:val="10"/>
        <w:szCs w:val="10"/>
      </w:rPr>
      <w:tab/>
    </w:r>
    <w:r w:rsidR="009510B5">
      <w:rPr>
        <w:sz w:val="10"/>
        <w:szCs w:val="10"/>
      </w:rPr>
      <w:tab/>
    </w:r>
    <w:r w:rsidR="009510B5" w:rsidRPr="00C21F11">
      <w:rPr>
        <w:rStyle w:val="Zeichenklein"/>
      </w:rPr>
      <w:fldChar w:fldCharType="begin"/>
    </w:r>
    <w:r w:rsidR="009510B5" w:rsidRPr="00C21F11">
      <w:rPr>
        <w:rStyle w:val="Zeichenklein"/>
      </w:rPr>
      <w:instrText>PAGE   \* MERGEFORMAT</w:instrText>
    </w:r>
    <w:r w:rsidR="009510B5" w:rsidRPr="00C21F11">
      <w:rPr>
        <w:rStyle w:val="Zeichenklein"/>
      </w:rPr>
      <w:fldChar w:fldCharType="separate"/>
    </w:r>
    <w:r w:rsidR="00A04C96">
      <w:rPr>
        <w:rStyle w:val="Zeichenklein"/>
        <w:noProof/>
      </w:rPr>
      <w:t>2</w:t>
    </w:r>
    <w:r w:rsidR="009510B5" w:rsidRPr="00C21F11">
      <w:rPr>
        <w:rStyle w:val="Zeichenklein"/>
      </w:rPr>
      <w:fldChar w:fldCharType="end"/>
    </w:r>
    <w:r w:rsidR="004E4C5E">
      <w:rPr>
        <w:rStyle w:val="Zeichenklein"/>
      </w:rPr>
      <w:t xml:space="preserve"> von </w:t>
    </w:r>
    <w:r>
      <w:rPr>
        <w:rStyle w:val="Zeichenklein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6AA" w:rsidRDefault="00A036AA" w:rsidP="002A7F66">
      <w:pPr>
        <w:spacing w:line="240" w:lineRule="auto"/>
      </w:pPr>
      <w:r>
        <w:separator/>
      </w:r>
    </w:p>
  </w:footnote>
  <w:footnote w:type="continuationSeparator" w:id="0">
    <w:p w:rsidR="00A036AA" w:rsidRDefault="00A036AA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Default="009510B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510B5" w:rsidRDefault="009510B5">
    <w:pPr>
      <w:pStyle w:val="Kopfzeile"/>
    </w:pPr>
  </w:p>
  <w:p w:rsidR="009510B5" w:rsidRDefault="009510B5">
    <w:pPr>
      <w:pStyle w:val="Kopfzeile"/>
    </w:pPr>
  </w:p>
  <w:p w:rsidR="009510B5" w:rsidRDefault="009510B5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0bTAU/mTgcarcp74XDNu7IBtPGpvfjOZihxr8cCAluDkVtdpWWczUNbmz9ZYoAGFMqyQ6g6NvuLmj5YQc7YeMg==" w:salt="6X19FbxL9/sBei5ab+GDXw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24A97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2A17"/>
    <w:rsid w:val="000743AC"/>
    <w:rsid w:val="0009020D"/>
    <w:rsid w:val="000932B5"/>
    <w:rsid w:val="000A2FCD"/>
    <w:rsid w:val="000A70A7"/>
    <w:rsid w:val="000B191E"/>
    <w:rsid w:val="000C17A3"/>
    <w:rsid w:val="000C4EC5"/>
    <w:rsid w:val="000E0BE0"/>
    <w:rsid w:val="000E19C3"/>
    <w:rsid w:val="000F2C2F"/>
    <w:rsid w:val="000F540A"/>
    <w:rsid w:val="000F647C"/>
    <w:rsid w:val="0010736D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22A5"/>
    <w:rsid w:val="001471E4"/>
    <w:rsid w:val="00154B4E"/>
    <w:rsid w:val="00154DE3"/>
    <w:rsid w:val="00155FE6"/>
    <w:rsid w:val="00161953"/>
    <w:rsid w:val="00171F84"/>
    <w:rsid w:val="001723ED"/>
    <w:rsid w:val="001850DA"/>
    <w:rsid w:val="00187D67"/>
    <w:rsid w:val="0019659D"/>
    <w:rsid w:val="001A2DA0"/>
    <w:rsid w:val="001A44AC"/>
    <w:rsid w:val="001C6B52"/>
    <w:rsid w:val="001C6BB5"/>
    <w:rsid w:val="001D5454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5F1D"/>
    <w:rsid w:val="003569E3"/>
    <w:rsid w:val="00364344"/>
    <w:rsid w:val="003746BF"/>
    <w:rsid w:val="00374843"/>
    <w:rsid w:val="00374BC9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C6596"/>
    <w:rsid w:val="003E20D2"/>
    <w:rsid w:val="00404EAA"/>
    <w:rsid w:val="00420CDD"/>
    <w:rsid w:val="004354E2"/>
    <w:rsid w:val="00435A6C"/>
    <w:rsid w:val="0044035E"/>
    <w:rsid w:val="004409B8"/>
    <w:rsid w:val="00440CF2"/>
    <w:rsid w:val="00441E89"/>
    <w:rsid w:val="00447E2B"/>
    <w:rsid w:val="004614A3"/>
    <w:rsid w:val="00461E96"/>
    <w:rsid w:val="00473A46"/>
    <w:rsid w:val="00475DE3"/>
    <w:rsid w:val="00477494"/>
    <w:rsid w:val="00487D51"/>
    <w:rsid w:val="00495587"/>
    <w:rsid w:val="00496D6B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E4C5E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A35F3"/>
    <w:rsid w:val="005A37BD"/>
    <w:rsid w:val="005A7FCD"/>
    <w:rsid w:val="005B7A62"/>
    <w:rsid w:val="005C1967"/>
    <w:rsid w:val="005C240D"/>
    <w:rsid w:val="005D16ED"/>
    <w:rsid w:val="005D79FF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36F53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6F13AA"/>
    <w:rsid w:val="00702FBE"/>
    <w:rsid w:val="00710AFA"/>
    <w:rsid w:val="00711F9E"/>
    <w:rsid w:val="007257D5"/>
    <w:rsid w:val="00727538"/>
    <w:rsid w:val="00741989"/>
    <w:rsid w:val="00751B52"/>
    <w:rsid w:val="00760924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2B60"/>
    <w:rsid w:val="007B301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1545B"/>
    <w:rsid w:val="00826884"/>
    <w:rsid w:val="0083426D"/>
    <w:rsid w:val="00834666"/>
    <w:rsid w:val="0084356F"/>
    <w:rsid w:val="008468C6"/>
    <w:rsid w:val="00847F95"/>
    <w:rsid w:val="00854E9C"/>
    <w:rsid w:val="00861D4D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0B5"/>
    <w:rsid w:val="00951800"/>
    <w:rsid w:val="00952502"/>
    <w:rsid w:val="0096491F"/>
    <w:rsid w:val="00964AA4"/>
    <w:rsid w:val="0097249E"/>
    <w:rsid w:val="0097543E"/>
    <w:rsid w:val="0098017D"/>
    <w:rsid w:val="0098183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222A"/>
    <w:rsid w:val="009C4BAD"/>
    <w:rsid w:val="009C5FFC"/>
    <w:rsid w:val="009D2C80"/>
    <w:rsid w:val="009D5E1B"/>
    <w:rsid w:val="009E078B"/>
    <w:rsid w:val="009E6C52"/>
    <w:rsid w:val="009F2591"/>
    <w:rsid w:val="00A036AA"/>
    <w:rsid w:val="00A036F3"/>
    <w:rsid w:val="00A04C96"/>
    <w:rsid w:val="00A06966"/>
    <w:rsid w:val="00A1329B"/>
    <w:rsid w:val="00A1567C"/>
    <w:rsid w:val="00A412D6"/>
    <w:rsid w:val="00A459A5"/>
    <w:rsid w:val="00A53CDD"/>
    <w:rsid w:val="00A56F59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12E74"/>
    <w:rsid w:val="00B13113"/>
    <w:rsid w:val="00B169C2"/>
    <w:rsid w:val="00B16C7D"/>
    <w:rsid w:val="00B27C91"/>
    <w:rsid w:val="00B32245"/>
    <w:rsid w:val="00B32B53"/>
    <w:rsid w:val="00B33469"/>
    <w:rsid w:val="00B37E6B"/>
    <w:rsid w:val="00B41512"/>
    <w:rsid w:val="00B45772"/>
    <w:rsid w:val="00B56EC3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17A"/>
    <w:rsid w:val="00C953CF"/>
    <w:rsid w:val="00CA0920"/>
    <w:rsid w:val="00CA1665"/>
    <w:rsid w:val="00CA3C83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273EE"/>
    <w:rsid w:val="00D453F2"/>
    <w:rsid w:val="00D50630"/>
    <w:rsid w:val="00D5129F"/>
    <w:rsid w:val="00D52669"/>
    <w:rsid w:val="00D55812"/>
    <w:rsid w:val="00D5757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3EBF"/>
    <w:rsid w:val="00DF403C"/>
    <w:rsid w:val="00E000FA"/>
    <w:rsid w:val="00E00C0B"/>
    <w:rsid w:val="00E02A5A"/>
    <w:rsid w:val="00E21856"/>
    <w:rsid w:val="00E23695"/>
    <w:rsid w:val="00E240D0"/>
    <w:rsid w:val="00E25724"/>
    <w:rsid w:val="00E30134"/>
    <w:rsid w:val="00E34E9E"/>
    <w:rsid w:val="00E47E85"/>
    <w:rsid w:val="00E612A0"/>
    <w:rsid w:val="00E6381E"/>
    <w:rsid w:val="00E65745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452BE"/>
    <w:rsid w:val="00F6096C"/>
    <w:rsid w:val="00F6184B"/>
    <w:rsid w:val="00F6532C"/>
    <w:rsid w:val="00F65DE3"/>
    <w:rsid w:val="00F65E6E"/>
    <w:rsid w:val="00F6616C"/>
    <w:rsid w:val="00F67F1C"/>
    <w:rsid w:val="00F73C23"/>
    <w:rsid w:val="00F80DB5"/>
    <w:rsid w:val="00F82149"/>
    <w:rsid w:val="00F825A8"/>
    <w:rsid w:val="00F8487E"/>
    <w:rsid w:val="00F937AA"/>
    <w:rsid w:val="00F96D9A"/>
    <w:rsid w:val="00F97ED0"/>
    <w:rsid w:val="00FA58AB"/>
    <w:rsid w:val="00FB02DF"/>
    <w:rsid w:val="00FB7ED3"/>
    <w:rsid w:val="00FC0189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C17A3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81545B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F1765"/>
    <w:rsid w:val="001B1D80"/>
    <w:rsid w:val="001F1988"/>
    <w:rsid w:val="00257B6F"/>
    <w:rsid w:val="002B22DB"/>
    <w:rsid w:val="00316164"/>
    <w:rsid w:val="0037525D"/>
    <w:rsid w:val="003D5996"/>
    <w:rsid w:val="004E1991"/>
    <w:rsid w:val="00510659"/>
    <w:rsid w:val="00583018"/>
    <w:rsid w:val="006B4CB4"/>
    <w:rsid w:val="006D1EAB"/>
    <w:rsid w:val="007868D2"/>
    <w:rsid w:val="007962FE"/>
    <w:rsid w:val="0081300B"/>
    <w:rsid w:val="008F2027"/>
    <w:rsid w:val="009626A9"/>
    <w:rsid w:val="009957AA"/>
    <w:rsid w:val="00A05E17"/>
    <w:rsid w:val="00A135B7"/>
    <w:rsid w:val="00AC4111"/>
    <w:rsid w:val="00AE3804"/>
    <w:rsid w:val="00B47FE2"/>
    <w:rsid w:val="00BE6B7D"/>
    <w:rsid w:val="00C577F2"/>
    <w:rsid w:val="00C63B62"/>
    <w:rsid w:val="00CD08E2"/>
    <w:rsid w:val="00D115A4"/>
    <w:rsid w:val="00D507FA"/>
    <w:rsid w:val="00E009AD"/>
    <w:rsid w:val="00E14EA9"/>
    <w:rsid w:val="00E21B0F"/>
    <w:rsid w:val="00E41479"/>
    <w:rsid w:val="00E444B9"/>
    <w:rsid w:val="00ED3A4B"/>
    <w:rsid w:val="00EF7069"/>
    <w:rsid w:val="00F9417C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009AD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9A6E508803C40928E9806478B57F637">
    <w:name w:val="49A6E508803C40928E9806478B57F637"/>
    <w:rsid w:val="009957AA"/>
  </w:style>
  <w:style w:type="paragraph" w:customStyle="1" w:styleId="7315361E90794174BE99A13F9584FEE2">
    <w:name w:val="7315361E90794174BE99A13F9584FEE2"/>
    <w:rsid w:val="009957AA"/>
  </w:style>
  <w:style w:type="paragraph" w:customStyle="1" w:styleId="929AEB751C94447A80177A33E2D47BA6">
    <w:name w:val="929AEB751C94447A80177A33E2D47BA6"/>
    <w:rsid w:val="009957AA"/>
  </w:style>
  <w:style w:type="paragraph" w:customStyle="1" w:styleId="9A5460ABD33D4730BD8582F5172E73BE">
    <w:name w:val="9A5460ABD33D4730BD8582F5172E73BE"/>
    <w:rsid w:val="009957AA"/>
  </w:style>
  <w:style w:type="paragraph" w:customStyle="1" w:styleId="D774F0F6DA97445FA41E4D6B1383AFB5">
    <w:name w:val="D774F0F6DA97445FA41E4D6B1383AFB5"/>
    <w:rsid w:val="009957AA"/>
  </w:style>
  <w:style w:type="paragraph" w:customStyle="1" w:styleId="68EF7F357FA34553AF180B4B1BEEE896">
    <w:name w:val="68EF7F357FA34553AF180B4B1BEEE896"/>
    <w:rsid w:val="009957AA"/>
  </w:style>
  <w:style w:type="paragraph" w:customStyle="1" w:styleId="6BD3C2E7698E4C7192B6E7447AE5DE9F">
    <w:name w:val="6BD3C2E7698E4C7192B6E7447AE5DE9F"/>
    <w:rsid w:val="009957AA"/>
  </w:style>
  <w:style w:type="paragraph" w:customStyle="1" w:styleId="B6FE0D4360924E0D92125A36463724C5">
    <w:name w:val="B6FE0D4360924E0D92125A36463724C5"/>
    <w:rsid w:val="009957AA"/>
  </w:style>
  <w:style w:type="paragraph" w:customStyle="1" w:styleId="C19898D629ED4B9290D89889BCE1E110">
    <w:name w:val="C19898D629ED4B9290D89889BCE1E110"/>
    <w:rsid w:val="009957AA"/>
  </w:style>
  <w:style w:type="paragraph" w:customStyle="1" w:styleId="F623AE426A9F482892CD3E76349315E0">
    <w:name w:val="F623AE426A9F482892CD3E76349315E0"/>
    <w:rsid w:val="009957AA"/>
  </w:style>
  <w:style w:type="paragraph" w:customStyle="1" w:styleId="28045D19AD564A70900A10B13D58D1C4">
    <w:name w:val="28045D19AD564A70900A10B13D58D1C4"/>
    <w:rsid w:val="009957AA"/>
  </w:style>
  <w:style w:type="paragraph" w:customStyle="1" w:styleId="C5DD972ACE0C409EB28F48BD58F25587">
    <w:name w:val="C5DD972ACE0C409EB28F48BD58F25587"/>
    <w:rsid w:val="009957AA"/>
  </w:style>
  <w:style w:type="paragraph" w:customStyle="1" w:styleId="2DA06379148A4B77B1A47F5D66B80A8F">
    <w:name w:val="2DA06379148A4B77B1A47F5D66B80A8F"/>
    <w:rsid w:val="009957AA"/>
  </w:style>
  <w:style w:type="paragraph" w:customStyle="1" w:styleId="16129049F95941919CDF1DC57B232F5E">
    <w:name w:val="16129049F95941919CDF1DC57B232F5E"/>
    <w:rsid w:val="009957AA"/>
  </w:style>
  <w:style w:type="paragraph" w:customStyle="1" w:styleId="C679467C803E45D1AC6756619DCCC323">
    <w:name w:val="C679467C803E45D1AC6756619DCCC323"/>
    <w:rsid w:val="009957AA"/>
  </w:style>
  <w:style w:type="paragraph" w:customStyle="1" w:styleId="DAD885C7AED546BFA44188207E0FEB0D">
    <w:name w:val="DAD885C7AED546BFA44188207E0FEB0D"/>
    <w:rsid w:val="009957AA"/>
  </w:style>
  <w:style w:type="paragraph" w:customStyle="1" w:styleId="B545EE8D546642B5B4ADE758442E34C5">
    <w:name w:val="B545EE8D546642B5B4ADE758442E34C5"/>
    <w:rsid w:val="009957AA"/>
  </w:style>
  <w:style w:type="paragraph" w:customStyle="1" w:styleId="43EB5EF9E549469C811DAB71005C8B85">
    <w:name w:val="43EB5EF9E549469C811DAB71005C8B85"/>
    <w:rsid w:val="009957AA"/>
  </w:style>
  <w:style w:type="paragraph" w:customStyle="1" w:styleId="68FFF74E369D455CA0DBF514AAE3ACCB">
    <w:name w:val="68FFF74E369D455CA0DBF514AAE3ACCB"/>
    <w:rsid w:val="009957AA"/>
  </w:style>
  <w:style w:type="paragraph" w:customStyle="1" w:styleId="F07F0068D69E4E0595A73302041B4A5D">
    <w:name w:val="F07F0068D69E4E0595A73302041B4A5D"/>
    <w:rsid w:val="009957AA"/>
  </w:style>
  <w:style w:type="paragraph" w:customStyle="1" w:styleId="673B0B498C524BACA77272E85240FA65">
    <w:name w:val="673B0B498C524BACA77272E85240FA65"/>
    <w:rsid w:val="009957AA"/>
  </w:style>
  <w:style w:type="paragraph" w:customStyle="1" w:styleId="21ED2DFD861544FF844F97EAE4465511">
    <w:name w:val="21ED2DFD861544FF844F97EAE4465511"/>
    <w:rsid w:val="009957AA"/>
  </w:style>
  <w:style w:type="paragraph" w:customStyle="1" w:styleId="0303C3D2CD394F8988CBCFD10A4E8E4A">
    <w:name w:val="0303C3D2CD394F8988CBCFD10A4E8E4A"/>
    <w:rsid w:val="009957AA"/>
  </w:style>
  <w:style w:type="paragraph" w:customStyle="1" w:styleId="FE85C283919B4DA3B624D5128A9080FE">
    <w:name w:val="FE85C283919B4DA3B624D5128A9080FE"/>
    <w:rsid w:val="009957AA"/>
  </w:style>
  <w:style w:type="paragraph" w:customStyle="1" w:styleId="2DC622DDD0C345BC951C0E8FAB0AACD0">
    <w:name w:val="2DC622DDD0C345BC951C0E8FAB0AACD0"/>
    <w:rsid w:val="009957AA"/>
  </w:style>
  <w:style w:type="paragraph" w:customStyle="1" w:styleId="4D67FE24FCD242B38B83EF5B9A8AD784">
    <w:name w:val="4D67FE24FCD242B38B83EF5B9A8AD784"/>
    <w:rsid w:val="009957AA"/>
  </w:style>
  <w:style w:type="paragraph" w:customStyle="1" w:styleId="8A22C3FE96004145984F289CE3750D4A">
    <w:name w:val="8A22C3FE96004145984F289CE3750D4A"/>
    <w:rsid w:val="009957AA"/>
  </w:style>
  <w:style w:type="paragraph" w:customStyle="1" w:styleId="E43A494176074DADBD0CEA5B16C75F5E">
    <w:name w:val="E43A494176074DADBD0CEA5B16C75F5E"/>
    <w:rsid w:val="009957AA"/>
  </w:style>
  <w:style w:type="paragraph" w:customStyle="1" w:styleId="C51913CA826E424FB891D3E198962B99">
    <w:name w:val="C51913CA826E424FB891D3E198962B99"/>
    <w:rsid w:val="009957AA"/>
  </w:style>
  <w:style w:type="paragraph" w:customStyle="1" w:styleId="62D7AB74801A48C7913B85E258F1D438">
    <w:name w:val="62D7AB74801A48C7913B85E258F1D438"/>
    <w:rsid w:val="009957AA"/>
  </w:style>
  <w:style w:type="paragraph" w:customStyle="1" w:styleId="CDBE00E64DA84B8FAE641E2C6F2FB38A">
    <w:name w:val="CDBE00E64DA84B8FAE641E2C6F2FB38A"/>
    <w:rsid w:val="009957AA"/>
  </w:style>
  <w:style w:type="paragraph" w:customStyle="1" w:styleId="B6EA8A414C77499F9ABE3948407F68B5">
    <w:name w:val="B6EA8A414C77499F9ABE3948407F68B5"/>
    <w:rsid w:val="009957AA"/>
  </w:style>
  <w:style w:type="paragraph" w:customStyle="1" w:styleId="6A581FF22DF44318B1DB353C899A8143">
    <w:name w:val="6A581FF22DF44318B1DB353C899A8143"/>
    <w:rsid w:val="009957AA"/>
  </w:style>
  <w:style w:type="paragraph" w:customStyle="1" w:styleId="31B1F9D2EE154CBE861E3A807A8C845C">
    <w:name w:val="31B1F9D2EE154CBE861E3A807A8C845C"/>
    <w:rsid w:val="009957AA"/>
  </w:style>
  <w:style w:type="paragraph" w:customStyle="1" w:styleId="B9AC4CC14ECA47E6BE403E370ED82EA3">
    <w:name w:val="B9AC4CC14ECA47E6BE403E370ED82EA3"/>
    <w:rsid w:val="009957AA"/>
  </w:style>
  <w:style w:type="paragraph" w:customStyle="1" w:styleId="4745DBCF03CC4226858CAF44BCAC6752">
    <w:name w:val="4745DBCF03CC4226858CAF44BCAC6752"/>
    <w:rsid w:val="009957AA"/>
  </w:style>
  <w:style w:type="paragraph" w:customStyle="1" w:styleId="A8BA35921D55432B85E07B2DD19CCC13">
    <w:name w:val="A8BA35921D55432B85E07B2DD19CCC13"/>
    <w:rsid w:val="009957AA"/>
  </w:style>
  <w:style w:type="paragraph" w:customStyle="1" w:styleId="6A9F042F3BAA4A0CB12A6422C7DFF2E0">
    <w:name w:val="6A9F042F3BAA4A0CB12A6422C7DFF2E0"/>
    <w:rsid w:val="009957AA"/>
  </w:style>
  <w:style w:type="paragraph" w:customStyle="1" w:styleId="D10CE84133B3493394D11D4E546822AA">
    <w:name w:val="D10CE84133B3493394D11D4E546822AA"/>
    <w:rsid w:val="009957AA"/>
  </w:style>
  <w:style w:type="paragraph" w:customStyle="1" w:styleId="C45297211C77446CA4463224EDEDBE20">
    <w:name w:val="C45297211C77446CA4463224EDEDBE20"/>
    <w:rsid w:val="009957AA"/>
  </w:style>
  <w:style w:type="paragraph" w:customStyle="1" w:styleId="53D504A687E844868D3081C758B33F98">
    <w:name w:val="53D504A687E844868D3081C758B33F98"/>
    <w:rsid w:val="009957AA"/>
  </w:style>
  <w:style w:type="paragraph" w:customStyle="1" w:styleId="E55F521FE42F4885BA4A28D861BD32AE">
    <w:name w:val="E55F521FE42F4885BA4A28D861BD32AE"/>
    <w:rsid w:val="009957AA"/>
  </w:style>
  <w:style w:type="paragraph" w:customStyle="1" w:styleId="3445B3E7E80F4C94AB253A6FDEE9F7D6">
    <w:name w:val="3445B3E7E80F4C94AB253A6FDEE9F7D6"/>
    <w:rsid w:val="009957AA"/>
  </w:style>
  <w:style w:type="paragraph" w:customStyle="1" w:styleId="D135A1DAF4E14B4DB7066F405F81A701">
    <w:name w:val="D135A1DAF4E14B4DB7066F405F81A701"/>
    <w:rsid w:val="009957AA"/>
  </w:style>
  <w:style w:type="paragraph" w:customStyle="1" w:styleId="1EC4514B791548AA98703782F1049CAB">
    <w:name w:val="1EC4514B791548AA98703782F1049CAB"/>
    <w:rsid w:val="009957AA"/>
  </w:style>
  <w:style w:type="paragraph" w:customStyle="1" w:styleId="0CADE95DBBC745A2A2D9D6C8FFFFDF82">
    <w:name w:val="0CADE95DBBC745A2A2D9D6C8FFFFDF82"/>
    <w:rsid w:val="009957AA"/>
  </w:style>
  <w:style w:type="paragraph" w:customStyle="1" w:styleId="55CFDD0EEBBD4FF3857C48B6DC1444D3">
    <w:name w:val="55CFDD0EEBBD4FF3857C48B6DC1444D3"/>
    <w:rsid w:val="009957AA"/>
  </w:style>
  <w:style w:type="paragraph" w:customStyle="1" w:styleId="2F59BDD21C614177ACA706A4B64CB1C1">
    <w:name w:val="2F59BDD21C614177ACA706A4B64CB1C1"/>
    <w:rsid w:val="009957AA"/>
  </w:style>
  <w:style w:type="paragraph" w:customStyle="1" w:styleId="4A2EC21F2F1D484489B5265E42A1AE15">
    <w:name w:val="4A2EC21F2F1D484489B5265E42A1AE15"/>
    <w:rsid w:val="009957AA"/>
  </w:style>
  <w:style w:type="paragraph" w:customStyle="1" w:styleId="E13FB1D3FD46453589630F2694D39068">
    <w:name w:val="E13FB1D3FD46453589630F2694D39068"/>
    <w:rsid w:val="009957AA"/>
  </w:style>
  <w:style w:type="paragraph" w:customStyle="1" w:styleId="507EBAF9A9C64966986F446BCE2727EF">
    <w:name w:val="507EBAF9A9C64966986F446BCE2727EF"/>
    <w:rsid w:val="009957AA"/>
  </w:style>
  <w:style w:type="paragraph" w:customStyle="1" w:styleId="B6A6CD9591234E309122B010299114EC">
    <w:name w:val="B6A6CD9591234E309122B010299114EC"/>
    <w:rsid w:val="009957AA"/>
  </w:style>
  <w:style w:type="paragraph" w:customStyle="1" w:styleId="6B1C098BC9C246EAA9D8ABBD3312F7C3">
    <w:name w:val="6B1C098BC9C246EAA9D8ABBD3312F7C3"/>
    <w:rsid w:val="009957AA"/>
  </w:style>
  <w:style w:type="paragraph" w:customStyle="1" w:styleId="9EECF2039370411499AD11C5B9F017BD">
    <w:name w:val="9EECF2039370411499AD11C5B9F017BD"/>
    <w:rsid w:val="009957AA"/>
  </w:style>
  <w:style w:type="paragraph" w:customStyle="1" w:styleId="B0541C50FDE94955B8CE692293126C96">
    <w:name w:val="B0541C50FDE94955B8CE692293126C96"/>
    <w:rsid w:val="009957AA"/>
  </w:style>
  <w:style w:type="paragraph" w:customStyle="1" w:styleId="913DE2C3EB8E46AA8B6F3E9C1ECF1769">
    <w:name w:val="913DE2C3EB8E46AA8B6F3E9C1ECF1769"/>
    <w:rsid w:val="009957AA"/>
  </w:style>
  <w:style w:type="paragraph" w:customStyle="1" w:styleId="688100F73BD1437FBC47F9CF30A87EEB">
    <w:name w:val="688100F73BD1437FBC47F9CF30A87EEB"/>
    <w:rsid w:val="009957AA"/>
  </w:style>
  <w:style w:type="paragraph" w:customStyle="1" w:styleId="2D33756DB7474010B62CC053DE7C3FD4">
    <w:name w:val="2D33756DB7474010B62CC053DE7C3FD4"/>
    <w:rsid w:val="009957AA"/>
  </w:style>
  <w:style w:type="paragraph" w:customStyle="1" w:styleId="8C346861B2DF48D2A01518138276EF67">
    <w:name w:val="8C346861B2DF48D2A01518138276EF67"/>
    <w:rsid w:val="009957AA"/>
  </w:style>
  <w:style w:type="paragraph" w:customStyle="1" w:styleId="F0D47D783BB6441AA7F39DF27EE0A460">
    <w:name w:val="F0D47D783BB6441AA7F39DF27EE0A460"/>
    <w:rsid w:val="009957AA"/>
  </w:style>
  <w:style w:type="paragraph" w:customStyle="1" w:styleId="B5E7BFE7D80D42668D0F22C06013B325">
    <w:name w:val="B5E7BFE7D80D42668D0F22C06013B325"/>
    <w:rsid w:val="009957AA"/>
  </w:style>
  <w:style w:type="paragraph" w:customStyle="1" w:styleId="BB0474B611494EF2AA6189D9E636DC08">
    <w:name w:val="BB0474B611494EF2AA6189D9E636DC08"/>
    <w:rsid w:val="009957AA"/>
  </w:style>
  <w:style w:type="paragraph" w:customStyle="1" w:styleId="27755B16AD1449689EB702A3CA8D5056">
    <w:name w:val="27755B16AD1449689EB702A3CA8D5056"/>
    <w:rsid w:val="009957AA"/>
  </w:style>
  <w:style w:type="paragraph" w:customStyle="1" w:styleId="66E62759807249AC97B4F080DBC445C1">
    <w:name w:val="66E62759807249AC97B4F080DBC445C1"/>
    <w:rsid w:val="009957AA"/>
  </w:style>
  <w:style w:type="paragraph" w:customStyle="1" w:styleId="6F6E7A2E900547288C454FEC49E3CB8A">
    <w:name w:val="6F6E7A2E900547288C454FEC49E3CB8A"/>
    <w:rsid w:val="009957AA"/>
  </w:style>
  <w:style w:type="paragraph" w:customStyle="1" w:styleId="15412539600141CDAED37344CDFDE3A7">
    <w:name w:val="15412539600141CDAED37344CDFDE3A7"/>
    <w:rsid w:val="009957AA"/>
  </w:style>
  <w:style w:type="paragraph" w:customStyle="1" w:styleId="FCC30464AB3F46C59627675C372E20A5">
    <w:name w:val="FCC30464AB3F46C59627675C372E20A5"/>
    <w:rsid w:val="009957AA"/>
  </w:style>
  <w:style w:type="paragraph" w:customStyle="1" w:styleId="AA41D9C141924A37B81C0B1E5E8BB07E">
    <w:name w:val="AA41D9C141924A37B81C0B1E5E8BB07E"/>
    <w:rsid w:val="009957AA"/>
  </w:style>
  <w:style w:type="paragraph" w:customStyle="1" w:styleId="F8A019EF2D1C42D0A74D8E34385DBD9D">
    <w:name w:val="F8A019EF2D1C42D0A74D8E34385DBD9D"/>
    <w:rsid w:val="009957AA"/>
  </w:style>
  <w:style w:type="paragraph" w:customStyle="1" w:styleId="34A56241566E4F519F9D4A4E294EFEB9">
    <w:name w:val="34A56241566E4F519F9D4A4E294EFEB9"/>
    <w:rsid w:val="009957AA"/>
  </w:style>
  <w:style w:type="paragraph" w:customStyle="1" w:styleId="2694B7DD102F42ACA8237094334CA6F0">
    <w:name w:val="2694B7DD102F42ACA8237094334CA6F0"/>
    <w:rsid w:val="009957AA"/>
  </w:style>
  <w:style w:type="paragraph" w:customStyle="1" w:styleId="7DB9462A031A4F5194D32C37CBBDF0D0">
    <w:name w:val="7DB9462A031A4F5194D32C37CBBDF0D0"/>
    <w:rsid w:val="009957AA"/>
  </w:style>
  <w:style w:type="paragraph" w:customStyle="1" w:styleId="AF400D7624E342BA9A6C06E970EE8601">
    <w:name w:val="AF400D7624E342BA9A6C06E970EE8601"/>
    <w:rsid w:val="009957AA"/>
  </w:style>
  <w:style w:type="paragraph" w:customStyle="1" w:styleId="3AE284DB0416433AAA8B50591255ACE6">
    <w:name w:val="3AE284DB0416433AAA8B50591255ACE6"/>
    <w:rsid w:val="009957AA"/>
  </w:style>
  <w:style w:type="paragraph" w:customStyle="1" w:styleId="3CB5CDED73A348AA90EA9C2CA77BB27E">
    <w:name w:val="3CB5CDED73A348AA90EA9C2CA77BB27E"/>
    <w:rsid w:val="009957AA"/>
  </w:style>
  <w:style w:type="paragraph" w:customStyle="1" w:styleId="1BD8DD1EC2504F89881398D184E33941">
    <w:name w:val="1BD8DD1EC2504F89881398D184E33941"/>
    <w:rsid w:val="009957AA"/>
  </w:style>
  <w:style w:type="paragraph" w:customStyle="1" w:styleId="3C689E73C202465C83E04E36E403580E">
    <w:name w:val="3C689E73C202465C83E04E36E403580E"/>
    <w:rsid w:val="009957AA"/>
  </w:style>
  <w:style w:type="paragraph" w:customStyle="1" w:styleId="999535B1DD0D4265B72363D6E72723CA">
    <w:name w:val="999535B1DD0D4265B72363D6E72723CA"/>
    <w:rsid w:val="009957AA"/>
  </w:style>
  <w:style w:type="paragraph" w:customStyle="1" w:styleId="5401AE04C2854047BD904F0949BA0B7A">
    <w:name w:val="5401AE04C2854047BD904F0949BA0B7A"/>
    <w:rsid w:val="009957AA"/>
  </w:style>
  <w:style w:type="paragraph" w:customStyle="1" w:styleId="8D007AE0547340538798CD3246F814DD">
    <w:name w:val="8D007AE0547340538798CD3246F814DD"/>
    <w:rsid w:val="009957AA"/>
  </w:style>
  <w:style w:type="paragraph" w:customStyle="1" w:styleId="796BE5E48C2A4DEBAD9543C8A03D702A">
    <w:name w:val="796BE5E48C2A4DEBAD9543C8A03D702A"/>
    <w:rsid w:val="009957AA"/>
  </w:style>
  <w:style w:type="paragraph" w:customStyle="1" w:styleId="6713B271CB5C4E5A8917F180AF819A9D">
    <w:name w:val="6713B271CB5C4E5A8917F180AF819A9D"/>
    <w:rsid w:val="009957AA"/>
  </w:style>
  <w:style w:type="paragraph" w:customStyle="1" w:styleId="37C294143DBE4CD4A0309D65B20CEA25">
    <w:name w:val="37C294143DBE4CD4A0309D65B20CEA25"/>
    <w:rsid w:val="009957AA"/>
  </w:style>
  <w:style w:type="paragraph" w:customStyle="1" w:styleId="BEA026A6830C46DDAD9981CCE4D782A3">
    <w:name w:val="BEA026A6830C46DDAD9981CCE4D782A3"/>
    <w:rsid w:val="009957AA"/>
  </w:style>
  <w:style w:type="paragraph" w:customStyle="1" w:styleId="480296A6EAA5479E8092A1F29A21F31A">
    <w:name w:val="480296A6EAA5479E8092A1F29A21F31A"/>
    <w:rsid w:val="009957AA"/>
  </w:style>
  <w:style w:type="paragraph" w:customStyle="1" w:styleId="C1B9862DBDB24ED49FABFC8BBEFDD4C6">
    <w:name w:val="C1B9862DBDB24ED49FABFC8BBEFDD4C6"/>
    <w:rsid w:val="009957AA"/>
  </w:style>
  <w:style w:type="paragraph" w:customStyle="1" w:styleId="FAEE5D61CD7B45B690CC770201D2933D">
    <w:name w:val="FAEE5D61CD7B45B690CC770201D2933D"/>
    <w:rsid w:val="009957AA"/>
  </w:style>
  <w:style w:type="paragraph" w:customStyle="1" w:styleId="F55AF675E5034FC7960113475CAF140B">
    <w:name w:val="F55AF675E5034FC7960113475CAF140B"/>
    <w:rsid w:val="009957AA"/>
  </w:style>
  <w:style w:type="paragraph" w:customStyle="1" w:styleId="2138B5E4AF7A46CCB4DA376B61B11F64">
    <w:name w:val="2138B5E4AF7A46CCB4DA376B61B11F64"/>
    <w:rsid w:val="009957AA"/>
  </w:style>
  <w:style w:type="paragraph" w:customStyle="1" w:styleId="DC8E1BB0CEA847CB9115EFFC41E489C8">
    <w:name w:val="DC8E1BB0CEA847CB9115EFFC41E489C8"/>
    <w:rsid w:val="009957AA"/>
  </w:style>
  <w:style w:type="paragraph" w:customStyle="1" w:styleId="7AEC8179B61B46FBA8C8E9BFB9A1824E">
    <w:name w:val="7AEC8179B61B46FBA8C8E9BFB9A1824E"/>
    <w:rsid w:val="009957AA"/>
  </w:style>
  <w:style w:type="paragraph" w:customStyle="1" w:styleId="CDC35AD37B1448D490E9513BF310776B">
    <w:name w:val="CDC35AD37B1448D490E9513BF310776B"/>
    <w:rsid w:val="009957AA"/>
  </w:style>
  <w:style w:type="paragraph" w:customStyle="1" w:styleId="E10EC2BC5FF84CCB9EED187C1B32E6B4">
    <w:name w:val="E10EC2BC5FF84CCB9EED187C1B32E6B4"/>
    <w:rsid w:val="009957AA"/>
  </w:style>
  <w:style w:type="paragraph" w:customStyle="1" w:styleId="2BD4C0BEA09D46B28627D63C6802A70F">
    <w:name w:val="2BD4C0BEA09D46B28627D63C6802A70F"/>
    <w:rsid w:val="009957AA"/>
  </w:style>
  <w:style w:type="paragraph" w:customStyle="1" w:styleId="F540A208515449E2869CC3963783BC52">
    <w:name w:val="F540A208515449E2869CC3963783BC52"/>
    <w:rsid w:val="009957AA"/>
  </w:style>
  <w:style w:type="paragraph" w:customStyle="1" w:styleId="F8DFC0C8CE2E4272A0A85BF041E80F47">
    <w:name w:val="F8DFC0C8CE2E4272A0A85BF041E80F47"/>
    <w:rsid w:val="009957AA"/>
  </w:style>
  <w:style w:type="paragraph" w:customStyle="1" w:styleId="2D7668D9789140FD975A096C8BC1600A">
    <w:name w:val="2D7668D9789140FD975A096C8BC1600A"/>
    <w:rsid w:val="009957AA"/>
  </w:style>
  <w:style w:type="paragraph" w:customStyle="1" w:styleId="866A23D7B80C416297AF064CEA245BC2">
    <w:name w:val="866A23D7B80C416297AF064CEA245BC2"/>
    <w:rsid w:val="009957AA"/>
  </w:style>
  <w:style w:type="paragraph" w:customStyle="1" w:styleId="4F5FE1D1EFC04C469CC32B7FFB2D3BCF">
    <w:name w:val="4F5FE1D1EFC04C469CC32B7FFB2D3BCF"/>
    <w:rsid w:val="009957AA"/>
  </w:style>
  <w:style w:type="paragraph" w:customStyle="1" w:styleId="E724B5D4F8E542FDB26CC69C5BD2BF1C">
    <w:name w:val="E724B5D4F8E542FDB26CC69C5BD2BF1C"/>
    <w:rsid w:val="009957AA"/>
  </w:style>
  <w:style w:type="paragraph" w:customStyle="1" w:styleId="34918117C3CD42F4A00CDD95718C3592">
    <w:name w:val="34918117C3CD42F4A00CDD95718C3592"/>
    <w:rsid w:val="009957AA"/>
  </w:style>
  <w:style w:type="paragraph" w:customStyle="1" w:styleId="D4B3FAC7BFC34E0AAB9FFFCC56B63363">
    <w:name w:val="D4B3FAC7BFC34E0AAB9FFFCC56B63363"/>
    <w:rsid w:val="009957AA"/>
  </w:style>
  <w:style w:type="paragraph" w:customStyle="1" w:styleId="A807B2618A594F6F9D8531142717BBC0">
    <w:name w:val="A807B2618A594F6F9D8531142717BBC0"/>
    <w:rsid w:val="009957AA"/>
  </w:style>
  <w:style w:type="paragraph" w:customStyle="1" w:styleId="7C32F9ECD3094058AE04D1CC40566A52">
    <w:name w:val="7C32F9ECD3094058AE04D1CC40566A52"/>
    <w:rsid w:val="009957AA"/>
  </w:style>
  <w:style w:type="paragraph" w:customStyle="1" w:styleId="5538797442B748A2BDB96395DAFDF35A">
    <w:name w:val="5538797442B748A2BDB96395DAFDF35A"/>
    <w:rsid w:val="009957AA"/>
  </w:style>
  <w:style w:type="paragraph" w:customStyle="1" w:styleId="3EFA7711D26F431CA7DC5DBD77105A86">
    <w:name w:val="3EFA7711D26F431CA7DC5DBD77105A86"/>
    <w:rsid w:val="009957AA"/>
  </w:style>
  <w:style w:type="paragraph" w:customStyle="1" w:styleId="B902E193A26E40B5A21A6BD814472C45">
    <w:name w:val="B902E193A26E40B5A21A6BD814472C45"/>
    <w:rsid w:val="009957AA"/>
  </w:style>
  <w:style w:type="paragraph" w:customStyle="1" w:styleId="69E3C4FD0A474BCEB8E4E03B604966B2">
    <w:name w:val="69E3C4FD0A474BCEB8E4E03B604966B2"/>
    <w:rsid w:val="009957AA"/>
  </w:style>
  <w:style w:type="paragraph" w:customStyle="1" w:styleId="0E7D26BD743E4935A460F6DD359D2461">
    <w:name w:val="0E7D26BD743E4935A460F6DD359D2461"/>
    <w:rsid w:val="009957AA"/>
  </w:style>
  <w:style w:type="paragraph" w:customStyle="1" w:styleId="593E4ED7917C477FADC46C2D3EC113AA">
    <w:name w:val="593E4ED7917C477FADC46C2D3EC113AA"/>
    <w:rsid w:val="009957AA"/>
  </w:style>
  <w:style w:type="paragraph" w:customStyle="1" w:styleId="104A4B66990F402F9899DB3419695E49">
    <w:name w:val="104A4B66990F402F9899DB3419695E49"/>
    <w:rsid w:val="009957AA"/>
  </w:style>
  <w:style w:type="paragraph" w:customStyle="1" w:styleId="4D587BB29F17449BA608BA749D9AEE85">
    <w:name w:val="4D587BB29F17449BA608BA749D9AEE85"/>
    <w:rsid w:val="009957AA"/>
  </w:style>
  <w:style w:type="paragraph" w:customStyle="1" w:styleId="80486EA37112498DB90494A93DF1CCAB">
    <w:name w:val="80486EA37112498DB90494A93DF1CCAB"/>
    <w:rsid w:val="009957AA"/>
  </w:style>
  <w:style w:type="paragraph" w:customStyle="1" w:styleId="D722B0A60198443D9D02000D9ED1BE9C">
    <w:name w:val="D722B0A60198443D9D02000D9ED1BE9C"/>
    <w:rsid w:val="009957AA"/>
  </w:style>
  <w:style w:type="paragraph" w:customStyle="1" w:styleId="10D918111FDC448CA575AC2DECB422AA">
    <w:name w:val="10D918111FDC448CA575AC2DECB422AA"/>
    <w:rsid w:val="009957AA"/>
  </w:style>
  <w:style w:type="paragraph" w:customStyle="1" w:styleId="BC3295DEA624419B97ED7CB03EA54261">
    <w:name w:val="BC3295DEA624419B97ED7CB03EA54261"/>
    <w:rsid w:val="009957AA"/>
  </w:style>
  <w:style w:type="paragraph" w:customStyle="1" w:styleId="DFCF7923215741AD8554FA41CA9F82BC">
    <w:name w:val="DFCF7923215741AD8554FA41CA9F82BC"/>
    <w:rsid w:val="009957AA"/>
  </w:style>
  <w:style w:type="paragraph" w:customStyle="1" w:styleId="1709638F54E64A72B288AFE450897BE1">
    <w:name w:val="1709638F54E64A72B288AFE450897BE1"/>
    <w:rsid w:val="009957AA"/>
  </w:style>
  <w:style w:type="paragraph" w:customStyle="1" w:styleId="F7D6922E2F084FAB9F7770F8ACD1ACE7">
    <w:name w:val="F7D6922E2F084FAB9F7770F8ACD1ACE7"/>
    <w:rsid w:val="009957AA"/>
  </w:style>
  <w:style w:type="paragraph" w:customStyle="1" w:styleId="49A8CC555D294EF4BCA4322366CA0453">
    <w:name w:val="49A8CC555D294EF4BCA4322366CA0453"/>
    <w:rsid w:val="009957AA"/>
  </w:style>
  <w:style w:type="paragraph" w:customStyle="1" w:styleId="7ED15DB60C3346899379FF3B23D77825">
    <w:name w:val="7ED15DB60C3346899379FF3B23D77825"/>
    <w:rsid w:val="009957AA"/>
  </w:style>
  <w:style w:type="paragraph" w:customStyle="1" w:styleId="B8EECB4FE06B420F940909BFC078CCBB">
    <w:name w:val="B8EECB4FE06B420F940909BFC078CCBB"/>
    <w:rsid w:val="009957AA"/>
  </w:style>
  <w:style w:type="paragraph" w:customStyle="1" w:styleId="DDA0F31762A44286B6D0FABD5F91DD4C">
    <w:name w:val="DDA0F31762A44286B6D0FABD5F91DD4C"/>
    <w:rsid w:val="009957AA"/>
  </w:style>
  <w:style w:type="paragraph" w:customStyle="1" w:styleId="115C86A36774484D99DC8D4C1EE1203B">
    <w:name w:val="115C86A36774484D99DC8D4C1EE1203B"/>
    <w:rsid w:val="009957AA"/>
  </w:style>
  <w:style w:type="paragraph" w:customStyle="1" w:styleId="F3DA74139E544247B90FC06251221526">
    <w:name w:val="F3DA74139E544247B90FC06251221526"/>
    <w:rsid w:val="009957AA"/>
  </w:style>
  <w:style w:type="paragraph" w:customStyle="1" w:styleId="C133730834B14077849EC1D77F554B01">
    <w:name w:val="C133730834B14077849EC1D77F554B01"/>
    <w:rsid w:val="009957AA"/>
  </w:style>
  <w:style w:type="paragraph" w:customStyle="1" w:styleId="AF3F24EF1E2747969E4B32B481672700">
    <w:name w:val="AF3F24EF1E2747969E4B32B481672700"/>
    <w:rsid w:val="009957AA"/>
  </w:style>
  <w:style w:type="paragraph" w:customStyle="1" w:styleId="4FD21EDC598D4909A7D3E7F76C9607E3">
    <w:name w:val="4FD21EDC598D4909A7D3E7F76C9607E3"/>
    <w:rsid w:val="009957AA"/>
  </w:style>
  <w:style w:type="paragraph" w:customStyle="1" w:styleId="2E25521730D84F939CD46656DC1F916C">
    <w:name w:val="2E25521730D84F939CD46656DC1F916C"/>
    <w:rsid w:val="009957AA"/>
  </w:style>
  <w:style w:type="paragraph" w:customStyle="1" w:styleId="488871DCFAF842D3A3077FAB0CEEB25C">
    <w:name w:val="488871DCFAF842D3A3077FAB0CEEB25C"/>
    <w:rsid w:val="009957AA"/>
  </w:style>
  <w:style w:type="paragraph" w:customStyle="1" w:styleId="517C46E36D664480A3B8B2551CF5DB4B">
    <w:name w:val="517C46E36D664480A3B8B2551CF5DB4B"/>
    <w:rsid w:val="009957AA"/>
  </w:style>
  <w:style w:type="paragraph" w:customStyle="1" w:styleId="384A7CD68B1F45DBB85D5FFBFF8DB3EB">
    <w:name w:val="384A7CD68B1F45DBB85D5FFBFF8DB3EB"/>
    <w:rsid w:val="009957AA"/>
  </w:style>
  <w:style w:type="paragraph" w:customStyle="1" w:styleId="255D04DBB229404FA700B4E20464023B">
    <w:name w:val="255D04DBB229404FA700B4E20464023B"/>
    <w:rsid w:val="009957AA"/>
  </w:style>
  <w:style w:type="paragraph" w:customStyle="1" w:styleId="02861AF13C3940C9B1A03B30421EF7C0">
    <w:name w:val="02861AF13C3940C9B1A03B30421EF7C0"/>
    <w:rsid w:val="009957AA"/>
  </w:style>
  <w:style w:type="paragraph" w:customStyle="1" w:styleId="43D0183C7C59485FA752D4DD945455D2">
    <w:name w:val="43D0183C7C59485FA752D4DD945455D2"/>
    <w:rsid w:val="009957AA"/>
  </w:style>
  <w:style w:type="paragraph" w:customStyle="1" w:styleId="15E9635A5B5549118540DCCD543F0674">
    <w:name w:val="15E9635A5B5549118540DCCD543F0674"/>
    <w:rsid w:val="009957AA"/>
  </w:style>
  <w:style w:type="paragraph" w:customStyle="1" w:styleId="E2F980C3E9F244D9BCF17B924F9356C8">
    <w:name w:val="E2F980C3E9F244D9BCF17B924F9356C8"/>
    <w:rsid w:val="009957AA"/>
  </w:style>
  <w:style w:type="paragraph" w:customStyle="1" w:styleId="3BBA845F39EF46849F85557FFC1A66F3">
    <w:name w:val="3BBA845F39EF46849F85557FFC1A66F3"/>
    <w:rsid w:val="009957AA"/>
  </w:style>
  <w:style w:type="paragraph" w:customStyle="1" w:styleId="14E6539B65E942219D4635BEAFD0549F">
    <w:name w:val="14E6539B65E942219D4635BEAFD0549F"/>
    <w:rsid w:val="009957AA"/>
  </w:style>
  <w:style w:type="paragraph" w:customStyle="1" w:styleId="C9D3A93A0AE740798EAD1D5225A90F5A">
    <w:name w:val="C9D3A93A0AE740798EAD1D5225A90F5A"/>
    <w:rsid w:val="009957AA"/>
  </w:style>
  <w:style w:type="paragraph" w:customStyle="1" w:styleId="A78F12726E824C829DBDA6A0BB3E7C8A">
    <w:name w:val="A78F12726E824C829DBDA6A0BB3E7C8A"/>
    <w:rsid w:val="009957AA"/>
  </w:style>
  <w:style w:type="paragraph" w:customStyle="1" w:styleId="5293735F894E45D795D4F43B6AB99AAB">
    <w:name w:val="5293735F894E45D795D4F43B6AB99AAB"/>
    <w:rsid w:val="009957AA"/>
  </w:style>
  <w:style w:type="paragraph" w:customStyle="1" w:styleId="469ADDEB1D0C48109B85095EFFCA8AC1">
    <w:name w:val="469ADDEB1D0C48109B85095EFFCA8AC1"/>
    <w:rsid w:val="009957AA"/>
  </w:style>
  <w:style w:type="paragraph" w:customStyle="1" w:styleId="EA4F00F2695140DDB020A7EF7A71ACB2">
    <w:name w:val="EA4F00F2695140DDB020A7EF7A71ACB2"/>
    <w:rsid w:val="009957AA"/>
  </w:style>
  <w:style w:type="paragraph" w:customStyle="1" w:styleId="F021EF111F8146C9B07658EE6C72C79B">
    <w:name w:val="F021EF111F8146C9B07658EE6C72C79B"/>
    <w:rsid w:val="009957AA"/>
  </w:style>
  <w:style w:type="paragraph" w:customStyle="1" w:styleId="5A2F7B7BE484448391DC3AF474E722A3">
    <w:name w:val="5A2F7B7BE484448391DC3AF474E722A3"/>
    <w:rsid w:val="009957AA"/>
  </w:style>
  <w:style w:type="paragraph" w:customStyle="1" w:styleId="6F4AC8BE643140EDBA7DDD7CABB1201D">
    <w:name w:val="6F4AC8BE643140EDBA7DDD7CABB1201D"/>
    <w:rsid w:val="009957AA"/>
  </w:style>
  <w:style w:type="paragraph" w:customStyle="1" w:styleId="0B7493F828314D6280B36566060D0693">
    <w:name w:val="0B7493F828314D6280B36566060D0693"/>
    <w:rsid w:val="009957AA"/>
  </w:style>
  <w:style w:type="paragraph" w:customStyle="1" w:styleId="94A60435CBDE43EF9BFBDAA31D66E88C">
    <w:name w:val="94A60435CBDE43EF9BFBDAA31D66E88C"/>
    <w:rsid w:val="009957AA"/>
  </w:style>
  <w:style w:type="paragraph" w:customStyle="1" w:styleId="F3BBAF8787B246CD8D551C97D74C158A">
    <w:name w:val="F3BBAF8787B246CD8D551C97D74C158A"/>
    <w:rsid w:val="009957AA"/>
  </w:style>
  <w:style w:type="paragraph" w:customStyle="1" w:styleId="E1E50FECE706492383FCE8583ECA38ED">
    <w:name w:val="E1E50FECE706492383FCE8583ECA38ED"/>
    <w:rsid w:val="009957AA"/>
  </w:style>
  <w:style w:type="paragraph" w:customStyle="1" w:styleId="45AEBED7FB1D4023948D5D63168B9305">
    <w:name w:val="45AEBED7FB1D4023948D5D63168B9305"/>
    <w:rsid w:val="009957AA"/>
  </w:style>
  <w:style w:type="paragraph" w:customStyle="1" w:styleId="B3983A0D5F634B908A6EB3006C6E4FD0">
    <w:name w:val="B3983A0D5F634B908A6EB3006C6E4FD0"/>
    <w:rsid w:val="009957AA"/>
  </w:style>
  <w:style w:type="paragraph" w:customStyle="1" w:styleId="BAADF24196D848629FAD83A70697D6AA">
    <w:name w:val="BAADF24196D848629FAD83A70697D6AA"/>
    <w:rsid w:val="009957AA"/>
  </w:style>
  <w:style w:type="paragraph" w:customStyle="1" w:styleId="DECC7814352F403F85F4763CDB388203">
    <w:name w:val="DECC7814352F403F85F4763CDB388203"/>
    <w:rsid w:val="009957AA"/>
  </w:style>
  <w:style w:type="paragraph" w:customStyle="1" w:styleId="443C0D5EC7A34FF491F58D870AC766CA">
    <w:name w:val="443C0D5EC7A34FF491F58D870AC766CA"/>
    <w:rsid w:val="009957AA"/>
  </w:style>
  <w:style w:type="paragraph" w:customStyle="1" w:styleId="6084334167A74C598254461EA94147FB">
    <w:name w:val="6084334167A74C598254461EA94147FB"/>
    <w:rsid w:val="009957AA"/>
  </w:style>
  <w:style w:type="paragraph" w:customStyle="1" w:styleId="FD8827BDB4114A4F83B36285BE745BEC">
    <w:name w:val="FD8827BDB4114A4F83B36285BE745BEC"/>
    <w:rsid w:val="009957AA"/>
  </w:style>
  <w:style w:type="paragraph" w:customStyle="1" w:styleId="8ABF690D3006409FAC265C23DFCB9534">
    <w:name w:val="8ABF690D3006409FAC265C23DFCB9534"/>
    <w:rsid w:val="009957AA"/>
  </w:style>
  <w:style w:type="paragraph" w:customStyle="1" w:styleId="9E3CB02A44FF48BCB40C792D27167295">
    <w:name w:val="9E3CB02A44FF48BCB40C792D27167295"/>
    <w:rsid w:val="009957AA"/>
  </w:style>
  <w:style w:type="paragraph" w:customStyle="1" w:styleId="FD0094438D2A4548BAB930FC1410B7F8">
    <w:name w:val="FD0094438D2A4548BAB930FC1410B7F8"/>
    <w:rsid w:val="009957AA"/>
  </w:style>
  <w:style w:type="paragraph" w:customStyle="1" w:styleId="9684D9CA4E8A4D9CAE895C0B20B523F7">
    <w:name w:val="9684D9CA4E8A4D9CAE895C0B20B523F7"/>
    <w:rsid w:val="009957AA"/>
  </w:style>
  <w:style w:type="paragraph" w:customStyle="1" w:styleId="06AEB057B21048F78E717E94D0668494">
    <w:name w:val="06AEB057B21048F78E717E94D0668494"/>
    <w:rsid w:val="009957AA"/>
  </w:style>
  <w:style w:type="paragraph" w:customStyle="1" w:styleId="3C02C910DE9642C5B8C4013D4740AC7A">
    <w:name w:val="3C02C910DE9642C5B8C4013D4740AC7A"/>
    <w:rsid w:val="009957AA"/>
  </w:style>
  <w:style w:type="paragraph" w:customStyle="1" w:styleId="3DB6AF827A7F4134B684074449F0A121">
    <w:name w:val="3DB6AF827A7F4134B684074449F0A121"/>
    <w:rsid w:val="009957AA"/>
  </w:style>
  <w:style w:type="paragraph" w:customStyle="1" w:styleId="35BD8C3AB2C54A01B467660375A99473">
    <w:name w:val="35BD8C3AB2C54A01B467660375A99473"/>
    <w:rsid w:val="009957AA"/>
  </w:style>
  <w:style w:type="paragraph" w:customStyle="1" w:styleId="D936291CC89D4B40938F00A811BBD7B5">
    <w:name w:val="D936291CC89D4B40938F00A811BBD7B5"/>
    <w:rsid w:val="009957AA"/>
  </w:style>
  <w:style w:type="paragraph" w:customStyle="1" w:styleId="64B83A80C1BD4A398DD34F2573E367FA">
    <w:name w:val="64B83A80C1BD4A398DD34F2573E367FA"/>
    <w:rsid w:val="009957AA"/>
  </w:style>
  <w:style w:type="paragraph" w:customStyle="1" w:styleId="CE8D6D546B484174A3CE09951DA1CC37">
    <w:name w:val="CE8D6D546B484174A3CE09951DA1CC37"/>
    <w:rsid w:val="009957AA"/>
  </w:style>
  <w:style w:type="paragraph" w:customStyle="1" w:styleId="FAD834D21B6942638F5ACDB87FF37AC7">
    <w:name w:val="FAD834D21B6942638F5ACDB87FF37AC7"/>
    <w:rsid w:val="009957AA"/>
  </w:style>
  <w:style w:type="paragraph" w:customStyle="1" w:styleId="B1DDE96241794921848B26ED75B61558">
    <w:name w:val="B1DDE96241794921848B26ED75B61558"/>
    <w:rsid w:val="009957AA"/>
  </w:style>
  <w:style w:type="paragraph" w:customStyle="1" w:styleId="7A4D48FB6CD4413EBD3979594167DD6A">
    <w:name w:val="7A4D48FB6CD4413EBD3979594167DD6A"/>
    <w:rsid w:val="009957AA"/>
  </w:style>
  <w:style w:type="paragraph" w:customStyle="1" w:styleId="4496CC3BB30148388B5D97FE9DED916D">
    <w:name w:val="4496CC3BB30148388B5D97FE9DED916D"/>
    <w:rsid w:val="009957AA"/>
  </w:style>
  <w:style w:type="paragraph" w:customStyle="1" w:styleId="98E27E57DD274EEE9BF7236CDB42BAD1">
    <w:name w:val="98E27E57DD274EEE9BF7236CDB42BAD1"/>
    <w:rsid w:val="009957AA"/>
  </w:style>
  <w:style w:type="paragraph" w:customStyle="1" w:styleId="73D357C75B714E52B388426F9A75E852">
    <w:name w:val="73D357C75B714E52B388426F9A75E852"/>
    <w:rsid w:val="009957AA"/>
  </w:style>
  <w:style w:type="paragraph" w:customStyle="1" w:styleId="5C55CD9593CB46C68BBFBB899D9922C6">
    <w:name w:val="5C55CD9593CB46C68BBFBB899D9922C6"/>
    <w:rsid w:val="009957AA"/>
  </w:style>
  <w:style w:type="paragraph" w:customStyle="1" w:styleId="83A1A060E525490AA2FDB8944531DBE4">
    <w:name w:val="83A1A060E525490AA2FDB8944531DBE4"/>
    <w:rsid w:val="009957AA"/>
  </w:style>
  <w:style w:type="paragraph" w:customStyle="1" w:styleId="5496CB10E9A74678838BFBAC8365BDA5">
    <w:name w:val="5496CB10E9A74678838BFBAC8365BDA5"/>
    <w:rsid w:val="009957AA"/>
  </w:style>
  <w:style w:type="paragraph" w:customStyle="1" w:styleId="4A6AB985D5724B45ABB052DED7686E17">
    <w:name w:val="4A6AB985D5724B45ABB052DED7686E17"/>
    <w:rsid w:val="009957AA"/>
  </w:style>
  <w:style w:type="paragraph" w:customStyle="1" w:styleId="8D554E97DCD34201915A862D4D419153">
    <w:name w:val="8D554E97DCD34201915A862D4D419153"/>
    <w:rsid w:val="009957AA"/>
  </w:style>
  <w:style w:type="paragraph" w:customStyle="1" w:styleId="0511592EA90546ED864AB4B948817770">
    <w:name w:val="0511592EA90546ED864AB4B948817770"/>
    <w:rsid w:val="009957AA"/>
  </w:style>
  <w:style w:type="paragraph" w:customStyle="1" w:styleId="7C81B84C51E144B399F4B5B5EA1F915D">
    <w:name w:val="7C81B84C51E144B399F4B5B5EA1F915D"/>
    <w:rsid w:val="009957AA"/>
  </w:style>
  <w:style w:type="paragraph" w:customStyle="1" w:styleId="EA2C2CA625E44478B15EE093FC04DBC0">
    <w:name w:val="EA2C2CA625E44478B15EE093FC04DBC0"/>
    <w:rsid w:val="009957AA"/>
  </w:style>
  <w:style w:type="paragraph" w:customStyle="1" w:styleId="C12D3A4E989F4F2F9285A4CAA66F3529">
    <w:name w:val="C12D3A4E989F4F2F9285A4CAA66F3529"/>
    <w:rsid w:val="009957AA"/>
  </w:style>
  <w:style w:type="paragraph" w:customStyle="1" w:styleId="1FB974553CE048FEBD3466F8286DF032">
    <w:name w:val="1FB974553CE048FEBD3466F8286DF032"/>
    <w:rsid w:val="009957AA"/>
  </w:style>
  <w:style w:type="paragraph" w:customStyle="1" w:styleId="F8F365664E1042A18C2A6E82B7761443">
    <w:name w:val="F8F365664E1042A18C2A6E82B7761443"/>
    <w:rsid w:val="009957AA"/>
  </w:style>
  <w:style w:type="paragraph" w:customStyle="1" w:styleId="F28E9F0B37AF490580380919B28B43BD">
    <w:name w:val="F28E9F0B37AF490580380919B28B43BD"/>
    <w:rsid w:val="009957AA"/>
  </w:style>
  <w:style w:type="paragraph" w:customStyle="1" w:styleId="0E873753537C43AD9A0DAAFC82558344">
    <w:name w:val="0E873753537C43AD9A0DAAFC82558344"/>
    <w:rsid w:val="009957AA"/>
  </w:style>
  <w:style w:type="paragraph" w:customStyle="1" w:styleId="399389489C7D4B4F95EF9D750CA0E15F">
    <w:name w:val="399389489C7D4B4F95EF9D750CA0E15F"/>
    <w:rsid w:val="009957AA"/>
  </w:style>
  <w:style w:type="paragraph" w:customStyle="1" w:styleId="F19DCD3B712C4B11ACB1530BA8AE39CA">
    <w:name w:val="F19DCD3B712C4B11ACB1530BA8AE39CA"/>
    <w:rsid w:val="009957AA"/>
  </w:style>
  <w:style w:type="paragraph" w:customStyle="1" w:styleId="6B90A8A438854B999F4C231A3C1E36B0">
    <w:name w:val="6B90A8A438854B999F4C231A3C1E36B0"/>
    <w:rsid w:val="009957AA"/>
  </w:style>
  <w:style w:type="paragraph" w:customStyle="1" w:styleId="53E6153EACDD47A3B65E9BDDCCD04B9F">
    <w:name w:val="53E6153EACDD47A3B65E9BDDCCD04B9F"/>
    <w:rsid w:val="009957AA"/>
  </w:style>
  <w:style w:type="paragraph" w:customStyle="1" w:styleId="AE6FE2D001534E5DB5F5E381DF364D2F">
    <w:name w:val="AE6FE2D001534E5DB5F5E381DF364D2F"/>
    <w:rsid w:val="009957AA"/>
  </w:style>
  <w:style w:type="paragraph" w:customStyle="1" w:styleId="CED685C28CBF4147BE51FC2742899277">
    <w:name w:val="CED685C28CBF4147BE51FC2742899277"/>
    <w:rsid w:val="009957AA"/>
  </w:style>
  <w:style w:type="paragraph" w:customStyle="1" w:styleId="93A889E1E65D4A38973D0A0DC6D1533D">
    <w:name w:val="93A889E1E65D4A38973D0A0DC6D1533D"/>
    <w:rsid w:val="009957AA"/>
  </w:style>
  <w:style w:type="paragraph" w:customStyle="1" w:styleId="2A6FD8E1982440B9805EA6755C8535A3">
    <w:name w:val="2A6FD8E1982440B9805EA6755C8535A3"/>
    <w:rsid w:val="009957AA"/>
  </w:style>
  <w:style w:type="paragraph" w:customStyle="1" w:styleId="439FB381C30A4619908C1825C9E3EFE0">
    <w:name w:val="439FB381C30A4619908C1825C9E3EFE0"/>
    <w:rsid w:val="009957AA"/>
  </w:style>
  <w:style w:type="paragraph" w:customStyle="1" w:styleId="D47387B8DDEA41AA86885113D1B357EF">
    <w:name w:val="D47387B8DDEA41AA86885113D1B357EF"/>
    <w:rsid w:val="009957AA"/>
  </w:style>
  <w:style w:type="paragraph" w:customStyle="1" w:styleId="A06ABC3B286C4D22B04EC99F9E795B68">
    <w:name w:val="A06ABC3B286C4D22B04EC99F9E795B68"/>
    <w:rsid w:val="009957AA"/>
  </w:style>
  <w:style w:type="paragraph" w:customStyle="1" w:styleId="9D571F2B6EDA42A48BC2711ED845C7B4">
    <w:name w:val="9D571F2B6EDA42A48BC2711ED845C7B4"/>
    <w:rsid w:val="009957AA"/>
  </w:style>
  <w:style w:type="paragraph" w:customStyle="1" w:styleId="24D1E4C2CDE343F0AE13772F246C8C73">
    <w:name w:val="24D1E4C2CDE343F0AE13772F246C8C73"/>
    <w:rsid w:val="009957AA"/>
  </w:style>
  <w:style w:type="paragraph" w:customStyle="1" w:styleId="2D13FFE281E04226B2ACBAAF410FDAEF">
    <w:name w:val="2D13FFE281E04226B2ACBAAF410FDAEF"/>
    <w:rsid w:val="009957AA"/>
  </w:style>
  <w:style w:type="paragraph" w:customStyle="1" w:styleId="21770B404C6E4A4CA5816A72C4D50A0E">
    <w:name w:val="21770B404C6E4A4CA5816A72C4D50A0E"/>
    <w:rsid w:val="009957AA"/>
  </w:style>
  <w:style w:type="paragraph" w:customStyle="1" w:styleId="B203EC9358A24756A90B9027C367D388">
    <w:name w:val="B203EC9358A24756A90B9027C367D388"/>
    <w:rsid w:val="009957AA"/>
  </w:style>
  <w:style w:type="paragraph" w:customStyle="1" w:styleId="80D94F26FDE54DE8AE2CBCF4E00939EE">
    <w:name w:val="80D94F26FDE54DE8AE2CBCF4E00939EE"/>
    <w:rsid w:val="009957AA"/>
  </w:style>
  <w:style w:type="paragraph" w:customStyle="1" w:styleId="5B4E082B703448C0BB7FCBA9652640C0">
    <w:name w:val="5B4E082B703448C0BB7FCBA9652640C0"/>
    <w:rsid w:val="009957AA"/>
  </w:style>
  <w:style w:type="paragraph" w:customStyle="1" w:styleId="1ED079CCB0644230A488026D996C9B66">
    <w:name w:val="1ED079CCB0644230A488026D996C9B66"/>
    <w:rsid w:val="009957AA"/>
  </w:style>
  <w:style w:type="paragraph" w:customStyle="1" w:styleId="439D56B03C904B55A7083ACC8E20DFAC">
    <w:name w:val="439D56B03C904B55A7083ACC8E20DFAC"/>
    <w:rsid w:val="009957AA"/>
  </w:style>
  <w:style w:type="paragraph" w:customStyle="1" w:styleId="9DC1054DE10B474CAFBAA518284641A9">
    <w:name w:val="9DC1054DE10B474CAFBAA518284641A9"/>
    <w:rsid w:val="009957AA"/>
  </w:style>
  <w:style w:type="paragraph" w:customStyle="1" w:styleId="4043D8D8A7004C4BBA7ABA4111D0E3EE">
    <w:name w:val="4043D8D8A7004C4BBA7ABA4111D0E3EE"/>
    <w:rsid w:val="009957AA"/>
  </w:style>
  <w:style w:type="paragraph" w:customStyle="1" w:styleId="3B9C23F0E31B47308FF41C16E6AF9547">
    <w:name w:val="3B9C23F0E31B47308FF41C16E6AF9547"/>
    <w:rsid w:val="009957AA"/>
  </w:style>
  <w:style w:type="paragraph" w:customStyle="1" w:styleId="335C5437EB5A47909AAFB95AF31A17C8">
    <w:name w:val="335C5437EB5A47909AAFB95AF31A17C8"/>
    <w:rsid w:val="009957AA"/>
  </w:style>
  <w:style w:type="paragraph" w:customStyle="1" w:styleId="5554DC62BC084A09AB54CFEAE4B7E7A7">
    <w:name w:val="5554DC62BC084A09AB54CFEAE4B7E7A7"/>
    <w:rsid w:val="009957AA"/>
  </w:style>
  <w:style w:type="paragraph" w:customStyle="1" w:styleId="CB64784A957746AF8614F4A48373DEC5">
    <w:name w:val="CB64784A957746AF8614F4A48373DEC5"/>
    <w:rsid w:val="009957AA"/>
  </w:style>
  <w:style w:type="paragraph" w:customStyle="1" w:styleId="E254CF9A4D3749AF868FDAFBA1B6B99A">
    <w:name w:val="E254CF9A4D3749AF868FDAFBA1B6B99A"/>
    <w:rsid w:val="009957AA"/>
  </w:style>
  <w:style w:type="paragraph" w:customStyle="1" w:styleId="C73AC649FD3A49E09E9BD78341B0D283">
    <w:name w:val="C73AC649FD3A49E09E9BD78341B0D283"/>
    <w:rsid w:val="009957AA"/>
  </w:style>
  <w:style w:type="paragraph" w:customStyle="1" w:styleId="76E405C0C7BD499F8C244CB54F9386DD">
    <w:name w:val="76E405C0C7BD499F8C244CB54F9386DD"/>
    <w:rsid w:val="009957AA"/>
  </w:style>
  <w:style w:type="paragraph" w:customStyle="1" w:styleId="67153E2D4CA646BCB8492AF090BB590B">
    <w:name w:val="67153E2D4CA646BCB8492AF090BB590B"/>
    <w:rsid w:val="009957AA"/>
  </w:style>
  <w:style w:type="paragraph" w:customStyle="1" w:styleId="E30D3BA635CB405A9622052AB6930059">
    <w:name w:val="E30D3BA635CB405A9622052AB6930059"/>
    <w:rsid w:val="009957AA"/>
  </w:style>
  <w:style w:type="paragraph" w:customStyle="1" w:styleId="95E3672050B44BF0B444AFD4A57596E5">
    <w:name w:val="95E3672050B44BF0B444AFD4A57596E5"/>
    <w:rsid w:val="009957AA"/>
  </w:style>
  <w:style w:type="paragraph" w:customStyle="1" w:styleId="DE3A5B8DE97C450B8F509A5249CA2025">
    <w:name w:val="DE3A5B8DE97C450B8F509A5249CA2025"/>
    <w:rsid w:val="009957AA"/>
  </w:style>
  <w:style w:type="paragraph" w:customStyle="1" w:styleId="63412A57A91E488880C7C349C45CDBF8">
    <w:name w:val="63412A57A91E488880C7C349C45CDBF8"/>
    <w:rsid w:val="009957AA"/>
  </w:style>
  <w:style w:type="paragraph" w:customStyle="1" w:styleId="B72048833737414885223CC19F7CA535">
    <w:name w:val="B72048833737414885223CC19F7CA535"/>
    <w:rsid w:val="009957AA"/>
  </w:style>
  <w:style w:type="paragraph" w:customStyle="1" w:styleId="60F01079687849C99C1BF7D9802AA394">
    <w:name w:val="60F01079687849C99C1BF7D9802AA394"/>
    <w:rsid w:val="009957AA"/>
  </w:style>
  <w:style w:type="paragraph" w:customStyle="1" w:styleId="8C2BB50F717B416C8D49D04DDC739083">
    <w:name w:val="8C2BB50F717B416C8D49D04DDC739083"/>
    <w:rsid w:val="009957AA"/>
  </w:style>
  <w:style w:type="paragraph" w:customStyle="1" w:styleId="251E594D365941E4ABA0DAEA2D3E3269">
    <w:name w:val="251E594D365941E4ABA0DAEA2D3E3269"/>
    <w:rsid w:val="009957AA"/>
  </w:style>
  <w:style w:type="paragraph" w:customStyle="1" w:styleId="11F6F05F15034B398A31BDAD4BE2016E">
    <w:name w:val="11F6F05F15034B398A31BDAD4BE2016E"/>
    <w:rsid w:val="009957AA"/>
  </w:style>
  <w:style w:type="paragraph" w:customStyle="1" w:styleId="DB65CFB3C6C240FD8EF37EC0849F966D">
    <w:name w:val="DB65CFB3C6C240FD8EF37EC0849F966D"/>
    <w:rsid w:val="009957AA"/>
  </w:style>
  <w:style w:type="paragraph" w:customStyle="1" w:styleId="9C64741B3F4D4F5683A8E0E286F95D4F">
    <w:name w:val="9C64741B3F4D4F5683A8E0E286F95D4F"/>
    <w:rsid w:val="009957AA"/>
  </w:style>
  <w:style w:type="paragraph" w:customStyle="1" w:styleId="734AA2F6E5B149289575741F425B75C9">
    <w:name w:val="734AA2F6E5B149289575741F425B75C9"/>
    <w:rsid w:val="009957AA"/>
  </w:style>
  <w:style w:type="paragraph" w:customStyle="1" w:styleId="5E7F17ABB16C41898CE42FE73E747028">
    <w:name w:val="5E7F17ABB16C41898CE42FE73E747028"/>
    <w:rsid w:val="009957AA"/>
  </w:style>
  <w:style w:type="paragraph" w:customStyle="1" w:styleId="CF9B20A0018E47ADBEB22D2B4C3510B9">
    <w:name w:val="CF9B20A0018E47ADBEB22D2B4C3510B9"/>
    <w:rsid w:val="009957AA"/>
  </w:style>
  <w:style w:type="paragraph" w:customStyle="1" w:styleId="F2EFCA0259B84CC1809316C63CAD67CC">
    <w:name w:val="F2EFCA0259B84CC1809316C63CAD67CC"/>
    <w:rsid w:val="009957AA"/>
  </w:style>
  <w:style w:type="paragraph" w:customStyle="1" w:styleId="866737C9D8A444F8B361A2B7BA7E7A83">
    <w:name w:val="866737C9D8A444F8B361A2B7BA7E7A83"/>
    <w:rsid w:val="009957AA"/>
  </w:style>
  <w:style w:type="paragraph" w:customStyle="1" w:styleId="F64249FFAFCD43D0967C21C719B174D7">
    <w:name w:val="F64249FFAFCD43D0967C21C719B174D7"/>
    <w:rsid w:val="009957AA"/>
  </w:style>
  <w:style w:type="paragraph" w:customStyle="1" w:styleId="0E55567224264CB386C2649CC1BD22C1">
    <w:name w:val="0E55567224264CB386C2649CC1BD22C1"/>
    <w:rsid w:val="009957AA"/>
  </w:style>
  <w:style w:type="paragraph" w:customStyle="1" w:styleId="CA2BEF2C762147F99049929DE27B64F8">
    <w:name w:val="CA2BEF2C762147F99049929DE27B64F8"/>
    <w:rsid w:val="009957AA"/>
  </w:style>
  <w:style w:type="paragraph" w:customStyle="1" w:styleId="B0B83C6F564943B8AD80F9A3A22C9014">
    <w:name w:val="B0B83C6F564943B8AD80F9A3A22C9014"/>
    <w:rsid w:val="009957AA"/>
  </w:style>
  <w:style w:type="paragraph" w:customStyle="1" w:styleId="3B0B380EDCC349719910DE40D8E91154">
    <w:name w:val="3B0B380EDCC349719910DE40D8E91154"/>
    <w:rsid w:val="009957AA"/>
  </w:style>
  <w:style w:type="paragraph" w:customStyle="1" w:styleId="0CB34D351BFA428697DB72756279720C">
    <w:name w:val="0CB34D351BFA428697DB72756279720C"/>
    <w:rsid w:val="009957AA"/>
  </w:style>
  <w:style w:type="paragraph" w:customStyle="1" w:styleId="2B94BB7A771A41FF8917631A6E455EE0">
    <w:name w:val="2B94BB7A771A41FF8917631A6E455EE0"/>
    <w:rsid w:val="009957AA"/>
  </w:style>
  <w:style w:type="paragraph" w:customStyle="1" w:styleId="B8C82EA653FF4072B2D1FDD34CE7CCF0">
    <w:name w:val="B8C82EA653FF4072B2D1FDD34CE7CCF0"/>
    <w:rsid w:val="009957AA"/>
  </w:style>
  <w:style w:type="paragraph" w:customStyle="1" w:styleId="7A5194981FBB4A46801DADB83CDE9814">
    <w:name w:val="7A5194981FBB4A46801DADB83CDE9814"/>
    <w:rsid w:val="009957AA"/>
  </w:style>
  <w:style w:type="paragraph" w:customStyle="1" w:styleId="0B9A706468614F3AB528D07E13FEDE32">
    <w:name w:val="0B9A706468614F3AB528D07E13FEDE32"/>
    <w:rsid w:val="009957AA"/>
  </w:style>
  <w:style w:type="paragraph" w:customStyle="1" w:styleId="9283D7D405944144AD2ABF4C769B43D4">
    <w:name w:val="9283D7D405944144AD2ABF4C769B43D4"/>
    <w:rsid w:val="009957AA"/>
  </w:style>
  <w:style w:type="paragraph" w:customStyle="1" w:styleId="8056488D12A844A78001F4C871A738B9">
    <w:name w:val="8056488D12A844A78001F4C871A738B9"/>
    <w:rsid w:val="009957AA"/>
  </w:style>
  <w:style w:type="paragraph" w:customStyle="1" w:styleId="439A845E4E67436A90A400AA52709DF3">
    <w:name w:val="439A845E4E67436A90A400AA52709DF3"/>
    <w:rsid w:val="009957AA"/>
  </w:style>
  <w:style w:type="paragraph" w:customStyle="1" w:styleId="E4FC39F5AC3C484DB646262BBFD261A7">
    <w:name w:val="E4FC39F5AC3C484DB646262BBFD261A7"/>
    <w:rsid w:val="009957AA"/>
  </w:style>
  <w:style w:type="paragraph" w:customStyle="1" w:styleId="9F7490418C20449BA341D613DDFAF199">
    <w:name w:val="9F7490418C20449BA341D613DDFAF199"/>
    <w:rsid w:val="009957AA"/>
  </w:style>
  <w:style w:type="paragraph" w:customStyle="1" w:styleId="37D4946167234891BEBA44F5D388375A">
    <w:name w:val="37D4946167234891BEBA44F5D388375A"/>
    <w:rsid w:val="009957AA"/>
  </w:style>
  <w:style w:type="paragraph" w:customStyle="1" w:styleId="59A10BCF72AC48CD8B188898CDECD5F7">
    <w:name w:val="59A10BCF72AC48CD8B188898CDECD5F7"/>
    <w:rsid w:val="009957AA"/>
  </w:style>
  <w:style w:type="paragraph" w:customStyle="1" w:styleId="90F6793D80FF4F59AA7500A562996CD7">
    <w:name w:val="90F6793D80FF4F59AA7500A562996CD7"/>
    <w:rsid w:val="009957AA"/>
  </w:style>
  <w:style w:type="paragraph" w:customStyle="1" w:styleId="E7C7A84043A8482B9750377A57064E90">
    <w:name w:val="E7C7A84043A8482B9750377A57064E90"/>
    <w:rsid w:val="009957AA"/>
  </w:style>
  <w:style w:type="paragraph" w:customStyle="1" w:styleId="AAAB3D5FB1CF4E01A36F0B44DEC5D626">
    <w:name w:val="AAAB3D5FB1CF4E01A36F0B44DEC5D626"/>
    <w:rsid w:val="009957AA"/>
  </w:style>
  <w:style w:type="paragraph" w:customStyle="1" w:styleId="E9174726F7CF45F5BEA3D1458687A4A3">
    <w:name w:val="E9174726F7CF45F5BEA3D1458687A4A3"/>
    <w:rsid w:val="009957AA"/>
  </w:style>
  <w:style w:type="paragraph" w:customStyle="1" w:styleId="B6372B77D906469B99B1421D7A41068A">
    <w:name w:val="B6372B77D906469B99B1421D7A41068A"/>
    <w:rsid w:val="009957AA"/>
  </w:style>
  <w:style w:type="paragraph" w:customStyle="1" w:styleId="22102BF8DE55429C8BF296AB8B01065C">
    <w:name w:val="22102BF8DE55429C8BF296AB8B01065C"/>
    <w:rsid w:val="009957AA"/>
  </w:style>
  <w:style w:type="paragraph" w:customStyle="1" w:styleId="2A0AB229E7BD4AD9A7115F7DB47CACDB">
    <w:name w:val="2A0AB229E7BD4AD9A7115F7DB47CACDB"/>
    <w:rsid w:val="009957AA"/>
  </w:style>
  <w:style w:type="paragraph" w:customStyle="1" w:styleId="1556F12CD0D74AE8A78F43A1BE966801">
    <w:name w:val="1556F12CD0D74AE8A78F43A1BE966801"/>
    <w:rsid w:val="009957AA"/>
  </w:style>
  <w:style w:type="paragraph" w:customStyle="1" w:styleId="F1687ED7ADA541C7858CBFE2E8D3E4A9">
    <w:name w:val="F1687ED7ADA541C7858CBFE2E8D3E4A9"/>
    <w:rsid w:val="009957AA"/>
  </w:style>
  <w:style w:type="paragraph" w:customStyle="1" w:styleId="EABEC982713C40149A4581D5537A01D7">
    <w:name w:val="EABEC982713C40149A4581D5537A01D7"/>
    <w:rsid w:val="009957AA"/>
  </w:style>
  <w:style w:type="paragraph" w:customStyle="1" w:styleId="17CCA7700A834B7CBBE7CB02263837EB">
    <w:name w:val="17CCA7700A834B7CBBE7CB02263837EB"/>
    <w:rsid w:val="009957AA"/>
  </w:style>
  <w:style w:type="paragraph" w:customStyle="1" w:styleId="69F19A91B2FE4D129D566A194DA847FA">
    <w:name w:val="69F19A91B2FE4D129D566A194DA847FA"/>
    <w:rsid w:val="009957AA"/>
  </w:style>
  <w:style w:type="paragraph" w:customStyle="1" w:styleId="6DD19868A8224504B98EED5B17C62B21">
    <w:name w:val="6DD19868A8224504B98EED5B17C62B21"/>
    <w:rsid w:val="009957AA"/>
  </w:style>
  <w:style w:type="paragraph" w:customStyle="1" w:styleId="B7FDA8CC07E1498489BCF3BC24031DDF">
    <w:name w:val="B7FDA8CC07E1498489BCF3BC24031DDF"/>
    <w:rsid w:val="009957AA"/>
  </w:style>
  <w:style w:type="paragraph" w:customStyle="1" w:styleId="5AF473EE90C748BF8E9E4B3BED9FEAD4">
    <w:name w:val="5AF473EE90C748BF8E9E4B3BED9FEAD4"/>
    <w:rsid w:val="009957AA"/>
  </w:style>
  <w:style w:type="paragraph" w:customStyle="1" w:styleId="55FC833497484B1FA379A401466B6EE9">
    <w:name w:val="55FC833497484B1FA379A401466B6EE9"/>
    <w:rsid w:val="009957AA"/>
  </w:style>
  <w:style w:type="paragraph" w:customStyle="1" w:styleId="89CD0736063D4E81B7F0E8F30DEB48CD">
    <w:name w:val="89CD0736063D4E81B7F0E8F30DEB48CD"/>
    <w:rsid w:val="009957AA"/>
  </w:style>
  <w:style w:type="paragraph" w:customStyle="1" w:styleId="0E10B9D8DD5C48CF8706E43F3AF8146F">
    <w:name w:val="0E10B9D8DD5C48CF8706E43F3AF8146F"/>
    <w:rsid w:val="009957AA"/>
  </w:style>
  <w:style w:type="paragraph" w:customStyle="1" w:styleId="19FE60BDFECD495D83A1B557C868AD74">
    <w:name w:val="19FE60BDFECD495D83A1B557C868AD74"/>
    <w:rsid w:val="009957AA"/>
  </w:style>
  <w:style w:type="paragraph" w:customStyle="1" w:styleId="9778608A342E48899698529667510424">
    <w:name w:val="9778608A342E48899698529667510424"/>
    <w:rsid w:val="009957AA"/>
  </w:style>
  <w:style w:type="paragraph" w:customStyle="1" w:styleId="D50D1D44B7794782929C9DD4F1AB23DF">
    <w:name w:val="D50D1D44B7794782929C9DD4F1AB23DF"/>
    <w:rsid w:val="009957AA"/>
  </w:style>
  <w:style w:type="paragraph" w:customStyle="1" w:styleId="D4AF13E3C5694EB08485379FFE45774A">
    <w:name w:val="D4AF13E3C5694EB08485379FFE45774A"/>
    <w:rsid w:val="009957AA"/>
  </w:style>
  <w:style w:type="paragraph" w:customStyle="1" w:styleId="F0992A465CC847BBAD17960FEC534948">
    <w:name w:val="F0992A465CC847BBAD17960FEC534948"/>
    <w:rsid w:val="009957AA"/>
  </w:style>
  <w:style w:type="paragraph" w:customStyle="1" w:styleId="FAED1E917AF94635B252A236522808D8">
    <w:name w:val="FAED1E917AF94635B252A236522808D8"/>
    <w:rsid w:val="009957AA"/>
  </w:style>
  <w:style w:type="paragraph" w:customStyle="1" w:styleId="D4D7569B921C4EA6A91EB0C0E3CC9625">
    <w:name w:val="D4D7569B921C4EA6A91EB0C0E3CC9625"/>
    <w:rsid w:val="009957AA"/>
  </w:style>
  <w:style w:type="paragraph" w:customStyle="1" w:styleId="FD694CFDFF1D4232BA0EC81DAA6FA885">
    <w:name w:val="FD694CFDFF1D4232BA0EC81DAA6FA885"/>
    <w:rsid w:val="009957AA"/>
  </w:style>
  <w:style w:type="paragraph" w:customStyle="1" w:styleId="88E04D2AAAF34180BAF488607A20B263">
    <w:name w:val="88E04D2AAAF34180BAF488607A20B263"/>
    <w:rsid w:val="009957AA"/>
  </w:style>
  <w:style w:type="paragraph" w:customStyle="1" w:styleId="F864902152B64315B3BBD9AA6A478E34">
    <w:name w:val="F864902152B64315B3BBD9AA6A478E34"/>
    <w:rsid w:val="009957AA"/>
  </w:style>
  <w:style w:type="paragraph" w:customStyle="1" w:styleId="D821462B03AC41CDA93CBBD4465DDA6A">
    <w:name w:val="D821462B03AC41CDA93CBBD4465DDA6A"/>
    <w:rsid w:val="009957AA"/>
  </w:style>
  <w:style w:type="paragraph" w:customStyle="1" w:styleId="93AF4083DB5C4920AA3BBDD1F4AE2D9A">
    <w:name w:val="93AF4083DB5C4920AA3BBDD1F4AE2D9A"/>
    <w:rsid w:val="009957AA"/>
  </w:style>
  <w:style w:type="paragraph" w:customStyle="1" w:styleId="1F9B6BD003A34722B0CCB84AA48C5DAA">
    <w:name w:val="1F9B6BD003A34722B0CCB84AA48C5DAA"/>
    <w:rsid w:val="009957AA"/>
  </w:style>
  <w:style w:type="paragraph" w:customStyle="1" w:styleId="95A46CFE37EA491F80F767DDF0A92EF2">
    <w:name w:val="95A46CFE37EA491F80F767DDF0A92EF2"/>
    <w:rsid w:val="009957AA"/>
  </w:style>
  <w:style w:type="paragraph" w:customStyle="1" w:styleId="2EA8CA97EDFC4287843E634F28DACAEC">
    <w:name w:val="2EA8CA97EDFC4287843E634F28DACAEC"/>
    <w:rsid w:val="009957AA"/>
  </w:style>
  <w:style w:type="paragraph" w:customStyle="1" w:styleId="F6F7EBD2822448D88B92A826AAADCFFC">
    <w:name w:val="F6F7EBD2822448D88B92A826AAADCFFC"/>
    <w:rsid w:val="009957AA"/>
  </w:style>
  <w:style w:type="paragraph" w:customStyle="1" w:styleId="C3A47B0090CA4FDF99BD5347F24845C2">
    <w:name w:val="C3A47B0090CA4FDF99BD5347F24845C2"/>
    <w:rsid w:val="009957AA"/>
  </w:style>
  <w:style w:type="paragraph" w:customStyle="1" w:styleId="AB5B762989EB4E288B59B37A7D29AECD">
    <w:name w:val="AB5B762989EB4E288B59B37A7D29AECD"/>
    <w:rsid w:val="009957AA"/>
  </w:style>
  <w:style w:type="paragraph" w:customStyle="1" w:styleId="3616AC8BD1ED466699C94BA1C93CC9B1">
    <w:name w:val="3616AC8BD1ED466699C94BA1C93CC9B1"/>
    <w:rsid w:val="009957AA"/>
  </w:style>
  <w:style w:type="paragraph" w:customStyle="1" w:styleId="EEF033366C424749ADDC811F070C45DC">
    <w:name w:val="EEF033366C424749ADDC811F070C45DC"/>
    <w:rsid w:val="009957AA"/>
  </w:style>
  <w:style w:type="paragraph" w:customStyle="1" w:styleId="2748B4B20062490A9CFBD7F5BBE72FA5">
    <w:name w:val="2748B4B20062490A9CFBD7F5BBE72FA5"/>
    <w:rsid w:val="009957AA"/>
  </w:style>
  <w:style w:type="paragraph" w:customStyle="1" w:styleId="BAA0E4B11C30462BBBED2E8B5D6601B7">
    <w:name w:val="BAA0E4B11C30462BBBED2E8B5D6601B7"/>
    <w:rsid w:val="009957AA"/>
  </w:style>
  <w:style w:type="paragraph" w:customStyle="1" w:styleId="300251566FFE44A6A40B4056A9EE00EC">
    <w:name w:val="300251566FFE44A6A40B4056A9EE00EC"/>
    <w:rsid w:val="009957AA"/>
  </w:style>
  <w:style w:type="paragraph" w:customStyle="1" w:styleId="4B81BC9625E242DBAC7E8698144F1970">
    <w:name w:val="4B81BC9625E242DBAC7E8698144F1970"/>
    <w:rsid w:val="009957AA"/>
  </w:style>
  <w:style w:type="paragraph" w:customStyle="1" w:styleId="386D8B0D3327487A99ABE7958A6744CE">
    <w:name w:val="386D8B0D3327487A99ABE7958A6744CE"/>
    <w:rsid w:val="009957AA"/>
  </w:style>
  <w:style w:type="paragraph" w:customStyle="1" w:styleId="935C564E3183409EB047473B475E48DA">
    <w:name w:val="935C564E3183409EB047473B475E48DA"/>
    <w:rsid w:val="009957AA"/>
  </w:style>
  <w:style w:type="paragraph" w:customStyle="1" w:styleId="C22F66036BD047A986639A4CF8F7C25E">
    <w:name w:val="C22F66036BD047A986639A4CF8F7C25E"/>
    <w:rsid w:val="009957AA"/>
  </w:style>
  <w:style w:type="paragraph" w:customStyle="1" w:styleId="B0B493DC05D44DA4B192BB27335D47F3">
    <w:name w:val="B0B493DC05D44DA4B192BB27335D47F3"/>
    <w:rsid w:val="009957AA"/>
  </w:style>
  <w:style w:type="paragraph" w:customStyle="1" w:styleId="CD716B4C1FB04DB9A029522FB4B71997">
    <w:name w:val="CD716B4C1FB04DB9A029522FB4B71997"/>
    <w:rsid w:val="009957AA"/>
  </w:style>
  <w:style w:type="paragraph" w:customStyle="1" w:styleId="3663721A791F4427B7A73D8450A9D6C7">
    <w:name w:val="3663721A791F4427B7A73D8450A9D6C7"/>
    <w:rsid w:val="009957AA"/>
  </w:style>
  <w:style w:type="paragraph" w:customStyle="1" w:styleId="68FF029C6A1F432BA994FCDA848E369A">
    <w:name w:val="68FF029C6A1F432BA994FCDA848E369A"/>
    <w:rsid w:val="009957AA"/>
  </w:style>
  <w:style w:type="paragraph" w:customStyle="1" w:styleId="E2E9E7B321F74086AB4229C3F57AF130">
    <w:name w:val="E2E9E7B321F74086AB4229C3F57AF130"/>
    <w:rsid w:val="009957AA"/>
  </w:style>
  <w:style w:type="paragraph" w:customStyle="1" w:styleId="BB8C92B0B42C4E1BB925F20929931894">
    <w:name w:val="BB8C92B0B42C4E1BB925F20929931894"/>
    <w:rsid w:val="009957AA"/>
  </w:style>
  <w:style w:type="paragraph" w:customStyle="1" w:styleId="3172C7AD06274D7288E0647C9D1563A1">
    <w:name w:val="3172C7AD06274D7288E0647C9D1563A1"/>
    <w:rsid w:val="009957AA"/>
  </w:style>
  <w:style w:type="paragraph" w:customStyle="1" w:styleId="42F33D8BA0DB4CD4B0F13620D0DA4B71">
    <w:name w:val="42F33D8BA0DB4CD4B0F13620D0DA4B71"/>
    <w:rsid w:val="009957AA"/>
  </w:style>
  <w:style w:type="paragraph" w:customStyle="1" w:styleId="9C462DD8DD77428AB6ACFE9C092AD001">
    <w:name w:val="9C462DD8DD77428AB6ACFE9C092AD001"/>
    <w:rsid w:val="009957AA"/>
  </w:style>
  <w:style w:type="paragraph" w:customStyle="1" w:styleId="B86349AC44894F0DBE564A3AAA07F450">
    <w:name w:val="B86349AC44894F0DBE564A3AAA07F450"/>
    <w:rsid w:val="009957AA"/>
  </w:style>
  <w:style w:type="paragraph" w:customStyle="1" w:styleId="A5806CAFB3A84E01B1170BC46FB7EF9D">
    <w:name w:val="A5806CAFB3A84E01B1170BC46FB7EF9D"/>
    <w:rsid w:val="009957AA"/>
  </w:style>
  <w:style w:type="paragraph" w:customStyle="1" w:styleId="AE133DE5220E4471869690D2B2B06A1E">
    <w:name w:val="AE133DE5220E4471869690D2B2B06A1E"/>
    <w:rsid w:val="009957AA"/>
  </w:style>
  <w:style w:type="paragraph" w:customStyle="1" w:styleId="5229C29EC55046319292B123B106E889">
    <w:name w:val="5229C29EC55046319292B123B106E889"/>
    <w:rsid w:val="009957AA"/>
  </w:style>
  <w:style w:type="paragraph" w:customStyle="1" w:styleId="F8F4D94CDE6F4E99B3F2C0A6256F4195">
    <w:name w:val="F8F4D94CDE6F4E99B3F2C0A6256F4195"/>
    <w:rsid w:val="009957AA"/>
  </w:style>
  <w:style w:type="paragraph" w:customStyle="1" w:styleId="46DBD1F7812748CB8BA3B3A1A81CDBCC">
    <w:name w:val="46DBD1F7812748CB8BA3B3A1A81CDBCC"/>
    <w:rsid w:val="009957AA"/>
  </w:style>
  <w:style w:type="paragraph" w:customStyle="1" w:styleId="F51E008E297B4B5CAE453A1B424EC06B">
    <w:name w:val="F51E008E297B4B5CAE453A1B424EC06B"/>
    <w:rsid w:val="009957AA"/>
  </w:style>
  <w:style w:type="paragraph" w:customStyle="1" w:styleId="934C8D71F2B548E6975DEB0C53554CAB">
    <w:name w:val="934C8D71F2B548E6975DEB0C53554CAB"/>
    <w:rsid w:val="009957AA"/>
  </w:style>
  <w:style w:type="paragraph" w:customStyle="1" w:styleId="4AF45E841EA74DAB97B19441AA6EF9D9">
    <w:name w:val="4AF45E841EA74DAB97B19441AA6EF9D9"/>
    <w:rsid w:val="009957AA"/>
  </w:style>
  <w:style w:type="paragraph" w:customStyle="1" w:styleId="8F30A1360741464FB13344EDBC784ABB">
    <w:name w:val="8F30A1360741464FB13344EDBC784ABB"/>
    <w:rsid w:val="009957AA"/>
  </w:style>
  <w:style w:type="paragraph" w:customStyle="1" w:styleId="96C6CA3ED0064E118AA3A292CACF654E">
    <w:name w:val="96C6CA3ED0064E118AA3A292CACF654E"/>
    <w:rsid w:val="009957AA"/>
  </w:style>
  <w:style w:type="paragraph" w:customStyle="1" w:styleId="00FD19D7055F4718B067948086448B43">
    <w:name w:val="00FD19D7055F4718B067948086448B43"/>
    <w:rsid w:val="009957AA"/>
  </w:style>
  <w:style w:type="paragraph" w:customStyle="1" w:styleId="A879DFBE03734C01948B784BEFA99118">
    <w:name w:val="A879DFBE03734C01948B784BEFA99118"/>
    <w:rsid w:val="009957AA"/>
  </w:style>
  <w:style w:type="paragraph" w:customStyle="1" w:styleId="FE2E3479E2AA4E24BD608222C8641D6B">
    <w:name w:val="FE2E3479E2AA4E24BD608222C8641D6B"/>
    <w:rsid w:val="009957AA"/>
  </w:style>
  <w:style w:type="paragraph" w:customStyle="1" w:styleId="52C805CDD1304DE08AB59A3C558F711A">
    <w:name w:val="52C805CDD1304DE08AB59A3C558F711A"/>
    <w:rsid w:val="009957AA"/>
  </w:style>
  <w:style w:type="paragraph" w:customStyle="1" w:styleId="C19705E3BA28400EAFEA3BA31BB2244E">
    <w:name w:val="C19705E3BA28400EAFEA3BA31BB2244E"/>
    <w:rsid w:val="009957AA"/>
  </w:style>
  <w:style w:type="paragraph" w:customStyle="1" w:styleId="15CE2F8886EA4F03B0608E0CF5E0C759">
    <w:name w:val="15CE2F8886EA4F03B0608E0CF5E0C759"/>
    <w:rsid w:val="009957AA"/>
  </w:style>
  <w:style w:type="paragraph" w:customStyle="1" w:styleId="4D5CCC1F47A24C72AE98B2446D51D276">
    <w:name w:val="4D5CCC1F47A24C72AE98B2446D51D276"/>
    <w:rsid w:val="009957AA"/>
  </w:style>
  <w:style w:type="paragraph" w:customStyle="1" w:styleId="FE89563CC69B4BBCB1A756CA0F98CFEB">
    <w:name w:val="FE89563CC69B4BBCB1A756CA0F98CFEB"/>
    <w:rsid w:val="009957AA"/>
  </w:style>
  <w:style w:type="paragraph" w:customStyle="1" w:styleId="9A4A86BEFA0549A48351ACD03897B9F5">
    <w:name w:val="9A4A86BEFA0549A48351ACD03897B9F5"/>
    <w:rsid w:val="009957AA"/>
  </w:style>
  <w:style w:type="paragraph" w:customStyle="1" w:styleId="505AAA4810FA4E4AB0791A9BCEA903E2">
    <w:name w:val="505AAA4810FA4E4AB0791A9BCEA903E2"/>
    <w:rsid w:val="009957AA"/>
  </w:style>
  <w:style w:type="paragraph" w:customStyle="1" w:styleId="CBD989B810484227A04AA0DA660DD1DE">
    <w:name w:val="CBD989B810484227A04AA0DA660DD1DE"/>
    <w:rsid w:val="009957AA"/>
  </w:style>
  <w:style w:type="paragraph" w:customStyle="1" w:styleId="8289544116E148CA967EDBDD00B1014E">
    <w:name w:val="8289544116E148CA967EDBDD00B1014E"/>
    <w:rsid w:val="009957AA"/>
  </w:style>
  <w:style w:type="paragraph" w:customStyle="1" w:styleId="F09A7C6A18E04EA89F68BF1D16D62BA7">
    <w:name w:val="F09A7C6A18E04EA89F68BF1D16D62BA7"/>
    <w:rsid w:val="009957AA"/>
  </w:style>
  <w:style w:type="paragraph" w:customStyle="1" w:styleId="3D8132A4AADE4508AC4F45A47826D9E5">
    <w:name w:val="3D8132A4AADE4508AC4F45A47826D9E5"/>
    <w:rsid w:val="009957AA"/>
  </w:style>
  <w:style w:type="paragraph" w:customStyle="1" w:styleId="BBA330F7C72D45B7A1836CD9612E21C7">
    <w:name w:val="BBA330F7C72D45B7A1836CD9612E21C7"/>
    <w:rsid w:val="009957AA"/>
  </w:style>
  <w:style w:type="paragraph" w:customStyle="1" w:styleId="5AB351DEB7B54964B5F1A607D95581D8">
    <w:name w:val="5AB351DEB7B54964B5F1A607D95581D8"/>
    <w:rsid w:val="00510659"/>
  </w:style>
  <w:style w:type="paragraph" w:customStyle="1" w:styleId="11ACC7DA2530449F9BC9B487427ADB93">
    <w:name w:val="11ACC7DA2530449F9BC9B487427ADB93"/>
    <w:rsid w:val="00510659"/>
  </w:style>
  <w:style w:type="paragraph" w:customStyle="1" w:styleId="21ECDD632E044F4194B1D98DA7A3ED8D">
    <w:name w:val="21ECDD632E044F4194B1D98DA7A3ED8D"/>
    <w:rsid w:val="00510659"/>
  </w:style>
  <w:style w:type="paragraph" w:customStyle="1" w:styleId="6A5021A952FC4BD28B498C56B79A8054">
    <w:name w:val="6A5021A952FC4BD28B498C56B79A8054"/>
    <w:rsid w:val="00510659"/>
  </w:style>
  <w:style w:type="paragraph" w:customStyle="1" w:styleId="15D62651407B467C9456E55D0BCAB9F5">
    <w:name w:val="15D62651407B467C9456E55D0BCAB9F5"/>
    <w:rsid w:val="00510659"/>
  </w:style>
  <w:style w:type="paragraph" w:customStyle="1" w:styleId="195D1C6887D149F69617BEEBB17F4DAC">
    <w:name w:val="195D1C6887D149F69617BEEBB17F4DAC"/>
    <w:rsid w:val="00510659"/>
  </w:style>
  <w:style w:type="paragraph" w:customStyle="1" w:styleId="613F87C565324BA783B41DE694DB5816">
    <w:name w:val="613F87C565324BA783B41DE694DB5816"/>
    <w:rsid w:val="00510659"/>
  </w:style>
  <w:style w:type="paragraph" w:customStyle="1" w:styleId="FB3817AB0CCC42009EB2EC391CA11833">
    <w:name w:val="FB3817AB0CCC42009EB2EC391CA11833"/>
    <w:rsid w:val="00510659"/>
  </w:style>
  <w:style w:type="paragraph" w:customStyle="1" w:styleId="40A9798BFBC04A32BE3C8004C6FD696B">
    <w:name w:val="40A9798BFBC04A32BE3C8004C6FD696B"/>
    <w:rsid w:val="00510659"/>
  </w:style>
  <w:style w:type="paragraph" w:customStyle="1" w:styleId="89E64B609C9A475D8904E08086A4E0A2">
    <w:name w:val="89E64B609C9A475D8904E08086A4E0A2"/>
    <w:rsid w:val="00510659"/>
  </w:style>
  <w:style w:type="paragraph" w:customStyle="1" w:styleId="AA2EA11CEF064EA99575AC268AB70636">
    <w:name w:val="AA2EA11CEF064EA99575AC268AB70636"/>
    <w:rsid w:val="00510659"/>
  </w:style>
  <w:style w:type="paragraph" w:customStyle="1" w:styleId="2824B826D3F543B0887070E3E1FC9F6C">
    <w:name w:val="2824B826D3F543B0887070E3E1FC9F6C"/>
    <w:rsid w:val="00510659"/>
  </w:style>
  <w:style w:type="paragraph" w:customStyle="1" w:styleId="35C59E5E8F57454EB6E76AB4AE9DA6C9">
    <w:name w:val="35C59E5E8F57454EB6E76AB4AE9DA6C9"/>
    <w:rsid w:val="00510659"/>
  </w:style>
  <w:style w:type="paragraph" w:customStyle="1" w:styleId="5FAC682440F54F638494ACB3D1FDBA13">
    <w:name w:val="5FAC682440F54F638494ACB3D1FDBA13"/>
    <w:rsid w:val="00510659"/>
  </w:style>
  <w:style w:type="paragraph" w:customStyle="1" w:styleId="00B2FFC7FBC441878F114D656447071B">
    <w:name w:val="00B2FFC7FBC441878F114D656447071B"/>
    <w:rsid w:val="00510659"/>
  </w:style>
  <w:style w:type="paragraph" w:customStyle="1" w:styleId="59503BD00D604DB5B6A2B76A52B25307">
    <w:name w:val="59503BD00D604DB5B6A2B76A52B25307"/>
    <w:rsid w:val="00510659"/>
  </w:style>
  <w:style w:type="paragraph" w:customStyle="1" w:styleId="6C702D30AF14493393C211C001219436">
    <w:name w:val="6C702D30AF14493393C211C001219436"/>
    <w:rsid w:val="00510659"/>
  </w:style>
  <w:style w:type="paragraph" w:customStyle="1" w:styleId="D088307D00094161889915746DB8F8E5">
    <w:name w:val="D088307D00094161889915746DB8F8E5"/>
    <w:rsid w:val="00510659"/>
  </w:style>
  <w:style w:type="paragraph" w:customStyle="1" w:styleId="3BDF52628E364D7EBE5F1A76E3E97FBD">
    <w:name w:val="3BDF52628E364D7EBE5F1A76E3E97FBD"/>
    <w:rsid w:val="00510659"/>
  </w:style>
  <w:style w:type="paragraph" w:customStyle="1" w:styleId="D660F042CCBA430092D7B23AE7964060">
    <w:name w:val="D660F042CCBA430092D7B23AE7964060"/>
    <w:rsid w:val="00510659"/>
  </w:style>
  <w:style w:type="paragraph" w:customStyle="1" w:styleId="F4D9F0E6995D4BA7B91B7D8036428692">
    <w:name w:val="F4D9F0E6995D4BA7B91B7D8036428692"/>
    <w:rsid w:val="00510659"/>
  </w:style>
  <w:style w:type="paragraph" w:customStyle="1" w:styleId="3373CE475976480EB911A340FFFF62F2">
    <w:name w:val="3373CE475976480EB911A340FFFF62F2"/>
    <w:rsid w:val="00510659"/>
  </w:style>
  <w:style w:type="paragraph" w:customStyle="1" w:styleId="9863E64F8E5D4B96BA664638B34E4973">
    <w:name w:val="9863E64F8E5D4B96BA664638B34E4973"/>
    <w:rsid w:val="00510659"/>
  </w:style>
  <w:style w:type="paragraph" w:customStyle="1" w:styleId="144CF39A4DA945069A6471E5CDDE1279">
    <w:name w:val="144CF39A4DA945069A6471E5CDDE1279"/>
    <w:rsid w:val="00510659"/>
  </w:style>
  <w:style w:type="paragraph" w:customStyle="1" w:styleId="124927B36A1842868C70A9C22153C197">
    <w:name w:val="124927B36A1842868C70A9C22153C197"/>
    <w:rsid w:val="00510659"/>
  </w:style>
  <w:style w:type="paragraph" w:customStyle="1" w:styleId="49606ADA4D3544EE9FA89FFDF7B52C81">
    <w:name w:val="49606ADA4D3544EE9FA89FFDF7B52C81"/>
    <w:rsid w:val="00510659"/>
  </w:style>
  <w:style w:type="paragraph" w:customStyle="1" w:styleId="3AF5E9C5CC254BBBAA9AE799F07E9F25">
    <w:name w:val="3AF5E9C5CC254BBBAA9AE799F07E9F25"/>
    <w:rsid w:val="00510659"/>
  </w:style>
  <w:style w:type="paragraph" w:customStyle="1" w:styleId="8A26F8F83C0F48219A1407754430E8AD">
    <w:name w:val="8A26F8F83C0F48219A1407754430E8AD"/>
    <w:rsid w:val="00510659"/>
  </w:style>
  <w:style w:type="paragraph" w:customStyle="1" w:styleId="D417217EF3E54C95B90C90EFB44B9D08">
    <w:name w:val="D417217EF3E54C95B90C90EFB44B9D08"/>
    <w:rsid w:val="00510659"/>
  </w:style>
  <w:style w:type="paragraph" w:customStyle="1" w:styleId="95D262711B6F41DAB614055F563A4CB2">
    <w:name w:val="95D262711B6F41DAB614055F563A4CB2"/>
    <w:rsid w:val="00510659"/>
  </w:style>
  <w:style w:type="paragraph" w:customStyle="1" w:styleId="976C18CD8CBB46EBAC3BAB250E6FB8E3">
    <w:name w:val="976C18CD8CBB46EBAC3BAB250E6FB8E3"/>
    <w:rsid w:val="00510659"/>
  </w:style>
  <w:style w:type="paragraph" w:customStyle="1" w:styleId="A4A01DAD884E47A9B371930A2AC77940">
    <w:name w:val="A4A01DAD884E47A9B371930A2AC77940"/>
    <w:rsid w:val="00510659"/>
  </w:style>
  <w:style w:type="paragraph" w:customStyle="1" w:styleId="224824AFC7B64C348A7A46E35A16A040">
    <w:name w:val="224824AFC7B64C348A7A46E35A16A040"/>
    <w:rsid w:val="00510659"/>
  </w:style>
  <w:style w:type="paragraph" w:customStyle="1" w:styleId="E1F53FFEBF8A4195B5B612FC16FF904A">
    <w:name w:val="E1F53FFEBF8A4195B5B612FC16FF904A"/>
    <w:rsid w:val="00510659"/>
  </w:style>
  <w:style w:type="paragraph" w:customStyle="1" w:styleId="E92F007EAAF444B28B6E7E6494BD5449">
    <w:name w:val="E92F007EAAF444B28B6E7E6494BD5449"/>
    <w:rsid w:val="00510659"/>
  </w:style>
  <w:style w:type="paragraph" w:customStyle="1" w:styleId="39EED14D831348FD9B51E2F431E8237A">
    <w:name w:val="39EED14D831348FD9B51E2F431E8237A"/>
    <w:rsid w:val="00510659"/>
  </w:style>
  <w:style w:type="paragraph" w:customStyle="1" w:styleId="21576FCF1B094393A04D0FE78C58EC5F">
    <w:name w:val="21576FCF1B094393A04D0FE78C58EC5F"/>
    <w:rsid w:val="00510659"/>
  </w:style>
  <w:style w:type="paragraph" w:customStyle="1" w:styleId="B84199CDAD594B0C968CA8382DE05E5C">
    <w:name w:val="B84199CDAD594B0C968CA8382DE05E5C"/>
    <w:rsid w:val="00510659"/>
  </w:style>
  <w:style w:type="paragraph" w:customStyle="1" w:styleId="DFF232EEE683442C83EC5862F4B22F36">
    <w:name w:val="DFF232EEE683442C83EC5862F4B22F36"/>
    <w:rsid w:val="00510659"/>
  </w:style>
  <w:style w:type="paragraph" w:customStyle="1" w:styleId="D034FC323B98455A8464DED18ADF00B2">
    <w:name w:val="D034FC323B98455A8464DED18ADF00B2"/>
    <w:rsid w:val="00510659"/>
  </w:style>
  <w:style w:type="paragraph" w:customStyle="1" w:styleId="E5B2BBA58EA5434E9A2ABB2AE7871464">
    <w:name w:val="E5B2BBA58EA5434E9A2ABB2AE7871464"/>
    <w:rsid w:val="00510659"/>
  </w:style>
  <w:style w:type="paragraph" w:customStyle="1" w:styleId="DF887CD3FF5547F898365E0E5D64A88C">
    <w:name w:val="DF887CD3FF5547F898365E0E5D64A88C"/>
    <w:rsid w:val="00510659"/>
  </w:style>
  <w:style w:type="paragraph" w:customStyle="1" w:styleId="73BAE2F2F41D4E8AB0BF3271EDEA6927">
    <w:name w:val="73BAE2F2F41D4E8AB0BF3271EDEA6927"/>
    <w:rsid w:val="00510659"/>
  </w:style>
  <w:style w:type="paragraph" w:customStyle="1" w:styleId="61D6816438C8410192F011DE41AED6BD">
    <w:name w:val="61D6816438C8410192F011DE41AED6BD"/>
    <w:rsid w:val="00510659"/>
  </w:style>
  <w:style w:type="paragraph" w:customStyle="1" w:styleId="BA1118EB035546F3A8DAFAF8AC79174D">
    <w:name w:val="BA1118EB035546F3A8DAFAF8AC79174D"/>
    <w:rsid w:val="00510659"/>
  </w:style>
  <w:style w:type="paragraph" w:customStyle="1" w:styleId="3C00DFFFEB734370AB77EAA4747D44DC">
    <w:name w:val="3C00DFFFEB734370AB77EAA4747D44DC"/>
    <w:rsid w:val="00510659"/>
  </w:style>
  <w:style w:type="paragraph" w:customStyle="1" w:styleId="0A496EA6A1E74357A55A167D96B46CBC">
    <w:name w:val="0A496EA6A1E74357A55A167D96B46CBC"/>
    <w:rsid w:val="00510659"/>
  </w:style>
  <w:style w:type="paragraph" w:customStyle="1" w:styleId="AA98C94F3E8047DCA22EDD79614C3A16">
    <w:name w:val="AA98C94F3E8047DCA22EDD79614C3A16"/>
    <w:rsid w:val="00510659"/>
  </w:style>
  <w:style w:type="paragraph" w:customStyle="1" w:styleId="662C0FB8946B4DD5BD55BC563C259C11">
    <w:name w:val="662C0FB8946B4DD5BD55BC563C259C11"/>
    <w:rsid w:val="00510659"/>
  </w:style>
  <w:style w:type="paragraph" w:customStyle="1" w:styleId="70201E4003AD47EC8878A2B01D36EF01">
    <w:name w:val="70201E4003AD47EC8878A2B01D36EF01"/>
    <w:rsid w:val="00510659"/>
  </w:style>
  <w:style w:type="paragraph" w:customStyle="1" w:styleId="5918765E1F2649CB9FDC08DB05957A5B">
    <w:name w:val="5918765E1F2649CB9FDC08DB05957A5B"/>
    <w:rsid w:val="00510659"/>
  </w:style>
  <w:style w:type="paragraph" w:customStyle="1" w:styleId="22E4AC8C45854EA1B1C49FB1156DA294">
    <w:name w:val="22E4AC8C45854EA1B1C49FB1156DA294"/>
    <w:rsid w:val="00510659"/>
  </w:style>
  <w:style w:type="paragraph" w:customStyle="1" w:styleId="35C9D6680BE44061BB613D29A5C8214C">
    <w:name w:val="35C9D6680BE44061BB613D29A5C8214C"/>
    <w:rsid w:val="00510659"/>
  </w:style>
  <w:style w:type="paragraph" w:customStyle="1" w:styleId="79F3B53456DB43BDA0DADAE12A91216B">
    <w:name w:val="79F3B53456DB43BDA0DADAE12A91216B"/>
    <w:rsid w:val="00510659"/>
  </w:style>
  <w:style w:type="paragraph" w:customStyle="1" w:styleId="6110735D076C46D78D3A5F2D67795BCF">
    <w:name w:val="6110735D076C46D78D3A5F2D67795BCF"/>
    <w:rsid w:val="00510659"/>
  </w:style>
  <w:style w:type="paragraph" w:customStyle="1" w:styleId="96077C177F364DD4BBA2665B0A6A9FC1">
    <w:name w:val="96077C177F364DD4BBA2665B0A6A9FC1"/>
    <w:rsid w:val="00510659"/>
  </w:style>
  <w:style w:type="paragraph" w:customStyle="1" w:styleId="BA435C6464ED4579A5AC1696F6F108F6">
    <w:name w:val="BA435C6464ED4579A5AC1696F6F108F6"/>
    <w:rsid w:val="00510659"/>
  </w:style>
  <w:style w:type="paragraph" w:customStyle="1" w:styleId="2C110A66FB2546C7BDE1FB1795321129">
    <w:name w:val="2C110A66FB2546C7BDE1FB1795321129"/>
    <w:rsid w:val="00510659"/>
  </w:style>
  <w:style w:type="paragraph" w:customStyle="1" w:styleId="C1AC92C093974CCA83ECA8032D83FEEA">
    <w:name w:val="C1AC92C093974CCA83ECA8032D83FEEA"/>
    <w:rsid w:val="00510659"/>
  </w:style>
  <w:style w:type="paragraph" w:customStyle="1" w:styleId="2B1787EF0E29453E842C5E5DE4B30EFC">
    <w:name w:val="2B1787EF0E29453E842C5E5DE4B30EFC"/>
    <w:rsid w:val="00510659"/>
  </w:style>
  <w:style w:type="paragraph" w:customStyle="1" w:styleId="878ABBC63DB541B1B7705C2D704D649F">
    <w:name w:val="878ABBC63DB541B1B7705C2D704D649F"/>
    <w:rsid w:val="00510659"/>
  </w:style>
  <w:style w:type="paragraph" w:customStyle="1" w:styleId="69F8DB515DF049A8A25A036988762001">
    <w:name w:val="69F8DB515DF049A8A25A036988762001"/>
    <w:rsid w:val="00510659"/>
  </w:style>
  <w:style w:type="paragraph" w:customStyle="1" w:styleId="FCF7E5D2C7CD4C9F8C7A4D45A7888085">
    <w:name w:val="FCF7E5D2C7CD4C9F8C7A4D45A7888085"/>
    <w:rsid w:val="00510659"/>
  </w:style>
  <w:style w:type="paragraph" w:customStyle="1" w:styleId="D86B4DB36D364B35AAB69AFD8D05CE3B">
    <w:name w:val="D86B4DB36D364B35AAB69AFD8D05CE3B"/>
    <w:rsid w:val="00510659"/>
  </w:style>
  <w:style w:type="paragraph" w:customStyle="1" w:styleId="4A8CC09D3E4447F0B5D2A7C7ED35BC76">
    <w:name w:val="4A8CC09D3E4447F0B5D2A7C7ED35BC76"/>
    <w:rsid w:val="00510659"/>
  </w:style>
  <w:style w:type="paragraph" w:customStyle="1" w:styleId="3CB1C594E813436780DB4DA2ED05B31F">
    <w:name w:val="3CB1C594E813436780DB4DA2ED05B31F"/>
    <w:rsid w:val="00510659"/>
  </w:style>
  <w:style w:type="paragraph" w:customStyle="1" w:styleId="46AB18201CEA4578A115C2D49C91477A">
    <w:name w:val="46AB18201CEA4578A115C2D49C91477A"/>
    <w:rsid w:val="00510659"/>
  </w:style>
  <w:style w:type="paragraph" w:customStyle="1" w:styleId="32069AADCB6C4B82B3E49E66651DB1B3">
    <w:name w:val="32069AADCB6C4B82B3E49E66651DB1B3"/>
    <w:rsid w:val="00510659"/>
  </w:style>
  <w:style w:type="paragraph" w:customStyle="1" w:styleId="974A2C17BEFA4EA7B9C2234BCB7AFAD4">
    <w:name w:val="974A2C17BEFA4EA7B9C2234BCB7AFAD4"/>
    <w:rsid w:val="00510659"/>
  </w:style>
  <w:style w:type="paragraph" w:customStyle="1" w:styleId="AA314696805547799117A7CEDBD5D3BA">
    <w:name w:val="AA314696805547799117A7CEDBD5D3BA"/>
    <w:rsid w:val="00510659"/>
  </w:style>
  <w:style w:type="paragraph" w:customStyle="1" w:styleId="EBEA33CA5B2542A28744497BEB8E75C9">
    <w:name w:val="EBEA33CA5B2542A28744497BEB8E75C9"/>
    <w:rsid w:val="00510659"/>
  </w:style>
  <w:style w:type="paragraph" w:customStyle="1" w:styleId="F2F42FA303A14ED48F23721E5F408C2D">
    <w:name w:val="F2F42FA303A14ED48F23721E5F408C2D"/>
    <w:rsid w:val="00510659"/>
  </w:style>
  <w:style w:type="paragraph" w:customStyle="1" w:styleId="33D2F0DEE5AE4C9EBA0D17A85E1F6F60">
    <w:name w:val="33D2F0DEE5AE4C9EBA0D17A85E1F6F60"/>
    <w:rsid w:val="00510659"/>
  </w:style>
  <w:style w:type="paragraph" w:customStyle="1" w:styleId="E3B35373A08F46F785F05887947F1A70">
    <w:name w:val="E3B35373A08F46F785F05887947F1A70"/>
    <w:rsid w:val="00510659"/>
  </w:style>
  <w:style w:type="paragraph" w:customStyle="1" w:styleId="250E336F685B445CBA2F0E2F44AEDC38">
    <w:name w:val="250E336F685B445CBA2F0E2F44AEDC38"/>
    <w:rsid w:val="00510659"/>
  </w:style>
  <w:style w:type="paragraph" w:customStyle="1" w:styleId="09BD76F68CA846B1976F8A7762EEF1E4">
    <w:name w:val="09BD76F68CA846B1976F8A7762EEF1E4"/>
    <w:rsid w:val="00510659"/>
  </w:style>
  <w:style w:type="paragraph" w:customStyle="1" w:styleId="A0FE36368219490BA348083C4BD90952">
    <w:name w:val="A0FE36368219490BA348083C4BD90952"/>
    <w:rsid w:val="00510659"/>
  </w:style>
  <w:style w:type="paragraph" w:customStyle="1" w:styleId="5393BC97BC5E486C97A93F9F644CDE81">
    <w:name w:val="5393BC97BC5E486C97A93F9F644CDE81"/>
    <w:rsid w:val="00510659"/>
  </w:style>
  <w:style w:type="paragraph" w:customStyle="1" w:styleId="FD676A200D564E17976A8816AD0A48FF">
    <w:name w:val="FD676A200D564E17976A8816AD0A48FF"/>
    <w:rsid w:val="00510659"/>
  </w:style>
  <w:style w:type="paragraph" w:customStyle="1" w:styleId="9E4EAE4C50E1479AB5338A5463939A23">
    <w:name w:val="9E4EAE4C50E1479AB5338A5463939A23"/>
    <w:rsid w:val="00510659"/>
  </w:style>
  <w:style w:type="paragraph" w:customStyle="1" w:styleId="BDAE549E07DF4C748D2B80789F5CDF1A">
    <w:name w:val="BDAE549E07DF4C748D2B80789F5CDF1A"/>
    <w:rsid w:val="00510659"/>
  </w:style>
  <w:style w:type="paragraph" w:customStyle="1" w:styleId="48E0CA9EA7B74F4995B0BF0D4D8A2651">
    <w:name w:val="48E0CA9EA7B74F4995B0BF0D4D8A2651"/>
    <w:rsid w:val="00510659"/>
  </w:style>
  <w:style w:type="paragraph" w:customStyle="1" w:styleId="ADC7A05547F3470FB9627F95D850EF83">
    <w:name w:val="ADC7A05547F3470FB9627F95D850EF83"/>
    <w:rsid w:val="00510659"/>
  </w:style>
  <w:style w:type="paragraph" w:customStyle="1" w:styleId="5687779F1AEA4436A030753FBF9455DD">
    <w:name w:val="5687779F1AEA4436A030753FBF9455DD"/>
    <w:rsid w:val="00510659"/>
  </w:style>
  <w:style w:type="paragraph" w:customStyle="1" w:styleId="44DFEE2F3CA74C56A8E0FCFBFF1E88AE">
    <w:name w:val="44DFEE2F3CA74C56A8E0FCFBFF1E88AE"/>
    <w:rsid w:val="00510659"/>
  </w:style>
  <w:style w:type="paragraph" w:customStyle="1" w:styleId="206E678D0E614ADC8BF4CD6023EA335C">
    <w:name w:val="206E678D0E614ADC8BF4CD6023EA335C"/>
    <w:rsid w:val="00510659"/>
  </w:style>
  <w:style w:type="paragraph" w:customStyle="1" w:styleId="5F9A97D2170346A3943E8C59C9BF9E26">
    <w:name w:val="5F9A97D2170346A3943E8C59C9BF9E26"/>
    <w:rsid w:val="00510659"/>
  </w:style>
  <w:style w:type="paragraph" w:customStyle="1" w:styleId="26A402EA7F9F4266AA6E6ACB913F4FD8">
    <w:name w:val="26A402EA7F9F4266AA6E6ACB913F4FD8"/>
    <w:rsid w:val="00510659"/>
  </w:style>
  <w:style w:type="paragraph" w:customStyle="1" w:styleId="70F694C48AB44750B8ED200959395823">
    <w:name w:val="70F694C48AB44750B8ED200959395823"/>
    <w:rsid w:val="00510659"/>
  </w:style>
  <w:style w:type="paragraph" w:customStyle="1" w:styleId="D66622437D534E1AAC1044A5C2F12AB1">
    <w:name w:val="D66622437D534E1AAC1044A5C2F12AB1"/>
    <w:rsid w:val="00510659"/>
  </w:style>
  <w:style w:type="paragraph" w:customStyle="1" w:styleId="A263324FAB884890AE6AABD0ED5417F0">
    <w:name w:val="A263324FAB884890AE6AABD0ED5417F0"/>
    <w:rsid w:val="00510659"/>
  </w:style>
  <w:style w:type="paragraph" w:customStyle="1" w:styleId="DDF7F057E10A4DA5A86D8FBCCB937AE5">
    <w:name w:val="DDF7F057E10A4DA5A86D8FBCCB937AE5"/>
    <w:rsid w:val="00510659"/>
  </w:style>
  <w:style w:type="paragraph" w:customStyle="1" w:styleId="7F689EB710854722B5D792F5BD41B438">
    <w:name w:val="7F689EB710854722B5D792F5BD41B438"/>
    <w:rsid w:val="00510659"/>
  </w:style>
  <w:style w:type="paragraph" w:customStyle="1" w:styleId="58F80104FC9F401FAA38AF5C0BC1789C">
    <w:name w:val="58F80104FC9F401FAA38AF5C0BC1789C"/>
    <w:rsid w:val="00510659"/>
  </w:style>
  <w:style w:type="paragraph" w:customStyle="1" w:styleId="A65538C00A2D4484A8CF5ED960B32962">
    <w:name w:val="A65538C00A2D4484A8CF5ED960B32962"/>
    <w:rsid w:val="00510659"/>
  </w:style>
  <w:style w:type="paragraph" w:customStyle="1" w:styleId="1E88AD2124BC46C38CB4F26ABC6D2824">
    <w:name w:val="1E88AD2124BC46C38CB4F26ABC6D2824"/>
    <w:rsid w:val="00510659"/>
  </w:style>
  <w:style w:type="paragraph" w:customStyle="1" w:styleId="F70E8E075EC346EB8A8FD9E7A5F68629">
    <w:name w:val="F70E8E075EC346EB8A8FD9E7A5F68629"/>
    <w:rsid w:val="00510659"/>
  </w:style>
  <w:style w:type="paragraph" w:customStyle="1" w:styleId="8D07DFEC69EF44D4AA8B7EFD86E1FA16">
    <w:name w:val="8D07DFEC69EF44D4AA8B7EFD86E1FA16"/>
    <w:rsid w:val="00510659"/>
  </w:style>
  <w:style w:type="paragraph" w:customStyle="1" w:styleId="B586A28A7D4C482F811F7DBC966DDA14">
    <w:name w:val="B586A28A7D4C482F811F7DBC966DDA14"/>
    <w:rsid w:val="00510659"/>
  </w:style>
  <w:style w:type="paragraph" w:customStyle="1" w:styleId="A37C7782EB2A415FB51EB6F3E0F7769E">
    <w:name w:val="A37C7782EB2A415FB51EB6F3E0F7769E"/>
    <w:rsid w:val="00510659"/>
  </w:style>
  <w:style w:type="paragraph" w:customStyle="1" w:styleId="7DED4CF9022247A7B2F3644C6BC52DF8">
    <w:name w:val="7DED4CF9022247A7B2F3644C6BC52DF8"/>
    <w:rsid w:val="00510659"/>
  </w:style>
  <w:style w:type="paragraph" w:customStyle="1" w:styleId="5399CFC992FD4ACA80194E5273ADB251">
    <w:name w:val="5399CFC992FD4ACA80194E5273ADB251"/>
    <w:rsid w:val="00510659"/>
  </w:style>
  <w:style w:type="paragraph" w:customStyle="1" w:styleId="4A91C954FD6B48D3BF1D6CEBDC27848D">
    <w:name w:val="4A91C954FD6B48D3BF1D6CEBDC27848D"/>
    <w:rsid w:val="00510659"/>
  </w:style>
  <w:style w:type="paragraph" w:customStyle="1" w:styleId="7325913EB4624BBFB27E192DF75F6442">
    <w:name w:val="7325913EB4624BBFB27E192DF75F6442"/>
    <w:rsid w:val="00510659"/>
  </w:style>
  <w:style w:type="paragraph" w:customStyle="1" w:styleId="D3951CE3E8204A1CBFCE02121E0137C4">
    <w:name w:val="D3951CE3E8204A1CBFCE02121E0137C4"/>
    <w:rsid w:val="00510659"/>
  </w:style>
  <w:style w:type="paragraph" w:customStyle="1" w:styleId="3566396F284244C1AD3D9091E0020686">
    <w:name w:val="3566396F284244C1AD3D9091E0020686"/>
    <w:rsid w:val="00510659"/>
  </w:style>
  <w:style w:type="paragraph" w:customStyle="1" w:styleId="08402EB7D0BB447ABAA355D7C43A7D5E">
    <w:name w:val="08402EB7D0BB447ABAA355D7C43A7D5E"/>
    <w:rsid w:val="00510659"/>
  </w:style>
  <w:style w:type="paragraph" w:customStyle="1" w:styleId="D3BCD839E69B4A2DB3E57168D0BCACF1">
    <w:name w:val="D3BCD839E69B4A2DB3E57168D0BCACF1"/>
    <w:rsid w:val="00510659"/>
  </w:style>
  <w:style w:type="paragraph" w:customStyle="1" w:styleId="B05B4A25EF1A44C4A5C1E769D7264D76">
    <w:name w:val="B05B4A25EF1A44C4A5C1E769D7264D76"/>
    <w:rsid w:val="00510659"/>
  </w:style>
  <w:style w:type="paragraph" w:customStyle="1" w:styleId="8730C3244CFB4FE893F4A14D98D45AE2">
    <w:name w:val="8730C3244CFB4FE893F4A14D98D45AE2"/>
    <w:rsid w:val="00510659"/>
  </w:style>
  <w:style w:type="paragraph" w:customStyle="1" w:styleId="8105136C61E343E7A36CF86A04664A6E">
    <w:name w:val="8105136C61E343E7A36CF86A04664A6E"/>
    <w:rsid w:val="00510659"/>
  </w:style>
  <w:style w:type="paragraph" w:customStyle="1" w:styleId="A12584378D184EC2B793BA4638C22A0A">
    <w:name w:val="A12584378D184EC2B793BA4638C22A0A"/>
    <w:rsid w:val="00510659"/>
  </w:style>
  <w:style w:type="paragraph" w:customStyle="1" w:styleId="509AA3B0384A4C01B5273C9E7EFD0C4B">
    <w:name w:val="509AA3B0384A4C01B5273C9E7EFD0C4B"/>
    <w:rsid w:val="00510659"/>
  </w:style>
  <w:style w:type="paragraph" w:customStyle="1" w:styleId="F364EC9F95C1419FAC4C1F5F5B9CE928">
    <w:name w:val="F364EC9F95C1419FAC4C1F5F5B9CE928"/>
    <w:rsid w:val="00510659"/>
  </w:style>
  <w:style w:type="paragraph" w:customStyle="1" w:styleId="D17360D40CAE46D8BE53C82BB7DEFBEC">
    <w:name w:val="D17360D40CAE46D8BE53C82BB7DEFBEC"/>
    <w:rsid w:val="00510659"/>
  </w:style>
  <w:style w:type="paragraph" w:customStyle="1" w:styleId="5EABA5FD49934A428EBBDD56D4C91675">
    <w:name w:val="5EABA5FD49934A428EBBDD56D4C91675"/>
    <w:rsid w:val="00510659"/>
  </w:style>
  <w:style w:type="paragraph" w:customStyle="1" w:styleId="DC6713D79277439DBDA4D858E68B40A1">
    <w:name w:val="DC6713D79277439DBDA4D858E68B40A1"/>
    <w:rsid w:val="00510659"/>
  </w:style>
  <w:style w:type="paragraph" w:customStyle="1" w:styleId="91D64C87D8024F878A99ECB064C10F35">
    <w:name w:val="91D64C87D8024F878A99ECB064C10F35"/>
    <w:rsid w:val="00510659"/>
  </w:style>
  <w:style w:type="paragraph" w:customStyle="1" w:styleId="6679B608505C491CA80CBB108C35BCE6">
    <w:name w:val="6679B608505C491CA80CBB108C35BCE6"/>
    <w:rsid w:val="00510659"/>
  </w:style>
  <w:style w:type="paragraph" w:customStyle="1" w:styleId="9DC9CCD7D31F4E3ABA33A533E60B021E">
    <w:name w:val="9DC9CCD7D31F4E3ABA33A533E60B021E"/>
    <w:rsid w:val="00510659"/>
  </w:style>
  <w:style w:type="paragraph" w:customStyle="1" w:styleId="E639D01FFAF647F1B0D3E4657DF9F08F">
    <w:name w:val="E639D01FFAF647F1B0D3E4657DF9F08F"/>
    <w:rsid w:val="00510659"/>
  </w:style>
  <w:style w:type="paragraph" w:customStyle="1" w:styleId="B5AF18F7C060484B8AD89DD873F47C53">
    <w:name w:val="B5AF18F7C060484B8AD89DD873F47C53"/>
    <w:rsid w:val="00510659"/>
  </w:style>
  <w:style w:type="paragraph" w:customStyle="1" w:styleId="16AE90F113EA4AE5B6C89A04BB4700E9">
    <w:name w:val="16AE90F113EA4AE5B6C89A04BB4700E9"/>
    <w:rsid w:val="00510659"/>
  </w:style>
  <w:style w:type="paragraph" w:customStyle="1" w:styleId="2F14C71D89A1462F85155FF35EDD1E91">
    <w:name w:val="2F14C71D89A1462F85155FF35EDD1E91"/>
    <w:rsid w:val="00510659"/>
  </w:style>
  <w:style w:type="paragraph" w:customStyle="1" w:styleId="1BEC03BD0B294EF484538D9327D3F307">
    <w:name w:val="1BEC03BD0B294EF484538D9327D3F307"/>
    <w:rsid w:val="00510659"/>
  </w:style>
  <w:style w:type="paragraph" w:customStyle="1" w:styleId="1C33B45C4FEC4106830952ADFF02C045">
    <w:name w:val="1C33B45C4FEC4106830952ADFF02C045"/>
    <w:rsid w:val="00510659"/>
  </w:style>
  <w:style w:type="paragraph" w:customStyle="1" w:styleId="CD46825E63CF4385A83A8EDEF0F433D5">
    <w:name w:val="CD46825E63CF4385A83A8EDEF0F433D5"/>
    <w:rsid w:val="00510659"/>
  </w:style>
  <w:style w:type="paragraph" w:customStyle="1" w:styleId="984B21AC077049CDA85359DF27C7EA49">
    <w:name w:val="984B21AC077049CDA85359DF27C7EA49"/>
    <w:rsid w:val="00510659"/>
  </w:style>
  <w:style w:type="paragraph" w:customStyle="1" w:styleId="AA33C17BCA3D44C99BC7640DE4363A58">
    <w:name w:val="AA33C17BCA3D44C99BC7640DE4363A58"/>
    <w:rsid w:val="00510659"/>
  </w:style>
  <w:style w:type="paragraph" w:customStyle="1" w:styleId="2F1B88E8EC3E4CAB98E512C11A1AF71B">
    <w:name w:val="2F1B88E8EC3E4CAB98E512C11A1AF71B"/>
    <w:rsid w:val="00510659"/>
  </w:style>
  <w:style w:type="paragraph" w:customStyle="1" w:styleId="2E1110FFEA89409F813D699858F7127C">
    <w:name w:val="2E1110FFEA89409F813D699858F7127C"/>
    <w:rsid w:val="00510659"/>
  </w:style>
  <w:style w:type="paragraph" w:customStyle="1" w:styleId="FE6833D571F9499AA3C5B1E13079B42F">
    <w:name w:val="FE6833D571F9499AA3C5B1E13079B42F"/>
    <w:rsid w:val="00510659"/>
  </w:style>
  <w:style w:type="paragraph" w:customStyle="1" w:styleId="4E99177D041640A4B6BECEBB26110803">
    <w:name w:val="4E99177D041640A4B6BECEBB26110803"/>
    <w:rsid w:val="00510659"/>
  </w:style>
  <w:style w:type="paragraph" w:customStyle="1" w:styleId="2E7140DC5CD946E4BCF7A4754E2B8942">
    <w:name w:val="2E7140DC5CD946E4BCF7A4754E2B8942"/>
    <w:rsid w:val="00510659"/>
  </w:style>
  <w:style w:type="paragraph" w:customStyle="1" w:styleId="903FF44441654BFC840BDAAC997611A4">
    <w:name w:val="903FF44441654BFC840BDAAC997611A4"/>
    <w:rsid w:val="00510659"/>
  </w:style>
  <w:style w:type="paragraph" w:customStyle="1" w:styleId="4BE3B2BBE7444EB7AA21904607275B54">
    <w:name w:val="4BE3B2BBE7444EB7AA21904607275B54"/>
    <w:rsid w:val="00510659"/>
  </w:style>
  <w:style w:type="paragraph" w:customStyle="1" w:styleId="4E16C4A12DB549C9B2AC1A69D124266F">
    <w:name w:val="4E16C4A12DB549C9B2AC1A69D124266F"/>
    <w:rsid w:val="00510659"/>
  </w:style>
  <w:style w:type="paragraph" w:customStyle="1" w:styleId="DC60AF7A38C849E68560C0BF017A8197">
    <w:name w:val="DC60AF7A38C849E68560C0BF017A8197"/>
    <w:rsid w:val="00510659"/>
  </w:style>
  <w:style w:type="paragraph" w:customStyle="1" w:styleId="75F5BF1BECAD4B7684E72D42D30233D1">
    <w:name w:val="75F5BF1BECAD4B7684E72D42D30233D1"/>
    <w:rsid w:val="00510659"/>
  </w:style>
  <w:style w:type="paragraph" w:customStyle="1" w:styleId="B9124519A09D4EA8978D2B5033B0C467">
    <w:name w:val="B9124519A09D4EA8978D2B5033B0C467"/>
    <w:rsid w:val="00510659"/>
  </w:style>
  <w:style w:type="paragraph" w:customStyle="1" w:styleId="060BD0F4620B4DC1A59D114F7D849C6F">
    <w:name w:val="060BD0F4620B4DC1A59D114F7D849C6F"/>
    <w:rsid w:val="00510659"/>
  </w:style>
  <w:style w:type="paragraph" w:customStyle="1" w:styleId="1A7D9FFBBD744AA5AFCE73376B769AEE">
    <w:name w:val="1A7D9FFBBD744AA5AFCE73376B769AEE"/>
    <w:rsid w:val="00510659"/>
  </w:style>
  <w:style w:type="paragraph" w:customStyle="1" w:styleId="EC70BECF0C95465CAA4B3C8BBDC1B65A">
    <w:name w:val="EC70BECF0C95465CAA4B3C8BBDC1B65A"/>
    <w:rsid w:val="00510659"/>
  </w:style>
  <w:style w:type="paragraph" w:customStyle="1" w:styleId="DA81A147EB214FD1955251D0452496C3">
    <w:name w:val="DA81A147EB214FD1955251D0452496C3"/>
    <w:rsid w:val="00510659"/>
  </w:style>
  <w:style w:type="paragraph" w:customStyle="1" w:styleId="F425684484004B039E827D615F63EE65">
    <w:name w:val="F425684484004B039E827D615F63EE65"/>
    <w:rsid w:val="00510659"/>
  </w:style>
  <w:style w:type="paragraph" w:customStyle="1" w:styleId="D911B033B6AB4F54A906D558F0C6C6E2">
    <w:name w:val="D911B033B6AB4F54A906D558F0C6C6E2"/>
    <w:rsid w:val="00510659"/>
  </w:style>
  <w:style w:type="paragraph" w:customStyle="1" w:styleId="747C9106CFAC40B4A5B8C559FF306C59">
    <w:name w:val="747C9106CFAC40B4A5B8C559FF306C59"/>
    <w:rsid w:val="00510659"/>
  </w:style>
  <w:style w:type="paragraph" w:customStyle="1" w:styleId="1B36EB75265C453987651D2EE5DA480B">
    <w:name w:val="1B36EB75265C453987651D2EE5DA480B"/>
    <w:rsid w:val="00510659"/>
  </w:style>
  <w:style w:type="paragraph" w:customStyle="1" w:styleId="6D092354327445DB8CF56A5365143C8A">
    <w:name w:val="6D092354327445DB8CF56A5365143C8A"/>
    <w:rsid w:val="00510659"/>
  </w:style>
  <w:style w:type="paragraph" w:customStyle="1" w:styleId="1D27F5AA1DF443549CC85FA19F37B6EB">
    <w:name w:val="1D27F5AA1DF443549CC85FA19F37B6EB"/>
    <w:rsid w:val="00510659"/>
  </w:style>
  <w:style w:type="paragraph" w:customStyle="1" w:styleId="265FBD42DC4C44A3B2FF25522D5DCBF5">
    <w:name w:val="265FBD42DC4C44A3B2FF25522D5DCBF5"/>
    <w:rsid w:val="00510659"/>
  </w:style>
  <w:style w:type="paragraph" w:customStyle="1" w:styleId="FEAE1CE19645406AA19506CF0BE3B582">
    <w:name w:val="FEAE1CE19645406AA19506CF0BE3B582"/>
    <w:rsid w:val="00510659"/>
  </w:style>
  <w:style w:type="paragraph" w:customStyle="1" w:styleId="9A7FA49840B544A2BE8419A21354BED0">
    <w:name w:val="9A7FA49840B544A2BE8419A21354BED0"/>
    <w:rsid w:val="00510659"/>
  </w:style>
  <w:style w:type="paragraph" w:customStyle="1" w:styleId="3AC08F959EC44B89B62C6540B41E88A4">
    <w:name w:val="3AC08F959EC44B89B62C6540B41E88A4"/>
    <w:rsid w:val="00510659"/>
  </w:style>
  <w:style w:type="paragraph" w:customStyle="1" w:styleId="B2FA1ED237CE42C99C7732C931C59AD7">
    <w:name w:val="B2FA1ED237CE42C99C7732C931C59AD7"/>
    <w:rsid w:val="00510659"/>
  </w:style>
  <w:style w:type="paragraph" w:customStyle="1" w:styleId="28F72225D4564E6B97B645B171270FEE">
    <w:name w:val="28F72225D4564E6B97B645B171270FEE"/>
    <w:rsid w:val="00510659"/>
  </w:style>
  <w:style w:type="paragraph" w:customStyle="1" w:styleId="82185A37620847648AF048CFBD5A3B13">
    <w:name w:val="82185A37620847648AF048CFBD5A3B13"/>
    <w:rsid w:val="00510659"/>
  </w:style>
  <w:style w:type="paragraph" w:customStyle="1" w:styleId="DC611F1D655B441CB09C59A4DBEE87A7">
    <w:name w:val="DC611F1D655B441CB09C59A4DBEE87A7"/>
    <w:rsid w:val="00510659"/>
  </w:style>
  <w:style w:type="paragraph" w:customStyle="1" w:styleId="3A4536ECF8ED4BD8B50FD15E0318971F">
    <w:name w:val="3A4536ECF8ED4BD8B50FD15E0318971F"/>
    <w:rsid w:val="00510659"/>
  </w:style>
  <w:style w:type="paragraph" w:customStyle="1" w:styleId="FFC1599118CC4A5786A29A7898B0DECC">
    <w:name w:val="FFC1599118CC4A5786A29A7898B0DECC"/>
    <w:rsid w:val="00510659"/>
  </w:style>
  <w:style w:type="paragraph" w:customStyle="1" w:styleId="795781EA2A1F40A6A24D2D23DC02FBC8">
    <w:name w:val="795781EA2A1F40A6A24D2D23DC02FBC8"/>
    <w:rsid w:val="00510659"/>
  </w:style>
  <w:style w:type="paragraph" w:customStyle="1" w:styleId="92E4B7C521D0454CB71BC0522CD77368">
    <w:name w:val="92E4B7C521D0454CB71BC0522CD77368"/>
    <w:rsid w:val="00510659"/>
  </w:style>
  <w:style w:type="paragraph" w:customStyle="1" w:styleId="A6FA864F7A904B9D9370F5CF338AB9E1">
    <w:name w:val="A6FA864F7A904B9D9370F5CF338AB9E1"/>
    <w:rsid w:val="00510659"/>
  </w:style>
  <w:style w:type="paragraph" w:customStyle="1" w:styleId="D2097DD843DF42BDBC328C7AF4A96AC0">
    <w:name w:val="D2097DD843DF42BDBC328C7AF4A96AC0"/>
    <w:rsid w:val="00510659"/>
  </w:style>
  <w:style w:type="paragraph" w:customStyle="1" w:styleId="A3DC56B189F945119BC64E73718A210C">
    <w:name w:val="A3DC56B189F945119BC64E73718A210C"/>
    <w:rsid w:val="00510659"/>
  </w:style>
  <w:style w:type="paragraph" w:customStyle="1" w:styleId="6A5E70B16E1F49B5A5BF6DF76F1C9A5F">
    <w:name w:val="6A5E70B16E1F49B5A5BF6DF76F1C9A5F"/>
    <w:rsid w:val="00510659"/>
  </w:style>
  <w:style w:type="paragraph" w:customStyle="1" w:styleId="62773AF62927491689D1B2B949840A07">
    <w:name w:val="62773AF62927491689D1B2B949840A07"/>
    <w:rsid w:val="00510659"/>
  </w:style>
  <w:style w:type="paragraph" w:customStyle="1" w:styleId="C9A8D0AA512E4824BCFEC88FE61D74DA">
    <w:name w:val="C9A8D0AA512E4824BCFEC88FE61D74DA"/>
    <w:rsid w:val="00510659"/>
  </w:style>
  <w:style w:type="paragraph" w:customStyle="1" w:styleId="067E45E059E940B08759544E3BEFFFA1">
    <w:name w:val="067E45E059E940B08759544E3BEFFFA1"/>
    <w:rsid w:val="00510659"/>
  </w:style>
  <w:style w:type="paragraph" w:customStyle="1" w:styleId="D54C623DB7774360956D854DC2E6C72B">
    <w:name w:val="D54C623DB7774360956D854DC2E6C72B"/>
    <w:rsid w:val="00510659"/>
  </w:style>
  <w:style w:type="paragraph" w:customStyle="1" w:styleId="C083D2C95F684944A0597B6FCEB87F40">
    <w:name w:val="C083D2C95F684944A0597B6FCEB87F40"/>
    <w:rsid w:val="00510659"/>
  </w:style>
  <w:style w:type="paragraph" w:customStyle="1" w:styleId="ECC991A7051C4A3BBE2017BDF9256EE0">
    <w:name w:val="ECC991A7051C4A3BBE2017BDF9256EE0"/>
    <w:rsid w:val="00510659"/>
  </w:style>
  <w:style w:type="paragraph" w:customStyle="1" w:styleId="A7F46E66BE114144922F1138122ED444">
    <w:name w:val="A7F46E66BE114144922F1138122ED444"/>
    <w:rsid w:val="00510659"/>
  </w:style>
  <w:style w:type="paragraph" w:customStyle="1" w:styleId="8FF8AAF5EFA64CC59B8A5A868FFB3DC2">
    <w:name w:val="8FF8AAF5EFA64CC59B8A5A868FFB3DC2"/>
    <w:rsid w:val="00510659"/>
  </w:style>
  <w:style w:type="paragraph" w:customStyle="1" w:styleId="C3254BFDDA1947538BFC7D25A1B8D011">
    <w:name w:val="C3254BFDDA1947538BFC7D25A1B8D011"/>
    <w:rsid w:val="00510659"/>
  </w:style>
  <w:style w:type="paragraph" w:customStyle="1" w:styleId="80FE2638D2264D3A996072CC8075A635">
    <w:name w:val="80FE2638D2264D3A996072CC8075A635"/>
    <w:rsid w:val="00510659"/>
  </w:style>
  <w:style w:type="paragraph" w:customStyle="1" w:styleId="D33952029B9C4B02ABA2136B91759338">
    <w:name w:val="D33952029B9C4B02ABA2136B91759338"/>
    <w:rsid w:val="00510659"/>
  </w:style>
  <w:style w:type="paragraph" w:customStyle="1" w:styleId="AAC8CC8245104C15BBE437ED989CD7C5">
    <w:name w:val="AAC8CC8245104C15BBE437ED989CD7C5"/>
    <w:rsid w:val="00510659"/>
  </w:style>
  <w:style w:type="paragraph" w:customStyle="1" w:styleId="73553E05A3E44A1E97B202450CF1C869">
    <w:name w:val="73553E05A3E44A1E97B202450CF1C869"/>
    <w:rsid w:val="00510659"/>
  </w:style>
  <w:style w:type="paragraph" w:customStyle="1" w:styleId="03231A48971D4B21820DBD028816360E">
    <w:name w:val="03231A48971D4B21820DBD028816360E"/>
    <w:rsid w:val="00510659"/>
  </w:style>
  <w:style w:type="paragraph" w:customStyle="1" w:styleId="B72F3C34F694453FA1B7F870B350696D">
    <w:name w:val="B72F3C34F694453FA1B7F870B350696D"/>
    <w:rsid w:val="00510659"/>
  </w:style>
  <w:style w:type="paragraph" w:customStyle="1" w:styleId="BDA22FDF3E554A0191CFF400F813A761">
    <w:name w:val="BDA22FDF3E554A0191CFF400F813A761"/>
    <w:rsid w:val="00510659"/>
  </w:style>
  <w:style w:type="paragraph" w:customStyle="1" w:styleId="2BC101E3E9CB4854873E918C8A9CA783">
    <w:name w:val="2BC101E3E9CB4854873E918C8A9CA783"/>
    <w:rsid w:val="00510659"/>
  </w:style>
  <w:style w:type="paragraph" w:customStyle="1" w:styleId="099D4E90D03542B8990C62DE23416FCF">
    <w:name w:val="099D4E90D03542B8990C62DE23416FCF"/>
    <w:rsid w:val="00510659"/>
  </w:style>
  <w:style w:type="paragraph" w:customStyle="1" w:styleId="BCE5A23A81C744C3A824BCABEBC9FC5C">
    <w:name w:val="BCE5A23A81C744C3A824BCABEBC9FC5C"/>
    <w:rsid w:val="00510659"/>
  </w:style>
  <w:style w:type="paragraph" w:customStyle="1" w:styleId="FC1F8679AF3B4AC7B9D4259D1161D09A">
    <w:name w:val="FC1F8679AF3B4AC7B9D4259D1161D09A"/>
    <w:rsid w:val="00510659"/>
  </w:style>
  <w:style w:type="paragraph" w:customStyle="1" w:styleId="F9E58C4B0C794BC58F930CFD8D07E6EB">
    <w:name w:val="F9E58C4B0C794BC58F930CFD8D07E6EB"/>
    <w:rsid w:val="00510659"/>
  </w:style>
  <w:style w:type="paragraph" w:customStyle="1" w:styleId="9C1A02BBC59F47BDA045942A50D2963E">
    <w:name w:val="9C1A02BBC59F47BDA045942A50D2963E"/>
    <w:rsid w:val="00510659"/>
  </w:style>
  <w:style w:type="paragraph" w:customStyle="1" w:styleId="42A941AC25DC45C2A51A761956953AC2">
    <w:name w:val="42A941AC25DC45C2A51A761956953AC2"/>
    <w:rsid w:val="00510659"/>
  </w:style>
  <w:style w:type="paragraph" w:customStyle="1" w:styleId="2190686319D7451FB0CE2109A9CC2CBB">
    <w:name w:val="2190686319D7451FB0CE2109A9CC2CBB"/>
    <w:rsid w:val="00510659"/>
  </w:style>
  <w:style w:type="paragraph" w:customStyle="1" w:styleId="68BEF1F067A546D5BDCB1E955D40EF36">
    <w:name w:val="68BEF1F067A546D5BDCB1E955D40EF36"/>
    <w:rsid w:val="00510659"/>
  </w:style>
  <w:style w:type="paragraph" w:customStyle="1" w:styleId="6653BC5FF234460FA81EBD125A7C7999">
    <w:name w:val="6653BC5FF234460FA81EBD125A7C7999"/>
    <w:rsid w:val="00510659"/>
  </w:style>
  <w:style w:type="paragraph" w:customStyle="1" w:styleId="19CCD7C63994430791DEBB209F07F0F6">
    <w:name w:val="19CCD7C63994430791DEBB209F07F0F6"/>
    <w:rsid w:val="00510659"/>
  </w:style>
  <w:style w:type="paragraph" w:customStyle="1" w:styleId="682128F9AF3944F7939EA8FDEC808B73">
    <w:name w:val="682128F9AF3944F7939EA8FDEC808B73"/>
    <w:rsid w:val="00510659"/>
  </w:style>
  <w:style w:type="paragraph" w:customStyle="1" w:styleId="AFA81FA990F2481F94CC82DFA7D99953">
    <w:name w:val="AFA81FA990F2481F94CC82DFA7D99953"/>
    <w:rsid w:val="00510659"/>
  </w:style>
  <w:style w:type="paragraph" w:customStyle="1" w:styleId="4BB08F6287314ACE997764A25017EA73">
    <w:name w:val="4BB08F6287314ACE997764A25017EA73"/>
    <w:rsid w:val="00510659"/>
  </w:style>
  <w:style w:type="paragraph" w:customStyle="1" w:styleId="6D534898CF69438A987D64C3EF9E04CC">
    <w:name w:val="6D534898CF69438A987D64C3EF9E04CC"/>
    <w:rsid w:val="00510659"/>
  </w:style>
  <w:style w:type="paragraph" w:customStyle="1" w:styleId="23C45E36FADF4120A379A993852FC11F">
    <w:name w:val="23C45E36FADF4120A379A993852FC11F"/>
    <w:rsid w:val="00510659"/>
  </w:style>
  <w:style w:type="paragraph" w:customStyle="1" w:styleId="B99342E5177249A2AE417F5A3428F318">
    <w:name w:val="B99342E5177249A2AE417F5A3428F318"/>
    <w:rsid w:val="00510659"/>
  </w:style>
  <w:style w:type="paragraph" w:customStyle="1" w:styleId="57C957B7AF23445CB533D336589AA06C">
    <w:name w:val="57C957B7AF23445CB533D336589AA06C"/>
    <w:rsid w:val="00510659"/>
  </w:style>
  <w:style w:type="paragraph" w:customStyle="1" w:styleId="8069C3B1689F463AB7496AD0C539C661">
    <w:name w:val="8069C3B1689F463AB7496AD0C539C661"/>
    <w:rsid w:val="00510659"/>
  </w:style>
  <w:style w:type="paragraph" w:customStyle="1" w:styleId="3C242EEECA04401D8A5023ACC13515F9">
    <w:name w:val="3C242EEECA04401D8A5023ACC13515F9"/>
    <w:rsid w:val="00510659"/>
  </w:style>
  <w:style w:type="paragraph" w:customStyle="1" w:styleId="55889F5F47074B36B3085E664B2FF488">
    <w:name w:val="55889F5F47074B36B3085E664B2FF488"/>
    <w:rsid w:val="00510659"/>
  </w:style>
  <w:style w:type="paragraph" w:customStyle="1" w:styleId="F29346EB2F4143C28E93DA89DB77DCF3">
    <w:name w:val="F29346EB2F4143C28E93DA89DB77DCF3"/>
    <w:rsid w:val="00510659"/>
  </w:style>
  <w:style w:type="paragraph" w:customStyle="1" w:styleId="DCD440CB73F44470A80E42749E134C7D">
    <w:name w:val="DCD440CB73F44470A80E42749E134C7D"/>
    <w:rsid w:val="00510659"/>
  </w:style>
  <w:style w:type="paragraph" w:customStyle="1" w:styleId="9FAED36E0B04438982DD7EB20C2848CF">
    <w:name w:val="9FAED36E0B04438982DD7EB20C2848CF"/>
    <w:rsid w:val="00510659"/>
  </w:style>
  <w:style w:type="paragraph" w:customStyle="1" w:styleId="71BA64AACF404693AE06AD24D14A0466">
    <w:name w:val="71BA64AACF404693AE06AD24D14A0466"/>
    <w:rsid w:val="00510659"/>
  </w:style>
  <w:style w:type="paragraph" w:customStyle="1" w:styleId="C11C18C879E94A0597B0234CC360D107">
    <w:name w:val="C11C18C879E94A0597B0234CC360D107"/>
    <w:rsid w:val="00510659"/>
  </w:style>
  <w:style w:type="paragraph" w:customStyle="1" w:styleId="A33FD69BF1CE47EAABAC5D5676A81F11">
    <w:name w:val="A33FD69BF1CE47EAABAC5D5676A81F11"/>
    <w:rsid w:val="00510659"/>
  </w:style>
  <w:style w:type="paragraph" w:customStyle="1" w:styleId="E76B5209D36D4F9F847745610C698228">
    <w:name w:val="E76B5209D36D4F9F847745610C698228"/>
    <w:rsid w:val="00510659"/>
  </w:style>
  <w:style w:type="paragraph" w:customStyle="1" w:styleId="13F1EEFECE98434698F2B098F138883A">
    <w:name w:val="13F1EEFECE98434698F2B098F138883A"/>
    <w:rsid w:val="00510659"/>
  </w:style>
  <w:style w:type="paragraph" w:customStyle="1" w:styleId="34EC4DB0E0974E98A5746D308EBBA74C">
    <w:name w:val="34EC4DB0E0974E98A5746D308EBBA74C"/>
    <w:rsid w:val="00510659"/>
  </w:style>
  <w:style w:type="paragraph" w:customStyle="1" w:styleId="3BC9DD32E1CA42F790533B3C050B6010">
    <w:name w:val="3BC9DD32E1CA42F790533B3C050B6010"/>
    <w:rsid w:val="00510659"/>
  </w:style>
  <w:style w:type="paragraph" w:customStyle="1" w:styleId="1FCF026326B14BB1A9E41F60B5EFF030">
    <w:name w:val="1FCF026326B14BB1A9E41F60B5EFF030"/>
    <w:rsid w:val="00510659"/>
  </w:style>
  <w:style w:type="paragraph" w:customStyle="1" w:styleId="BFB37075E1A34F879BBB0A514407A21A">
    <w:name w:val="BFB37075E1A34F879BBB0A514407A21A"/>
    <w:rsid w:val="00510659"/>
  </w:style>
  <w:style w:type="paragraph" w:customStyle="1" w:styleId="BA6FB20AC8884E5BB57C118ED63F3F4F">
    <w:name w:val="BA6FB20AC8884E5BB57C118ED63F3F4F"/>
    <w:rsid w:val="00510659"/>
  </w:style>
  <w:style w:type="paragraph" w:customStyle="1" w:styleId="2CFDF09620ED4EF892A9A1E1C2D22E44">
    <w:name w:val="2CFDF09620ED4EF892A9A1E1C2D22E44"/>
    <w:rsid w:val="00510659"/>
  </w:style>
  <w:style w:type="paragraph" w:customStyle="1" w:styleId="73553E05A3E44A1E97B202450CF1C8691">
    <w:name w:val="73553E05A3E44A1E97B202450CF1C869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3231A48971D4B21820DBD028816360E1">
    <w:name w:val="03231A48971D4B21820DBD028816360E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F46E66BE114144922F1138122ED4441">
    <w:name w:val="A7F46E66BE114144922F1138122ED44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F8AAF5EFA64CC59B8A5A868FFB3DC21">
    <w:name w:val="8FF8AAF5EFA64CC59B8A5A868FFB3DC2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FE2638D2264D3A996072CC8075A6351">
    <w:name w:val="80FE2638D2264D3A996072CC8075A635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3952029B9C4B02ABA2136B917593381">
    <w:name w:val="D33952029B9C4B02ABA2136B9175933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4C623DB7774360956D854DC2E6C72B1">
    <w:name w:val="D54C623DB7774360956D854DC2E6C72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781EA2A1F40A6A24D2D23DC02FBC81">
    <w:name w:val="795781EA2A1F40A6A24D2D23DC02FBC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2E4B7C521D0454CB71BC0522CD773681">
    <w:name w:val="92E4B7C521D0454CB71BC0522CD7736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7DD843DF42BDBC328C7AF4A96AC01">
    <w:name w:val="D2097DD843DF42BDBC328C7AF4A96AC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5E70B16E1F49B5A5BF6DF76F1C9A5F1">
    <w:name w:val="6A5E70B16E1F49B5A5BF6DF76F1C9A5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4536ECF8ED4BD8B50FD15E0318971F1">
    <w:name w:val="3A4536ECF8ED4BD8B50FD15E0318971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AE7A6C8CDF48C5BC97E3BD22643235">
    <w:name w:val="C0AE7A6C8CDF48C5BC97E3BD2264323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7852BC94CD417F8DEF4591D11828B1">
    <w:name w:val="A77852BC94CD417F8DEF4591D11828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BC9DD32E1CA42F790533B3C050B60101">
    <w:name w:val="3BC9DD32E1CA42F790533B3C050B601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25EC12B5E85424EBD2797047C0B9A85">
    <w:name w:val="825EC12B5E85424EBD2797047C0B9A8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604EF64FB2449FAAC08EB63262E710">
    <w:name w:val="6B604EF64FB2449FAAC08EB63262E710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C08C0FB00146B18CD552A795C1D4C4">
    <w:name w:val="B7C08C0FB00146B18CD552A795C1D4C4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DA22FDF3E554A0191CFF400F813A7611">
    <w:name w:val="BDA22FDF3E554A0191CFF400F813A76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DC81D446A4533982FD7642A0D5841">
    <w:name w:val="BB9DC81D446A4533982FD7642A0D58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F275B97905A4B93B5AD54225D965F03">
    <w:name w:val="5F275B97905A4B93B5AD54225D965F03"/>
    <w:rsid w:val="00510659"/>
  </w:style>
  <w:style w:type="paragraph" w:customStyle="1" w:styleId="AD29CA3828464E1299B691564197339C">
    <w:name w:val="AD29CA3828464E1299B691564197339C"/>
    <w:rsid w:val="00510659"/>
  </w:style>
  <w:style w:type="paragraph" w:customStyle="1" w:styleId="18564B08F58240679D2DD3DF601F0FB6">
    <w:name w:val="18564B08F58240679D2DD3DF601F0FB6"/>
    <w:rsid w:val="00510659"/>
  </w:style>
  <w:style w:type="paragraph" w:customStyle="1" w:styleId="D55C871611154BB38C10D4E5D3821A65">
    <w:name w:val="D55C871611154BB38C10D4E5D3821A65"/>
    <w:rsid w:val="00510659"/>
  </w:style>
  <w:style w:type="paragraph" w:customStyle="1" w:styleId="898D409206874806B79A8B33CE601C4F">
    <w:name w:val="898D409206874806B79A8B33CE601C4F"/>
    <w:rsid w:val="00510659"/>
  </w:style>
  <w:style w:type="paragraph" w:customStyle="1" w:styleId="3A4F938D13744847B112165942CCF56C">
    <w:name w:val="3A4F938D13744847B112165942CCF56C"/>
    <w:rsid w:val="00510659"/>
  </w:style>
  <w:style w:type="paragraph" w:customStyle="1" w:styleId="C8FE7F2AAD6540B38A04017539BC16A9">
    <w:name w:val="C8FE7F2AAD6540B38A04017539BC16A9"/>
    <w:rsid w:val="00510659"/>
  </w:style>
  <w:style w:type="paragraph" w:customStyle="1" w:styleId="41585F94B4664347AD2BD56FF73ED14E">
    <w:name w:val="41585F94B4664347AD2BD56FF73ED14E"/>
    <w:rsid w:val="00510659"/>
  </w:style>
  <w:style w:type="paragraph" w:customStyle="1" w:styleId="6637462011B2450ABB15292CE9E1D64B">
    <w:name w:val="6637462011B2450ABB15292CE9E1D64B"/>
    <w:rsid w:val="00510659"/>
  </w:style>
  <w:style w:type="paragraph" w:customStyle="1" w:styleId="4CF7A0C88D7C4833AB6382DF58744E53">
    <w:name w:val="4CF7A0C88D7C4833AB6382DF58744E53"/>
    <w:rsid w:val="00510659"/>
  </w:style>
  <w:style w:type="paragraph" w:customStyle="1" w:styleId="8B66CA19ECBA457B8B937F1A6D944F46">
    <w:name w:val="8B66CA19ECBA457B8B937F1A6D944F46"/>
    <w:rsid w:val="00510659"/>
  </w:style>
  <w:style w:type="paragraph" w:customStyle="1" w:styleId="2FA136CCEB0348C2B86582EC5E95BE7C">
    <w:name w:val="2FA136CCEB0348C2B86582EC5E95BE7C"/>
    <w:rsid w:val="00510659"/>
  </w:style>
  <w:style w:type="paragraph" w:customStyle="1" w:styleId="C483E2E2C2174F5895935398341F0C2F">
    <w:name w:val="C483E2E2C2174F5895935398341F0C2F"/>
    <w:rsid w:val="00510659"/>
  </w:style>
  <w:style w:type="paragraph" w:customStyle="1" w:styleId="ADB47130F71C46FDB0763AA663EF5D5B">
    <w:name w:val="ADB47130F71C46FDB0763AA663EF5D5B"/>
    <w:rsid w:val="00510659"/>
  </w:style>
  <w:style w:type="paragraph" w:customStyle="1" w:styleId="E672207CC3F0431C98AADBB494A19FD2">
    <w:name w:val="E672207CC3F0431C98AADBB494A19FD2"/>
    <w:rsid w:val="00510659"/>
  </w:style>
  <w:style w:type="paragraph" w:customStyle="1" w:styleId="5083D140020F40A5B1ACF83CE89DA7E3">
    <w:name w:val="5083D140020F40A5B1ACF83CE89DA7E3"/>
    <w:rsid w:val="00510659"/>
  </w:style>
  <w:style w:type="paragraph" w:customStyle="1" w:styleId="D3B0C89C78E74BD380245B14BF2B91F3">
    <w:name w:val="D3B0C89C78E74BD380245B14BF2B91F3"/>
    <w:rsid w:val="00510659"/>
  </w:style>
  <w:style w:type="paragraph" w:customStyle="1" w:styleId="41FC8980E0194C2BABD1135BCFE9E396">
    <w:name w:val="41FC8980E0194C2BABD1135BCFE9E396"/>
    <w:rsid w:val="00510659"/>
  </w:style>
  <w:style w:type="paragraph" w:customStyle="1" w:styleId="9F904A62B08544328139815AD5D76B11">
    <w:name w:val="9F904A62B08544328139815AD5D76B11"/>
    <w:rsid w:val="00510659"/>
  </w:style>
  <w:style w:type="paragraph" w:customStyle="1" w:styleId="D64CDEBB52BB431AB4A7425871B3E0EC">
    <w:name w:val="D64CDEBB52BB431AB4A7425871B3E0EC"/>
    <w:rsid w:val="00510659"/>
  </w:style>
  <w:style w:type="paragraph" w:customStyle="1" w:styleId="97FF00275464435D94E8C814093DADB8">
    <w:name w:val="97FF00275464435D94E8C814093DADB8"/>
    <w:rsid w:val="00510659"/>
  </w:style>
  <w:style w:type="paragraph" w:customStyle="1" w:styleId="41FC8980E0194C2BABD1135BCFE9E3961">
    <w:name w:val="41FC8980E0194C2BABD1135BCFE9E396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904A62B08544328139815AD5D76B111">
    <w:name w:val="9F904A62B08544328139815AD5D76B1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7C49E652EE54314B8FBA2280698748C">
    <w:name w:val="D7C49E652EE54314B8FBA2280698748C"/>
    <w:rsid w:val="00E009AD"/>
  </w:style>
  <w:style w:type="paragraph" w:customStyle="1" w:styleId="042B2F157CD9431CB20A9DF88E7B9315">
    <w:name w:val="042B2F157CD9431CB20A9DF88E7B9315"/>
    <w:rsid w:val="00E009AD"/>
  </w:style>
  <w:style w:type="paragraph" w:customStyle="1" w:styleId="C141086C024B429280609558362B2B9C">
    <w:name w:val="C141086C024B429280609558362B2B9C"/>
    <w:rsid w:val="00E009AD"/>
  </w:style>
  <w:style w:type="paragraph" w:customStyle="1" w:styleId="52C458276CA24AE8908A9A6E4309B869">
    <w:name w:val="52C458276CA24AE8908A9A6E4309B869"/>
    <w:rsid w:val="00E009AD"/>
  </w:style>
  <w:style w:type="paragraph" w:customStyle="1" w:styleId="0F4DD83039E444C78EC7A34FF0246962">
    <w:name w:val="0F4DD83039E444C78EC7A34FF0246962"/>
    <w:rsid w:val="00E009AD"/>
  </w:style>
  <w:style w:type="paragraph" w:customStyle="1" w:styleId="F415648630DC413891300C137D9CF745">
    <w:name w:val="F415648630DC413891300C137D9CF745"/>
    <w:rsid w:val="00E009AD"/>
  </w:style>
  <w:style w:type="paragraph" w:customStyle="1" w:styleId="0B26103E8FBD46A7BD0327940BDD724D">
    <w:name w:val="0B26103E8FBD46A7BD0327940BDD724D"/>
    <w:rsid w:val="00E009AD"/>
  </w:style>
  <w:style w:type="paragraph" w:customStyle="1" w:styleId="E291AB96558E444BB0C9A47EFAADFD32">
    <w:name w:val="E291AB96558E444BB0C9A47EFAADFD32"/>
    <w:rsid w:val="00E009AD"/>
  </w:style>
  <w:style w:type="paragraph" w:customStyle="1" w:styleId="30F81096F8CF410D83B5A53D0290BD69">
    <w:name w:val="30F81096F8CF410D83B5A53D0290BD69"/>
    <w:rsid w:val="00E009AD"/>
  </w:style>
  <w:style w:type="paragraph" w:customStyle="1" w:styleId="64F2F6D53BCC4AB8B0174D09DC672F25">
    <w:name w:val="64F2F6D53BCC4AB8B0174D09DC672F25"/>
    <w:rsid w:val="00E009AD"/>
  </w:style>
  <w:style w:type="paragraph" w:customStyle="1" w:styleId="B911A0A8788540A6B2B12524CAD9E7B0">
    <w:name w:val="B911A0A8788540A6B2B12524CAD9E7B0"/>
    <w:rsid w:val="00E009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2CAA8-5061-47F3-8376-3EC4FC8F1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270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12</cp:revision>
  <cp:lastPrinted>2014-07-31T03:16:00Z</cp:lastPrinted>
  <dcterms:created xsi:type="dcterms:W3CDTF">2017-05-11T06:17:00Z</dcterms:created>
  <dcterms:modified xsi:type="dcterms:W3CDTF">2018-04-16T08:03:00Z</dcterms:modified>
</cp:coreProperties>
</file>