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8DC" w:rsidRPr="00CD5ABA" w:rsidRDefault="002A69E9" w:rsidP="00C838DC">
      <w:pPr>
        <w:rPr>
          <w:b/>
          <w:caps/>
          <w:noProof/>
          <w:sz w:val="22"/>
          <w:szCs w:val="28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2935605</wp:posOffset>
                </wp:positionH>
                <wp:positionV relativeFrom="paragraph">
                  <wp:posOffset>-925195</wp:posOffset>
                </wp:positionV>
                <wp:extent cx="3002280" cy="464820"/>
                <wp:effectExtent l="0" t="0" r="7620" b="1143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280" cy="464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107" w:rsidRDefault="00BA1107" w:rsidP="002A69E9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231.15pt;margin-top:-72.85pt;width:236.4pt;height:3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" filled="f" stroked="f">
                <v:textbox inset="0,0,0,0">
                  <w:txbxContent>
                    <w:p w:rsidR="00BA1107" w:rsidRDefault="00BA1107" w:rsidP="002A69E9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>
                        <w:rPr>
                          <w:color w:val="E62333"/>
                          <w:sz w:val="14"/>
                          <w:szCs w:val="14"/>
                        </w:rPr>
                        <w:br/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98489B" w:rsidRPr="00CD5ABA">
        <w:rPr>
          <w:b/>
          <w:caps/>
          <w:noProof/>
          <w:sz w:val="22"/>
          <w:szCs w:val="28"/>
        </w:rPr>
        <w:t xml:space="preserve">Fragebogen zu Erkrankungen bzw. Verletzungen </w:t>
      </w:r>
      <w:r w:rsidR="0098489B" w:rsidRPr="00CD5ABA">
        <w:rPr>
          <w:b/>
          <w:caps/>
          <w:noProof/>
          <w:sz w:val="22"/>
          <w:szCs w:val="28"/>
        </w:rPr>
        <w:br/>
        <w:t>des Bewegungsapparates</w:t>
      </w:r>
    </w:p>
    <w:p w:rsidR="00FD254C" w:rsidRPr="00C838DC" w:rsidRDefault="00FD254C" w:rsidP="00C838DC">
      <w:pPr>
        <w:rPr>
          <w:b/>
          <w:caps/>
          <w:noProof/>
          <w:sz w:val="22"/>
          <w:szCs w:val="2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C838DC" w:rsidRPr="00C838DC" w:rsidRDefault="008E580A" w:rsidP="004F138B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4F138B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D1619" w:rsidRPr="00C838DC" w:rsidTr="00BD1619">
        <w:trPr>
          <w:trHeight w:val="785"/>
        </w:trPr>
        <w:tc>
          <w:tcPr>
            <w:tcW w:w="284" w:type="dxa"/>
          </w:tcPr>
          <w:p w:rsidR="00BD1619" w:rsidRPr="00041B95" w:rsidRDefault="00BD1619" w:rsidP="00BD1619">
            <w:r>
              <w:t>1.</w:t>
            </w:r>
          </w:p>
        </w:tc>
        <w:tc>
          <w:tcPr>
            <w:tcW w:w="2410" w:type="dxa"/>
            <w:shd w:val="clear" w:color="auto" w:fill="auto"/>
          </w:tcPr>
          <w:p w:rsidR="001C21D2" w:rsidRDefault="00BD1619" w:rsidP="00BD1619">
            <w:r w:rsidRPr="00BD1619">
              <w:t>Wie bezeichnete der Arzt/</w:t>
            </w:r>
          </w:p>
          <w:p w:rsidR="00BD1619" w:rsidRPr="00C838DC" w:rsidRDefault="00BD1619" w:rsidP="00BD1619">
            <w:r w:rsidRPr="00BD1619">
              <w:t>der Therapeut das Leiden?</w:t>
            </w:r>
          </w:p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sdt>
          <w:sdtPr>
            <w:id w:val="280698576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BD1619" w:rsidRPr="00C838DC" w:rsidRDefault="00731610" w:rsidP="00BD1619">
                <w:r>
                  <w:t xml:space="preserve"> </w:t>
                </w:r>
              </w:p>
            </w:tc>
          </w:sdtContent>
        </w:sdt>
      </w:tr>
    </w:tbl>
    <w:p w:rsidR="0098489B" w:rsidRDefault="0098489B" w:rsidP="0098489B">
      <w:pPr>
        <w:rPr>
          <w:b/>
        </w:rPr>
      </w:pPr>
    </w:p>
    <w:p w:rsidR="000A4BFA" w:rsidRDefault="000A4BFA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D1619" w:rsidRPr="00C838DC" w:rsidTr="00BD1619">
        <w:trPr>
          <w:trHeight w:val="898"/>
        </w:trPr>
        <w:tc>
          <w:tcPr>
            <w:tcW w:w="284" w:type="dxa"/>
            <w:vMerge w:val="restart"/>
          </w:tcPr>
          <w:p w:rsidR="00BD1619" w:rsidRPr="00677CEE" w:rsidRDefault="00BD1619" w:rsidP="0098489B">
            <w:r>
              <w:t>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D1619" w:rsidRDefault="00BD1619" w:rsidP="00BD1619">
            <w:r w:rsidRPr="00BD1619">
              <w:t>Welches Körperteil/welche Körperteile waren oder sind betroffen?</w:t>
            </w:r>
            <w:r w:rsidR="00B063D0">
              <w:t xml:space="preserve"> Knochen</w:t>
            </w:r>
            <w:r>
              <w:t>/</w:t>
            </w:r>
            <w:r w:rsidR="00B063D0">
              <w:t>Ge</w:t>
            </w:r>
            <w:r w:rsidRPr="00BD1619">
              <w:t>lenk/Sehne/</w:t>
            </w:r>
            <w:r w:rsidR="00B063D0">
              <w:br/>
            </w:r>
            <w:r w:rsidRPr="00BD1619">
              <w:t>Band/Muskel</w:t>
            </w:r>
          </w:p>
          <w:p w:rsidR="005C0F7B" w:rsidRDefault="005C0F7B" w:rsidP="00BD1619"/>
          <w:p w:rsidR="005C0F7B" w:rsidRDefault="005C0F7B" w:rsidP="00BD1619"/>
          <w:p w:rsidR="005C0F7B" w:rsidRDefault="005C0F7B" w:rsidP="005C0F7B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B</w:t>
            </w:r>
            <w:r w:rsidRPr="005C0F7B">
              <w:rPr>
                <w:rFonts w:cs="Arial"/>
                <w:color w:val="000000"/>
              </w:rPr>
              <w:t>ei Brüchen</w:t>
            </w:r>
          </w:p>
          <w:p w:rsidR="005C0F7B" w:rsidRDefault="005C0F7B" w:rsidP="005C0F7B">
            <w:pPr>
              <w:rPr>
                <w:rFonts w:cs="Arial"/>
                <w:color w:val="000000"/>
              </w:rPr>
            </w:pPr>
          </w:p>
          <w:p w:rsidR="005C0F7B" w:rsidRPr="005C0F7B" w:rsidRDefault="005C0F7B" w:rsidP="005C0F7B">
            <w:r>
              <w:rPr>
                <w:rFonts w:cs="Arial"/>
                <w:color w:val="000000"/>
              </w:rPr>
              <w:t>Ist die Fraktur/Verletzung folgenlos ausgeheilt?</w:t>
            </w:r>
          </w:p>
        </w:tc>
        <w:tc>
          <w:tcPr>
            <w:tcW w:w="212" w:type="dxa"/>
            <w:vMerge w:val="restart"/>
            <w:shd w:val="clear" w:color="auto" w:fill="auto"/>
          </w:tcPr>
          <w:p w:rsidR="00BD1619" w:rsidRPr="00C838DC" w:rsidRDefault="00BD1619" w:rsidP="0098489B"/>
        </w:tc>
        <w:sdt>
          <w:sdtPr>
            <w:id w:val="1107614025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BD1619" w:rsidRPr="00C838DC" w:rsidRDefault="00731610" w:rsidP="0098489B">
                <w:r>
                  <w:t xml:space="preserve"> </w:t>
                </w:r>
              </w:p>
            </w:tc>
          </w:sdtContent>
        </w:sdt>
      </w:tr>
      <w:tr w:rsidR="00BD1619" w:rsidRPr="00C838DC" w:rsidTr="00BD1619">
        <w:trPr>
          <w:trHeight w:val="273"/>
        </w:trPr>
        <w:tc>
          <w:tcPr>
            <w:tcW w:w="284" w:type="dxa"/>
            <w:vMerge/>
          </w:tcPr>
          <w:p w:rsidR="00BD1619" w:rsidRDefault="00BD1619" w:rsidP="0098489B"/>
        </w:tc>
        <w:tc>
          <w:tcPr>
            <w:tcW w:w="2410" w:type="dxa"/>
            <w:vMerge/>
            <w:shd w:val="clear" w:color="auto" w:fill="auto"/>
          </w:tcPr>
          <w:p w:rsidR="00BD1619" w:rsidRPr="00D453F2" w:rsidRDefault="00BD1619" w:rsidP="0098489B"/>
        </w:tc>
        <w:tc>
          <w:tcPr>
            <w:tcW w:w="212" w:type="dxa"/>
            <w:vMerge/>
            <w:shd w:val="clear" w:color="auto" w:fill="auto"/>
          </w:tcPr>
          <w:p w:rsidR="00BD1619" w:rsidRPr="00C838DC" w:rsidRDefault="00BD1619" w:rsidP="0098489B"/>
        </w:tc>
        <w:tc>
          <w:tcPr>
            <w:tcW w:w="6450" w:type="dxa"/>
            <w:shd w:val="clear" w:color="auto" w:fill="auto"/>
          </w:tcPr>
          <w:p w:rsidR="005C0F7B" w:rsidRDefault="00BA1107" w:rsidP="00BD1619">
            <w:sdt>
              <w:sdtPr>
                <w:id w:val="1118570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0F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D1619">
              <w:t xml:space="preserve"> beidseitig         </w:t>
            </w:r>
            <w:sdt>
              <w:sdtPr>
                <w:id w:val="-813553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16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D1619">
              <w:t xml:space="preserve"> links         </w:t>
            </w:r>
            <w:sdt>
              <w:sdtPr>
                <w:id w:val="-1987688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16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D1619">
              <w:t xml:space="preserve"> rechts</w:t>
            </w:r>
          </w:p>
          <w:p w:rsidR="005C0F7B" w:rsidRDefault="005C0F7B" w:rsidP="005C0F7B"/>
          <w:p w:rsidR="00020D86" w:rsidRDefault="00BA1107" w:rsidP="005C0F7B">
            <w:sdt>
              <w:sdtPr>
                <w:id w:val="-1732764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0D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C0F7B">
              <w:t xml:space="preserve"> mit Gelenksbeteiligung         </w:t>
            </w:r>
            <w:sdt>
              <w:sdtPr>
                <w:id w:val="676918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0F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C0F7B">
              <w:t xml:space="preserve"> ohne Gelenksbeteiligung         </w:t>
            </w:r>
          </w:p>
          <w:p w:rsidR="00020D86" w:rsidRDefault="00020D86" w:rsidP="00020D86"/>
          <w:p w:rsidR="00020D86" w:rsidRDefault="00020D86" w:rsidP="00020D86"/>
          <w:p w:rsidR="00020D86" w:rsidRDefault="00BA1107" w:rsidP="00020D86">
            <w:sdt>
              <w:sdtPr>
                <w:id w:val="537777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0D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20D86">
              <w:t xml:space="preserve"> nein       </w:t>
            </w:r>
            <w:sdt>
              <w:sdtPr>
                <w:id w:val="1965229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0D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20D86">
              <w:t xml:space="preserve"> ja, seit </w:t>
            </w:r>
            <w:r w:rsidR="006E5E3D">
              <w:t>(Monat &amp; Jahr)</w:t>
            </w:r>
          </w:p>
          <w:tbl>
            <w:tblPr>
              <w:tblStyle w:val="Tabellenraster"/>
              <w:tblpPr w:leftFromText="141" w:rightFromText="141" w:vertAnchor="text" w:horzAnchor="page" w:tblpX="3016" w:tblpY="-267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17"/>
            </w:tblGrid>
            <w:tr w:rsidR="006E5E3D" w:rsidTr="006E5E3D"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9E9E9" w:themeFill="accent4"/>
                </w:tcPr>
                <w:p w:rsidR="006E5E3D" w:rsidRDefault="006E5E3D" w:rsidP="006E5E3D"/>
              </w:tc>
            </w:tr>
          </w:tbl>
          <w:p w:rsidR="00BD1619" w:rsidRPr="00020D86" w:rsidRDefault="00BD1619" w:rsidP="00020D86"/>
        </w:tc>
      </w:tr>
    </w:tbl>
    <w:p w:rsidR="0098489B" w:rsidRDefault="0098489B" w:rsidP="0098489B">
      <w:pPr>
        <w:rPr>
          <w:b/>
        </w:rPr>
      </w:pPr>
    </w:p>
    <w:p w:rsidR="000A4BFA" w:rsidRDefault="000A4BFA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98489B" w:rsidRPr="00C838DC" w:rsidTr="0098489B">
        <w:trPr>
          <w:trHeight w:val="283"/>
        </w:trPr>
        <w:tc>
          <w:tcPr>
            <w:tcW w:w="284" w:type="dxa"/>
            <w:vMerge w:val="restart"/>
          </w:tcPr>
          <w:p w:rsidR="0098489B" w:rsidRPr="00041B95" w:rsidRDefault="00BD1619" w:rsidP="0098489B">
            <w:r>
              <w:t>3</w:t>
            </w:r>
            <w:r w:rsidR="0098489B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8489B" w:rsidRPr="00C838DC" w:rsidRDefault="00BD1619" w:rsidP="0098489B">
            <w:r w:rsidRPr="00BD1619">
              <w:t>Sind Beschwerden aufgetreten (z.B. Sehnenreizungen, Schmerzen, Gefühlsstörungen, Blockierungen, Ergussbildung, Bewegungseinschränkungen, Belastungsminderungen, Muskelbeschwerden ohne äußere Einwirkungen)?</w:t>
            </w:r>
          </w:p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auto"/>
          </w:tcPr>
          <w:p w:rsidR="0098489B" w:rsidRPr="00C838DC" w:rsidRDefault="00BA1107" w:rsidP="0098489B">
            <w:sdt>
              <w:sdtPr>
                <w:id w:val="-203016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48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489B" w:rsidRPr="00C838DC">
              <w:t xml:space="preserve"> Nein     </w:t>
            </w:r>
            <w:sdt>
              <w:sdtPr>
                <w:id w:val="588042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48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489B">
              <w:t xml:space="preserve"> Ja:</w:t>
            </w:r>
          </w:p>
        </w:tc>
      </w:tr>
      <w:tr w:rsidR="0098489B" w:rsidTr="0098489B">
        <w:trPr>
          <w:trHeight w:hRule="exact" w:val="57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auto"/>
          </w:tcPr>
          <w:p w:rsidR="0098489B" w:rsidRDefault="0098489B" w:rsidP="0098489B"/>
        </w:tc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1347" w:type="dxa"/>
            <w:shd w:val="clear" w:color="auto" w:fill="auto"/>
          </w:tcPr>
          <w:p w:rsidR="0098489B" w:rsidRDefault="0098489B" w:rsidP="0098489B">
            <w:r>
              <w:t>W</w:t>
            </w:r>
            <w:r w:rsidRPr="00D453F2">
              <w:t>ann erstmals?</w:t>
            </w:r>
          </w:p>
        </w:tc>
        <w:sdt>
          <w:sdtPr>
            <w:id w:val="-56561720"/>
            <w:placeholder>
              <w:docPart w:val="60007DF8AF6F4A688212264820F04B37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98489B" w:rsidRDefault="0098489B" w:rsidP="0098489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98489B" w:rsidTr="0098489B">
        <w:trPr>
          <w:trHeight w:hRule="exact" w:val="57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1347" w:type="dxa"/>
            <w:shd w:val="clear" w:color="auto" w:fill="auto"/>
          </w:tcPr>
          <w:p w:rsidR="0098489B" w:rsidRDefault="0098489B" w:rsidP="0098489B"/>
        </w:tc>
        <w:tc>
          <w:tcPr>
            <w:tcW w:w="5103" w:type="dxa"/>
            <w:shd w:val="clear" w:color="auto" w:fill="auto"/>
          </w:tcPr>
          <w:p w:rsidR="0098489B" w:rsidRDefault="0098489B" w:rsidP="0098489B"/>
        </w:tc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1347" w:type="dxa"/>
            <w:shd w:val="clear" w:color="auto" w:fill="auto"/>
          </w:tcPr>
          <w:p w:rsidR="0098489B" w:rsidRDefault="0098489B" w:rsidP="0098489B">
            <w:r>
              <w:t>Wann zuletzt?</w:t>
            </w:r>
          </w:p>
        </w:tc>
        <w:sdt>
          <w:sdtPr>
            <w:id w:val="1085503354"/>
            <w:placeholder>
              <w:docPart w:val="9F6816B616F04EBCBF2DFC34649C43A2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98489B" w:rsidRDefault="0098489B" w:rsidP="0098489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041B95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C838DC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auto"/>
          </w:tcPr>
          <w:p w:rsidR="0098489B" w:rsidRDefault="0098489B" w:rsidP="0098489B">
            <w:r w:rsidRPr="00D453F2">
              <w:t>Welche Beschwerden, in welchen Abständen?</w:t>
            </w:r>
          </w:p>
        </w:tc>
      </w:tr>
      <w:tr w:rsidR="0098489B" w:rsidTr="0098489B">
        <w:trPr>
          <w:trHeight w:hRule="exact" w:val="1497"/>
        </w:trPr>
        <w:tc>
          <w:tcPr>
            <w:tcW w:w="284" w:type="dxa"/>
          </w:tcPr>
          <w:p w:rsidR="0098489B" w:rsidRPr="00041B95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C838DC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600848555"/>
              <w:placeholder>
                <w:docPart w:val="DefaultPlaceholder_-1854013440"/>
              </w:placeholder>
            </w:sdtPr>
            <w:sdtContent>
              <w:p w:rsidR="0098489B" w:rsidRDefault="00731610" w:rsidP="0098489B">
                <w:r>
                  <w:t xml:space="preserve"> </w:t>
                </w:r>
              </w:p>
            </w:sdtContent>
          </w:sdt>
          <w:p w:rsidR="0098489B" w:rsidRDefault="0098489B" w:rsidP="0098489B"/>
          <w:p w:rsidR="0098489B" w:rsidRDefault="0098489B" w:rsidP="0098489B"/>
          <w:p w:rsidR="0098489B" w:rsidRDefault="0098489B" w:rsidP="0098489B"/>
          <w:p w:rsidR="0098489B" w:rsidRDefault="0098489B" w:rsidP="0098489B"/>
        </w:tc>
      </w:tr>
    </w:tbl>
    <w:p w:rsidR="0098489B" w:rsidRDefault="0098489B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98489B" w:rsidRPr="00C838DC" w:rsidTr="0098489B">
        <w:trPr>
          <w:trHeight w:val="283"/>
        </w:trPr>
        <w:tc>
          <w:tcPr>
            <w:tcW w:w="284" w:type="dxa"/>
            <w:vMerge w:val="restart"/>
          </w:tcPr>
          <w:p w:rsidR="0098489B" w:rsidRPr="00041B95" w:rsidRDefault="00BD1619" w:rsidP="0098489B">
            <w:r>
              <w:t>4</w:t>
            </w:r>
            <w:r w:rsidR="0098489B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8489B" w:rsidRPr="00C838DC" w:rsidRDefault="0098489B" w:rsidP="0098489B">
            <w:r w:rsidRPr="00D453F2">
              <w:t xml:space="preserve">Gibt es Auslöser für die </w:t>
            </w:r>
            <w:r w:rsidR="001C21D2">
              <w:br/>
            </w:r>
            <w:r w:rsidRPr="00D453F2">
              <w:t>Beschwerden?</w:t>
            </w:r>
          </w:p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shd w:val="clear" w:color="auto" w:fill="auto"/>
          </w:tcPr>
          <w:p w:rsidR="0098489B" w:rsidRPr="00C838DC" w:rsidRDefault="00BA1107" w:rsidP="0098489B">
            <w:sdt>
              <w:sdtPr>
                <w:id w:val="-424112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0D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489B" w:rsidRPr="00C838DC">
              <w:t xml:space="preserve"> Nein     </w:t>
            </w:r>
            <w:sdt>
              <w:sdtPr>
                <w:id w:val="-1192289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48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489B">
              <w:t xml:space="preserve"> Ja, welche?</w:t>
            </w:r>
          </w:p>
        </w:tc>
      </w:tr>
      <w:tr w:rsidR="0098489B" w:rsidTr="0098489B">
        <w:trPr>
          <w:trHeight w:hRule="exact" w:val="706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sdt>
          <w:sdtPr>
            <w:id w:val="950051388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98489B" w:rsidRDefault="00731610" w:rsidP="0098489B">
                <w:r>
                  <w:t xml:space="preserve"> </w:t>
                </w:r>
              </w:p>
            </w:tc>
          </w:sdtContent>
        </w:sdt>
      </w:tr>
    </w:tbl>
    <w:p w:rsidR="00BD1619" w:rsidRDefault="00BD1619" w:rsidP="0098489B">
      <w:pPr>
        <w:rPr>
          <w:b/>
        </w:rPr>
      </w:pPr>
    </w:p>
    <w:p w:rsidR="00BD1619" w:rsidRDefault="00BD1619">
      <w:pPr>
        <w:spacing w:line="240" w:lineRule="auto"/>
        <w:rPr>
          <w:b/>
        </w:rPr>
      </w:pPr>
      <w:r>
        <w:rPr>
          <w:b/>
        </w:rPr>
        <w:br w:type="page"/>
      </w:r>
    </w:p>
    <w:p w:rsidR="0098489B" w:rsidRDefault="0098489B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056"/>
        <w:gridCol w:w="4394"/>
      </w:tblGrid>
      <w:tr w:rsidR="0098489B" w:rsidRPr="00C838DC" w:rsidTr="0098489B">
        <w:trPr>
          <w:trHeight w:val="283"/>
        </w:trPr>
        <w:tc>
          <w:tcPr>
            <w:tcW w:w="284" w:type="dxa"/>
            <w:vMerge w:val="restart"/>
          </w:tcPr>
          <w:p w:rsidR="0098489B" w:rsidRPr="00041B95" w:rsidRDefault="00BD1619" w:rsidP="0098489B">
            <w:r>
              <w:t>5</w:t>
            </w:r>
            <w:r w:rsidR="0098489B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8489B" w:rsidRDefault="0098489B" w:rsidP="0098489B">
            <w:r w:rsidRPr="00D453F2">
              <w:t xml:space="preserve">Haben Sie aufgrund der Erkrankung/der Beschwerden Ärzte oder andere Therapeuten in Anspruch genommen? </w:t>
            </w:r>
          </w:p>
          <w:p w:rsidR="0098489B" w:rsidRDefault="0098489B" w:rsidP="0098489B"/>
          <w:p w:rsidR="0098489B" w:rsidRPr="00C838DC" w:rsidRDefault="0098489B" w:rsidP="0098489B">
            <w:r w:rsidRPr="00D453F2">
              <w:t xml:space="preserve">Bitte alle Behandler der letzten 5 Jahre angeben und, falls außerhalb dieses Zeitraums, auch den ersten Behandler. </w:t>
            </w:r>
            <w:r w:rsidR="00BD1619" w:rsidRPr="00BD1619">
              <w:t>Bitte ggf. ein Beiblatt benutzen, wenn mehr als 2 Behandler.</w:t>
            </w:r>
          </w:p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auto"/>
          </w:tcPr>
          <w:p w:rsidR="0098489B" w:rsidRPr="00C838DC" w:rsidRDefault="00BA1107" w:rsidP="0098489B">
            <w:sdt>
              <w:sdtPr>
                <w:id w:val="2050037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48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489B" w:rsidRPr="00C838DC">
              <w:t xml:space="preserve"> Nein     </w:t>
            </w:r>
            <w:sdt>
              <w:sdtPr>
                <w:id w:val="-748115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48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489B">
              <w:t xml:space="preserve"> Ja:</w:t>
            </w:r>
          </w:p>
        </w:tc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auto"/>
          </w:tcPr>
          <w:p w:rsidR="0098489B" w:rsidRDefault="0098489B" w:rsidP="0098489B">
            <w:r>
              <w:t xml:space="preserve">1. </w:t>
            </w:r>
            <w:r w:rsidR="00B063D0">
              <w:t>Name und Anschrift der Ärzte/</w:t>
            </w:r>
            <w:r w:rsidRPr="00BA350D">
              <w:t>Therapeuten:</w:t>
            </w:r>
          </w:p>
        </w:tc>
      </w:tr>
      <w:tr w:rsidR="0098489B" w:rsidTr="0098489B">
        <w:trPr>
          <w:trHeight w:hRule="exact" w:val="738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sdt>
          <w:sdtPr>
            <w:id w:val="863939734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98489B" w:rsidRDefault="00731610" w:rsidP="0098489B">
                <w:r>
                  <w:t xml:space="preserve"> </w:t>
                </w:r>
              </w:p>
            </w:tc>
          </w:sdtContent>
        </w:sdt>
      </w:tr>
      <w:tr w:rsidR="0098489B" w:rsidTr="0098489B">
        <w:trPr>
          <w:trHeight w:hRule="exact" w:val="57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auto"/>
          </w:tcPr>
          <w:p w:rsidR="0098489B" w:rsidRDefault="0098489B" w:rsidP="0098489B"/>
        </w:tc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2056" w:type="dxa"/>
            <w:shd w:val="clear" w:color="auto" w:fill="auto"/>
          </w:tcPr>
          <w:p w:rsidR="0098489B" w:rsidRDefault="0098489B" w:rsidP="0098489B">
            <w:r w:rsidRPr="00BA350D">
              <w:t>erstmals aufgesucht am:</w:t>
            </w:r>
          </w:p>
        </w:tc>
        <w:sdt>
          <w:sdtPr>
            <w:id w:val="-2008589190"/>
            <w:placeholder>
              <w:docPart w:val="A323A3C12B25458DBC7A261D3C3B9773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98489B" w:rsidRDefault="0098489B" w:rsidP="0098489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98489B" w:rsidTr="0098489B">
        <w:trPr>
          <w:trHeight w:hRule="exact" w:val="57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2056" w:type="dxa"/>
            <w:shd w:val="clear" w:color="auto" w:fill="auto"/>
          </w:tcPr>
          <w:p w:rsidR="0098489B" w:rsidRDefault="0098489B" w:rsidP="0098489B"/>
        </w:tc>
        <w:tc>
          <w:tcPr>
            <w:tcW w:w="4394" w:type="dxa"/>
            <w:shd w:val="clear" w:color="auto" w:fill="auto"/>
          </w:tcPr>
          <w:p w:rsidR="0098489B" w:rsidRDefault="0098489B" w:rsidP="0098489B"/>
        </w:tc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2056" w:type="dxa"/>
            <w:shd w:val="clear" w:color="auto" w:fill="auto"/>
          </w:tcPr>
          <w:p w:rsidR="0098489B" w:rsidRDefault="0098489B" w:rsidP="0098489B">
            <w:r w:rsidRPr="00BA350D">
              <w:t>zuletzt aufgesucht am:</w:t>
            </w:r>
          </w:p>
        </w:tc>
        <w:sdt>
          <w:sdtPr>
            <w:id w:val="4563962"/>
            <w:placeholder>
              <w:docPart w:val="01D3F6C245854935BCE0FE80625DB909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98489B" w:rsidRDefault="0098489B" w:rsidP="0098489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041B95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C838DC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auto"/>
          </w:tcPr>
          <w:p w:rsidR="0098489B" w:rsidRDefault="0098489B" w:rsidP="0098489B"/>
        </w:tc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auto"/>
          </w:tcPr>
          <w:p w:rsidR="0098489B" w:rsidRDefault="0098489B" w:rsidP="0098489B">
            <w:r>
              <w:t xml:space="preserve">2. </w:t>
            </w:r>
            <w:r w:rsidR="00B063D0">
              <w:t>Name und Anschrift der Ärzte/</w:t>
            </w:r>
            <w:r w:rsidRPr="00BA350D">
              <w:t>Therapeuten:</w:t>
            </w:r>
          </w:p>
        </w:tc>
      </w:tr>
      <w:tr w:rsidR="0098489B" w:rsidTr="0098489B">
        <w:trPr>
          <w:trHeight w:hRule="exact" w:val="738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sdt>
          <w:sdtPr>
            <w:id w:val="1636212435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98489B" w:rsidRDefault="00731610" w:rsidP="0098489B">
                <w:r>
                  <w:t xml:space="preserve"> </w:t>
                </w:r>
              </w:p>
            </w:tc>
          </w:sdtContent>
        </w:sdt>
      </w:tr>
      <w:tr w:rsidR="0098489B" w:rsidTr="0098489B">
        <w:trPr>
          <w:trHeight w:hRule="exact" w:val="57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auto"/>
          </w:tcPr>
          <w:p w:rsidR="0098489B" w:rsidRDefault="0098489B" w:rsidP="0098489B"/>
        </w:tc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2056" w:type="dxa"/>
            <w:shd w:val="clear" w:color="auto" w:fill="auto"/>
          </w:tcPr>
          <w:p w:rsidR="0098489B" w:rsidRDefault="0098489B" w:rsidP="0098489B">
            <w:r w:rsidRPr="00BA350D">
              <w:t>erstmals aufgesucht am:</w:t>
            </w:r>
          </w:p>
        </w:tc>
        <w:sdt>
          <w:sdtPr>
            <w:id w:val="343132100"/>
            <w:placeholder>
              <w:docPart w:val="DDF06F7F5F5D4906BA66A6A6C8D56AFC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98489B" w:rsidRDefault="0098489B" w:rsidP="0098489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98489B" w:rsidTr="0098489B">
        <w:trPr>
          <w:trHeight w:hRule="exact" w:val="57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2056" w:type="dxa"/>
            <w:shd w:val="clear" w:color="auto" w:fill="auto"/>
          </w:tcPr>
          <w:p w:rsidR="0098489B" w:rsidRDefault="0098489B" w:rsidP="0098489B"/>
        </w:tc>
        <w:tc>
          <w:tcPr>
            <w:tcW w:w="4394" w:type="dxa"/>
            <w:shd w:val="clear" w:color="auto" w:fill="auto"/>
          </w:tcPr>
          <w:p w:rsidR="0098489B" w:rsidRDefault="0098489B" w:rsidP="0098489B"/>
        </w:tc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2056" w:type="dxa"/>
            <w:shd w:val="clear" w:color="auto" w:fill="auto"/>
          </w:tcPr>
          <w:p w:rsidR="0098489B" w:rsidRDefault="0098489B" w:rsidP="0098489B">
            <w:r w:rsidRPr="00BA350D">
              <w:t>zuletzt aufgesucht am:</w:t>
            </w:r>
          </w:p>
        </w:tc>
        <w:sdt>
          <w:sdtPr>
            <w:id w:val="67704811"/>
            <w:placeholder>
              <w:docPart w:val="FDDBE16BDCAD43D79F77F11AD9D9FB37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98489B" w:rsidRDefault="0098489B" w:rsidP="0098489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98489B" w:rsidRDefault="0098489B" w:rsidP="0098489B">
      <w:pPr>
        <w:rPr>
          <w:b/>
        </w:rPr>
      </w:pPr>
    </w:p>
    <w:p w:rsidR="000A4BFA" w:rsidRDefault="000A4BFA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D1619" w:rsidRPr="00C838DC" w:rsidTr="00BD1619">
        <w:trPr>
          <w:trHeight w:val="284"/>
        </w:trPr>
        <w:tc>
          <w:tcPr>
            <w:tcW w:w="284" w:type="dxa"/>
            <w:vMerge w:val="restart"/>
          </w:tcPr>
          <w:p w:rsidR="00BD1619" w:rsidRPr="00041B95" w:rsidRDefault="00BD1619" w:rsidP="00BD1619">
            <w:r>
              <w:t>6.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D1619" w:rsidRPr="00C838DC" w:rsidRDefault="00BD1619" w:rsidP="00BD1619">
            <w:r w:rsidRPr="00BD1619">
              <w:t>Wurde eine bildgebende Diagnostik (z.B. Röntgen (auch CT), Kern</w:t>
            </w:r>
            <w:r w:rsidR="00B063D0">
              <w:t>spintomographie, Szintigraphie/</w:t>
            </w:r>
            <w:r w:rsidRPr="00BD1619">
              <w:t>nuklearmedizinische Untersuchung oder Ultraschalluntersuchung) diesbezüglich durchgeführt?</w:t>
            </w:r>
          </w:p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tc>
          <w:tcPr>
            <w:tcW w:w="6450" w:type="dxa"/>
            <w:shd w:val="clear" w:color="auto" w:fill="auto"/>
          </w:tcPr>
          <w:p w:rsidR="00BD1619" w:rsidRPr="00C838DC" w:rsidRDefault="00BA1107" w:rsidP="00BD1619">
            <w:sdt>
              <w:sdtPr>
                <w:id w:val="-90861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16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D1619" w:rsidRPr="00C838DC">
              <w:t xml:space="preserve"> Nein     </w:t>
            </w:r>
            <w:sdt>
              <w:sdtPr>
                <w:id w:val="-626788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16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D1619">
              <w:t xml:space="preserve"> Ja, welche Untersuchung und wann?</w:t>
            </w:r>
          </w:p>
        </w:tc>
      </w:tr>
      <w:tr w:rsidR="00BD1619" w:rsidTr="00CA6015">
        <w:trPr>
          <w:trHeight w:hRule="exact" w:val="743"/>
        </w:trPr>
        <w:tc>
          <w:tcPr>
            <w:tcW w:w="284" w:type="dxa"/>
            <w:vMerge/>
          </w:tcPr>
          <w:p w:rsidR="00BD1619" w:rsidRPr="00677CEE" w:rsidRDefault="00BD1619" w:rsidP="00BD1619"/>
        </w:tc>
        <w:tc>
          <w:tcPr>
            <w:tcW w:w="2410" w:type="dxa"/>
            <w:vMerge/>
            <w:shd w:val="clear" w:color="auto" w:fill="auto"/>
          </w:tcPr>
          <w:p w:rsidR="00BD1619" w:rsidRPr="00677CEE" w:rsidRDefault="00BD1619" w:rsidP="00BD1619"/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sdt>
          <w:sdtPr>
            <w:id w:val="1759557119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BD1619" w:rsidRDefault="00731610" w:rsidP="00BD1619">
                <w:r>
                  <w:t xml:space="preserve"> </w:t>
                </w:r>
              </w:p>
            </w:tc>
          </w:sdtContent>
        </w:sdt>
      </w:tr>
      <w:tr w:rsidR="00BD1619" w:rsidTr="00BD1619">
        <w:trPr>
          <w:trHeight w:hRule="exact" w:val="57"/>
        </w:trPr>
        <w:tc>
          <w:tcPr>
            <w:tcW w:w="284" w:type="dxa"/>
            <w:vMerge/>
          </w:tcPr>
          <w:p w:rsidR="00BD1619" w:rsidRPr="00677CEE" w:rsidRDefault="00BD1619" w:rsidP="00BD1619"/>
        </w:tc>
        <w:tc>
          <w:tcPr>
            <w:tcW w:w="2410" w:type="dxa"/>
            <w:vMerge/>
            <w:shd w:val="clear" w:color="auto" w:fill="auto"/>
          </w:tcPr>
          <w:p w:rsidR="00BD1619" w:rsidRPr="00677CEE" w:rsidRDefault="00BD1619" w:rsidP="00BD1619"/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tc>
          <w:tcPr>
            <w:tcW w:w="6450" w:type="dxa"/>
            <w:shd w:val="clear" w:color="auto" w:fill="auto"/>
          </w:tcPr>
          <w:p w:rsidR="00BD1619" w:rsidRDefault="00BD1619" w:rsidP="00BD1619"/>
        </w:tc>
      </w:tr>
      <w:tr w:rsidR="00BD1619" w:rsidTr="00BD1619">
        <w:trPr>
          <w:trHeight w:hRule="exact" w:val="284"/>
        </w:trPr>
        <w:tc>
          <w:tcPr>
            <w:tcW w:w="284" w:type="dxa"/>
            <w:vMerge/>
          </w:tcPr>
          <w:p w:rsidR="00BD1619" w:rsidRPr="00677CEE" w:rsidRDefault="00BD1619" w:rsidP="00BD1619"/>
        </w:tc>
        <w:tc>
          <w:tcPr>
            <w:tcW w:w="2410" w:type="dxa"/>
            <w:vMerge/>
            <w:shd w:val="clear" w:color="auto" w:fill="auto"/>
          </w:tcPr>
          <w:p w:rsidR="00BD1619" w:rsidRPr="00677CEE" w:rsidRDefault="00BD1619" w:rsidP="00BD1619"/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tc>
          <w:tcPr>
            <w:tcW w:w="6450" w:type="dxa"/>
            <w:shd w:val="clear" w:color="auto" w:fill="auto"/>
          </w:tcPr>
          <w:p w:rsidR="00BD1619" w:rsidRDefault="00BD1619" w:rsidP="00BD1619">
            <w:r w:rsidRPr="00BD1619">
              <w:t>Von wem? (Name und Anschr</w:t>
            </w:r>
            <w:r w:rsidR="00CA6015">
              <w:t xml:space="preserve">ift des </w:t>
            </w:r>
            <w:r w:rsidR="00B063D0">
              <w:t>Arztes/</w:t>
            </w:r>
            <w:r w:rsidR="00CA6015">
              <w:t>der Einrichtung)</w:t>
            </w:r>
          </w:p>
        </w:tc>
      </w:tr>
      <w:tr w:rsidR="00BD1619" w:rsidTr="00BD1619">
        <w:trPr>
          <w:trHeight w:hRule="exact" w:val="742"/>
        </w:trPr>
        <w:tc>
          <w:tcPr>
            <w:tcW w:w="284" w:type="dxa"/>
            <w:vMerge/>
          </w:tcPr>
          <w:p w:rsidR="00BD1619" w:rsidRPr="00677CEE" w:rsidRDefault="00BD1619" w:rsidP="00BD1619"/>
        </w:tc>
        <w:tc>
          <w:tcPr>
            <w:tcW w:w="2410" w:type="dxa"/>
            <w:vMerge/>
            <w:shd w:val="clear" w:color="auto" w:fill="auto"/>
          </w:tcPr>
          <w:p w:rsidR="00BD1619" w:rsidRPr="00677CEE" w:rsidRDefault="00BD1619" w:rsidP="00BD1619"/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sdt>
          <w:sdtPr>
            <w:id w:val="1398786903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BD1619" w:rsidRDefault="00731610" w:rsidP="00BD1619">
                <w:r>
                  <w:t xml:space="preserve"> </w:t>
                </w:r>
              </w:p>
            </w:tc>
          </w:sdtContent>
        </w:sdt>
      </w:tr>
      <w:tr w:rsidR="00BD1619" w:rsidRPr="00041B95" w:rsidTr="00BD1619">
        <w:trPr>
          <w:trHeight w:hRule="exact" w:val="284"/>
        </w:trPr>
        <w:tc>
          <w:tcPr>
            <w:tcW w:w="284" w:type="dxa"/>
            <w:vMerge/>
          </w:tcPr>
          <w:p w:rsidR="00BD1619" w:rsidRPr="00677CEE" w:rsidRDefault="00BD1619" w:rsidP="00BD1619"/>
        </w:tc>
        <w:tc>
          <w:tcPr>
            <w:tcW w:w="2410" w:type="dxa"/>
            <w:vMerge/>
            <w:shd w:val="clear" w:color="auto" w:fill="auto"/>
          </w:tcPr>
          <w:p w:rsidR="00BD1619" w:rsidRPr="00677CEE" w:rsidRDefault="00BD1619" w:rsidP="00BD1619"/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tc>
          <w:tcPr>
            <w:tcW w:w="6450" w:type="dxa"/>
            <w:shd w:val="clear" w:color="auto" w:fill="auto"/>
          </w:tcPr>
          <w:p w:rsidR="00BD1619" w:rsidRPr="00041B95" w:rsidRDefault="00BD1619" w:rsidP="00BD1619">
            <w:r w:rsidRPr="00BD1619">
              <w:t>(Befund bitte beifügen)</w:t>
            </w:r>
          </w:p>
        </w:tc>
      </w:tr>
    </w:tbl>
    <w:p w:rsidR="00BD1619" w:rsidRDefault="00BD1619" w:rsidP="0098489B">
      <w:pPr>
        <w:rPr>
          <w:b/>
        </w:rPr>
      </w:pPr>
    </w:p>
    <w:p w:rsidR="000A4BFA" w:rsidRDefault="000A4BFA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D1619" w:rsidRPr="00C838DC" w:rsidTr="00BD1619">
        <w:trPr>
          <w:trHeight w:val="785"/>
        </w:trPr>
        <w:tc>
          <w:tcPr>
            <w:tcW w:w="284" w:type="dxa"/>
          </w:tcPr>
          <w:p w:rsidR="00BD1619" w:rsidRPr="00041B95" w:rsidRDefault="00BD1619" w:rsidP="00BD1619">
            <w:r>
              <w:t>7.</w:t>
            </w:r>
          </w:p>
        </w:tc>
        <w:tc>
          <w:tcPr>
            <w:tcW w:w="2410" w:type="dxa"/>
            <w:shd w:val="clear" w:color="auto" w:fill="auto"/>
          </w:tcPr>
          <w:p w:rsidR="00BD1619" w:rsidRPr="00C838DC" w:rsidRDefault="00BD1619" w:rsidP="00BD1619">
            <w:r w:rsidRPr="00BD1619">
              <w:t xml:space="preserve">Auf welche Ursache ist das </w:t>
            </w:r>
            <w:r w:rsidR="001C21D2">
              <w:br/>
            </w:r>
            <w:r w:rsidRPr="00BD1619">
              <w:t>Leiden zurückzuführen?</w:t>
            </w:r>
          </w:p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sdt>
          <w:sdtPr>
            <w:id w:val="261271378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BD1619" w:rsidRPr="00C838DC" w:rsidRDefault="00731610" w:rsidP="00BD1619">
                <w:r>
                  <w:t xml:space="preserve"> </w:t>
                </w:r>
              </w:p>
            </w:tc>
          </w:sdtContent>
        </w:sdt>
      </w:tr>
    </w:tbl>
    <w:p w:rsidR="00BD1619" w:rsidRDefault="00BD1619" w:rsidP="0098489B">
      <w:pPr>
        <w:rPr>
          <w:b/>
        </w:rPr>
      </w:pPr>
    </w:p>
    <w:p w:rsidR="000A4BFA" w:rsidRDefault="000A4BFA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D1619" w:rsidRPr="00C838DC" w:rsidTr="00BD1619">
        <w:trPr>
          <w:trHeight w:val="283"/>
        </w:trPr>
        <w:tc>
          <w:tcPr>
            <w:tcW w:w="284" w:type="dxa"/>
            <w:vMerge w:val="restart"/>
          </w:tcPr>
          <w:p w:rsidR="00BD1619" w:rsidRPr="00041B95" w:rsidRDefault="00BD1619" w:rsidP="00BD1619">
            <w:r>
              <w:t>8.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D1619" w:rsidRPr="00C838DC" w:rsidRDefault="00BD1619" w:rsidP="00BD1619">
            <w:r w:rsidRPr="00BD1619">
              <w:t xml:space="preserve">Sind auch innere Organe </w:t>
            </w:r>
            <w:r>
              <w:br/>
            </w:r>
            <w:r w:rsidRPr="00BD1619">
              <w:t>betroffen (z.B. bei Rheuma</w:t>
            </w:r>
            <w:r>
              <w:t>-</w:t>
            </w:r>
            <w:r>
              <w:br/>
            </w:r>
            <w:r w:rsidRPr="00BD1619">
              <w:t>tismus)?</w:t>
            </w:r>
          </w:p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tc>
          <w:tcPr>
            <w:tcW w:w="6450" w:type="dxa"/>
            <w:shd w:val="clear" w:color="auto" w:fill="auto"/>
          </w:tcPr>
          <w:p w:rsidR="00BD1619" w:rsidRPr="00C838DC" w:rsidRDefault="00BA1107" w:rsidP="00BD1619">
            <w:sdt>
              <w:sdtPr>
                <w:id w:val="-1906983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16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D1619" w:rsidRPr="00C838DC">
              <w:t xml:space="preserve"> Nein     </w:t>
            </w:r>
            <w:sdt>
              <w:sdtPr>
                <w:id w:val="69319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16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D1619">
              <w:t xml:space="preserve"> Ja, welche?</w:t>
            </w:r>
          </w:p>
        </w:tc>
      </w:tr>
      <w:tr w:rsidR="00BD1619" w:rsidTr="00BD1619">
        <w:trPr>
          <w:trHeight w:hRule="exact" w:val="706"/>
        </w:trPr>
        <w:tc>
          <w:tcPr>
            <w:tcW w:w="284" w:type="dxa"/>
            <w:vMerge/>
          </w:tcPr>
          <w:p w:rsidR="00BD1619" w:rsidRPr="00677CEE" w:rsidRDefault="00BD1619" w:rsidP="00BD1619"/>
        </w:tc>
        <w:tc>
          <w:tcPr>
            <w:tcW w:w="2410" w:type="dxa"/>
            <w:vMerge/>
            <w:shd w:val="clear" w:color="auto" w:fill="auto"/>
          </w:tcPr>
          <w:p w:rsidR="00BD1619" w:rsidRPr="00677CEE" w:rsidRDefault="00BD1619" w:rsidP="00BD1619"/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sdt>
          <w:sdtPr>
            <w:id w:val="1162972758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BD1619" w:rsidRDefault="00731610" w:rsidP="00BD1619">
                <w:r>
                  <w:t xml:space="preserve"> </w:t>
                </w:r>
              </w:p>
            </w:tc>
          </w:sdtContent>
        </w:sdt>
      </w:tr>
    </w:tbl>
    <w:p w:rsidR="00BD1619" w:rsidRDefault="00BD1619" w:rsidP="0098489B">
      <w:pPr>
        <w:rPr>
          <w:b/>
        </w:rPr>
      </w:pPr>
    </w:p>
    <w:p w:rsidR="000A4BFA" w:rsidRDefault="000A4BFA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D1619" w:rsidRPr="00C838DC" w:rsidTr="00BD1619">
        <w:trPr>
          <w:trHeight w:val="284"/>
        </w:trPr>
        <w:tc>
          <w:tcPr>
            <w:tcW w:w="284" w:type="dxa"/>
            <w:vMerge w:val="restart"/>
          </w:tcPr>
          <w:p w:rsidR="00BD1619" w:rsidRPr="00041B95" w:rsidRDefault="00BD1619" w:rsidP="00BD1619">
            <w:r>
              <w:t>9.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D1619" w:rsidRPr="00C838DC" w:rsidRDefault="00BD1619" w:rsidP="00BD1619">
            <w:r w:rsidRPr="00BD1619">
              <w:t>Sind Operationen durchgeführt worden oder vorgesehen?</w:t>
            </w:r>
          </w:p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tc>
          <w:tcPr>
            <w:tcW w:w="6450" w:type="dxa"/>
            <w:shd w:val="clear" w:color="auto" w:fill="auto"/>
          </w:tcPr>
          <w:p w:rsidR="00BD1619" w:rsidRPr="00C838DC" w:rsidRDefault="00BA1107" w:rsidP="00BD1619">
            <w:sdt>
              <w:sdtPr>
                <w:id w:val="-223911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16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D1619" w:rsidRPr="00C838DC">
              <w:t xml:space="preserve"> Nein     </w:t>
            </w:r>
            <w:sdt>
              <w:sdtPr>
                <w:id w:val="1844042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16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D1619">
              <w:t xml:space="preserve"> Ja, welche und wann?</w:t>
            </w:r>
          </w:p>
        </w:tc>
      </w:tr>
      <w:tr w:rsidR="00BD1619" w:rsidTr="00CA6015">
        <w:trPr>
          <w:trHeight w:hRule="exact" w:val="743"/>
        </w:trPr>
        <w:tc>
          <w:tcPr>
            <w:tcW w:w="284" w:type="dxa"/>
            <w:vMerge/>
          </w:tcPr>
          <w:p w:rsidR="00BD1619" w:rsidRPr="00677CEE" w:rsidRDefault="00BD1619" w:rsidP="00BD1619"/>
        </w:tc>
        <w:tc>
          <w:tcPr>
            <w:tcW w:w="2410" w:type="dxa"/>
            <w:vMerge/>
            <w:shd w:val="clear" w:color="auto" w:fill="auto"/>
          </w:tcPr>
          <w:p w:rsidR="00BD1619" w:rsidRPr="00677CEE" w:rsidRDefault="00BD1619" w:rsidP="00BD1619"/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sdt>
          <w:sdtPr>
            <w:id w:val="-715423787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BD1619" w:rsidRDefault="00731610" w:rsidP="00BD1619">
                <w:r>
                  <w:t xml:space="preserve"> </w:t>
                </w:r>
              </w:p>
            </w:tc>
          </w:sdtContent>
        </w:sdt>
      </w:tr>
      <w:tr w:rsidR="00BD1619" w:rsidTr="00BD1619">
        <w:trPr>
          <w:trHeight w:hRule="exact" w:val="57"/>
        </w:trPr>
        <w:tc>
          <w:tcPr>
            <w:tcW w:w="284" w:type="dxa"/>
            <w:vMerge/>
          </w:tcPr>
          <w:p w:rsidR="00BD1619" w:rsidRPr="00677CEE" w:rsidRDefault="00BD1619" w:rsidP="00BD1619"/>
        </w:tc>
        <w:tc>
          <w:tcPr>
            <w:tcW w:w="2410" w:type="dxa"/>
            <w:vMerge/>
            <w:shd w:val="clear" w:color="auto" w:fill="auto"/>
          </w:tcPr>
          <w:p w:rsidR="00BD1619" w:rsidRPr="00677CEE" w:rsidRDefault="00BD1619" w:rsidP="00BD1619"/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tc>
          <w:tcPr>
            <w:tcW w:w="6450" w:type="dxa"/>
            <w:shd w:val="clear" w:color="auto" w:fill="auto"/>
          </w:tcPr>
          <w:p w:rsidR="00BD1619" w:rsidRDefault="00BD1619" w:rsidP="00BD1619"/>
        </w:tc>
      </w:tr>
      <w:tr w:rsidR="00BD1619" w:rsidTr="00BD1619">
        <w:trPr>
          <w:trHeight w:hRule="exact" w:val="284"/>
        </w:trPr>
        <w:tc>
          <w:tcPr>
            <w:tcW w:w="284" w:type="dxa"/>
            <w:vMerge/>
          </w:tcPr>
          <w:p w:rsidR="00BD1619" w:rsidRPr="00677CEE" w:rsidRDefault="00BD1619" w:rsidP="00BD1619"/>
        </w:tc>
        <w:tc>
          <w:tcPr>
            <w:tcW w:w="2410" w:type="dxa"/>
            <w:vMerge/>
            <w:shd w:val="clear" w:color="auto" w:fill="auto"/>
          </w:tcPr>
          <w:p w:rsidR="00BD1619" w:rsidRPr="00677CEE" w:rsidRDefault="00BD1619" w:rsidP="00BD1619"/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tc>
          <w:tcPr>
            <w:tcW w:w="6450" w:type="dxa"/>
            <w:shd w:val="clear" w:color="auto" w:fill="auto"/>
          </w:tcPr>
          <w:p w:rsidR="00BD1619" w:rsidRDefault="00BD1619" w:rsidP="00BD1619">
            <w:r w:rsidRPr="00BD1619">
              <w:t>Von wem? (Name und Anschrift des Arztes/</w:t>
            </w:r>
            <w:r>
              <w:t>des Krankenhauses</w:t>
            </w:r>
            <w:r w:rsidR="00CA6015">
              <w:t>)</w:t>
            </w:r>
          </w:p>
        </w:tc>
      </w:tr>
      <w:tr w:rsidR="00BD1619" w:rsidTr="00BD1619">
        <w:trPr>
          <w:trHeight w:hRule="exact" w:val="742"/>
        </w:trPr>
        <w:tc>
          <w:tcPr>
            <w:tcW w:w="284" w:type="dxa"/>
            <w:vMerge/>
          </w:tcPr>
          <w:p w:rsidR="00BD1619" w:rsidRPr="00677CEE" w:rsidRDefault="00BD1619" w:rsidP="00BD1619"/>
        </w:tc>
        <w:tc>
          <w:tcPr>
            <w:tcW w:w="2410" w:type="dxa"/>
            <w:vMerge/>
            <w:shd w:val="clear" w:color="auto" w:fill="auto"/>
          </w:tcPr>
          <w:p w:rsidR="00BD1619" w:rsidRPr="00677CEE" w:rsidRDefault="00BD1619" w:rsidP="00BD1619"/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sdt>
          <w:sdtPr>
            <w:id w:val="1908725130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BD1619" w:rsidRDefault="00731610" w:rsidP="00BD1619">
                <w:r>
                  <w:t xml:space="preserve"> </w:t>
                </w:r>
              </w:p>
            </w:tc>
          </w:sdtContent>
        </w:sdt>
      </w:tr>
    </w:tbl>
    <w:p w:rsidR="000A4BFA" w:rsidRDefault="000A4BFA" w:rsidP="0098489B">
      <w:pPr>
        <w:rPr>
          <w:b/>
        </w:rPr>
      </w:pPr>
    </w:p>
    <w:p w:rsidR="000A4BFA" w:rsidRDefault="000A4BFA">
      <w:pPr>
        <w:spacing w:line="240" w:lineRule="auto"/>
        <w:rPr>
          <w:b/>
        </w:rPr>
      </w:pPr>
      <w:r>
        <w:rPr>
          <w:b/>
        </w:rPr>
        <w:br w:type="page"/>
      </w:r>
    </w:p>
    <w:p w:rsidR="00BD1619" w:rsidRDefault="00BD1619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D1619" w:rsidRPr="00C838DC" w:rsidTr="00BD1619">
        <w:trPr>
          <w:trHeight w:val="284"/>
        </w:trPr>
        <w:tc>
          <w:tcPr>
            <w:tcW w:w="284" w:type="dxa"/>
            <w:vMerge w:val="restart"/>
          </w:tcPr>
          <w:p w:rsidR="00BD1619" w:rsidRPr="00041B95" w:rsidRDefault="00BD1619" w:rsidP="00BD1619">
            <w:r>
              <w:t>10.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D1619" w:rsidRPr="00C838DC" w:rsidRDefault="00BD1619" w:rsidP="00BD1619">
            <w:r w:rsidRPr="00BD1619">
              <w:t>Wurde bei einer Operation Fremdmaterial eingebracht (z.B. Schrauben, Platten oder ein künstliches Gelenk)?</w:t>
            </w:r>
          </w:p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tc>
          <w:tcPr>
            <w:tcW w:w="6450" w:type="dxa"/>
            <w:shd w:val="clear" w:color="auto" w:fill="auto"/>
          </w:tcPr>
          <w:p w:rsidR="00BD1619" w:rsidRPr="00C838DC" w:rsidRDefault="00BA1107" w:rsidP="00BD1619">
            <w:sdt>
              <w:sdtPr>
                <w:id w:val="-2071493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16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D1619" w:rsidRPr="00C838DC">
              <w:t xml:space="preserve"> Nein     </w:t>
            </w:r>
            <w:sdt>
              <w:sdtPr>
                <w:id w:val="1955586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16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D1619">
              <w:t xml:space="preserve"> Ja, w</w:t>
            </w:r>
            <w:r w:rsidR="00CA6015">
              <w:t>as</w:t>
            </w:r>
            <w:r w:rsidR="00BD1619">
              <w:t xml:space="preserve"> und wann?</w:t>
            </w:r>
          </w:p>
        </w:tc>
      </w:tr>
      <w:tr w:rsidR="00BD1619" w:rsidTr="00CA6015">
        <w:trPr>
          <w:trHeight w:hRule="exact" w:val="743"/>
        </w:trPr>
        <w:tc>
          <w:tcPr>
            <w:tcW w:w="284" w:type="dxa"/>
            <w:vMerge/>
          </w:tcPr>
          <w:p w:rsidR="00BD1619" w:rsidRPr="00677CEE" w:rsidRDefault="00BD1619" w:rsidP="00BD1619"/>
        </w:tc>
        <w:tc>
          <w:tcPr>
            <w:tcW w:w="2410" w:type="dxa"/>
            <w:vMerge/>
            <w:shd w:val="clear" w:color="auto" w:fill="auto"/>
          </w:tcPr>
          <w:p w:rsidR="00BD1619" w:rsidRPr="00677CEE" w:rsidRDefault="00BD1619" w:rsidP="00BD1619"/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sdt>
          <w:sdtPr>
            <w:id w:val="-2034951207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BD1619" w:rsidRDefault="00731610" w:rsidP="00BD1619">
                <w:r>
                  <w:t xml:space="preserve"> </w:t>
                </w:r>
              </w:p>
            </w:tc>
          </w:sdtContent>
        </w:sdt>
      </w:tr>
      <w:tr w:rsidR="00BD1619" w:rsidTr="00BD1619">
        <w:trPr>
          <w:trHeight w:hRule="exact" w:val="57"/>
        </w:trPr>
        <w:tc>
          <w:tcPr>
            <w:tcW w:w="284" w:type="dxa"/>
            <w:vMerge/>
          </w:tcPr>
          <w:p w:rsidR="00BD1619" w:rsidRPr="00677CEE" w:rsidRDefault="00BD1619" w:rsidP="00BD1619"/>
        </w:tc>
        <w:tc>
          <w:tcPr>
            <w:tcW w:w="2410" w:type="dxa"/>
            <w:vMerge/>
            <w:shd w:val="clear" w:color="auto" w:fill="auto"/>
          </w:tcPr>
          <w:p w:rsidR="00BD1619" w:rsidRPr="00677CEE" w:rsidRDefault="00BD1619" w:rsidP="00BD1619"/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tc>
          <w:tcPr>
            <w:tcW w:w="6450" w:type="dxa"/>
            <w:shd w:val="clear" w:color="auto" w:fill="auto"/>
          </w:tcPr>
          <w:p w:rsidR="00BD1619" w:rsidRDefault="00BD1619" w:rsidP="00BD1619"/>
        </w:tc>
      </w:tr>
      <w:tr w:rsidR="00BD1619" w:rsidTr="00BD1619">
        <w:trPr>
          <w:trHeight w:hRule="exact" w:val="284"/>
        </w:trPr>
        <w:tc>
          <w:tcPr>
            <w:tcW w:w="284" w:type="dxa"/>
            <w:vMerge/>
          </w:tcPr>
          <w:p w:rsidR="00BD1619" w:rsidRPr="00677CEE" w:rsidRDefault="00BD1619" w:rsidP="00BD1619"/>
        </w:tc>
        <w:tc>
          <w:tcPr>
            <w:tcW w:w="2410" w:type="dxa"/>
            <w:vMerge/>
            <w:shd w:val="clear" w:color="auto" w:fill="auto"/>
          </w:tcPr>
          <w:p w:rsidR="00BD1619" w:rsidRPr="00677CEE" w:rsidRDefault="00BD1619" w:rsidP="00BD1619"/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tc>
          <w:tcPr>
            <w:tcW w:w="6450" w:type="dxa"/>
            <w:shd w:val="clear" w:color="auto" w:fill="auto"/>
          </w:tcPr>
          <w:p w:rsidR="00BD1619" w:rsidRDefault="00BD1619" w:rsidP="00BD1619">
            <w:r w:rsidRPr="00BD1619">
              <w:t>Von wem? (Name und Anschrift des Arztes</w:t>
            </w:r>
            <w:r w:rsidR="00CA6015">
              <w:t xml:space="preserve"> </w:t>
            </w:r>
            <w:r w:rsidRPr="00BD1619">
              <w:t>/</w:t>
            </w:r>
            <w:r w:rsidR="00CA6015">
              <w:t xml:space="preserve"> </w:t>
            </w:r>
            <w:r>
              <w:t>des Krankenhauses</w:t>
            </w:r>
            <w:r w:rsidR="00CA6015">
              <w:t>)</w:t>
            </w:r>
          </w:p>
        </w:tc>
      </w:tr>
      <w:tr w:rsidR="00BD1619" w:rsidTr="00BD1619">
        <w:trPr>
          <w:trHeight w:hRule="exact" w:val="742"/>
        </w:trPr>
        <w:tc>
          <w:tcPr>
            <w:tcW w:w="284" w:type="dxa"/>
            <w:vMerge/>
          </w:tcPr>
          <w:p w:rsidR="00BD1619" w:rsidRPr="00677CEE" w:rsidRDefault="00BD1619" w:rsidP="00BD1619"/>
        </w:tc>
        <w:tc>
          <w:tcPr>
            <w:tcW w:w="2410" w:type="dxa"/>
            <w:vMerge/>
            <w:shd w:val="clear" w:color="auto" w:fill="auto"/>
          </w:tcPr>
          <w:p w:rsidR="00BD1619" w:rsidRPr="00677CEE" w:rsidRDefault="00BD1619" w:rsidP="00BD1619"/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sdt>
          <w:sdtPr>
            <w:id w:val="-1666308120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BD1619" w:rsidRDefault="00731610" w:rsidP="00BD1619">
                <w:r>
                  <w:t xml:space="preserve"> </w:t>
                </w:r>
              </w:p>
            </w:tc>
          </w:sdtContent>
        </w:sdt>
      </w:tr>
    </w:tbl>
    <w:p w:rsidR="00CA6015" w:rsidRDefault="00CA6015" w:rsidP="0098489B">
      <w:pPr>
        <w:rPr>
          <w:b/>
        </w:rPr>
      </w:pPr>
    </w:p>
    <w:p w:rsidR="00CA6015" w:rsidRDefault="00CA6015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CA6015" w:rsidRPr="00C838DC" w:rsidTr="002A69E9">
        <w:trPr>
          <w:trHeight w:val="284"/>
        </w:trPr>
        <w:tc>
          <w:tcPr>
            <w:tcW w:w="284" w:type="dxa"/>
            <w:vMerge w:val="restart"/>
          </w:tcPr>
          <w:p w:rsidR="00CA6015" w:rsidRPr="00041B95" w:rsidRDefault="00CA6015" w:rsidP="002A69E9">
            <w:r>
              <w:t>11.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A6015" w:rsidRPr="00C838DC" w:rsidRDefault="00CA6015" w:rsidP="002A69E9">
            <w:r w:rsidRPr="00CA6015">
              <w:t>Wurde das Fremdmaterial mittlerweile wieder entfernt oder ist eine Entfernung vorgesehen?</w:t>
            </w:r>
          </w:p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6450" w:type="dxa"/>
            <w:shd w:val="clear" w:color="auto" w:fill="auto"/>
          </w:tcPr>
          <w:p w:rsidR="00CA6015" w:rsidRPr="00C838DC" w:rsidRDefault="00BA1107" w:rsidP="002A69E9">
            <w:sdt>
              <w:sdtPr>
                <w:id w:val="-613833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601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6015" w:rsidRPr="00C838DC">
              <w:t xml:space="preserve"> Nein     </w:t>
            </w:r>
            <w:sdt>
              <w:sdtPr>
                <w:id w:val="54131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601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6015">
              <w:t xml:space="preserve"> Ja, wann?</w:t>
            </w:r>
          </w:p>
        </w:tc>
      </w:tr>
      <w:tr w:rsidR="00CA6015" w:rsidTr="00CA6015">
        <w:trPr>
          <w:trHeight w:hRule="exact" w:val="743"/>
        </w:trPr>
        <w:tc>
          <w:tcPr>
            <w:tcW w:w="284" w:type="dxa"/>
            <w:vMerge/>
          </w:tcPr>
          <w:p w:rsidR="00CA6015" w:rsidRPr="00677CEE" w:rsidRDefault="00CA6015" w:rsidP="002A69E9"/>
        </w:tc>
        <w:tc>
          <w:tcPr>
            <w:tcW w:w="2410" w:type="dxa"/>
            <w:vMerge/>
            <w:shd w:val="clear" w:color="auto" w:fill="auto"/>
          </w:tcPr>
          <w:p w:rsidR="00CA6015" w:rsidRPr="00677CEE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sdt>
          <w:sdtPr>
            <w:id w:val="1365941931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CA6015" w:rsidRDefault="00731610" w:rsidP="002A69E9">
                <w:r>
                  <w:t xml:space="preserve"> </w:t>
                </w:r>
              </w:p>
            </w:tc>
          </w:sdtContent>
        </w:sdt>
      </w:tr>
      <w:tr w:rsidR="00CA6015" w:rsidTr="002A69E9">
        <w:trPr>
          <w:trHeight w:hRule="exact" w:val="57"/>
        </w:trPr>
        <w:tc>
          <w:tcPr>
            <w:tcW w:w="284" w:type="dxa"/>
            <w:vMerge/>
          </w:tcPr>
          <w:p w:rsidR="00CA6015" w:rsidRPr="00677CEE" w:rsidRDefault="00CA6015" w:rsidP="002A69E9"/>
        </w:tc>
        <w:tc>
          <w:tcPr>
            <w:tcW w:w="2410" w:type="dxa"/>
            <w:vMerge/>
            <w:shd w:val="clear" w:color="auto" w:fill="auto"/>
          </w:tcPr>
          <w:p w:rsidR="00CA6015" w:rsidRPr="00677CEE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6450" w:type="dxa"/>
            <w:shd w:val="clear" w:color="auto" w:fill="auto"/>
          </w:tcPr>
          <w:p w:rsidR="00CA6015" w:rsidRDefault="00CA6015" w:rsidP="002A69E9"/>
        </w:tc>
      </w:tr>
      <w:tr w:rsidR="00CA6015" w:rsidTr="002A69E9">
        <w:trPr>
          <w:trHeight w:hRule="exact" w:val="284"/>
        </w:trPr>
        <w:tc>
          <w:tcPr>
            <w:tcW w:w="284" w:type="dxa"/>
            <w:vMerge/>
          </w:tcPr>
          <w:p w:rsidR="00CA6015" w:rsidRPr="00677CEE" w:rsidRDefault="00CA6015" w:rsidP="002A69E9"/>
        </w:tc>
        <w:tc>
          <w:tcPr>
            <w:tcW w:w="2410" w:type="dxa"/>
            <w:vMerge/>
            <w:shd w:val="clear" w:color="auto" w:fill="auto"/>
          </w:tcPr>
          <w:p w:rsidR="00CA6015" w:rsidRPr="00677CEE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6450" w:type="dxa"/>
            <w:shd w:val="clear" w:color="auto" w:fill="auto"/>
          </w:tcPr>
          <w:p w:rsidR="00CA6015" w:rsidRDefault="00CA6015" w:rsidP="002A69E9">
            <w:r w:rsidRPr="00BD1619">
              <w:t>Von wem? (Name und Anschrift des Arztes</w:t>
            </w:r>
            <w:r>
              <w:t xml:space="preserve"> </w:t>
            </w:r>
            <w:r w:rsidRPr="00BD1619">
              <w:t>/</w:t>
            </w:r>
            <w:r>
              <w:t xml:space="preserve"> des Krankenhauses)</w:t>
            </w:r>
          </w:p>
        </w:tc>
      </w:tr>
      <w:tr w:rsidR="00CA6015" w:rsidTr="002A69E9">
        <w:trPr>
          <w:trHeight w:hRule="exact" w:val="742"/>
        </w:trPr>
        <w:tc>
          <w:tcPr>
            <w:tcW w:w="284" w:type="dxa"/>
            <w:vMerge/>
          </w:tcPr>
          <w:p w:rsidR="00CA6015" w:rsidRPr="00677CEE" w:rsidRDefault="00CA6015" w:rsidP="002A69E9"/>
        </w:tc>
        <w:tc>
          <w:tcPr>
            <w:tcW w:w="2410" w:type="dxa"/>
            <w:vMerge/>
            <w:shd w:val="clear" w:color="auto" w:fill="auto"/>
          </w:tcPr>
          <w:p w:rsidR="00CA6015" w:rsidRPr="00677CEE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sdt>
          <w:sdtPr>
            <w:id w:val="1930072037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CA6015" w:rsidRDefault="00731610" w:rsidP="002A69E9">
                <w:r>
                  <w:t xml:space="preserve"> </w:t>
                </w:r>
              </w:p>
            </w:tc>
          </w:sdtContent>
        </w:sdt>
      </w:tr>
    </w:tbl>
    <w:p w:rsidR="00BD1619" w:rsidRDefault="00BD1619" w:rsidP="0098489B">
      <w:pPr>
        <w:rPr>
          <w:b/>
        </w:rPr>
      </w:pPr>
    </w:p>
    <w:p w:rsidR="000A4BFA" w:rsidRDefault="000A4BFA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CA6015" w:rsidRPr="00C838DC" w:rsidTr="002A69E9">
        <w:trPr>
          <w:trHeight w:val="284"/>
        </w:trPr>
        <w:tc>
          <w:tcPr>
            <w:tcW w:w="284" w:type="dxa"/>
            <w:vMerge w:val="restart"/>
          </w:tcPr>
          <w:p w:rsidR="00CA6015" w:rsidRPr="00041B95" w:rsidRDefault="00CA6015" w:rsidP="002A69E9">
            <w:r>
              <w:t>12.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A6015" w:rsidRPr="00C838DC" w:rsidRDefault="00CA6015" w:rsidP="002A69E9">
            <w:r w:rsidRPr="00CA6015">
              <w:t>Waren aufgrund der Beschwerden/der Erkrankung Behandlungen in einem Krankenhaus/</w:t>
            </w:r>
            <w:r>
              <w:t xml:space="preserve"> </w:t>
            </w:r>
            <w:r w:rsidRPr="00CA6015">
              <w:t>stationäre Rehabilitationsmaßnahmen/Kuren notwendig?</w:t>
            </w:r>
          </w:p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6450" w:type="dxa"/>
            <w:shd w:val="clear" w:color="auto" w:fill="auto"/>
          </w:tcPr>
          <w:p w:rsidR="00CA6015" w:rsidRPr="00C838DC" w:rsidRDefault="00BA1107" w:rsidP="002A69E9">
            <w:sdt>
              <w:sdtPr>
                <w:id w:val="19027196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601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6015" w:rsidRPr="00C838DC">
              <w:t xml:space="preserve"> Nein     </w:t>
            </w:r>
            <w:sdt>
              <w:sdtPr>
                <w:id w:val="-498966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601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6015">
              <w:t xml:space="preserve"> Ja, welche und wann?</w:t>
            </w:r>
          </w:p>
        </w:tc>
      </w:tr>
      <w:tr w:rsidR="00CA6015" w:rsidTr="00CA6015">
        <w:trPr>
          <w:trHeight w:hRule="exact" w:val="668"/>
        </w:trPr>
        <w:tc>
          <w:tcPr>
            <w:tcW w:w="284" w:type="dxa"/>
            <w:vMerge/>
          </w:tcPr>
          <w:p w:rsidR="00CA6015" w:rsidRPr="00677CEE" w:rsidRDefault="00CA6015" w:rsidP="002A69E9"/>
        </w:tc>
        <w:tc>
          <w:tcPr>
            <w:tcW w:w="2410" w:type="dxa"/>
            <w:vMerge/>
            <w:shd w:val="clear" w:color="auto" w:fill="auto"/>
          </w:tcPr>
          <w:p w:rsidR="00CA6015" w:rsidRPr="00677CEE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sdt>
          <w:sdtPr>
            <w:id w:val="-1779012352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CA6015" w:rsidRDefault="00731610" w:rsidP="002A69E9">
                <w:r>
                  <w:t xml:space="preserve"> </w:t>
                </w:r>
              </w:p>
            </w:tc>
          </w:sdtContent>
        </w:sdt>
      </w:tr>
      <w:tr w:rsidR="00CA6015" w:rsidTr="002A69E9">
        <w:trPr>
          <w:trHeight w:hRule="exact" w:val="57"/>
        </w:trPr>
        <w:tc>
          <w:tcPr>
            <w:tcW w:w="284" w:type="dxa"/>
            <w:vMerge/>
          </w:tcPr>
          <w:p w:rsidR="00CA6015" w:rsidRPr="00677CEE" w:rsidRDefault="00CA6015" w:rsidP="002A69E9"/>
        </w:tc>
        <w:tc>
          <w:tcPr>
            <w:tcW w:w="2410" w:type="dxa"/>
            <w:vMerge/>
            <w:shd w:val="clear" w:color="auto" w:fill="auto"/>
          </w:tcPr>
          <w:p w:rsidR="00CA6015" w:rsidRPr="00677CEE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6450" w:type="dxa"/>
            <w:shd w:val="clear" w:color="auto" w:fill="auto"/>
          </w:tcPr>
          <w:p w:rsidR="00CA6015" w:rsidRDefault="00CA6015" w:rsidP="002A69E9"/>
        </w:tc>
      </w:tr>
      <w:tr w:rsidR="00CA6015" w:rsidTr="002A69E9">
        <w:trPr>
          <w:trHeight w:hRule="exact" w:val="284"/>
        </w:trPr>
        <w:tc>
          <w:tcPr>
            <w:tcW w:w="284" w:type="dxa"/>
            <w:vMerge/>
          </w:tcPr>
          <w:p w:rsidR="00CA6015" w:rsidRPr="00677CEE" w:rsidRDefault="00CA6015" w:rsidP="002A69E9"/>
        </w:tc>
        <w:tc>
          <w:tcPr>
            <w:tcW w:w="2410" w:type="dxa"/>
            <w:vMerge/>
            <w:shd w:val="clear" w:color="auto" w:fill="auto"/>
          </w:tcPr>
          <w:p w:rsidR="00CA6015" w:rsidRPr="00677CEE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6450" w:type="dxa"/>
            <w:shd w:val="clear" w:color="auto" w:fill="auto"/>
          </w:tcPr>
          <w:p w:rsidR="00CA6015" w:rsidRDefault="00CA6015" w:rsidP="002A69E9">
            <w:r w:rsidRPr="00BD1619">
              <w:t>Von wem? (Name und Anschr</w:t>
            </w:r>
            <w:r>
              <w:t>ift des Krankenhauses/der Einrichtung)</w:t>
            </w:r>
          </w:p>
        </w:tc>
      </w:tr>
      <w:tr w:rsidR="00CA6015" w:rsidTr="002A69E9">
        <w:trPr>
          <w:trHeight w:hRule="exact" w:val="742"/>
        </w:trPr>
        <w:tc>
          <w:tcPr>
            <w:tcW w:w="284" w:type="dxa"/>
            <w:vMerge/>
          </w:tcPr>
          <w:p w:rsidR="00CA6015" w:rsidRPr="00677CEE" w:rsidRDefault="00CA6015" w:rsidP="002A69E9"/>
        </w:tc>
        <w:tc>
          <w:tcPr>
            <w:tcW w:w="2410" w:type="dxa"/>
            <w:vMerge/>
            <w:shd w:val="clear" w:color="auto" w:fill="auto"/>
          </w:tcPr>
          <w:p w:rsidR="00CA6015" w:rsidRPr="00677CEE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sdt>
          <w:sdtPr>
            <w:id w:val="-43369319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CA6015" w:rsidRDefault="00731610" w:rsidP="002A69E9">
                <w:r>
                  <w:t xml:space="preserve"> </w:t>
                </w:r>
              </w:p>
            </w:tc>
          </w:sdtContent>
        </w:sdt>
      </w:tr>
      <w:tr w:rsidR="00CA6015" w:rsidRPr="00041B95" w:rsidTr="002A69E9">
        <w:trPr>
          <w:trHeight w:hRule="exact" w:val="284"/>
        </w:trPr>
        <w:tc>
          <w:tcPr>
            <w:tcW w:w="284" w:type="dxa"/>
            <w:vMerge/>
          </w:tcPr>
          <w:p w:rsidR="00CA6015" w:rsidRPr="00677CEE" w:rsidRDefault="00CA6015" w:rsidP="002A69E9"/>
        </w:tc>
        <w:tc>
          <w:tcPr>
            <w:tcW w:w="2410" w:type="dxa"/>
            <w:vMerge/>
            <w:shd w:val="clear" w:color="auto" w:fill="auto"/>
          </w:tcPr>
          <w:p w:rsidR="00CA6015" w:rsidRPr="00677CEE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6450" w:type="dxa"/>
            <w:shd w:val="clear" w:color="auto" w:fill="auto"/>
          </w:tcPr>
          <w:p w:rsidR="00CA6015" w:rsidRPr="00041B95" w:rsidRDefault="00CA6015" w:rsidP="002A69E9">
            <w:r w:rsidRPr="00BD1619">
              <w:t>(Befund</w:t>
            </w:r>
            <w:r>
              <w:t>e</w:t>
            </w:r>
            <w:r w:rsidRPr="00BD1619">
              <w:t xml:space="preserve"> bitte beifügen)</w:t>
            </w:r>
          </w:p>
        </w:tc>
      </w:tr>
    </w:tbl>
    <w:p w:rsidR="00BD1619" w:rsidRDefault="00BD1619" w:rsidP="0098489B">
      <w:pPr>
        <w:rPr>
          <w:b/>
        </w:rPr>
      </w:pPr>
    </w:p>
    <w:p w:rsidR="000A4BFA" w:rsidRDefault="000A4BFA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276"/>
        <w:gridCol w:w="284"/>
        <w:gridCol w:w="992"/>
        <w:gridCol w:w="1285"/>
        <w:gridCol w:w="2117"/>
      </w:tblGrid>
      <w:tr w:rsidR="00CA6015" w:rsidRPr="00C838DC" w:rsidTr="002A69E9">
        <w:trPr>
          <w:trHeight w:val="283"/>
        </w:trPr>
        <w:tc>
          <w:tcPr>
            <w:tcW w:w="284" w:type="dxa"/>
          </w:tcPr>
          <w:p w:rsidR="00CA6015" w:rsidRPr="00041B95" w:rsidRDefault="00CA6015" w:rsidP="002A69E9">
            <w:r>
              <w:t>13.</w:t>
            </w:r>
          </w:p>
        </w:tc>
        <w:tc>
          <w:tcPr>
            <w:tcW w:w="2410" w:type="dxa"/>
            <w:shd w:val="clear" w:color="auto" w:fill="auto"/>
          </w:tcPr>
          <w:p w:rsidR="00CA6015" w:rsidRPr="00C838DC" w:rsidRDefault="00CA6015" w:rsidP="002A69E9">
            <w:r>
              <w:t xml:space="preserve">Wie wurde/wird ansonsten </w:t>
            </w:r>
            <w:r>
              <w:br/>
              <w:t>behandelt?</w:t>
            </w:r>
          </w:p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6450" w:type="dxa"/>
            <w:gridSpan w:val="6"/>
            <w:shd w:val="clear" w:color="auto" w:fill="auto"/>
          </w:tcPr>
          <w:p w:rsidR="00CA6015" w:rsidRPr="00C838DC" w:rsidRDefault="00BA1107" w:rsidP="002A69E9">
            <w:sdt>
              <w:sdtPr>
                <w:id w:val="-1870214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601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6015">
              <w:t xml:space="preserve"> </w:t>
            </w:r>
            <w:r w:rsidR="00CA6015" w:rsidRPr="008650D1">
              <w:rPr>
                <w:b/>
              </w:rPr>
              <w:t>Keine Behandlung</w:t>
            </w:r>
          </w:p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2056" w:type="dxa"/>
            <w:gridSpan w:val="3"/>
            <w:shd w:val="clear" w:color="auto" w:fill="auto"/>
          </w:tcPr>
          <w:p w:rsidR="00CA6015" w:rsidRDefault="00CA6015" w:rsidP="002A69E9"/>
        </w:tc>
        <w:tc>
          <w:tcPr>
            <w:tcW w:w="4394" w:type="dxa"/>
            <w:gridSpan w:val="3"/>
            <w:shd w:val="clear" w:color="auto" w:fill="auto"/>
          </w:tcPr>
          <w:p w:rsidR="00CA6015" w:rsidRDefault="00CA6015" w:rsidP="002A69E9"/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2056" w:type="dxa"/>
            <w:gridSpan w:val="3"/>
            <w:shd w:val="clear" w:color="auto" w:fill="auto"/>
          </w:tcPr>
          <w:p w:rsidR="00CA6015" w:rsidRDefault="00BA1107" w:rsidP="002A69E9">
            <w:sdt>
              <w:sdtPr>
                <w:id w:val="-1295990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601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6015">
              <w:t xml:space="preserve"> </w:t>
            </w:r>
            <w:r w:rsidR="00CA6015">
              <w:rPr>
                <w:b/>
              </w:rPr>
              <w:t>Schmerzmittel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CA6015" w:rsidRDefault="00CA6015" w:rsidP="002A69E9"/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2056" w:type="dxa"/>
            <w:gridSpan w:val="3"/>
            <w:shd w:val="clear" w:color="auto" w:fill="auto"/>
          </w:tcPr>
          <w:p w:rsidR="00CA6015" w:rsidRDefault="00CA6015" w:rsidP="002A69E9">
            <w:r w:rsidRPr="000376F5">
              <w:t>Medikamentenname:</w:t>
            </w:r>
          </w:p>
        </w:tc>
        <w:sdt>
          <w:sdtPr>
            <w:id w:val="1970925096"/>
            <w:placeholder>
              <w:docPart w:val="9281B456F5994B59B69E47A58236F82D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CA6015" w:rsidRDefault="00CA6015" w:rsidP="002A69E9">
                <w:r>
                  <w:t xml:space="preserve"> </w:t>
                </w:r>
              </w:p>
            </w:tc>
          </w:sdtContent>
        </w:sdt>
      </w:tr>
      <w:tr w:rsidR="00CA6015" w:rsidTr="002A69E9">
        <w:trPr>
          <w:trHeight w:hRule="exact" w:val="57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2056" w:type="dxa"/>
            <w:gridSpan w:val="3"/>
            <w:shd w:val="clear" w:color="auto" w:fill="auto"/>
          </w:tcPr>
          <w:p w:rsidR="00CA6015" w:rsidRPr="000376F5" w:rsidRDefault="00CA6015" w:rsidP="002A69E9"/>
        </w:tc>
        <w:tc>
          <w:tcPr>
            <w:tcW w:w="4394" w:type="dxa"/>
            <w:gridSpan w:val="3"/>
            <w:shd w:val="clear" w:color="auto" w:fill="auto"/>
          </w:tcPr>
          <w:p w:rsidR="00CA6015" w:rsidRDefault="00CA6015" w:rsidP="002A69E9"/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496" w:type="dxa"/>
            <w:shd w:val="clear" w:color="auto" w:fill="auto"/>
          </w:tcPr>
          <w:p w:rsidR="00CA6015" w:rsidRPr="000376F5" w:rsidRDefault="00CA6015" w:rsidP="002A69E9">
            <w:r>
              <w:t>von:</w:t>
            </w:r>
          </w:p>
        </w:tc>
        <w:sdt>
          <w:sdtPr>
            <w:id w:val="-598717725"/>
            <w:placeholder>
              <w:docPart w:val="0AB90ABECF3841D9B18ECC5EB79C0DBD"/>
            </w:placeholder>
            <w:text/>
          </w:sdtPr>
          <w:sdtContent>
            <w:tc>
              <w:tcPr>
                <w:tcW w:w="2552" w:type="dxa"/>
                <w:gridSpan w:val="3"/>
                <w:shd w:val="clear" w:color="auto" w:fill="E9E9E9"/>
              </w:tcPr>
              <w:p w:rsidR="00CA6015" w:rsidRPr="000376F5" w:rsidRDefault="00CA6015" w:rsidP="002A69E9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CA6015" w:rsidRDefault="00CA6015" w:rsidP="002A69E9">
            <w:r>
              <w:t xml:space="preserve">   bis:</w:t>
            </w:r>
          </w:p>
        </w:tc>
        <w:sdt>
          <w:sdtPr>
            <w:id w:val="833725605"/>
            <w:placeholder>
              <w:docPart w:val="0AB90ABECF3841D9B18ECC5EB79C0DBD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CA6015" w:rsidRDefault="00CA6015" w:rsidP="002A69E9">
                <w:r>
                  <w:t xml:space="preserve"> </w:t>
                </w:r>
              </w:p>
            </w:tc>
          </w:sdtContent>
        </w:sdt>
      </w:tr>
      <w:tr w:rsidR="00CA6015" w:rsidTr="002A69E9">
        <w:trPr>
          <w:trHeight w:hRule="exact" w:val="57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496" w:type="dxa"/>
            <w:shd w:val="clear" w:color="auto" w:fill="auto"/>
          </w:tcPr>
          <w:p w:rsidR="00CA6015" w:rsidRDefault="00CA6015" w:rsidP="002A69E9"/>
        </w:tc>
        <w:tc>
          <w:tcPr>
            <w:tcW w:w="2552" w:type="dxa"/>
            <w:gridSpan w:val="3"/>
            <w:shd w:val="clear" w:color="auto" w:fill="auto"/>
          </w:tcPr>
          <w:p w:rsidR="00CA6015" w:rsidRPr="000376F5" w:rsidRDefault="00CA6015" w:rsidP="002A69E9"/>
        </w:tc>
        <w:tc>
          <w:tcPr>
            <w:tcW w:w="1285" w:type="dxa"/>
            <w:shd w:val="clear" w:color="auto" w:fill="auto"/>
          </w:tcPr>
          <w:p w:rsidR="00CA6015" w:rsidRDefault="00CA6015" w:rsidP="002A69E9"/>
        </w:tc>
        <w:tc>
          <w:tcPr>
            <w:tcW w:w="2117" w:type="dxa"/>
            <w:shd w:val="clear" w:color="auto" w:fill="auto"/>
          </w:tcPr>
          <w:p w:rsidR="00CA6015" w:rsidRDefault="00CA6015" w:rsidP="002A69E9"/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3048" w:type="dxa"/>
            <w:gridSpan w:val="4"/>
            <w:shd w:val="clear" w:color="auto" w:fill="auto"/>
          </w:tcPr>
          <w:p w:rsidR="00CA6015" w:rsidRDefault="00CA6015" w:rsidP="002A69E9">
            <w:r>
              <w:t>Wie oft täglich</w:t>
            </w:r>
            <w:r w:rsidRPr="008650D1">
              <w:t>?</w:t>
            </w:r>
          </w:p>
        </w:tc>
        <w:sdt>
          <w:sdtPr>
            <w:id w:val="-1231916304"/>
            <w:placeholder>
              <w:docPart w:val="A3D35A040B154E8F9A8F791216070274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CA6015" w:rsidRDefault="00CA6015" w:rsidP="002A69E9">
                <w:r>
                  <w:t xml:space="preserve"> </w:t>
                </w:r>
              </w:p>
            </w:tc>
          </w:sdtContent>
        </w:sdt>
      </w:tr>
      <w:tr w:rsidR="00CA6015" w:rsidTr="00CA6015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3048" w:type="dxa"/>
            <w:gridSpan w:val="4"/>
            <w:shd w:val="clear" w:color="auto" w:fill="auto"/>
          </w:tcPr>
          <w:p w:rsidR="00CA6015" w:rsidRDefault="00CA6015" w:rsidP="002A69E9"/>
        </w:tc>
        <w:tc>
          <w:tcPr>
            <w:tcW w:w="3402" w:type="dxa"/>
            <w:gridSpan w:val="2"/>
            <w:shd w:val="clear" w:color="auto" w:fill="auto"/>
          </w:tcPr>
          <w:p w:rsidR="00CA6015" w:rsidRDefault="00CA6015" w:rsidP="002A69E9"/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6450" w:type="dxa"/>
            <w:gridSpan w:val="6"/>
            <w:shd w:val="clear" w:color="auto" w:fill="auto"/>
          </w:tcPr>
          <w:p w:rsidR="00CA6015" w:rsidRDefault="00BA1107" w:rsidP="002A69E9">
            <w:sdt>
              <w:sdtPr>
                <w:id w:val="-1308856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601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6015">
              <w:t xml:space="preserve"> </w:t>
            </w:r>
            <w:r w:rsidR="00CA6015">
              <w:rPr>
                <w:b/>
              </w:rPr>
              <w:t>Kortisontabletten</w:t>
            </w:r>
          </w:p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2056" w:type="dxa"/>
            <w:gridSpan w:val="3"/>
            <w:shd w:val="clear" w:color="auto" w:fill="auto"/>
          </w:tcPr>
          <w:p w:rsidR="00CA6015" w:rsidRDefault="00CA6015" w:rsidP="002A69E9">
            <w:r w:rsidRPr="000376F5">
              <w:t>Medikamentenname:</w:t>
            </w:r>
          </w:p>
        </w:tc>
        <w:sdt>
          <w:sdtPr>
            <w:id w:val="1902330799"/>
            <w:placeholder>
              <w:docPart w:val="D7D5B75B1FA740BABDEFE1FE6B30E590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CA6015" w:rsidRDefault="00CA6015" w:rsidP="002A69E9">
                <w:r>
                  <w:t xml:space="preserve"> </w:t>
                </w:r>
              </w:p>
            </w:tc>
          </w:sdtContent>
        </w:sdt>
      </w:tr>
      <w:tr w:rsidR="00CA6015" w:rsidTr="002A69E9">
        <w:trPr>
          <w:trHeight w:hRule="exact" w:val="57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2056" w:type="dxa"/>
            <w:gridSpan w:val="3"/>
            <w:shd w:val="clear" w:color="auto" w:fill="auto"/>
          </w:tcPr>
          <w:p w:rsidR="00CA6015" w:rsidRPr="000376F5" w:rsidRDefault="00CA6015" w:rsidP="002A69E9"/>
        </w:tc>
        <w:tc>
          <w:tcPr>
            <w:tcW w:w="4394" w:type="dxa"/>
            <w:gridSpan w:val="3"/>
            <w:shd w:val="clear" w:color="auto" w:fill="auto"/>
          </w:tcPr>
          <w:p w:rsidR="00CA6015" w:rsidRDefault="00CA6015" w:rsidP="002A69E9"/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496" w:type="dxa"/>
            <w:shd w:val="clear" w:color="auto" w:fill="auto"/>
          </w:tcPr>
          <w:p w:rsidR="00CA6015" w:rsidRPr="000376F5" w:rsidRDefault="00CA6015" w:rsidP="002A69E9">
            <w:r>
              <w:t>von:</w:t>
            </w:r>
          </w:p>
        </w:tc>
        <w:sdt>
          <w:sdtPr>
            <w:id w:val="-309712863"/>
            <w:placeholder>
              <w:docPart w:val="20772C120C644A5E92E9C104F06A1C93"/>
            </w:placeholder>
            <w:text/>
          </w:sdtPr>
          <w:sdtContent>
            <w:tc>
              <w:tcPr>
                <w:tcW w:w="2552" w:type="dxa"/>
                <w:gridSpan w:val="3"/>
                <w:shd w:val="clear" w:color="auto" w:fill="E9E9E9"/>
              </w:tcPr>
              <w:p w:rsidR="00CA6015" w:rsidRPr="000376F5" w:rsidRDefault="00CA6015" w:rsidP="002A69E9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CA6015" w:rsidRDefault="00CA6015" w:rsidP="002A69E9">
            <w:r>
              <w:t xml:space="preserve">   bis:</w:t>
            </w:r>
          </w:p>
        </w:tc>
        <w:sdt>
          <w:sdtPr>
            <w:id w:val="-781803806"/>
            <w:placeholder>
              <w:docPart w:val="20772C120C644A5E92E9C104F06A1C93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CA6015" w:rsidRDefault="00CA6015" w:rsidP="002A69E9">
                <w:r>
                  <w:t xml:space="preserve"> </w:t>
                </w:r>
              </w:p>
            </w:tc>
          </w:sdtContent>
        </w:sdt>
      </w:tr>
      <w:tr w:rsidR="00CA6015" w:rsidTr="002A69E9">
        <w:trPr>
          <w:trHeight w:hRule="exact" w:val="57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496" w:type="dxa"/>
            <w:shd w:val="clear" w:color="auto" w:fill="auto"/>
          </w:tcPr>
          <w:p w:rsidR="00CA6015" w:rsidRDefault="00CA6015" w:rsidP="002A69E9"/>
        </w:tc>
        <w:tc>
          <w:tcPr>
            <w:tcW w:w="2552" w:type="dxa"/>
            <w:gridSpan w:val="3"/>
            <w:shd w:val="clear" w:color="auto" w:fill="auto"/>
          </w:tcPr>
          <w:p w:rsidR="00CA6015" w:rsidRPr="000376F5" w:rsidRDefault="00CA6015" w:rsidP="002A69E9"/>
        </w:tc>
        <w:tc>
          <w:tcPr>
            <w:tcW w:w="1285" w:type="dxa"/>
            <w:shd w:val="clear" w:color="auto" w:fill="auto"/>
          </w:tcPr>
          <w:p w:rsidR="00CA6015" w:rsidRDefault="00CA6015" w:rsidP="002A69E9"/>
        </w:tc>
        <w:tc>
          <w:tcPr>
            <w:tcW w:w="2117" w:type="dxa"/>
            <w:shd w:val="clear" w:color="auto" w:fill="auto"/>
          </w:tcPr>
          <w:p w:rsidR="00CA6015" w:rsidRDefault="00CA6015" w:rsidP="002A69E9"/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3048" w:type="dxa"/>
            <w:gridSpan w:val="4"/>
            <w:shd w:val="clear" w:color="auto" w:fill="auto"/>
          </w:tcPr>
          <w:p w:rsidR="00CA6015" w:rsidRDefault="00BA1107" w:rsidP="002A69E9">
            <w:sdt>
              <w:sdtPr>
                <w:id w:val="-1355797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601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6015">
              <w:t xml:space="preserve"> Wie oft täglich</w:t>
            </w:r>
            <w:r w:rsidR="00CA6015" w:rsidRPr="008650D1">
              <w:t>?</w:t>
            </w:r>
          </w:p>
        </w:tc>
        <w:sdt>
          <w:sdtPr>
            <w:id w:val="1568528347"/>
            <w:placeholder>
              <w:docPart w:val="E611F24D3B80413D8CDD8CDBDB7C74ED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CA6015" w:rsidRDefault="00CA6015" w:rsidP="002A69E9">
                <w:r>
                  <w:t xml:space="preserve"> </w:t>
                </w:r>
              </w:p>
            </w:tc>
          </w:sdtContent>
        </w:sdt>
      </w:tr>
      <w:tr w:rsidR="00CA6015" w:rsidTr="00CA6015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3048" w:type="dxa"/>
            <w:gridSpan w:val="4"/>
            <w:shd w:val="clear" w:color="auto" w:fill="auto"/>
          </w:tcPr>
          <w:p w:rsidR="00CA6015" w:rsidRDefault="00CA6015" w:rsidP="002A69E9"/>
        </w:tc>
        <w:tc>
          <w:tcPr>
            <w:tcW w:w="3402" w:type="dxa"/>
            <w:gridSpan w:val="2"/>
            <w:shd w:val="clear" w:color="auto" w:fill="auto"/>
          </w:tcPr>
          <w:p w:rsidR="00CA6015" w:rsidRDefault="00CA6015" w:rsidP="002A69E9"/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6450" w:type="dxa"/>
            <w:gridSpan w:val="6"/>
            <w:shd w:val="clear" w:color="auto" w:fill="auto"/>
          </w:tcPr>
          <w:p w:rsidR="00CA6015" w:rsidRDefault="00BA1107" w:rsidP="002A69E9">
            <w:sdt>
              <w:sdtPr>
                <w:id w:val="12983436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601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6015">
              <w:t xml:space="preserve"> </w:t>
            </w:r>
            <w:r w:rsidR="00CA6015">
              <w:rPr>
                <w:b/>
              </w:rPr>
              <w:t>andere Medikamente</w:t>
            </w:r>
          </w:p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2056" w:type="dxa"/>
            <w:gridSpan w:val="3"/>
            <w:shd w:val="clear" w:color="auto" w:fill="auto"/>
          </w:tcPr>
          <w:p w:rsidR="00CA6015" w:rsidRDefault="00CA6015" w:rsidP="002A69E9">
            <w:r>
              <w:t>Medikamentenname?</w:t>
            </w:r>
          </w:p>
        </w:tc>
        <w:sdt>
          <w:sdtPr>
            <w:id w:val="-1794895276"/>
            <w:placeholder>
              <w:docPart w:val="8ED998114EBE44A68200B4135A50169F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CA6015" w:rsidRDefault="00CA6015" w:rsidP="002A69E9">
                <w:r>
                  <w:t xml:space="preserve"> </w:t>
                </w:r>
              </w:p>
            </w:tc>
          </w:sdtContent>
        </w:sdt>
      </w:tr>
      <w:tr w:rsidR="00CA6015" w:rsidTr="002A69E9">
        <w:trPr>
          <w:trHeight w:hRule="exact" w:val="57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2056" w:type="dxa"/>
            <w:gridSpan w:val="3"/>
            <w:shd w:val="clear" w:color="auto" w:fill="auto"/>
          </w:tcPr>
          <w:p w:rsidR="00CA6015" w:rsidRPr="000376F5" w:rsidRDefault="00CA6015" w:rsidP="002A69E9"/>
        </w:tc>
        <w:tc>
          <w:tcPr>
            <w:tcW w:w="4394" w:type="dxa"/>
            <w:gridSpan w:val="3"/>
            <w:shd w:val="clear" w:color="auto" w:fill="auto"/>
          </w:tcPr>
          <w:p w:rsidR="00CA6015" w:rsidRDefault="00CA6015" w:rsidP="002A69E9"/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496" w:type="dxa"/>
            <w:shd w:val="clear" w:color="auto" w:fill="auto"/>
          </w:tcPr>
          <w:p w:rsidR="00CA6015" w:rsidRPr="000376F5" w:rsidRDefault="00CA6015" w:rsidP="002A69E9">
            <w:r>
              <w:t>von:</w:t>
            </w:r>
          </w:p>
        </w:tc>
        <w:sdt>
          <w:sdtPr>
            <w:id w:val="2049718735"/>
            <w:placeholder>
              <w:docPart w:val="1CAFCC4D222D4BBF97D5EE93E9F824A2"/>
            </w:placeholder>
            <w:text/>
          </w:sdtPr>
          <w:sdtContent>
            <w:tc>
              <w:tcPr>
                <w:tcW w:w="2552" w:type="dxa"/>
                <w:gridSpan w:val="3"/>
                <w:shd w:val="clear" w:color="auto" w:fill="E9E9E9"/>
              </w:tcPr>
              <w:p w:rsidR="00CA6015" w:rsidRPr="000376F5" w:rsidRDefault="00CA6015" w:rsidP="002A69E9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CA6015" w:rsidRDefault="00CA6015" w:rsidP="002A69E9">
            <w:r>
              <w:t xml:space="preserve">   bis:</w:t>
            </w:r>
          </w:p>
        </w:tc>
        <w:sdt>
          <w:sdtPr>
            <w:id w:val="-64498608"/>
            <w:placeholder>
              <w:docPart w:val="1CAFCC4D222D4BBF97D5EE93E9F824A2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CA6015" w:rsidRDefault="00CA6015" w:rsidP="002A69E9">
                <w:r>
                  <w:t xml:space="preserve"> </w:t>
                </w:r>
              </w:p>
            </w:tc>
          </w:sdtContent>
        </w:sdt>
      </w:tr>
      <w:tr w:rsidR="00CA6015" w:rsidTr="002A69E9">
        <w:trPr>
          <w:trHeight w:hRule="exact" w:val="57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496" w:type="dxa"/>
            <w:shd w:val="clear" w:color="auto" w:fill="auto"/>
          </w:tcPr>
          <w:p w:rsidR="00CA6015" w:rsidRDefault="00CA6015" w:rsidP="002A69E9"/>
        </w:tc>
        <w:tc>
          <w:tcPr>
            <w:tcW w:w="2552" w:type="dxa"/>
            <w:gridSpan w:val="3"/>
            <w:shd w:val="clear" w:color="auto" w:fill="auto"/>
          </w:tcPr>
          <w:p w:rsidR="00CA6015" w:rsidRPr="000376F5" w:rsidRDefault="00CA6015" w:rsidP="002A69E9"/>
        </w:tc>
        <w:tc>
          <w:tcPr>
            <w:tcW w:w="1285" w:type="dxa"/>
            <w:shd w:val="clear" w:color="auto" w:fill="auto"/>
          </w:tcPr>
          <w:p w:rsidR="00CA6015" w:rsidRDefault="00CA6015" w:rsidP="002A69E9"/>
        </w:tc>
        <w:tc>
          <w:tcPr>
            <w:tcW w:w="2117" w:type="dxa"/>
            <w:shd w:val="clear" w:color="auto" w:fill="auto"/>
          </w:tcPr>
          <w:p w:rsidR="00CA6015" w:rsidRDefault="00CA6015" w:rsidP="002A69E9"/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3048" w:type="dxa"/>
            <w:gridSpan w:val="4"/>
            <w:shd w:val="clear" w:color="auto" w:fill="auto"/>
          </w:tcPr>
          <w:p w:rsidR="00CA6015" w:rsidRDefault="00CA6015" w:rsidP="002A69E9">
            <w:r>
              <w:t>Wie oft wöchentlich?</w:t>
            </w:r>
          </w:p>
        </w:tc>
        <w:sdt>
          <w:sdtPr>
            <w:id w:val="2015956811"/>
            <w:placeholder>
              <w:docPart w:val="1F6E1906198544A1836D2DCFB021D779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CA6015" w:rsidRDefault="00CA6015" w:rsidP="002A69E9">
                <w:r>
                  <w:t xml:space="preserve"> </w:t>
                </w:r>
              </w:p>
            </w:tc>
          </w:sdtContent>
        </w:sdt>
      </w:tr>
      <w:tr w:rsidR="00CA6015" w:rsidTr="000A4BFA">
        <w:trPr>
          <w:trHeight w:val="514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2056" w:type="dxa"/>
            <w:gridSpan w:val="3"/>
            <w:shd w:val="clear" w:color="auto" w:fill="auto"/>
          </w:tcPr>
          <w:p w:rsidR="00CA6015" w:rsidRDefault="00CA6015" w:rsidP="002A69E9"/>
        </w:tc>
        <w:tc>
          <w:tcPr>
            <w:tcW w:w="4394" w:type="dxa"/>
            <w:gridSpan w:val="3"/>
            <w:shd w:val="clear" w:color="auto" w:fill="auto"/>
          </w:tcPr>
          <w:p w:rsidR="00CA6015" w:rsidRDefault="00CA6015" w:rsidP="002A69E9"/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2056" w:type="dxa"/>
            <w:gridSpan w:val="3"/>
            <w:shd w:val="clear" w:color="auto" w:fill="auto"/>
          </w:tcPr>
          <w:p w:rsidR="00CA6015" w:rsidRDefault="00CA6015" w:rsidP="002A69E9">
            <w:r w:rsidRPr="000376F5">
              <w:t>Medikamentenname:</w:t>
            </w:r>
          </w:p>
        </w:tc>
        <w:sdt>
          <w:sdtPr>
            <w:id w:val="-521012999"/>
            <w:placeholder>
              <w:docPart w:val="A537F840E3E04FE6ACBC286564E0B11F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CA6015" w:rsidRDefault="00CA6015" w:rsidP="002A69E9">
                <w:r>
                  <w:t xml:space="preserve"> </w:t>
                </w:r>
              </w:p>
            </w:tc>
          </w:sdtContent>
        </w:sdt>
      </w:tr>
      <w:tr w:rsidR="00CA6015" w:rsidTr="002A69E9">
        <w:trPr>
          <w:trHeight w:hRule="exact" w:val="57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2056" w:type="dxa"/>
            <w:gridSpan w:val="3"/>
            <w:shd w:val="clear" w:color="auto" w:fill="auto"/>
          </w:tcPr>
          <w:p w:rsidR="00CA6015" w:rsidRPr="000376F5" w:rsidRDefault="00CA6015" w:rsidP="002A69E9"/>
        </w:tc>
        <w:tc>
          <w:tcPr>
            <w:tcW w:w="4394" w:type="dxa"/>
            <w:gridSpan w:val="3"/>
            <w:shd w:val="clear" w:color="auto" w:fill="auto"/>
          </w:tcPr>
          <w:p w:rsidR="00CA6015" w:rsidRDefault="00CA6015" w:rsidP="002A69E9"/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496" w:type="dxa"/>
            <w:shd w:val="clear" w:color="auto" w:fill="auto"/>
          </w:tcPr>
          <w:p w:rsidR="00CA6015" w:rsidRPr="000376F5" w:rsidRDefault="00CA6015" w:rsidP="002A69E9">
            <w:r>
              <w:t>von:</w:t>
            </w:r>
          </w:p>
        </w:tc>
        <w:sdt>
          <w:sdtPr>
            <w:id w:val="-824125305"/>
            <w:placeholder>
              <w:docPart w:val="B7CC1921EA844621849925DDDAC28BD5"/>
            </w:placeholder>
            <w:text/>
          </w:sdtPr>
          <w:sdtContent>
            <w:tc>
              <w:tcPr>
                <w:tcW w:w="2552" w:type="dxa"/>
                <w:gridSpan w:val="3"/>
                <w:shd w:val="clear" w:color="auto" w:fill="E9E9E9"/>
              </w:tcPr>
              <w:p w:rsidR="00CA6015" w:rsidRPr="000376F5" w:rsidRDefault="00CA6015" w:rsidP="002A69E9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CA6015" w:rsidRDefault="00CA6015" w:rsidP="002A69E9">
            <w:r>
              <w:t xml:space="preserve">   bis:</w:t>
            </w:r>
          </w:p>
        </w:tc>
        <w:sdt>
          <w:sdtPr>
            <w:id w:val="732123197"/>
            <w:placeholder>
              <w:docPart w:val="B7CC1921EA844621849925DDDAC28BD5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CA6015" w:rsidRDefault="00CA6015" w:rsidP="002A69E9">
                <w:r>
                  <w:t xml:space="preserve"> </w:t>
                </w:r>
              </w:p>
            </w:tc>
          </w:sdtContent>
        </w:sdt>
      </w:tr>
      <w:tr w:rsidR="00CA6015" w:rsidTr="002A69E9">
        <w:trPr>
          <w:trHeight w:hRule="exact" w:val="57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496" w:type="dxa"/>
            <w:shd w:val="clear" w:color="auto" w:fill="auto"/>
          </w:tcPr>
          <w:p w:rsidR="00CA6015" w:rsidRDefault="00CA6015" w:rsidP="002A69E9"/>
        </w:tc>
        <w:tc>
          <w:tcPr>
            <w:tcW w:w="2552" w:type="dxa"/>
            <w:gridSpan w:val="3"/>
            <w:shd w:val="clear" w:color="auto" w:fill="auto"/>
          </w:tcPr>
          <w:p w:rsidR="00CA6015" w:rsidRPr="000376F5" w:rsidRDefault="00CA6015" w:rsidP="002A69E9"/>
        </w:tc>
        <w:tc>
          <w:tcPr>
            <w:tcW w:w="1285" w:type="dxa"/>
            <w:shd w:val="clear" w:color="auto" w:fill="auto"/>
          </w:tcPr>
          <w:p w:rsidR="00CA6015" w:rsidRDefault="00CA6015" w:rsidP="002A69E9"/>
        </w:tc>
        <w:tc>
          <w:tcPr>
            <w:tcW w:w="2117" w:type="dxa"/>
            <w:shd w:val="clear" w:color="auto" w:fill="auto"/>
          </w:tcPr>
          <w:p w:rsidR="00CA6015" w:rsidRDefault="00CA6015" w:rsidP="002A69E9"/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3048" w:type="dxa"/>
            <w:gridSpan w:val="4"/>
            <w:shd w:val="clear" w:color="auto" w:fill="auto"/>
          </w:tcPr>
          <w:p w:rsidR="00CA6015" w:rsidRDefault="00CA6015" w:rsidP="002A69E9">
            <w:r>
              <w:t>Wie oft täglich</w:t>
            </w:r>
            <w:r w:rsidRPr="008650D1">
              <w:t>?</w:t>
            </w:r>
          </w:p>
        </w:tc>
        <w:sdt>
          <w:sdtPr>
            <w:id w:val="-1895502414"/>
            <w:placeholder>
              <w:docPart w:val="161C81CCBE9E496D897C4C3337EA0328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CA6015" w:rsidRDefault="00CA6015" w:rsidP="002A69E9">
                <w:r>
                  <w:t xml:space="preserve"> </w:t>
                </w:r>
              </w:p>
            </w:tc>
          </w:sdtContent>
        </w:sdt>
      </w:tr>
      <w:tr w:rsidR="00CA6015" w:rsidTr="00CA6015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3048" w:type="dxa"/>
            <w:gridSpan w:val="4"/>
            <w:shd w:val="clear" w:color="auto" w:fill="auto"/>
          </w:tcPr>
          <w:p w:rsidR="00CA6015" w:rsidRDefault="00CA6015" w:rsidP="002A69E9"/>
        </w:tc>
        <w:tc>
          <w:tcPr>
            <w:tcW w:w="3402" w:type="dxa"/>
            <w:gridSpan w:val="2"/>
            <w:shd w:val="clear" w:color="auto" w:fill="auto"/>
          </w:tcPr>
          <w:p w:rsidR="00CA6015" w:rsidRDefault="00CA6015" w:rsidP="002A69E9"/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6450" w:type="dxa"/>
            <w:gridSpan w:val="6"/>
            <w:shd w:val="clear" w:color="auto" w:fill="auto"/>
          </w:tcPr>
          <w:p w:rsidR="00CA6015" w:rsidRDefault="00BA1107" w:rsidP="002A69E9">
            <w:sdt>
              <w:sdtPr>
                <w:id w:val="987447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601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6015">
              <w:t xml:space="preserve"> </w:t>
            </w:r>
            <w:r w:rsidR="00CA6015">
              <w:rPr>
                <w:b/>
              </w:rPr>
              <w:t>Krankengymnastik</w:t>
            </w:r>
          </w:p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496" w:type="dxa"/>
            <w:shd w:val="clear" w:color="auto" w:fill="auto"/>
          </w:tcPr>
          <w:p w:rsidR="00CA6015" w:rsidRPr="000376F5" w:rsidRDefault="00CA6015" w:rsidP="002A69E9">
            <w:r>
              <w:t>von:</w:t>
            </w:r>
          </w:p>
        </w:tc>
        <w:sdt>
          <w:sdtPr>
            <w:id w:val="328788232"/>
            <w:placeholder>
              <w:docPart w:val="FD1C7F7ABF5241C9A8EFC5A74BD2B433"/>
            </w:placeholder>
            <w:text/>
          </w:sdtPr>
          <w:sdtContent>
            <w:tc>
              <w:tcPr>
                <w:tcW w:w="2552" w:type="dxa"/>
                <w:gridSpan w:val="3"/>
                <w:shd w:val="clear" w:color="auto" w:fill="E9E9E9"/>
              </w:tcPr>
              <w:p w:rsidR="00CA6015" w:rsidRPr="000376F5" w:rsidRDefault="00CA6015" w:rsidP="002A69E9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CA6015" w:rsidRDefault="00CA6015" w:rsidP="002A69E9">
            <w:r>
              <w:t xml:space="preserve">   bis:</w:t>
            </w:r>
          </w:p>
        </w:tc>
        <w:sdt>
          <w:sdtPr>
            <w:id w:val="931480906"/>
            <w:placeholder>
              <w:docPart w:val="FD1C7F7ABF5241C9A8EFC5A74BD2B433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CA6015" w:rsidRDefault="00CA6015" w:rsidP="002A69E9">
                <w:r>
                  <w:t xml:space="preserve"> </w:t>
                </w:r>
              </w:p>
            </w:tc>
          </w:sdtContent>
        </w:sdt>
      </w:tr>
      <w:tr w:rsidR="00CA6015" w:rsidTr="002A69E9">
        <w:trPr>
          <w:trHeight w:hRule="exact" w:val="57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496" w:type="dxa"/>
            <w:shd w:val="clear" w:color="auto" w:fill="auto"/>
          </w:tcPr>
          <w:p w:rsidR="00CA6015" w:rsidRDefault="00CA6015" w:rsidP="002A69E9"/>
        </w:tc>
        <w:tc>
          <w:tcPr>
            <w:tcW w:w="2552" w:type="dxa"/>
            <w:gridSpan w:val="3"/>
            <w:shd w:val="clear" w:color="auto" w:fill="auto"/>
          </w:tcPr>
          <w:p w:rsidR="00CA6015" w:rsidRPr="000376F5" w:rsidRDefault="00CA6015" w:rsidP="002A69E9"/>
        </w:tc>
        <w:tc>
          <w:tcPr>
            <w:tcW w:w="1285" w:type="dxa"/>
            <w:shd w:val="clear" w:color="auto" w:fill="auto"/>
          </w:tcPr>
          <w:p w:rsidR="00CA6015" w:rsidRDefault="00CA6015" w:rsidP="002A69E9"/>
        </w:tc>
        <w:tc>
          <w:tcPr>
            <w:tcW w:w="2117" w:type="dxa"/>
            <w:shd w:val="clear" w:color="auto" w:fill="auto"/>
          </w:tcPr>
          <w:p w:rsidR="00CA6015" w:rsidRDefault="00CA6015" w:rsidP="002A69E9"/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3048" w:type="dxa"/>
            <w:gridSpan w:val="4"/>
            <w:shd w:val="clear" w:color="auto" w:fill="auto"/>
          </w:tcPr>
          <w:p w:rsidR="00CA6015" w:rsidRDefault="00BA1107" w:rsidP="002A69E9">
            <w:sdt>
              <w:sdtPr>
                <w:id w:val="-1977291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601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6015">
              <w:t xml:space="preserve"> Wie oft wöchentlich</w:t>
            </w:r>
            <w:r w:rsidR="00CA6015" w:rsidRPr="008650D1">
              <w:t>?</w:t>
            </w:r>
          </w:p>
        </w:tc>
        <w:sdt>
          <w:sdtPr>
            <w:id w:val="-49072692"/>
            <w:placeholder>
              <w:docPart w:val="07A0F4B1C8BC420898535809C1E4A529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CA6015" w:rsidRDefault="00CA6015" w:rsidP="002A69E9">
                <w:r>
                  <w:t xml:space="preserve"> </w:t>
                </w:r>
              </w:p>
            </w:tc>
          </w:sdtContent>
        </w:sdt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3048" w:type="dxa"/>
            <w:gridSpan w:val="4"/>
            <w:shd w:val="clear" w:color="auto" w:fill="auto"/>
          </w:tcPr>
          <w:p w:rsidR="00CA6015" w:rsidRDefault="00CA6015" w:rsidP="002A69E9"/>
        </w:tc>
        <w:tc>
          <w:tcPr>
            <w:tcW w:w="3402" w:type="dxa"/>
            <w:gridSpan w:val="2"/>
            <w:shd w:val="clear" w:color="auto" w:fill="auto"/>
          </w:tcPr>
          <w:p w:rsidR="00CA6015" w:rsidRDefault="00CA6015" w:rsidP="002A69E9"/>
        </w:tc>
      </w:tr>
      <w:tr w:rsidR="00731610" w:rsidTr="002A69E9">
        <w:trPr>
          <w:trHeight w:val="283"/>
        </w:trPr>
        <w:tc>
          <w:tcPr>
            <w:tcW w:w="284" w:type="dxa"/>
          </w:tcPr>
          <w:p w:rsidR="00731610" w:rsidRDefault="00731610" w:rsidP="002A69E9"/>
        </w:tc>
        <w:tc>
          <w:tcPr>
            <w:tcW w:w="2410" w:type="dxa"/>
            <w:shd w:val="clear" w:color="auto" w:fill="auto"/>
          </w:tcPr>
          <w:p w:rsidR="00731610" w:rsidRPr="000376F5" w:rsidRDefault="00731610" w:rsidP="002A69E9"/>
        </w:tc>
        <w:tc>
          <w:tcPr>
            <w:tcW w:w="212" w:type="dxa"/>
            <w:shd w:val="clear" w:color="auto" w:fill="auto"/>
          </w:tcPr>
          <w:p w:rsidR="00731610" w:rsidRPr="00C838DC" w:rsidRDefault="00731610" w:rsidP="002A69E9"/>
        </w:tc>
        <w:tc>
          <w:tcPr>
            <w:tcW w:w="6450" w:type="dxa"/>
            <w:gridSpan w:val="6"/>
            <w:shd w:val="clear" w:color="auto" w:fill="auto"/>
          </w:tcPr>
          <w:p w:rsidR="00731610" w:rsidRDefault="00BA1107" w:rsidP="002A69E9">
            <w:sdt>
              <w:sdtPr>
                <w:id w:val="-1381165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316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1610">
              <w:t xml:space="preserve"> </w:t>
            </w:r>
            <w:r w:rsidR="00731610">
              <w:rPr>
                <w:b/>
              </w:rPr>
              <w:t>Massagen</w:t>
            </w:r>
          </w:p>
        </w:tc>
      </w:tr>
      <w:tr w:rsidR="00731610" w:rsidTr="002A69E9">
        <w:trPr>
          <w:trHeight w:val="283"/>
        </w:trPr>
        <w:tc>
          <w:tcPr>
            <w:tcW w:w="284" w:type="dxa"/>
          </w:tcPr>
          <w:p w:rsidR="00731610" w:rsidRDefault="00731610" w:rsidP="002A69E9"/>
        </w:tc>
        <w:tc>
          <w:tcPr>
            <w:tcW w:w="2410" w:type="dxa"/>
            <w:shd w:val="clear" w:color="auto" w:fill="auto"/>
          </w:tcPr>
          <w:p w:rsidR="00731610" w:rsidRPr="000376F5" w:rsidRDefault="00731610" w:rsidP="002A69E9"/>
        </w:tc>
        <w:tc>
          <w:tcPr>
            <w:tcW w:w="212" w:type="dxa"/>
            <w:shd w:val="clear" w:color="auto" w:fill="auto"/>
          </w:tcPr>
          <w:p w:rsidR="00731610" w:rsidRPr="00C838DC" w:rsidRDefault="00731610" w:rsidP="002A69E9"/>
        </w:tc>
        <w:tc>
          <w:tcPr>
            <w:tcW w:w="496" w:type="dxa"/>
            <w:shd w:val="clear" w:color="auto" w:fill="auto"/>
          </w:tcPr>
          <w:p w:rsidR="00731610" w:rsidRPr="000376F5" w:rsidRDefault="00731610" w:rsidP="002A69E9">
            <w:r>
              <w:t>von:</w:t>
            </w:r>
          </w:p>
        </w:tc>
        <w:sdt>
          <w:sdtPr>
            <w:id w:val="1369576129"/>
            <w:placeholder>
              <w:docPart w:val="E8EE3748D4BD41A58A9C16D068524A52"/>
            </w:placeholder>
            <w:text/>
          </w:sdtPr>
          <w:sdtContent>
            <w:tc>
              <w:tcPr>
                <w:tcW w:w="2552" w:type="dxa"/>
                <w:gridSpan w:val="3"/>
                <w:shd w:val="clear" w:color="auto" w:fill="E9E9E9"/>
              </w:tcPr>
              <w:p w:rsidR="00731610" w:rsidRPr="000376F5" w:rsidRDefault="00731610" w:rsidP="002A69E9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731610" w:rsidRDefault="00731610" w:rsidP="002A69E9">
            <w:r>
              <w:t xml:space="preserve">   bis:</w:t>
            </w:r>
          </w:p>
        </w:tc>
        <w:sdt>
          <w:sdtPr>
            <w:id w:val="-1333606368"/>
            <w:placeholder>
              <w:docPart w:val="E8EE3748D4BD41A58A9C16D068524A52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731610" w:rsidRDefault="00731610" w:rsidP="002A69E9">
                <w:r>
                  <w:t xml:space="preserve"> </w:t>
                </w:r>
              </w:p>
            </w:tc>
          </w:sdtContent>
        </w:sdt>
      </w:tr>
      <w:tr w:rsidR="00731610" w:rsidTr="002A69E9">
        <w:trPr>
          <w:trHeight w:hRule="exact" w:val="57"/>
        </w:trPr>
        <w:tc>
          <w:tcPr>
            <w:tcW w:w="284" w:type="dxa"/>
          </w:tcPr>
          <w:p w:rsidR="00731610" w:rsidRDefault="00731610" w:rsidP="002A69E9"/>
        </w:tc>
        <w:tc>
          <w:tcPr>
            <w:tcW w:w="2410" w:type="dxa"/>
            <w:shd w:val="clear" w:color="auto" w:fill="auto"/>
          </w:tcPr>
          <w:p w:rsidR="00731610" w:rsidRPr="000376F5" w:rsidRDefault="00731610" w:rsidP="002A69E9"/>
        </w:tc>
        <w:tc>
          <w:tcPr>
            <w:tcW w:w="212" w:type="dxa"/>
            <w:shd w:val="clear" w:color="auto" w:fill="auto"/>
          </w:tcPr>
          <w:p w:rsidR="00731610" w:rsidRPr="00C838DC" w:rsidRDefault="00731610" w:rsidP="002A69E9"/>
        </w:tc>
        <w:tc>
          <w:tcPr>
            <w:tcW w:w="496" w:type="dxa"/>
            <w:shd w:val="clear" w:color="auto" w:fill="auto"/>
          </w:tcPr>
          <w:p w:rsidR="00731610" w:rsidRDefault="00731610" w:rsidP="002A69E9"/>
        </w:tc>
        <w:tc>
          <w:tcPr>
            <w:tcW w:w="2552" w:type="dxa"/>
            <w:gridSpan w:val="3"/>
            <w:shd w:val="clear" w:color="auto" w:fill="auto"/>
          </w:tcPr>
          <w:p w:rsidR="00731610" w:rsidRPr="000376F5" w:rsidRDefault="00731610" w:rsidP="002A69E9"/>
        </w:tc>
        <w:tc>
          <w:tcPr>
            <w:tcW w:w="1285" w:type="dxa"/>
            <w:shd w:val="clear" w:color="auto" w:fill="auto"/>
          </w:tcPr>
          <w:p w:rsidR="00731610" w:rsidRDefault="00731610" w:rsidP="002A69E9"/>
        </w:tc>
        <w:tc>
          <w:tcPr>
            <w:tcW w:w="2117" w:type="dxa"/>
            <w:shd w:val="clear" w:color="auto" w:fill="auto"/>
          </w:tcPr>
          <w:p w:rsidR="00731610" w:rsidRDefault="00731610" w:rsidP="002A69E9"/>
        </w:tc>
      </w:tr>
      <w:tr w:rsidR="00731610" w:rsidTr="002A69E9">
        <w:trPr>
          <w:trHeight w:val="283"/>
        </w:trPr>
        <w:tc>
          <w:tcPr>
            <w:tcW w:w="284" w:type="dxa"/>
          </w:tcPr>
          <w:p w:rsidR="00731610" w:rsidRDefault="00731610" w:rsidP="002A69E9"/>
        </w:tc>
        <w:tc>
          <w:tcPr>
            <w:tcW w:w="2410" w:type="dxa"/>
            <w:shd w:val="clear" w:color="auto" w:fill="auto"/>
          </w:tcPr>
          <w:p w:rsidR="00731610" w:rsidRPr="000376F5" w:rsidRDefault="00731610" w:rsidP="002A69E9"/>
        </w:tc>
        <w:tc>
          <w:tcPr>
            <w:tcW w:w="212" w:type="dxa"/>
            <w:shd w:val="clear" w:color="auto" w:fill="auto"/>
          </w:tcPr>
          <w:p w:rsidR="00731610" w:rsidRPr="00C838DC" w:rsidRDefault="00731610" w:rsidP="002A69E9"/>
        </w:tc>
        <w:tc>
          <w:tcPr>
            <w:tcW w:w="3048" w:type="dxa"/>
            <w:gridSpan w:val="4"/>
            <w:shd w:val="clear" w:color="auto" w:fill="auto"/>
          </w:tcPr>
          <w:p w:rsidR="00731610" w:rsidRDefault="00BA1107" w:rsidP="002A69E9">
            <w:sdt>
              <w:sdtPr>
                <w:id w:val="-893185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316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1610">
              <w:t xml:space="preserve"> Wie oft wöchentlich</w:t>
            </w:r>
            <w:r w:rsidR="00731610" w:rsidRPr="008650D1">
              <w:t>?</w:t>
            </w:r>
          </w:p>
        </w:tc>
        <w:sdt>
          <w:sdtPr>
            <w:id w:val="-1002582331"/>
            <w:placeholder>
              <w:docPart w:val="807AE01F8D144A23AFBC57A6A8623441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731610" w:rsidRDefault="00731610" w:rsidP="002A69E9">
                <w:r>
                  <w:t xml:space="preserve"> </w:t>
                </w:r>
              </w:p>
            </w:tc>
          </w:sdtContent>
        </w:sdt>
      </w:tr>
      <w:tr w:rsidR="00731610" w:rsidTr="002A69E9">
        <w:trPr>
          <w:trHeight w:val="283"/>
        </w:trPr>
        <w:tc>
          <w:tcPr>
            <w:tcW w:w="284" w:type="dxa"/>
          </w:tcPr>
          <w:p w:rsidR="00731610" w:rsidRDefault="00731610" w:rsidP="002A69E9"/>
        </w:tc>
        <w:tc>
          <w:tcPr>
            <w:tcW w:w="2410" w:type="dxa"/>
            <w:shd w:val="clear" w:color="auto" w:fill="auto"/>
          </w:tcPr>
          <w:p w:rsidR="00731610" w:rsidRPr="000376F5" w:rsidRDefault="00731610" w:rsidP="002A69E9"/>
        </w:tc>
        <w:tc>
          <w:tcPr>
            <w:tcW w:w="212" w:type="dxa"/>
            <w:shd w:val="clear" w:color="auto" w:fill="auto"/>
          </w:tcPr>
          <w:p w:rsidR="00731610" w:rsidRPr="00C838DC" w:rsidRDefault="00731610" w:rsidP="002A69E9"/>
        </w:tc>
        <w:tc>
          <w:tcPr>
            <w:tcW w:w="3048" w:type="dxa"/>
            <w:gridSpan w:val="4"/>
            <w:shd w:val="clear" w:color="auto" w:fill="auto"/>
          </w:tcPr>
          <w:p w:rsidR="00731610" w:rsidRDefault="00731610" w:rsidP="002A69E9"/>
        </w:tc>
        <w:tc>
          <w:tcPr>
            <w:tcW w:w="3402" w:type="dxa"/>
            <w:gridSpan w:val="2"/>
            <w:shd w:val="clear" w:color="auto" w:fill="auto"/>
          </w:tcPr>
          <w:p w:rsidR="00731610" w:rsidRDefault="00731610" w:rsidP="002A69E9"/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6450" w:type="dxa"/>
            <w:gridSpan w:val="6"/>
            <w:shd w:val="clear" w:color="auto" w:fill="auto"/>
          </w:tcPr>
          <w:p w:rsidR="00CA6015" w:rsidRDefault="00BA1107" w:rsidP="002A69E9">
            <w:sdt>
              <w:sdtPr>
                <w:id w:val="1247069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601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6015">
              <w:t xml:space="preserve"> </w:t>
            </w:r>
            <w:r w:rsidR="00CA6015">
              <w:rPr>
                <w:b/>
              </w:rPr>
              <w:t>Akupunktur/Schmerztherapien</w:t>
            </w:r>
          </w:p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496" w:type="dxa"/>
            <w:shd w:val="clear" w:color="auto" w:fill="auto"/>
          </w:tcPr>
          <w:p w:rsidR="00CA6015" w:rsidRPr="000376F5" w:rsidRDefault="00CA6015" w:rsidP="002A69E9">
            <w:r>
              <w:t>von:</w:t>
            </w:r>
          </w:p>
        </w:tc>
        <w:sdt>
          <w:sdtPr>
            <w:id w:val="-457801001"/>
            <w:placeholder>
              <w:docPart w:val="866E85E5B1E548B88AA0C216AAC563D2"/>
            </w:placeholder>
            <w:text/>
          </w:sdtPr>
          <w:sdtContent>
            <w:tc>
              <w:tcPr>
                <w:tcW w:w="2552" w:type="dxa"/>
                <w:gridSpan w:val="3"/>
                <w:shd w:val="clear" w:color="auto" w:fill="E9E9E9"/>
              </w:tcPr>
              <w:p w:rsidR="00CA6015" w:rsidRPr="000376F5" w:rsidRDefault="00CA6015" w:rsidP="002A69E9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CA6015" w:rsidRDefault="00CA6015" w:rsidP="002A69E9">
            <w:r>
              <w:t xml:space="preserve">   bis:</w:t>
            </w:r>
          </w:p>
        </w:tc>
        <w:sdt>
          <w:sdtPr>
            <w:id w:val="-833303470"/>
            <w:placeholder>
              <w:docPart w:val="866E85E5B1E548B88AA0C216AAC563D2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CA6015" w:rsidRDefault="00CA6015" w:rsidP="002A69E9">
                <w:r>
                  <w:t xml:space="preserve"> </w:t>
                </w:r>
              </w:p>
            </w:tc>
          </w:sdtContent>
        </w:sdt>
      </w:tr>
      <w:tr w:rsidR="00CA6015" w:rsidTr="002A69E9">
        <w:trPr>
          <w:trHeight w:hRule="exact" w:val="57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496" w:type="dxa"/>
            <w:shd w:val="clear" w:color="auto" w:fill="auto"/>
          </w:tcPr>
          <w:p w:rsidR="00CA6015" w:rsidRDefault="00CA6015" w:rsidP="002A69E9"/>
        </w:tc>
        <w:tc>
          <w:tcPr>
            <w:tcW w:w="2552" w:type="dxa"/>
            <w:gridSpan w:val="3"/>
            <w:shd w:val="clear" w:color="auto" w:fill="auto"/>
          </w:tcPr>
          <w:p w:rsidR="00CA6015" w:rsidRPr="000376F5" w:rsidRDefault="00CA6015" w:rsidP="002A69E9"/>
        </w:tc>
        <w:tc>
          <w:tcPr>
            <w:tcW w:w="1285" w:type="dxa"/>
            <w:shd w:val="clear" w:color="auto" w:fill="auto"/>
          </w:tcPr>
          <w:p w:rsidR="00CA6015" w:rsidRDefault="00CA6015" w:rsidP="002A69E9"/>
        </w:tc>
        <w:tc>
          <w:tcPr>
            <w:tcW w:w="2117" w:type="dxa"/>
            <w:shd w:val="clear" w:color="auto" w:fill="auto"/>
          </w:tcPr>
          <w:p w:rsidR="00CA6015" w:rsidRDefault="00CA6015" w:rsidP="002A69E9"/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3048" w:type="dxa"/>
            <w:gridSpan w:val="4"/>
            <w:shd w:val="clear" w:color="auto" w:fill="auto"/>
          </w:tcPr>
          <w:p w:rsidR="00CA6015" w:rsidRDefault="00BA1107" w:rsidP="002A69E9">
            <w:sdt>
              <w:sdtPr>
                <w:id w:val="-8036201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601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6015">
              <w:t xml:space="preserve"> Wie oft wöchentlich</w:t>
            </w:r>
            <w:r w:rsidR="00CA6015" w:rsidRPr="008650D1">
              <w:t>?</w:t>
            </w:r>
          </w:p>
        </w:tc>
        <w:sdt>
          <w:sdtPr>
            <w:id w:val="236216213"/>
            <w:placeholder>
              <w:docPart w:val="0DE583F7B5654412A495241786E3D8EB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CA6015" w:rsidRDefault="00CA6015" w:rsidP="002A69E9">
                <w:r>
                  <w:t xml:space="preserve"> </w:t>
                </w:r>
              </w:p>
            </w:tc>
          </w:sdtContent>
        </w:sdt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3048" w:type="dxa"/>
            <w:gridSpan w:val="4"/>
            <w:shd w:val="clear" w:color="auto" w:fill="auto"/>
          </w:tcPr>
          <w:p w:rsidR="00CA6015" w:rsidRDefault="00CA6015" w:rsidP="002A69E9"/>
        </w:tc>
        <w:tc>
          <w:tcPr>
            <w:tcW w:w="3402" w:type="dxa"/>
            <w:gridSpan w:val="2"/>
            <w:shd w:val="clear" w:color="auto" w:fill="auto"/>
          </w:tcPr>
          <w:p w:rsidR="00CA6015" w:rsidRDefault="00CA6015" w:rsidP="002A69E9"/>
        </w:tc>
      </w:tr>
      <w:tr w:rsidR="000A4BFA" w:rsidTr="000A4BFA">
        <w:trPr>
          <w:trHeight w:val="283"/>
        </w:trPr>
        <w:tc>
          <w:tcPr>
            <w:tcW w:w="284" w:type="dxa"/>
          </w:tcPr>
          <w:p w:rsidR="000A4BFA" w:rsidRDefault="000A4BFA" w:rsidP="002A69E9"/>
        </w:tc>
        <w:tc>
          <w:tcPr>
            <w:tcW w:w="2410" w:type="dxa"/>
            <w:shd w:val="clear" w:color="auto" w:fill="auto"/>
          </w:tcPr>
          <w:p w:rsidR="000A4BFA" w:rsidRPr="000376F5" w:rsidRDefault="000A4BFA" w:rsidP="002A69E9"/>
        </w:tc>
        <w:tc>
          <w:tcPr>
            <w:tcW w:w="212" w:type="dxa"/>
            <w:shd w:val="clear" w:color="auto" w:fill="auto"/>
          </w:tcPr>
          <w:p w:rsidR="000A4BFA" w:rsidRPr="00C838DC" w:rsidRDefault="000A4BFA" w:rsidP="002A69E9"/>
        </w:tc>
        <w:tc>
          <w:tcPr>
            <w:tcW w:w="1772" w:type="dxa"/>
            <w:gridSpan w:val="2"/>
            <w:shd w:val="clear" w:color="auto" w:fill="auto"/>
          </w:tcPr>
          <w:p w:rsidR="000A4BFA" w:rsidRDefault="00BA1107" w:rsidP="002A69E9">
            <w:sdt>
              <w:sdtPr>
                <w:id w:val="561441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4BF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4BFA">
              <w:t xml:space="preserve"> </w:t>
            </w:r>
            <w:r w:rsidR="000A4BFA">
              <w:rPr>
                <w:b/>
              </w:rPr>
              <w:t>andere Therapien</w:t>
            </w:r>
          </w:p>
        </w:tc>
        <w:sdt>
          <w:sdtPr>
            <w:id w:val="-564877121"/>
            <w:placeholder>
              <w:docPart w:val="DefaultPlaceholder_-1854013440"/>
            </w:placeholder>
            <w:text/>
          </w:sdtPr>
          <w:sdtContent>
            <w:tc>
              <w:tcPr>
                <w:tcW w:w="4678" w:type="dxa"/>
                <w:gridSpan w:val="4"/>
                <w:shd w:val="clear" w:color="auto" w:fill="E9E9E9"/>
              </w:tcPr>
              <w:p w:rsidR="000A4BFA" w:rsidRDefault="000A4BFA" w:rsidP="002A69E9">
                <w:r>
                  <w:t xml:space="preserve"> </w:t>
                </w:r>
              </w:p>
            </w:tc>
          </w:sdtContent>
        </w:sdt>
      </w:tr>
      <w:tr w:rsidR="000A4BFA" w:rsidTr="000A4BFA">
        <w:trPr>
          <w:trHeight w:hRule="exact" w:val="57"/>
        </w:trPr>
        <w:tc>
          <w:tcPr>
            <w:tcW w:w="284" w:type="dxa"/>
          </w:tcPr>
          <w:p w:rsidR="000A4BFA" w:rsidRDefault="000A4BFA" w:rsidP="002A69E9"/>
        </w:tc>
        <w:tc>
          <w:tcPr>
            <w:tcW w:w="2410" w:type="dxa"/>
            <w:shd w:val="clear" w:color="auto" w:fill="auto"/>
          </w:tcPr>
          <w:p w:rsidR="000A4BFA" w:rsidRPr="000376F5" w:rsidRDefault="000A4BFA" w:rsidP="002A69E9"/>
        </w:tc>
        <w:tc>
          <w:tcPr>
            <w:tcW w:w="212" w:type="dxa"/>
            <w:shd w:val="clear" w:color="auto" w:fill="auto"/>
          </w:tcPr>
          <w:p w:rsidR="000A4BFA" w:rsidRPr="00C838DC" w:rsidRDefault="000A4BFA" w:rsidP="002A69E9"/>
        </w:tc>
        <w:tc>
          <w:tcPr>
            <w:tcW w:w="1772" w:type="dxa"/>
            <w:gridSpan w:val="2"/>
            <w:shd w:val="clear" w:color="auto" w:fill="auto"/>
          </w:tcPr>
          <w:p w:rsidR="000A4BFA" w:rsidRDefault="000A4BFA" w:rsidP="002A69E9"/>
        </w:tc>
        <w:tc>
          <w:tcPr>
            <w:tcW w:w="4678" w:type="dxa"/>
            <w:gridSpan w:val="4"/>
            <w:shd w:val="clear" w:color="auto" w:fill="auto"/>
          </w:tcPr>
          <w:p w:rsidR="000A4BFA" w:rsidRDefault="000A4BFA" w:rsidP="002A69E9"/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496" w:type="dxa"/>
            <w:shd w:val="clear" w:color="auto" w:fill="auto"/>
          </w:tcPr>
          <w:p w:rsidR="00CA6015" w:rsidRPr="000376F5" w:rsidRDefault="00CA6015" w:rsidP="002A69E9">
            <w:r>
              <w:t>von:</w:t>
            </w:r>
          </w:p>
        </w:tc>
        <w:sdt>
          <w:sdtPr>
            <w:id w:val="-1424019251"/>
            <w:placeholder>
              <w:docPart w:val="29C92051B72041BDAE696B65746F1132"/>
            </w:placeholder>
            <w:text/>
          </w:sdtPr>
          <w:sdtContent>
            <w:tc>
              <w:tcPr>
                <w:tcW w:w="2552" w:type="dxa"/>
                <w:gridSpan w:val="3"/>
                <w:shd w:val="clear" w:color="auto" w:fill="E9E9E9"/>
              </w:tcPr>
              <w:p w:rsidR="00CA6015" w:rsidRPr="000376F5" w:rsidRDefault="00CA6015" w:rsidP="002A69E9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CA6015" w:rsidRDefault="00CA6015" w:rsidP="002A69E9">
            <w:r>
              <w:t xml:space="preserve">   bis:</w:t>
            </w:r>
          </w:p>
        </w:tc>
        <w:sdt>
          <w:sdtPr>
            <w:id w:val="2089037025"/>
            <w:placeholder>
              <w:docPart w:val="29C92051B72041BDAE696B65746F1132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CA6015" w:rsidRDefault="00CA6015" w:rsidP="002A69E9">
                <w:r>
                  <w:t xml:space="preserve"> </w:t>
                </w:r>
              </w:p>
            </w:tc>
          </w:sdtContent>
        </w:sdt>
      </w:tr>
      <w:tr w:rsidR="00CA6015" w:rsidTr="002A69E9">
        <w:trPr>
          <w:trHeight w:hRule="exact" w:val="57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496" w:type="dxa"/>
            <w:shd w:val="clear" w:color="auto" w:fill="auto"/>
          </w:tcPr>
          <w:p w:rsidR="00CA6015" w:rsidRDefault="00CA6015" w:rsidP="002A69E9"/>
        </w:tc>
        <w:tc>
          <w:tcPr>
            <w:tcW w:w="2552" w:type="dxa"/>
            <w:gridSpan w:val="3"/>
            <w:shd w:val="clear" w:color="auto" w:fill="auto"/>
          </w:tcPr>
          <w:p w:rsidR="00CA6015" w:rsidRPr="000376F5" w:rsidRDefault="00CA6015" w:rsidP="002A69E9"/>
        </w:tc>
        <w:tc>
          <w:tcPr>
            <w:tcW w:w="1285" w:type="dxa"/>
            <w:shd w:val="clear" w:color="auto" w:fill="auto"/>
          </w:tcPr>
          <w:p w:rsidR="00CA6015" w:rsidRDefault="00CA6015" w:rsidP="002A69E9"/>
        </w:tc>
        <w:tc>
          <w:tcPr>
            <w:tcW w:w="2117" w:type="dxa"/>
            <w:shd w:val="clear" w:color="auto" w:fill="auto"/>
          </w:tcPr>
          <w:p w:rsidR="00CA6015" w:rsidRDefault="00CA6015" w:rsidP="002A69E9"/>
        </w:tc>
      </w:tr>
      <w:tr w:rsidR="00CA6015" w:rsidTr="002A69E9">
        <w:trPr>
          <w:trHeight w:val="283"/>
        </w:trPr>
        <w:tc>
          <w:tcPr>
            <w:tcW w:w="284" w:type="dxa"/>
          </w:tcPr>
          <w:p w:rsidR="00CA6015" w:rsidRDefault="00CA6015" w:rsidP="002A69E9"/>
        </w:tc>
        <w:tc>
          <w:tcPr>
            <w:tcW w:w="2410" w:type="dxa"/>
            <w:shd w:val="clear" w:color="auto" w:fill="auto"/>
          </w:tcPr>
          <w:p w:rsidR="00CA6015" w:rsidRPr="000376F5" w:rsidRDefault="00CA6015" w:rsidP="002A69E9"/>
        </w:tc>
        <w:tc>
          <w:tcPr>
            <w:tcW w:w="212" w:type="dxa"/>
            <w:shd w:val="clear" w:color="auto" w:fill="auto"/>
          </w:tcPr>
          <w:p w:rsidR="00CA6015" w:rsidRPr="00C838DC" w:rsidRDefault="00CA6015" w:rsidP="002A69E9"/>
        </w:tc>
        <w:tc>
          <w:tcPr>
            <w:tcW w:w="3048" w:type="dxa"/>
            <w:gridSpan w:val="4"/>
            <w:shd w:val="clear" w:color="auto" w:fill="auto"/>
          </w:tcPr>
          <w:p w:rsidR="00CA6015" w:rsidRDefault="00BA1107" w:rsidP="002A69E9">
            <w:sdt>
              <w:sdtPr>
                <w:id w:val="49661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601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6015">
              <w:t xml:space="preserve"> Wie oft wöchentlich</w:t>
            </w:r>
            <w:r w:rsidR="00CA6015" w:rsidRPr="008650D1">
              <w:t>?</w:t>
            </w:r>
          </w:p>
        </w:tc>
        <w:sdt>
          <w:sdtPr>
            <w:id w:val="48581135"/>
            <w:placeholder>
              <w:docPart w:val="F016BC2F1DF24EC6A553832ACF77E81F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CA6015" w:rsidRDefault="00CA6015" w:rsidP="002A69E9">
                <w:r>
                  <w:t xml:space="preserve"> </w:t>
                </w:r>
              </w:p>
            </w:tc>
          </w:sdtContent>
        </w:sdt>
      </w:tr>
    </w:tbl>
    <w:p w:rsidR="00CA6015" w:rsidRDefault="00CA6015" w:rsidP="0098489B">
      <w:pPr>
        <w:rPr>
          <w:b/>
        </w:rPr>
      </w:pPr>
    </w:p>
    <w:p w:rsidR="00CA6015" w:rsidRDefault="00CA6015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E65DD2" w:rsidRPr="00C838DC" w:rsidTr="002A69E9">
        <w:trPr>
          <w:trHeight w:val="283"/>
        </w:trPr>
        <w:tc>
          <w:tcPr>
            <w:tcW w:w="284" w:type="dxa"/>
            <w:vMerge w:val="restart"/>
          </w:tcPr>
          <w:p w:rsidR="00E65DD2" w:rsidRPr="00041B95" w:rsidRDefault="00E65DD2" w:rsidP="002A69E9">
            <w:r>
              <w:t>14.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65DD2" w:rsidRPr="00C838DC" w:rsidRDefault="00E65DD2" w:rsidP="002A69E9">
            <w:r w:rsidRPr="00E65DD2">
              <w:t xml:space="preserve">Sind Folgen der Erkrankung </w:t>
            </w:r>
            <w:r w:rsidR="001C21D2">
              <w:br/>
            </w:r>
            <w:r w:rsidRPr="00E65DD2">
              <w:t>zurückgeblieben (z. B. Bewegungseinschränkungen, Schmerzen, Kraftminderungen, Instabilitäten oder Verdickung der Gelenke)?</w:t>
            </w:r>
          </w:p>
        </w:tc>
        <w:tc>
          <w:tcPr>
            <w:tcW w:w="212" w:type="dxa"/>
            <w:shd w:val="clear" w:color="auto" w:fill="auto"/>
          </w:tcPr>
          <w:p w:rsidR="00E65DD2" w:rsidRPr="00C838DC" w:rsidRDefault="00E65DD2" w:rsidP="002A69E9"/>
        </w:tc>
        <w:tc>
          <w:tcPr>
            <w:tcW w:w="6450" w:type="dxa"/>
            <w:shd w:val="clear" w:color="auto" w:fill="auto"/>
          </w:tcPr>
          <w:p w:rsidR="00E65DD2" w:rsidRPr="00C838DC" w:rsidRDefault="00BA1107" w:rsidP="002A69E9">
            <w:sdt>
              <w:sdtPr>
                <w:id w:val="534786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5DD2" w:rsidRPr="00C838DC">
              <w:t xml:space="preserve"> Nein     </w:t>
            </w:r>
            <w:sdt>
              <w:sdtPr>
                <w:id w:val="-1254508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5DD2">
              <w:t xml:space="preserve"> Ja, welche?</w:t>
            </w:r>
          </w:p>
        </w:tc>
      </w:tr>
      <w:tr w:rsidR="00E65DD2" w:rsidTr="00E65DD2">
        <w:trPr>
          <w:trHeight w:hRule="exact" w:val="1323"/>
        </w:trPr>
        <w:tc>
          <w:tcPr>
            <w:tcW w:w="284" w:type="dxa"/>
            <w:vMerge/>
          </w:tcPr>
          <w:p w:rsidR="00E65DD2" w:rsidRPr="00677CEE" w:rsidRDefault="00E65DD2" w:rsidP="002A69E9"/>
        </w:tc>
        <w:tc>
          <w:tcPr>
            <w:tcW w:w="2410" w:type="dxa"/>
            <w:vMerge/>
            <w:shd w:val="clear" w:color="auto" w:fill="auto"/>
          </w:tcPr>
          <w:p w:rsidR="00E65DD2" w:rsidRPr="00677CEE" w:rsidRDefault="00E65DD2" w:rsidP="002A69E9"/>
        </w:tc>
        <w:tc>
          <w:tcPr>
            <w:tcW w:w="212" w:type="dxa"/>
            <w:shd w:val="clear" w:color="auto" w:fill="auto"/>
          </w:tcPr>
          <w:p w:rsidR="00E65DD2" w:rsidRPr="00C838DC" w:rsidRDefault="00E65DD2" w:rsidP="002A69E9"/>
        </w:tc>
        <w:sdt>
          <w:sdtPr>
            <w:id w:val="-2665445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E65DD2" w:rsidRDefault="00731610" w:rsidP="002A69E9">
                <w:r>
                  <w:t xml:space="preserve"> </w:t>
                </w:r>
              </w:p>
            </w:tc>
          </w:sdtContent>
        </w:sdt>
      </w:tr>
    </w:tbl>
    <w:p w:rsidR="00CA6015" w:rsidRDefault="00CA6015" w:rsidP="0098489B">
      <w:pPr>
        <w:rPr>
          <w:b/>
        </w:rPr>
      </w:pPr>
    </w:p>
    <w:p w:rsidR="00731610" w:rsidRDefault="00731610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E65DD2" w:rsidRPr="00C838DC" w:rsidTr="002A69E9">
        <w:trPr>
          <w:trHeight w:val="283"/>
        </w:trPr>
        <w:tc>
          <w:tcPr>
            <w:tcW w:w="284" w:type="dxa"/>
            <w:vMerge w:val="restart"/>
          </w:tcPr>
          <w:p w:rsidR="00E65DD2" w:rsidRPr="00041B95" w:rsidRDefault="00E65DD2" w:rsidP="002A69E9">
            <w:r>
              <w:t>15.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65DD2" w:rsidRPr="00C838DC" w:rsidRDefault="00E65DD2" w:rsidP="002A69E9">
            <w:r w:rsidRPr="00E65DD2">
              <w:t>Haben die Beschwerden/Funktionseinschränkungen zu Beeinträchtigungen Ihres täglichen Lebens oder Ihrer Berufstätigkeit geführt?</w:t>
            </w:r>
          </w:p>
        </w:tc>
        <w:tc>
          <w:tcPr>
            <w:tcW w:w="212" w:type="dxa"/>
            <w:shd w:val="clear" w:color="auto" w:fill="auto"/>
          </w:tcPr>
          <w:p w:rsidR="00E65DD2" w:rsidRPr="00C838DC" w:rsidRDefault="00E65DD2" w:rsidP="002A69E9"/>
        </w:tc>
        <w:tc>
          <w:tcPr>
            <w:tcW w:w="6450" w:type="dxa"/>
            <w:shd w:val="clear" w:color="auto" w:fill="auto"/>
          </w:tcPr>
          <w:p w:rsidR="00E65DD2" w:rsidRPr="00C838DC" w:rsidRDefault="00BA1107" w:rsidP="002A69E9">
            <w:sdt>
              <w:sdtPr>
                <w:id w:val="1245146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5DD2" w:rsidRPr="00C838DC">
              <w:t xml:space="preserve"> Nein     </w:t>
            </w:r>
            <w:sdt>
              <w:sdtPr>
                <w:id w:val="1925453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5DD2">
              <w:t xml:space="preserve"> Ja, zu welchen?</w:t>
            </w:r>
          </w:p>
        </w:tc>
      </w:tr>
      <w:tr w:rsidR="00E65DD2" w:rsidTr="002A69E9">
        <w:trPr>
          <w:trHeight w:hRule="exact" w:val="1323"/>
        </w:trPr>
        <w:tc>
          <w:tcPr>
            <w:tcW w:w="284" w:type="dxa"/>
            <w:vMerge/>
          </w:tcPr>
          <w:p w:rsidR="00E65DD2" w:rsidRPr="00677CEE" w:rsidRDefault="00E65DD2" w:rsidP="002A69E9"/>
        </w:tc>
        <w:tc>
          <w:tcPr>
            <w:tcW w:w="2410" w:type="dxa"/>
            <w:vMerge/>
            <w:shd w:val="clear" w:color="auto" w:fill="auto"/>
          </w:tcPr>
          <w:p w:rsidR="00E65DD2" w:rsidRPr="00677CEE" w:rsidRDefault="00E65DD2" w:rsidP="002A69E9"/>
        </w:tc>
        <w:tc>
          <w:tcPr>
            <w:tcW w:w="212" w:type="dxa"/>
            <w:shd w:val="clear" w:color="auto" w:fill="auto"/>
          </w:tcPr>
          <w:p w:rsidR="00E65DD2" w:rsidRPr="00C838DC" w:rsidRDefault="00E65DD2" w:rsidP="002A69E9"/>
        </w:tc>
        <w:sdt>
          <w:sdtPr>
            <w:id w:val="-331598060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E65DD2" w:rsidRDefault="00731610" w:rsidP="002A69E9">
                <w:r>
                  <w:t xml:space="preserve"> </w:t>
                </w:r>
              </w:p>
            </w:tc>
          </w:sdtContent>
        </w:sdt>
      </w:tr>
    </w:tbl>
    <w:p w:rsidR="00E65DD2" w:rsidRDefault="00E65DD2" w:rsidP="0098489B">
      <w:pPr>
        <w:rPr>
          <w:b/>
        </w:rPr>
      </w:pPr>
    </w:p>
    <w:p w:rsidR="00E65DD2" w:rsidRDefault="00E65DD2" w:rsidP="0098489B">
      <w:pPr>
        <w:rPr>
          <w:b/>
        </w:rPr>
      </w:pPr>
    </w:p>
    <w:tbl>
      <w:tblPr>
        <w:tblStyle w:val="Tabellenraster1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567"/>
        <w:gridCol w:w="2835"/>
      </w:tblGrid>
      <w:tr w:rsidR="00E65DD2" w:rsidRPr="005A37BD" w:rsidTr="002A69E9">
        <w:trPr>
          <w:trHeight w:val="283"/>
        </w:trPr>
        <w:tc>
          <w:tcPr>
            <w:tcW w:w="284" w:type="dxa"/>
            <w:vMerge w:val="restart"/>
          </w:tcPr>
          <w:p w:rsidR="00E65DD2" w:rsidRPr="005A37BD" w:rsidRDefault="00E65DD2" w:rsidP="002A69E9">
            <w:r>
              <w:t>16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65DD2" w:rsidRPr="005A37BD" w:rsidRDefault="00E65DD2" w:rsidP="002A69E9">
            <w:r w:rsidRPr="005A37BD">
              <w:t>Waren Sie deswegen arbeits-</w:t>
            </w:r>
            <w:r w:rsidRPr="005A37BD">
              <w:br/>
              <w:t>unfähig?</w:t>
            </w:r>
          </w:p>
        </w:tc>
        <w:tc>
          <w:tcPr>
            <w:tcW w:w="212" w:type="dxa"/>
            <w:shd w:val="clear" w:color="auto" w:fill="auto"/>
          </w:tcPr>
          <w:p w:rsidR="00E65DD2" w:rsidRPr="005A37BD" w:rsidRDefault="00E65DD2" w:rsidP="002A69E9"/>
        </w:tc>
        <w:tc>
          <w:tcPr>
            <w:tcW w:w="2056" w:type="dxa"/>
            <w:gridSpan w:val="2"/>
            <w:shd w:val="clear" w:color="auto" w:fill="auto"/>
          </w:tcPr>
          <w:p w:rsidR="00E65DD2" w:rsidRPr="005A37BD" w:rsidRDefault="00BA1107" w:rsidP="002A69E9">
            <w:sdt>
              <w:sdtPr>
                <w:id w:val="316850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E65DD2" w:rsidRPr="005A37BD">
              <w:t xml:space="preserve"> Nein     </w:t>
            </w:r>
            <w:sdt>
              <w:sdtPr>
                <w:id w:val="1736593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E65DD2" w:rsidRPr="005A37BD">
              <w:t xml:space="preserve"> Ja, wie oft?</w:t>
            </w:r>
          </w:p>
        </w:tc>
        <w:sdt>
          <w:sdtPr>
            <w:id w:val="-312953919"/>
            <w:placeholder>
              <w:docPart w:val="B14D5552538344659966EF6692D74289"/>
            </w:placeholder>
            <w:text/>
          </w:sdtPr>
          <w:sdtContent>
            <w:tc>
              <w:tcPr>
                <w:tcW w:w="992" w:type="dxa"/>
                <w:shd w:val="clear" w:color="auto" w:fill="E9E9E9"/>
              </w:tcPr>
              <w:p w:rsidR="00E65DD2" w:rsidRPr="005A37BD" w:rsidRDefault="00E65DD2" w:rsidP="002A69E9">
                <w:r w:rsidRPr="005A37BD">
                  <w:t xml:space="preserve"> </w:t>
                </w:r>
              </w:p>
            </w:tc>
          </w:sdtContent>
        </w:sdt>
        <w:tc>
          <w:tcPr>
            <w:tcW w:w="3402" w:type="dxa"/>
            <w:gridSpan w:val="2"/>
            <w:shd w:val="clear" w:color="auto" w:fill="auto"/>
          </w:tcPr>
          <w:p w:rsidR="00E65DD2" w:rsidRPr="005A37BD" w:rsidRDefault="00E65DD2" w:rsidP="002A69E9">
            <w:r w:rsidRPr="005A37BD">
              <w:t xml:space="preserve"> mal</w:t>
            </w:r>
          </w:p>
        </w:tc>
      </w:tr>
      <w:tr w:rsidR="00E65DD2" w:rsidRPr="005A37BD" w:rsidTr="002A69E9">
        <w:trPr>
          <w:trHeight w:hRule="exact" w:val="57"/>
        </w:trPr>
        <w:tc>
          <w:tcPr>
            <w:tcW w:w="284" w:type="dxa"/>
            <w:vMerge/>
          </w:tcPr>
          <w:p w:rsidR="00E65DD2" w:rsidRPr="005A37BD" w:rsidRDefault="00E65DD2" w:rsidP="002A69E9"/>
        </w:tc>
        <w:tc>
          <w:tcPr>
            <w:tcW w:w="2410" w:type="dxa"/>
            <w:vMerge/>
            <w:shd w:val="clear" w:color="auto" w:fill="auto"/>
          </w:tcPr>
          <w:p w:rsidR="00E65DD2" w:rsidRPr="005A37BD" w:rsidRDefault="00E65DD2" w:rsidP="002A69E9"/>
        </w:tc>
        <w:tc>
          <w:tcPr>
            <w:tcW w:w="212" w:type="dxa"/>
            <w:shd w:val="clear" w:color="auto" w:fill="auto"/>
          </w:tcPr>
          <w:p w:rsidR="00E65DD2" w:rsidRPr="005A37BD" w:rsidRDefault="00E65DD2" w:rsidP="002A69E9"/>
        </w:tc>
        <w:tc>
          <w:tcPr>
            <w:tcW w:w="2056" w:type="dxa"/>
            <w:gridSpan w:val="2"/>
            <w:shd w:val="clear" w:color="auto" w:fill="auto"/>
          </w:tcPr>
          <w:p w:rsidR="00E65DD2" w:rsidRPr="005A37BD" w:rsidRDefault="00E65DD2" w:rsidP="002A69E9"/>
        </w:tc>
        <w:tc>
          <w:tcPr>
            <w:tcW w:w="4394" w:type="dxa"/>
            <w:gridSpan w:val="3"/>
            <w:shd w:val="clear" w:color="auto" w:fill="auto"/>
          </w:tcPr>
          <w:p w:rsidR="00E65DD2" w:rsidRPr="005A37BD" w:rsidRDefault="00E65DD2" w:rsidP="002A69E9"/>
        </w:tc>
      </w:tr>
      <w:tr w:rsidR="00E65DD2" w:rsidRPr="005A37BD" w:rsidTr="002A69E9">
        <w:trPr>
          <w:trHeight w:val="283"/>
        </w:trPr>
        <w:tc>
          <w:tcPr>
            <w:tcW w:w="284" w:type="dxa"/>
            <w:vMerge/>
          </w:tcPr>
          <w:p w:rsidR="00E65DD2" w:rsidRPr="005A37BD" w:rsidRDefault="00E65DD2" w:rsidP="002A69E9"/>
        </w:tc>
        <w:tc>
          <w:tcPr>
            <w:tcW w:w="2410" w:type="dxa"/>
            <w:vMerge/>
            <w:shd w:val="clear" w:color="auto" w:fill="auto"/>
          </w:tcPr>
          <w:p w:rsidR="00E65DD2" w:rsidRPr="005A37BD" w:rsidRDefault="00E65DD2" w:rsidP="002A69E9"/>
        </w:tc>
        <w:tc>
          <w:tcPr>
            <w:tcW w:w="212" w:type="dxa"/>
            <w:shd w:val="clear" w:color="auto" w:fill="auto"/>
          </w:tcPr>
          <w:p w:rsidR="00E65DD2" w:rsidRPr="005A37BD" w:rsidRDefault="00E65DD2" w:rsidP="002A69E9"/>
        </w:tc>
        <w:tc>
          <w:tcPr>
            <w:tcW w:w="496" w:type="dxa"/>
            <w:shd w:val="clear" w:color="auto" w:fill="auto"/>
          </w:tcPr>
          <w:p w:rsidR="00E65DD2" w:rsidRPr="005A37BD" w:rsidRDefault="00E65DD2" w:rsidP="002A69E9">
            <w:r w:rsidRPr="005A37BD">
              <w:t>von:</w:t>
            </w:r>
          </w:p>
        </w:tc>
        <w:sdt>
          <w:sdtPr>
            <w:id w:val="1547945619"/>
            <w:placeholder>
              <w:docPart w:val="5F487DF599424E00B8F391D6B2DFB0AB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E65DD2" w:rsidRPr="005A37BD" w:rsidRDefault="00E65DD2" w:rsidP="002A69E9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E65DD2" w:rsidRPr="005A37BD" w:rsidRDefault="00E65DD2" w:rsidP="002A69E9">
            <w:r w:rsidRPr="005A37BD">
              <w:t xml:space="preserve">   bis:</w:t>
            </w:r>
          </w:p>
        </w:tc>
        <w:sdt>
          <w:sdtPr>
            <w:id w:val="1851676591"/>
            <w:placeholder>
              <w:docPart w:val="5F487DF599424E00B8F391D6B2DFB0AB"/>
            </w:placeholder>
            <w:text/>
          </w:sdtPr>
          <w:sdtContent>
            <w:tc>
              <w:tcPr>
                <w:tcW w:w="2835" w:type="dxa"/>
                <w:shd w:val="clear" w:color="auto" w:fill="E9E9E9"/>
              </w:tcPr>
              <w:p w:rsidR="00E65DD2" w:rsidRPr="005A37BD" w:rsidRDefault="00E65DD2" w:rsidP="002A69E9">
                <w:r w:rsidRPr="005A37BD">
                  <w:t xml:space="preserve"> </w:t>
                </w:r>
              </w:p>
            </w:tc>
          </w:sdtContent>
        </w:sdt>
      </w:tr>
      <w:tr w:rsidR="00E65DD2" w:rsidRPr="005A37BD" w:rsidTr="002A69E9">
        <w:trPr>
          <w:trHeight w:hRule="exact" w:val="57"/>
        </w:trPr>
        <w:tc>
          <w:tcPr>
            <w:tcW w:w="284" w:type="dxa"/>
            <w:vMerge/>
          </w:tcPr>
          <w:p w:rsidR="00E65DD2" w:rsidRPr="005A37BD" w:rsidRDefault="00E65DD2" w:rsidP="002A69E9"/>
        </w:tc>
        <w:tc>
          <w:tcPr>
            <w:tcW w:w="2410" w:type="dxa"/>
            <w:vMerge/>
            <w:shd w:val="clear" w:color="auto" w:fill="auto"/>
          </w:tcPr>
          <w:p w:rsidR="00E65DD2" w:rsidRPr="005A37BD" w:rsidRDefault="00E65DD2" w:rsidP="002A69E9"/>
        </w:tc>
        <w:tc>
          <w:tcPr>
            <w:tcW w:w="212" w:type="dxa"/>
            <w:shd w:val="clear" w:color="auto" w:fill="auto"/>
          </w:tcPr>
          <w:p w:rsidR="00E65DD2" w:rsidRPr="005A37BD" w:rsidRDefault="00E65DD2" w:rsidP="002A69E9"/>
        </w:tc>
        <w:tc>
          <w:tcPr>
            <w:tcW w:w="2056" w:type="dxa"/>
            <w:gridSpan w:val="2"/>
            <w:shd w:val="clear" w:color="auto" w:fill="auto"/>
          </w:tcPr>
          <w:p w:rsidR="00E65DD2" w:rsidRPr="005A37BD" w:rsidRDefault="00E65DD2" w:rsidP="002A69E9"/>
        </w:tc>
        <w:tc>
          <w:tcPr>
            <w:tcW w:w="4394" w:type="dxa"/>
            <w:gridSpan w:val="3"/>
            <w:shd w:val="clear" w:color="auto" w:fill="auto"/>
          </w:tcPr>
          <w:p w:rsidR="00E65DD2" w:rsidRPr="005A37BD" w:rsidRDefault="00E65DD2" w:rsidP="002A69E9"/>
        </w:tc>
      </w:tr>
      <w:tr w:rsidR="00E65DD2" w:rsidRPr="005A37BD" w:rsidTr="002A69E9">
        <w:trPr>
          <w:trHeight w:val="283"/>
        </w:trPr>
        <w:tc>
          <w:tcPr>
            <w:tcW w:w="284" w:type="dxa"/>
            <w:vMerge/>
          </w:tcPr>
          <w:p w:rsidR="00E65DD2" w:rsidRPr="005A37BD" w:rsidRDefault="00E65DD2" w:rsidP="002A69E9"/>
        </w:tc>
        <w:tc>
          <w:tcPr>
            <w:tcW w:w="2410" w:type="dxa"/>
            <w:vMerge/>
            <w:shd w:val="clear" w:color="auto" w:fill="auto"/>
          </w:tcPr>
          <w:p w:rsidR="00E65DD2" w:rsidRPr="005A37BD" w:rsidRDefault="00E65DD2" w:rsidP="002A69E9"/>
        </w:tc>
        <w:tc>
          <w:tcPr>
            <w:tcW w:w="212" w:type="dxa"/>
            <w:shd w:val="clear" w:color="auto" w:fill="auto"/>
          </w:tcPr>
          <w:p w:rsidR="00E65DD2" w:rsidRPr="005A37BD" w:rsidRDefault="00E65DD2" w:rsidP="002A69E9"/>
        </w:tc>
        <w:tc>
          <w:tcPr>
            <w:tcW w:w="496" w:type="dxa"/>
            <w:shd w:val="clear" w:color="auto" w:fill="auto"/>
          </w:tcPr>
          <w:p w:rsidR="00E65DD2" w:rsidRPr="005A37BD" w:rsidRDefault="00E65DD2" w:rsidP="002A69E9">
            <w:r w:rsidRPr="005A37BD">
              <w:t>von:</w:t>
            </w:r>
          </w:p>
        </w:tc>
        <w:sdt>
          <w:sdtPr>
            <w:id w:val="758027734"/>
            <w:placeholder>
              <w:docPart w:val="AFBBA6C2158846568E9884F496780D65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E65DD2" w:rsidRPr="005A37BD" w:rsidRDefault="00E65DD2" w:rsidP="002A69E9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E65DD2" w:rsidRPr="005A37BD" w:rsidRDefault="00E65DD2" w:rsidP="002A69E9">
            <w:r w:rsidRPr="005A37BD">
              <w:t xml:space="preserve">   bis:</w:t>
            </w:r>
          </w:p>
        </w:tc>
        <w:sdt>
          <w:sdtPr>
            <w:id w:val="-1906436420"/>
            <w:placeholder>
              <w:docPart w:val="AFBBA6C2158846568E9884F496780D65"/>
            </w:placeholder>
            <w:text/>
          </w:sdtPr>
          <w:sdtContent>
            <w:tc>
              <w:tcPr>
                <w:tcW w:w="2835" w:type="dxa"/>
                <w:shd w:val="clear" w:color="auto" w:fill="E9E9E9"/>
              </w:tcPr>
              <w:p w:rsidR="00E65DD2" w:rsidRPr="005A37BD" w:rsidRDefault="00E65DD2" w:rsidP="002A69E9">
                <w:r w:rsidRPr="005A37BD">
                  <w:t xml:space="preserve"> </w:t>
                </w:r>
              </w:p>
            </w:tc>
          </w:sdtContent>
        </w:sdt>
      </w:tr>
    </w:tbl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A1107" w:rsidRPr="00C838DC" w:rsidTr="00BA1107">
        <w:trPr>
          <w:trHeight w:val="283"/>
        </w:trPr>
        <w:tc>
          <w:tcPr>
            <w:tcW w:w="284" w:type="dxa"/>
            <w:vMerge w:val="restart"/>
          </w:tcPr>
          <w:p w:rsidR="00BA1107" w:rsidRDefault="00BA1107" w:rsidP="00BA1107"/>
          <w:p w:rsidR="00BA1107" w:rsidRDefault="00BA1107" w:rsidP="00BA1107"/>
          <w:p w:rsidR="00BA1107" w:rsidRPr="00041B95" w:rsidRDefault="00BA1107" w:rsidP="00BA1107">
            <w:r>
              <w:t>17.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A1107" w:rsidRDefault="00BA1107" w:rsidP="00BA1107"/>
          <w:p w:rsidR="00BA1107" w:rsidRDefault="00BA1107" w:rsidP="00BA1107"/>
          <w:p w:rsidR="00BA1107" w:rsidRPr="00C838DC" w:rsidRDefault="0031742E" w:rsidP="00BA1107">
            <w:r>
              <w:t>Können Sie Ihren Beruf uneingeschränkt ausüben?</w:t>
            </w:r>
          </w:p>
        </w:tc>
        <w:tc>
          <w:tcPr>
            <w:tcW w:w="212" w:type="dxa"/>
            <w:shd w:val="clear" w:color="auto" w:fill="auto"/>
          </w:tcPr>
          <w:p w:rsidR="00BA1107" w:rsidRDefault="00BA1107" w:rsidP="00BA1107"/>
          <w:p w:rsidR="0031742E" w:rsidRDefault="0031742E" w:rsidP="00BA1107"/>
          <w:p w:rsidR="0031742E" w:rsidRPr="00C838DC" w:rsidRDefault="0031742E" w:rsidP="00BA1107"/>
        </w:tc>
        <w:tc>
          <w:tcPr>
            <w:tcW w:w="6450" w:type="dxa"/>
            <w:shd w:val="clear" w:color="auto" w:fill="auto"/>
          </w:tcPr>
          <w:p w:rsidR="00BA1107" w:rsidRDefault="00BA1107" w:rsidP="00BA1107"/>
          <w:p w:rsidR="0031742E" w:rsidRDefault="0031742E" w:rsidP="00BA1107"/>
          <w:p w:rsidR="00BA1107" w:rsidRPr="00C838DC" w:rsidRDefault="00BA1107" w:rsidP="00BA1107">
            <w:sdt>
              <w:sdtPr>
                <w:id w:val="-100296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1742E">
              <w:t xml:space="preserve"> Ja</w:t>
            </w:r>
            <w:r w:rsidRPr="00C838DC">
              <w:t xml:space="preserve">     </w:t>
            </w:r>
            <w:sdt>
              <w:sdtPr>
                <w:id w:val="-1162000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1742E">
              <w:t xml:space="preserve"> Nein, folgende Einschränkungen:</w:t>
            </w:r>
          </w:p>
        </w:tc>
      </w:tr>
      <w:tr w:rsidR="00BA1107" w:rsidRPr="00C838DC" w:rsidTr="00BA1107">
        <w:trPr>
          <w:trHeight w:val="283"/>
        </w:trPr>
        <w:tc>
          <w:tcPr>
            <w:tcW w:w="284" w:type="dxa"/>
            <w:vMerge/>
          </w:tcPr>
          <w:p w:rsidR="00BA1107" w:rsidRDefault="00BA1107" w:rsidP="00BA1107"/>
        </w:tc>
        <w:tc>
          <w:tcPr>
            <w:tcW w:w="2410" w:type="dxa"/>
            <w:vMerge/>
            <w:shd w:val="clear" w:color="auto" w:fill="auto"/>
          </w:tcPr>
          <w:p w:rsidR="00BA1107" w:rsidRPr="00E65DD2" w:rsidRDefault="00BA1107" w:rsidP="00BA1107"/>
        </w:tc>
        <w:tc>
          <w:tcPr>
            <w:tcW w:w="212" w:type="dxa"/>
            <w:shd w:val="clear" w:color="auto" w:fill="auto"/>
          </w:tcPr>
          <w:p w:rsidR="00BA1107" w:rsidRPr="00C838DC" w:rsidRDefault="00BA1107" w:rsidP="00BA1107"/>
        </w:tc>
        <w:tc>
          <w:tcPr>
            <w:tcW w:w="6450" w:type="dxa"/>
            <w:shd w:val="clear" w:color="auto" w:fill="auto"/>
          </w:tcPr>
          <w:p w:rsidR="00BA1107" w:rsidRDefault="00BA1107" w:rsidP="00BA1107"/>
        </w:tc>
      </w:tr>
      <w:tr w:rsidR="00BA1107" w:rsidTr="00BA1107">
        <w:trPr>
          <w:trHeight w:hRule="exact" w:val="621"/>
        </w:trPr>
        <w:tc>
          <w:tcPr>
            <w:tcW w:w="284" w:type="dxa"/>
            <w:vMerge/>
          </w:tcPr>
          <w:p w:rsidR="00BA1107" w:rsidRPr="00677CEE" w:rsidRDefault="00BA1107" w:rsidP="00BA1107"/>
        </w:tc>
        <w:tc>
          <w:tcPr>
            <w:tcW w:w="2410" w:type="dxa"/>
            <w:vMerge/>
            <w:shd w:val="clear" w:color="auto" w:fill="auto"/>
          </w:tcPr>
          <w:p w:rsidR="00BA1107" w:rsidRPr="00677CEE" w:rsidRDefault="00BA1107" w:rsidP="00BA1107"/>
        </w:tc>
        <w:tc>
          <w:tcPr>
            <w:tcW w:w="212" w:type="dxa"/>
            <w:shd w:val="clear" w:color="auto" w:fill="auto"/>
          </w:tcPr>
          <w:p w:rsidR="00BA1107" w:rsidRPr="00C838DC" w:rsidRDefault="00BA1107" w:rsidP="00BA1107"/>
        </w:tc>
        <w:sdt>
          <w:sdtPr>
            <w:id w:val="-1606186780"/>
            <w:placeholder>
              <w:docPart w:val="99B4BD5A532F4CE3BEBF70D0352C6B71"/>
            </w:placeholder>
          </w:sdtPr>
          <w:sdtContent>
            <w:bookmarkStart w:id="0" w:name="_GoBack" w:displacedByCustomXml="prev"/>
            <w:tc>
              <w:tcPr>
                <w:tcW w:w="6450" w:type="dxa"/>
                <w:shd w:val="clear" w:color="auto" w:fill="E9E9E9"/>
              </w:tcPr>
              <w:p w:rsidR="00BA1107" w:rsidRDefault="00BA1107" w:rsidP="00BA1107">
                <w:r>
                  <w:t xml:space="preserve"> </w:t>
                </w:r>
              </w:p>
            </w:tc>
            <w:bookmarkEnd w:id="0" w:displacedByCustomXml="next"/>
          </w:sdtContent>
        </w:sdt>
      </w:tr>
    </w:tbl>
    <w:p w:rsidR="00BA1107" w:rsidRDefault="00BA1107" w:rsidP="00BA1107">
      <w:pPr>
        <w:rPr>
          <w:b/>
        </w:rPr>
      </w:pPr>
    </w:p>
    <w:p w:rsidR="00E65DD2" w:rsidRDefault="00E65DD2" w:rsidP="0098489B">
      <w:pPr>
        <w:rPr>
          <w:b/>
        </w:rPr>
      </w:pPr>
    </w:p>
    <w:p w:rsidR="00E65DD2" w:rsidRDefault="00E65DD2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E65DD2" w:rsidRPr="00C838DC" w:rsidTr="002A69E9">
        <w:trPr>
          <w:trHeight w:val="283"/>
        </w:trPr>
        <w:tc>
          <w:tcPr>
            <w:tcW w:w="284" w:type="dxa"/>
            <w:vMerge w:val="restart"/>
          </w:tcPr>
          <w:p w:rsidR="00E65DD2" w:rsidRPr="00041B95" w:rsidRDefault="0031742E" w:rsidP="002A69E9">
            <w:r>
              <w:lastRenderedPageBreak/>
              <w:t>18</w:t>
            </w:r>
            <w:r w:rsidR="00E65DD2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65DD2" w:rsidRPr="00C838DC" w:rsidRDefault="00E65DD2" w:rsidP="002A69E9">
            <w:r w:rsidRPr="00E65DD2">
              <w:t>Benötigen Sie Hilfsmittel wie z.B. Einlagen, spezielle Schuhe oder einen Stock?</w:t>
            </w:r>
          </w:p>
        </w:tc>
        <w:tc>
          <w:tcPr>
            <w:tcW w:w="212" w:type="dxa"/>
            <w:shd w:val="clear" w:color="auto" w:fill="auto"/>
          </w:tcPr>
          <w:p w:rsidR="00E65DD2" w:rsidRPr="00C838DC" w:rsidRDefault="00E65DD2" w:rsidP="002A69E9"/>
        </w:tc>
        <w:tc>
          <w:tcPr>
            <w:tcW w:w="6450" w:type="dxa"/>
            <w:shd w:val="clear" w:color="auto" w:fill="auto"/>
          </w:tcPr>
          <w:p w:rsidR="00E65DD2" w:rsidRPr="00C838DC" w:rsidRDefault="00BA1107" w:rsidP="002A69E9">
            <w:sdt>
              <w:sdtPr>
                <w:id w:val="-1884782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5DD2" w:rsidRPr="00C838DC">
              <w:t xml:space="preserve"> Nein     </w:t>
            </w:r>
            <w:sdt>
              <w:sdtPr>
                <w:id w:val="-481310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5DD2">
              <w:t xml:space="preserve"> Ja, welche?</w:t>
            </w:r>
          </w:p>
        </w:tc>
      </w:tr>
      <w:tr w:rsidR="00E65DD2" w:rsidTr="00E65DD2">
        <w:trPr>
          <w:trHeight w:hRule="exact" w:val="621"/>
        </w:trPr>
        <w:tc>
          <w:tcPr>
            <w:tcW w:w="284" w:type="dxa"/>
            <w:vMerge/>
          </w:tcPr>
          <w:p w:rsidR="00E65DD2" w:rsidRPr="00677CEE" w:rsidRDefault="00E65DD2" w:rsidP="002A69E9"/>
        </w:tc>
        <w:tc>
          <w:tcPr>
            <w:tcW w:w="2410" w:type="dxa"/>
            <w:vMerge/>
            <w:shd w:val="clear" w:color="auto" w:fill="auto"/>
          </w:tcPr>
          <w:p w:rsidR="00E65DD2" w:rsidRPr="00677CEE" w:rsidRDefault="00E65DD2" w:rsidP="002A69E9"/>
        </w:tc>
        <w:tc>
          <w:tcPr>
            <w:tcW w:w="212" w:type="dxa"/>
            <w:shd w:val="clear" w:color="auto" w:fill="auto"/>
          </w:tcPr>
          <w:p w:rsidR="00E65DD2" w:rsidRPr="00C838DC" w:rsidRDefault="00E65DD2" w:rsidP="002A69E9"/>
        </w:tc>
        <w:sdt>
          <w:sdtPr>
            <w:id w:val="993763101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E65DD2" w:rsidRDefault="00731610" w:rsidP="002A69E9">
                <w:r>
                  <w:t xml:space="preserve"> </w:t>
                </w:r>
              </w:p>
            </w:tc>
          </w:sdtContent>
        </w:sdt>
      </w:tr>
    </w:tbl>
    <w:p w:rsidR="00731610" w:rsidRDefault="00731610" w:rsidP="0098489B">
      <w:pPr>
        <w:rPr>
          <w:b/>
        </w:rPr>
      </w:pPr>
    </w:p>
    <w:p w:rsidR="00731610" w:rsidRDefault="00731610">
      <w:pPr>
        <w:spacing w:line="240" w:lineRule="auto"/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E65DD2" w:rsidRPr="005A37BD" w:rsidTr="002A69E9">
        <w:trPr>
          <w:trHeight w:hRule="exact" w:val="284"/>
        </w:trPr>
        <w:tc>
          <w:tcPr>
            <w:tcW w:w="284" w:type="dxa"/>
            <w:vMerge w:val="restart"/>
          </w:tcPr>
          <w:p w:rsidR="00E65DD2" w:rsidRPr="005A37BD" w:rsidRDefault="00E65DD2" w:rsidP="002A69E9">
            <w:r w:rsidRPr="005A37BD">
              <w:t>1</w:t>
            </w:r>
            <w:r w:rsidR="0031742E">
              <w:t>9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65DD2" w:rsidRPr="005A37BD" w:rsidRDefault="00E65DD2" w:rsidP="002A69E9">
            <w:r w:rsidRPr="005A37BD">
              <w:t>Streben Sie einen Berufs- oder Arbeitsplatzwechsel an oder ist ein solcher aus medizinischen Gründen bereits erfolgt oder angeraten?</w:t>
            </w:r>
          </w:p>
        </w:tc>
        <w:tc>
          <w:tcPr>
            <w:tcW w:w="212" w:type="dxa"/>
            <w:shd w:val="clear" w:color="auto" w:fill="auto"/>
          </w:tcPr>
          <w:p w:rsidR="00E65DD2" w:rsidRPr="005A37BD" w:rsidRDefault="00E65DD2" w:rsidP="002A69E9"/>
        </w:tc>
        <w:tc>
          <w:tcPr>
            <w:tcW w:w="6450" w:type="dxa"/>
            <w:shd w:val="clear" w:color="auto" w:fill="auto"/>
          </w:tcPr>
          <w:p w:rsidR="00E65DD2" w:rsidRPr="005A37BD" w:rsidRDefault="00BA1107" w:rsidP="002A69E9">
            <w:sdt>
              <w:sdtPr>
                <w:id w:val="-1206404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E65DD2" w:rsidRPr="005A37BD">
              <w:t xml:space="preserve"> Nein     </w:t>
            </w:r>
            <w:sdt>
              <w:sdtPr>
                <w:id w:val="-780495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E65DD2" w:rsidRPr="005A37BD">
              <w:t xml:space="preserve"> Ja, empfohlene Tätigkeit?</w:t>
            </w:r>
          </w:p>
        </w:tc>
      </w:tr>
      <w:tr w:rsidR="00E65DD2" w:rsidRPr="005A37BD" w:rsidTr="002A69E9">
        <w:trPr>
          <w:trHeight w:hRule="exact" w:val="1052"/>
        </w:trPr>
        <w:tc>
          <w:tcPr>
            <w:tcW w:w="284" w:type="dxa"/>
            <w:vMerge/>
          </w:tcPr>
          <w:p w:rsidR="00E65DD2" w:rsidRPr="005A37BD" w:rsidRDefault="00E65DD2" w:rsidP="002A69E9"/>
        </w:tc>
        <w:tc>
          <w:tcPr>
            <w:tcW w:w="2410" w:type="dxa"/>
            <w:vMerge/>
            <w:shd w:val="clear" w:color="auto" w:fill="auto"/>
          </w:tcPr>
          <w:p w:rsidR="00E65DD2" w:rsidRPr="005A37BD" w:rsidRDefault="00E65DD2" w:rsidP="002A69E9"/>
        </w:tc>
        <w:tc>
          <w:tcPr>
            <w:tcW w:w="212" w:type="dxa"/>
            <w:shd w:val="clear" w:color="auto" w:fill="auto"/>
          </w:tcPr>
          <w:p w:rsidR="00E65DD2" w:rsidRPr="005A37BD" w:rsidRDefault="00E65DD2" w:rsidP="002A69E9"/>
        </w:tc>
        <w:sdt>
          <w:sdtPr>
            <w:id w:val="1805348345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E65DD2" w:rsidRPr="005A37BD" w:rsidRDefault="00731610" w:rsidP="002A69E9">
                <w:r>
                  <w:t xml:space="preserve"> </w:t>
                </w:r>
              </w:p>
            </w:tc>
          </w:sdtContent>
        </w:sdt>
      </w:tr>
    </w:tbl>
    <w:p w:rsidR="00E65DD2" w:rsidRDefault="00E65DD2" w:rsidP="00E65DD2">
      <w:pPr>
        <w:rPr>
          <w:b/>
        </w:rPr>
      </w:pPr>
    </w:p>
    <w:p w:rsidR="00E65DD2" w:rsidRDefault="00E65DD2" w:rsidP="00E65DD2">
      <w:pPr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E65DD2" w:rsidRPr="005A37BD" w:rsidTr="00E65DD2">
        <w:trPr>
          <w:trHeight w:hRule="exact" w:val="613"/>
        </w:trPr>
        <w:tc>
          <w:tcPr>
            <w:tcW w:w="284" w:type="dxa"/>
            <w:vMerge w:val="restart"/>
          </w:tcPr>
          <w:p w:rsidR="00E65DD2" w:rsidRPr="005A37BD" w:rsidRDefault="0031742E" w:rsidP="002A69E9">
            <w:r>
              <w:t>20</w:t>
            </w:r>
            <w:r w:rsidR="00E65DD2"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65DD2" w:rsidRPr="005A37BD" w:rsidRDefault="00E65DD2" w:rsidP="002A69E9">
            <w:r w:rsidRPr="00E65DD2">
              <w:t xml:space="preserve">Sind Sie in Ihrem Beruf </w:t>
            </w:r>
            <w:r w:rsidR="001C21D2">
              <w:br/>
            </w:r>
            <w:r w:rsidRPr="00E65DD2">
              <w:t>körperlich tätig?</w:t>
            </w:r>
          </w:p>
        </w:tc>
        <w:tc>
          <w:tcPr>
            <w:tcW w:w="212" w:type="dxa"/>
            <w:shd w:val="clear" w:color="auto" w:fill="auto"/>
          </w:tcPr>
          <w:p w:rsidR="00E65DD2" w:rsidRPr="005A37BD" w:rsidRDefault="00E65DD2" w:rsidP="002A69E9"/>
        </w:tc>
        <w:tc>
          <w:tcPr>
            <w:tcW w:w="6450" w:type="dxa"/>
            <w:shd w:val="clear" w:color="auto" w:fill="auto"/>
          </w:tcPr>
          <w:p w:rsidR="00E65DD2" w:rsidRPr="005A37BD" w:rsidRDefault="00BA1107" w:rsidP="002A69E9">
            <w:sdt>
              <w:sdtPr>
                <w:id w:val="1106393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E65DD2" w:rsidRPr="005A37BD">
              <w:t xml:space="preserve"> Nein     </w:t>
            </w:r>
            <w:sdt>
              <w:sdtPr>
                <w:id w:val="1004167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E65DD2" w:rsidRPr="005A37BD">
              <w:t xml:space="preserve"> Ja, </w:t>
            </w:r>
            <w:r w:rsidR="00E65DD2" w:rsidRPr="00E65DD2">
              <w:t xml:space="preserve">beschreiben Sie bitte Ihre derzeitige Tätigkeit und einen typischen </w:t>
            </w:r>
            <w:r w:rsidR="00E65DD2">
              <w:t xml:space="preserve">         </w:t>
            </w:r>
            <w:r w:rsidR="00E65DD2">
              <w:br/>
              <w:t xml:space="preserve">                  </w:t>
            </w:r>
            <w:r w:rsidR="00E65DD2" w:rsidRPr="00E65DD2">
              <w:t>Arbeitstag:</w:t>
            </w:r>
          </w:p>
        </w:tc>
      </w:tr>
      <w:tr w:rsidR="00E65DD2" w:rsidRPr="005A37BD" w:rsidTr="00E65DD2">
        <w:trPr>
          <w:trHeight w:hRule="exact" w:val="1558"/>
        </w:trPr>
        <w:tc>
          <w:tcPr>
            <w:tcW w:w="284" w:type="dxa"/>
            <w:vMerge/>
          </w:tcPr>
          <w:p w:rsidR="00E65DD2" w:rsidRPr="005A37BD" w:rsidRDefault="00E65DD2" w:rsidP="002A69E9"/>
        </w:tc>
        <w:tc>
          <w:tcPr>
            <w:tcW w:w="2410" w:type="dxa"/>
            <w:vMerge/>
            <w:shd w:val="clear" w:color="auto" w:fill="auto"/>
          </w:tcPr>
          <w:p w:rsidR="00E65DD2" w:rsidRPr="005A37BD" w:rsidRDefault="00E65DD2" w:rsidP="002A69E9"/>
        </w:tc>
        <w:tc>
          <w:tcPr>
            <w:tcW w:w="212" w:type="dxa"/>
            <w:shd w:val="clear" w:color="auto" w:fill="auto"/>
          </w:tcPr>
          <w:p w:rsidR="00E65DD2" w:rsidRPr="005A37BD" w:rsidRDefault="00E65DD2" w:rsidP="002A69E9"/>
        </w:tc>
        <w:sdt>
          <w:sdtPr>
            <w:id w:val="1130372383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E65DD2" w:rsidRPr="005A37BD" w:rsidRDefault="00731610" w:rsidP="002A69E9">
                <w:r>
                  <w:t xml:space="preserve"> </w:t>
                </w:r>
              </w:p>
            </w:tc>
          </w:sdtContent>
        </w:sdt>
      </w:tr>
    </w:tbl>
    <w:p w:rsidR="00E65DD2" w:rsidRDefault="00E65DD2" w:rsidP="00E65DD2">
      <w:pPr>
        <w:rPr>
          <w:b/>
        </w:rPr>
      </w:pPr>
    </w:p>
    <w:p w:rsidR="00731610" w:rsidRDefault="00731610" w:rsidP="00E65DD2">
      <w:pPr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E65DD2" w:rsidRPr="005A37BD" w:rsidTr="002A69E9">
        <w:trPr>
          <w:trHeight w:hRule="exact" w:val="284"/>
        </w:trPr>
        <w:tc>
          <w:tcPr>
            <w:tcW w:w="284" w:type="dxa"/>
            <w:vMerge w:val="restart"/>
          </w:tcPr>
          <w:p w:rsidR="00E65DD2" w:rsidRPr="005A37BD" w:rsidRDefault="0031742E" w:rsidP="002A69E9">
            <w:r>
              <w:t>21</w:t>
            </w:r>
            <w:r w:rsidR="00E65DD2"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65DD2" w:rsidRPr="005A37BD" w:rsidRDefault="00E65DD2" w:rsidP="002A69E9">
            <w:r w:rsidRPr="005A37BD">
              <w:t>Benutzen Sie einen Computer?</w:t>
            </w:r>
          </w:p>
        </w:tc>
        <w:tc>
          <w:tcPr>
            <w:tcW w:w="212" w:type="dxa"/>
            <w:shd w:val="clear" w:color="auto" w:fill="auto"/>
          </w:tcPr>
          <w:p w:rsidR="00E65DD2" w:rsidRPr="005A37BD" w:rsidRDefault="00E65DD2" w:rsidP="002A69E9"/>
        </w:tc>
        <w:tc>
          <w:tcPr>
            <w:tcW w:w="6450" w:type="dxa"/>
            <w:shd w:val="clear" w:color="auto" w:fill="auto"/>
          </w:tcPr>
          <w:p w:rsidR="00E65DD2" w:rsidRPr="005A37BD" w:rsidRDefault="00BA1107" w:rsidP="002A69E9">
            <w:sdt>
              <w:sdtPr>
                <w:id w:val="200445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E65DD2" w:rsidRPr="005A37BD">
              <w:t xml:space="preserve"> Nein     </w:t>
            </w:r>
            <w:sdt>
              <w:sdtPr>
                <w:id w:val="-27817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E65DD2" w:rsidRPr="005A37BD">
              <w:t xml:space="preserve"> Ja</w:t>
            </w:r>
            <w:r w:rsidR="00E65DD2">
              <w:t xml:space="preserve">, </w:t>
            </w:r>
            <w:r w:rsidR="00E65DD2" w:rsidRPr="004E4C5E">
              <w:t>wie viele Stunden pro Tag durchschnittlich?</w:t>
            </w:r>
          </w:p>
        </w:tc>
      </w:tr>
      <w:tr w:rsidR="00E65DD2" w:rsidRPr="005A37BD" w:rsidTr="002A69E9">
        <w:trPr>
          <w:trHeight w:hRule="exact" w:val="315"/>
        </w:trPr>
        <w:tc>
          <w:tcPr>
            <w:tcW w:w="284" w:type="dxa"/>
            <w:vMerge/>
          </w:tcPr>
          <w:p w:rsidR="00E65DD2" w:rsidRPr="005A37BD" w:rsidRDefault="00E65DD2" w:rsidP="002A69E9"/>
        </w:tc>
        <w:tc>
          <w:tcPr>
            <w:tcW w:w="2410" w:type="dxa"/>
            <w:vMerge/>
            <w:shd w:val="clear" w:color="auto" w:fill="auto"/>
          </w:tcPr>
          <w:p w:rsidR="00E65DD2" w:rsidRPr="005A37BD" w:rsidRDefault="00E65DD2" w:rsidP="002A69E9"/>
        </w:tc>
        <w:tc>
          <w:tcPr>
            <w:tcW w:w="212" w:type="dxa"/>
            <w:shd w:val="clear" w:color="auto" w:fill="auto"/>
          </w:tcPr>
          <w:p w:rsidR="00E65DD2" w:rsidRPr="005A37BD" w:rsidRDefault="00E65DD2" w:rsidP="002A69E9"/>
        </w:tc>
        <w:tc>
          <w:tcPr>
            <w:tcW w:w="6450" w:type="dxa"/>
            <w:shd w:val="clear" w:color="auto" w:fill="E9E9E9"/>
          </w:tcPr>
          <w:sdt>
            <w:sdtPr>
              <w:id w:val="225032823"/>
              <w:placeholder>
                <w:docPart w:val="3367EEE277054F9B9FEB3E6510FBFCEC"/>
              </w:placeholder>
              <w:text/>
            </w:sdtPr>
            <w:sdtContent>
              <w:p w:rsidR="00E65DD2" w:rsidRPr="005A37BD" w:rsidRDefault="00E65DD2" w:rsidP="002A69E9">
                <w:r w:rsidRPr="005A37BD">
                  <w:t xml:space="preserve"> </w:t>
                </w:r>
              </w:p>
            </w:sdtContent>
          </w:sdt>
        </w:tc>
      </w:tr>
    </w:tbl>
    <w:p w:rsidR="00E65DD2" w:rsidRDefault="00E65DD2" w:rsidP="00E65DD2">
      <w:pPr>
        <w:rPr>
          <w:b/>
        </w:rPr>
      </w:pPr>
    </w:p>
    <w:p w:rsidR="00731610" w:rsidRDefault="00731610" w:rsidP="00E65DD2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E65DD2" w:rsidRPr="00C838DC" w:rsidTr="002A69E9">
        <w:trPr>
          <w:trHeight w:val="785"/>
        </w:trPr>
        <w:tc>
          <w:tcPr>
            <w:tcW w:w="284" w:type="dxa"/>
          </w:tcPr>
          <w:p w:rsidR="00E65DD2" w:rsidRPr="00041B95" w:rsidRDefault="0031742E" w:rsidP="002A69E9">
            <w:r>
              <w:t>22</w:t>
            </w:r>
            <w:r w:rsidR="00E65DD2">
              <w:t>.</w:t>
            </w:r>
          </w:p>
        </w:tc>
        <w:tc>
          <w:tcPr>
            <w:tcW w:w="2410" w:type="dxa"/>
            <w:shd w:val="clear" w:color="auto" w:fill="auto"/>
          </w:tcPr>
          <w:p w:rsidR="00E65DD2" w:rsidRDefault="00E65DD2" w:rsidP="00E65DD2">
            <w:r>
              <w:t>Wie viele Stunden pro Tag</w:t>
            </w:r>
          </w:p>
          <w:p w:rsidR="00E65DD2" w:rsidRDefault="00E65DD2" w:rsidP="00E65DD2">
            <w:r>
              <w:t>stehen oder gehen Sie</w:t>
            </w:r>
          </w:p>
          <w:p w:rsidR="00E65DD2" w:rsidRPr="00C838DC" w:rsidRDefault="00E65DD2" w:rsidP="00E65DD2">
            <w:r>
              <w:t>durchschnittlich?</w:t>
            </w:r>
          </w:p>
        </w:tc>
        <w:tc>
          <w:tcPr>
            <w:tcW w:w="212" w:type="dxa"/>
            <w:shd w:val="clear" w:color="auto" w:fill="auto"/>
          </w:tcPr>
          <w:p w:rsidR="00E65DD2" w:rsidRPr="00C838DC" w:rsidRDefault="00E65DD2" w:rsidP="002A69E9"/>
        </w:tc>
        <w:sdt>
          <w:sdtPr>
            <w:id w:val="2033611040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E65DD2" w:rsidRPr="00C838DC" w:rsidRDefault="00731610" w:rsidP="002A69E9">
                <w:r>
                  <w:t xml:space="preserve"> </w:t>
                </w:r>
              </w:p>
            </w:tc>
          </w:sdtContent>
        </w:sdt>
      </w:tr>
    </w:tbl>
    <w:p w:rsidR="00E65DD2" w:rsidRDefault="00E65DD2" w:rsidP="00E65DD2">
      <w:pPr>
        <w:rPr>
          <w:b/>
        </w:rPr>
      </w:pPr>
    </w:p>
    <w:p w:rsidR="00731610" w:rsidRDefault="00731610" w:rsidP="00E65DD2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E65DD2" w:rsidRPr="00C838DC" w:rsidTr="002A69E9">
        <w:trPr>
          <w:trHeight w:val="284"/>
        </w:trPr>
        <w:tc>
          <w:tcPr>
            <w:tcW w:w="284" w:type="dxa"/>
            <w:vMerge w:val="restart"/>
          </w:tcPr>
          <w:p w:rsidR="00E65DD2" w:rsidRPr="00041B95" w:rsidRDefault="0031742E" w:rsidP="002A69E9">
            <w:r>
              <w:t>23</w:t>
            </w:r>
            <w:r w:rsidR="00E65DD2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65DD2" w:rsidRDefault="00E65DD2" w:rsidP="00E65DD2">
            <w:r>
              <w:t>Müssen Sie regelmäßig schwer</w:t>
            </w:r>
          </w:p>
          <w:p w:rsidR="00E65DD2" w:rsidRDefault="00E65DD2" w:rsidP="00E65DD2">
            <w:r>
              <w:t>(mehr als 10 kg) heben oder</w:t>
            </w:r>
          </w:p>
          <w:p w:rsidR="00E65DD2" w:rsidRPr="00C838DC" w:rsidRDefault="00E65DD2" w:rsidP="00E65DD2">
            <w:r>
              <w:t>tragen?</w:t>
            </w:r>
          </w:p>
        </w:tc>
        <w:tc>
          <w:tcPr>
            <w:tcW w:w="212" w:type="dxa"/>
            <w:shd w:val="clear" w:color="auto" w:fill="auto"/>
          </w:tcPr>
          <w:p w:rsidR="00E65DD2" w:rsidRPr="00C838DC" w:rsidRDefault="00E65DD2" w:rsidP="002A69E9"/>
        </w:tc>
        <w:tc>
          <w:tcPr>
            <w:tcW w:w="6450" w:type="dxa"/>
            <w:shd w:val="clear" w:color="auto" w:fill="auto"/>
          </w:tcPr>
          <w:p w:rsidR="00E65DD2" w:rsidRPr="00C838DC" w:rsidRDefault="00BA1107" w:rsidP="002A69E9">
            <w:sdt>
              <w:sdtPr>
                <w:id w:val="571555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5DD2" w:rsidRPr="00C838DC">
              <w:t xml:space="preserve"> Nein     </w:t>
            </w:r>
            <w:sdt>
              <w:sdtPr>
                <w:id w:val="-1688663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5DD2">
              <w:t xml:space="preserve"> Ja, </w:t>
            </w:r>
            <w:r w:rsidR="00E65DD2" w:rsidRPr="00E65DD2">
              <w:t>welche Gegenstände werden bewegt?</w:t>
            </w:r>
          </w:p>
        </w:tc>
      </w:tr>
      <w:tr w:rsidR="00E65DD2" w:rsidTr="002A69E9">
        <w:trPr>
          <w:trHeight w:hRule="exact" w:val="668"/>
        </w:trPr>
        <w:tc>
          <w:tcPr>
            <w:tcW w:w="284" w:type="dxa"/>
            <w:vMerge/>
          </w:tcPr>
          <w:p w:rsidR="00E65DD2" w:rsidRPr="00677CEE" w:rsidRDefault="00E65DD2" w:rsidP="002A69E9"/>
        </w:tc>
        <w:tc>
          <w:tcPr>
            <w:tcW w:w="2410" w:type="dxa"/>
            <w:vMerge/>
            <w:shd w:val="clear" w:color="auto" w:fill="auto"/>
          </w:tcPr>
          <w:p w:rsidR="00E65DD2" w:rsidRPr="00677CEE" w:rsidRDefault="00E65DD2" w:rsidP="002A69E9"/>
        </w:tc>
        <w:tc>
          <w:tcPr>
            <w:tcW w:w="212" w:type="dxa"/>
            <w:shd w:val="clear" w:color="auto" w:fill="auto"/>
          </w:tcPr>
          <w:p w:rsidR="00E65DD2" w:rsidRPr="00C838DC" w:rsidRDefault="00E65DD2" w:rsidP="002A69E9"/>
        </w:tc>
        <w:sdt>
          <w:sdtPr>
            <w:id w:val="891160133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E65DD2" w:rsidRDefault="00731610" w:rsidP="002A69E9">
                <w:r>
                  <w:t xml:space="preserve"> </w:t>
                </w:r>
              </w:p>
            </w:tc>
          </w:sdtContent>
        </w:sdt>
      </w:tr>
      <w:tr w:rsidR="00E65DD2" w:rsidTr="002A69E9">
        <w:trPr>
          <w:trHeight w:hRule="exact" w:val="57"/>
        </w:trPr>
        <w:tc>
          <w:tcPr>
            <w:tcW w:w="284" w:type="dxa"/>
            <w:vMerge/>
          </w:tcPr>
          <w:p w:rsidR="00E65DD2" w:rsidRPr="00677CEE" w:rsidRDefault="00E65DD2" w:rsidP="002A69E9"/>
        </w:tc>
        <w:tc>
          <w:tcPr>
            <w:tcW w:w="2410" w:type="dxa"/>
            <w:vMerge/>
            <w:shd w:val="clear" w:color="auto" w:fill="auto"/>
          </w:tcPr>
          <w:p w:rsidR="00E65DD2" w:rsidRPr="00677CEE" w:rsidRDefault="00E65DD2" w:rsidP="002A69E9"/>
        </w:tc>
        <w:tc>
          <w:tcPr>
            <w:tcW w:w="212" w:type="dxa"/>
            <w:shd w:val="clear" w:color="auto" w:fill="auto"/>
          </w:tcPr>
          <w:p w:rsidR="00E65DD2" w:rsidRPr="00C838DC" w:rsidRDefault="00E65DD2" w:rsidP="002A69E9"/>
        </w:tc>
        <w:tc>
          <w:tcPr>
            <w:tcW w:w="6450" w:type="dxa"/>
            <w:shd w:val="clear" w:color="auto" w:fill="auto"/>
          </w:tcPr>
          <w:p w:rsidR="00E65DD2" w:rsidRDefault="00E65DD2" w:rsidP="002A69E9"/>
        </w:tc>
      </w:tr>
      <w:tr w:rsidR="00E65DD2" w:rsidTr="002A69E9">
        <w:trPr>
          <w:trHeight w:hRule="exact" w:val="284"/>
        </w:trPr>
        <w:tc>
          <w:tcPr>
            <w:tcW w:w="284" w:type="dxa"/>
            <w:vMerge/>
          </w:tcPr>
          <w:p w:rsidR="00E65DD2" w:rsidRPr="00677CEE" w:rsidRDefault="00E65DD2" w:rsidP="002A69E9"/>
        </w:tc>
        <w:tc>
          <w:tcPr>
            <w:tcW w:w="2410" w:type="dxa"/>
            <w:vMerge/>
            <w:shd w:val="clear" w:color="auto" w:fill="auto"/>
          </w:tcPr>
          <w:p w:rsidR="00E65DD2" w:rsidRPr="00677CEE" w:rsidRDefault="00E65DD2" w:rsidP="002A69E9"/>
        </w:tc>
        <w:tc>
          <w:tcPr>
            <w:tcW w:w="212" w:type="dxa"/>
            <w:shd w:val="clear" w:color="auto" w:fill="auto"/>
          </w:tcPr>
          <w:p w:rsidR="00E65DD2" w:rsidRPr="00C838DC" w:rsidRDefault="00E65DD2" w:rsidP="002A69E9"/>
        </w:tc>
        <w:tc>
          <w:tcPr>
            <w:tcW w:w="6450" w:type="dxa"/>
            <w:shd w:val="clear" w:color="auto" w:fill="auto"/>
          </w:tcPr>
          <w:p w:rsidR="00E65DD2" w:rsidRDefault="00E65DD2" w:rsidP="002A69E9">
            <w:r w:rsidRPr="00E65DD2">
              <w:t>Wie oft müssen die Lasten pro Tag bewegt werden?</w:t>
            </w:r>
          </w:p>
        </w:tc>
      </w:tr>
      <w:tr w:rsidR="00E65DD2" w:rsidTr="002A69E9">
        <w:trPr>
          <w:trHeight w:hRule="exact" w:val="742"/>
        </w:trPr>
        <w:tc>
          <w:tcPr>
            <w:tcW w:w="284" w:type="dxa"/>
            <w:vMerge/>
          </w:tcPr>
          <w:p w:rsidR="00E65DD2" w:rsidRPr="00677CEE" w:rsidRDefault="00E65DD2" w:rsidP="002A69E9"/>
        </w:tc>
        <w:tc>
          <w:tcPr>
            <w:tcW w:w="2410" w:type="dxa"/>
            <w:vMerge/>
            <w:shd w:val="clear" w:color="auto" w:fill="auto"/>
          </w:tcPr>
          <w:p w:rsidR="00E65DD2" w:rsidRPr="00677CEE" w:rsidRDefault="00E65DD2" w:rsidP="002A69E9"/>
        </w:tc>
        <w:tc>
          <w:tcPr>
            <w:tcW w:w="212" w:type="dxa"/>
            <w:shd w:val="clear" w:color="auto" w:fill="auto"/>
          </w:tcPr>
          <w:p w:rsidR="00E65DD2" w:rsidRPr="00C838DC" w:rsidRDefault="00E65DD2" w:rsidP="002A69E9"/>
        </w:tc>
        <w:sdt>
          <w:sdtPr>
            <w:id w:val="-889807969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E65DD2" w:rsidRDefault="00731610" w:rsidP="002A69E9">
                <w:r>
                  <w:t xml:space="preserve"> </w:t>
                </w:r>
              </w:p>
            </w:tc>
          </w:sdtContent>
        </w:sdt>
      </w:tr>
    </w:tbl>
    <w:p w:rsidR="00E65DD2" w:rsidRDefault="00E65DD2" w:rsidP="00E65DD2">
      <w:pPr>
        <w:rPr>
          <w:b/>
        </w:rPr>
      </w:pPr>
    </w:p>
    <w:p w:rsidR="00731610" w:rsidRDefault="00731610" w:rsidP="00E65DD2">
      <w:pPr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E65DD2" w:rsidRPr="005A37BD" w:rsidTr="002A69E9">
        <w:trPr>
          <w:trHeight w:hRule="exact" w:val="284"/>
        </w:trPr>
        <w:tc>
          <w:tcPr>
            <w:tcW w:w="284" w:type="dxa"/>
            <w:vMerge w:val="restart"/>
          </w:tcPr>
          <w:p w:rsidR="00E65DD2" w:rsidRPr="005A37BD" w:rsidRDefault="0031742E" w:rsidP="002A69E9">
            <w:r>
              <w:t>24</w:t>
            </w:r>
            <w:r w:rsidR="00E65DD2"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65DD2" w:rsidRPr="005A37BD" w:rsidRDefault="00E65DD2" w:rsidP="002A69E9">
            <w:r>
              <w:t>Welcher Arzt ist am besten über die Erkrankung informiert?</w:t>
            </w:r>
          </w:p>
        </w:tc>
        <w:tc>
          <w:tcPr>
            <w:tcW w:w="212" w:type="dxa"/>
            <w:shd w:val="clear" w:color="auto" w:fill="auto"/>
          </w:tcPr>
          <w:p w:rsidR="00E65DD2" w:rsidRPr="005A37BD" w:rsidRDefault="00E65DD2" w:rsidP="002A69E9"/>
        </w:tc>
        <w:tc>
          <w:tcPr>
            <w:tcW w:w="6450" w:type="dxa"/>
            <w:shd w:val="clear" w:color="auto" w:fill="auto"/>
          </w:tcPr>
          <w:p w:rsidR="00E65DD2" w:rsidRPr="005A37BD" w:rsidRDefault="00E65DD2" w:rsidP="002A69E9">
            <w:r>
              <w:rPr>
                <w:rFonts w:ascii="Segoe UI Symbol" w:hAnsi="Segoe UI Symbol" w:cs="Segoe UI Symbol"/>
              </w:rPr>
              <w:t>Name und Anschrift des Arztes:</w:t>
            </w:r>
          </w:p>
        </w:tc>
      </w:tr>
      <w:tr w:rsidR="00E65DD2" w:rsidRPr="005A37BD" w:rsidTr="002A69E9">
        <w:trPr>
          <w:trHeight w:hRule="exact" w:val="1052"/>
        </w:trPr>
        <w:tc>
          <w:tcPr>
            <w:tcW w:w="284" w:type="dxa"/>
            <w:vMerge/>
          </w:tcPr>
          <w:p w:rsidR="00E65DD2" w:rsidRPr="005A37BD" w:rsidRDefault="00E65DD2" w:rsidP="002A69E9"/>
        </w:tc>
        <w:tc>
          <w:tcPr>
            <w:tcW w:w="2410" w:type="dxa"/>
            <w:vMerge/>
            <w:shd w:val="clear" w:color="auto" w:fill="auto"/>
          </w:tcPr>
          <w:p w:rsidR="00E65DD2" w:rsidRPr="005A37BD" w:rsidRDefault="00E65DD2" w:rsidP="002A69E9"/>
        </w:tc>
        <w:tc>
          <w:tcPr>
            <w:tcW w:w="212" w:type="dxa"/>
            <w:shd w:val="clear" w:color="auto" w:fill="auto"/>
          </w:tcPr>
          <w:p w:rsidR="00E65DD2" w:rsidRPr="005A37BD" w:rsidRDefault="00E65DD2" w:rsidP="002A69E9"/>
        </w:tc>
        <w:sdt>
          <w:sdtPr>
            <w:id w:val="2012253479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E65DD2" w:rsidRPr="005A37BD" w:rsidRDefault="00731610" w:rsidP="002A69E9">
                <w:r>
                  <w:t xml:space="preserve"> </w:t>
                </w:r>
              </w:p>
            </w:tc>
          </w:sdtContent>
        </w:sdt>
      </w:tr>
    </w:tbl>
    <w:p w:rsidR="008E580A" w:rsidRDefault="008E580A" w:rsidP="00E65DD2">
      <w:pPr>
        <w:rPr>
          <w:b/>
        </w:rPr>
      </w:pPr>
    </w:p>
    <w:sectPr w:rsidR="008E580A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1C3" w:rsidRDefault="00F911C3" w:rsidP="002A7F66">
      <w:pPr>
        <w:spacing w:line="240" w:lineRule="auto"/>
      </w:pPr>
      <w:r>
        <w:separator/>
      </w:r>
    </w:p>
  </w:endnote>
  <w:endnote w:type="continuationSeparator" w:id="0">
    <w:p w:rsidR="00F911C3" w:rsidRDefault="00F911C3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107" w:rsidRPr="00C21F11" w:rsidRDefault="00BA1107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A.172.0518</w:t>
    </w:r>
    <w:r>
      <w:rPr>
        <w:sz w:val="10"/>
        <w:szCs w:val="10"/>
      </w:rPr>
      <w:tab/>
    </w:r>
    <w:r>
      <w:rPr>
        <w:sz w:val="10"/>
        <w:szCs w:val="10"/>
      </w:rPr>
      <w:tab/>
    </w:r>
    <w:r w:rsidRPr="00C21F11">
      <w:rPr>
        <w:rStyle w:val="Zeichenklein"/>
      </w:rPr>
      <w:fldChar w:fldCharType="begin"/>
    </w:r>
    <w:r w:rsidRPr="00C21F11">
      <w:rPr>
        <w:rStyle w:val="Zeichenklein"/>
      </w:rPr>
      <w:instrText>PAGE   \* MERGEFORMAT</w:instrText>
    </w:r>
    <w:r w:rsidRPr="00C21F11">
      <w:rPr>
        <w:rStyle w:val="Zeichenklein"/>
      </w:rPr>
      <w:fldChar w:fldCharType="separate"/>
    </w:r>
    <w:r w:rsidR="00827793">
      <w:rPr>
        <w:rStyle w:val="Zeichenklein"/>
        <w:noProof/>
      </w:rPr>
      <w:t>5</w:t>
    </w:r>
    <w:r w:rsidRPr="00C21F11">
      <w:rPr>
        <w:rStyle w:val="Zeichenklein"/>
      </w:rPr>
      <w:fldChar w:fldCharType="end"/>
    </w:r>
    <w:r>
      <w:rPr>
        <w:rStyle w:val="Zeichenklein"/>
      </w:rPr>
      <w:t xml:space="preserve"> von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1C3" w:rsidRDefault="00F911C3" w:rsidP="002A7F66">
      <w:pPr>
        <w:spacing w:line="240" w:lineRule="auto"/>
      </w:pPr>
      <w:r>
        <w:separator/>
      </w:r>
    </w:p>
  </w:footnote>
  <w:footnote w:type="continuationSeparator" w:id="0">
    <w:p w:rsidR="00F911C3" w:rsidRDefault="00F911C3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107" w:rsidRDefault="00BA1107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A1107" w:rsidRDefault="00BA1107">
    <w:pPr>
      <w:pStyle w:val="Kopfzeile"/>
    </w:pPr>
  </w:p>
  <w:p w:rsidR="00BA1107" w:rsidRDefault="00BA1107">
    <w:pPr>
      <w:pStyle w:val="Kopfzeile"/>
    </w:pPr>
  </w:p>
  <w:p w:rsidR="00BA1107" w:rsidRDefault="00BA1107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131078" w:nlCheck="1" w:checkStyle="0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CRt64wAMzV4Qxmp8TvSKzeMV+U2bmmqF9k09laH0uIh5L9l7vzk2HWhmdmre8VpL/xhmMQWe733U9HVazYQBIA==" w:salt="Gv1JyCiWoa8NFv77DMJukg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EA8"/>
    <w:rsid w:val="000049F0"/>
    <w:rsid w:val="00004E98"/>
    <w:rsid w:val="00011DCE"/>
    <w:rsid w:val="000150A5"/>
    <w:rsid w:val="00016F58"/>
    <w:rsid w:val="00020D86"/>
    <w:rsid w:val="00030D69"/>
    <w:rsid w:val="00034AFA"/>
    <w:rsid w:val="000376F5"/>
    <w:rsid w:val="00041B95"/>
    <w:rsid w:val="00045442"/>
    <w:rsid w:val="00050164"/>
    <w:rsid w:val="00050B9D"/>
    <w:rsid w:val="0005281C"/>
    <w:rsid w:val="0006121E"/>
    <w:rsid w:val="000668CA"/>
    <w:rsid w:val="00072A17"/>
    <w:rsid w:val="000743AC"/>
    <w:rsid w:val="000746E1"/>
    <w:rsid w:val="0009020D"/>
    <w:rsid w:val="000932B5"/>
    <w:rsid w:val="000A2FCD"/>
    <w:rsid w:val="000A4BFA"/>
    <w:rsid w:val="000A70A7"/>
    <w:rsid w:val="000B191E"/>
    <w:rsid w:val="000C0FA9"/>
    <w:rsid w:val="000C4EC5"/>
    <w:rsid w:val="000E0BE0"/>
    <w:rsid w:val="000E19C3"/>
    <w:rsid w:val="000F2C2F"/>
    <w:rsid w:val="000F647C"/>
    <w:rsid w:val="00112726"/>
    <w:rsid w:val="00112A52"/>
    <w:rsid w:val="001173E3"/>
    <w:rsid w:val="001200DA"/>
    <w:rsid w:val="00120C71"/>
    <w:rsid w:val="0012338F"/>
    <w:rsid w:val="001277A9"/>
    <w:rsid w:val="00133E47"/>
    <w:rsid w:val="00137BD5"/>
    <w:rsid w:val="001404C2"/>
    <w:rsid w:val="001471E4"/>
    <w:rsid w:val="00154DE3"/>
    <w:rsid w:val="00155FE6"/>
    <w:rsid w:val="00161953"/>
    <w:rsid w:val="00171F84"/>
    <w:rsid w:val="001723ED"/>
    <w:rsid w:val="001850DA"/>
    <w:rsid w:val="00187D67"/>
    <w:rsid w:val="0019659D"/>
    <w:rsid w:val="001A2DA0"/>
    <w:rsid w:val="001A44AC"/>
    <w:rsid w:val="001C21D2"/>
    <w:rsid w:val="001C6B52"/>
    <w:rsid w:val="001C6BB5"/>
    <w:rsid w:val="001D5B79"/>
    <w:rsid w:val="001D5CE6"/>
    <w:rsid w:val="001E69C0"/>
    <w:rsid w:val="001E71E8"/>
    <w:rsid w:val="001E7EC3"/>
    <w:rsid w:val="00204CB6"/>
    <w:rsid w:val="00205600"/>
    <w:rsid w:val="00210A31"/>
    <w:rsid w:val="0021320B"/>
    <w:rsid w:val="00226438"/>
    <w:rsid w:val="002334DD"/>
    <w:rsid w:val="00234C21"/>
    <w:rsid w:val="00235652"/>
    <w:rsid w:val="00237FAC"/>
    <w:rsid w:val="00240002"/>
    <w:rsid w:val="00246ECD"/>
    <w:rsid w:val="00257630"/>
    <w:rsid w:val="00266837"/>
    <w:rsid w:val="00270A1B"/>
    <w:rsid w:val="00273182"/>
    <w:rsid w:val="002739F3"/>
    <w:rsid w:val="00273C24"/>
    <w:rsid w:val="00292F25"/>
    <w:rsid w:val="002938FF"/>
    <w:rsid w:val="002A3CB2"/>
    <w:rsid w:val="002A69E9"/>
    <w:rsid w:val="002A7F66"/>
    <w:rsid w:val="002B13CE"/>
    <w:rsid w:val="002C16FF"/>
    <w:rsid w:val="002C2E85"/>
    <w:rsid w:val="002D3305"/>
    <w:rsid w:val="002E1A1A"/>
    <w:rsid w:val="002E1FE4"/>
    <w:rsid w:val="002E53B8"/>
    <w:rsid w:val="002E61E4"/>
    <w:rsid w:val="002F42B8"/>
    <w:rsid w:val="00305575"/>
    <w:rsid w:val="00315600"/>
    <w:rsid w:val="0031742E"/>
    <w:rsid w:val="00317738"/>
    <w:rsid w:val="00321031"/>
    <w:rsid w:val="003243D3"/>
    <w:rsid w:val="00325DF4"/>
    <w:rsid w:val="00335360"/>
    <w:rsid w:val="003470FF"/>
    <w:rsid w:val="0035084D"/>
    <w:rsid w:val="003569E3"/>
    <w:rsid w:val="00364344"/>
    <w:rsid w:val="003746BF"/>
    <w:rsid w:val="00374843"/>
    <w:rsid w:val="00376A72"/>
    <w:rsid w:val="003936BE"/>
    <w:rsid w:val="00394BC2"/>
    <w:rsid w:val="00395100"/>
    <w:rsid w:val="00397908"/>
    <w:rsid w:val="003A20AE"/>
    <w:rsid w:val="003A626E"/>
    <w:rsid w:val="003A6A95"/>
    <w:rsid w:val="003A7C1D"/>
    <w:rsid w:val="003B0E62"/>
    <w:rsid w:val="003B3DEB"/>
    <w:rsid w:val="003B5331"/>
    <w:rsid w:val="003C3934"/>
    <w:rsid w:val="003D33EA"/>
    <w:rsid w:val="003E20D2"/>
    <w:rsid w:val="00404EAA"/>
    <w:rsid w:val="00405DF5"/>
    <w:rsid w:val="004354E2"/>
    <w:rsid w:val="00435A6C"/>
    <w:rsid w:val="0044035E"/>
    <w:rsid w:val="004409B8"/>
    <w:rsid w:val="00440CF2"/>
    <w:rsid w:val="00447E2B"/>
    <w:rsid w:val="004614A3"/>
    <w:rsid w:val="00461E96"/>
    <w:rsid w:val="00473A46"/>
    <w:rsid w:val="00475DE3"/>
    <w:rsid w:val="00477494"/>
    <w:rsid w:val="00485A7E"/>
    <w:rsid w:val="00487D51"/>
    <w:rsid w:val="00495587"/>
    <w:rsid w:val="004A5656"/>
    <w:rsid w:val="004B0B76"/>
    <w:rsid w:val="004B1910"/>
    <w:rsid w:val="004C3DC9"/>
    <w:rsid w:val="004C5985"/>
    <w:rsid w:val="004C7A2E"/>
    <w:rsid w:val="004D25D6"/>
    <w:rsid w:val="004D6785"/>
    <w:rsid w:val="004E3978"/>
    <w:rsid w:val="004F138B"/>
    <w:rsid w:val="004F7DA8"/>
    <w:rsid w:val="00501BA9"/>
    <w:rsid w:val="00503FAE"/>
    <w:rsid w:val="00511421"/>
    <w:rsid w:val="00514C4E"/>
    <w:rsid w:val="005202C9"/>
    <w:rsid w:val="00527C4B"/>
    <w:rsid w:val="0053022A"/>
    <w:rsid w:val="00531821"/>
    <w:rsid w:val="00534041"/>
    <w:rsid w:val="00537FF9"/>
    <w:rsid w:val="005421D6"/>
    <w:rsid w:val="005538E9"/>
    <w:rsid w:val="005612F8"/>
    <w:rsid w:val="00570922"/>
    <w:rsid w:val="00573720"/>
    <w:rsid w:val="00581437"/>
    <w:rsid w:val="0058315A"/>
    <w:rsid w:val="005A35F3"/>
    <w:rsid w:val="005A7FCD"/>
    <w:rsid w:val="005B23CA"/>
    <w:rsid w:val="005C0F7B"/>
    <w:rsid w:val="005C1967"/>
    <w:rsid w:val="005C240D"/>
    <w:rsid w:val="005D16ED"/>
    <w:rsid w:val="005D79FF"/>
    <w:rsid w:val="006014F5"/>
    <w:rsid w:val="006026AF"/>
    <w:rsid w:val="006047C4"/>
    <w:rsid w:val="00605633"/>
    <w:rsid w:val="006056F6"/>
    <w:rsid w:val="00605A85"/>
    <w:rsid w:val="00607269"/>
    <w:rsid w:val="00610898"/>
    <w:rsid w:val="00611156"/>
    <w:rsid w:val="0061336C"/>
    <w:rsid w:val="00613471"/>
    <w:rsid w:val="0061364D"/>
    <w:rsid w:val="0061384A"/>
    <w:rsid w:val="00615F54"/>
    <w:rsid w:val="006210F5"/>
    <w:rsid w:val="00622356"/>
    <w:rsid w:val="0062574B"/>
    <w:rsid w:val="00627C7C"/>
    <w:rsid w:val="00640E53"/>
    <w:rsid w:val="00657178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B172C"/>
    <w:rsid w:val="006B6930"/>
    <w:rsid w:val="006B69BB"/>
    <w:rsid w:val="006C3E32"/>
    <w:rsid w:val="006C479A"/>
    <w:rsid w:val="006C4F3C"/>
    <w:rsid w:val="006D5063"/>
    <w:rsid w:val="006D5641"/>
    <w:rsid w:val="006D6674"/>
    <w:rsid w:val="006E355A"/>
    <w:rsid w:val="006E5E3D"/>
    <w:rsid w:val="006F0F8F"/>
    <w:rsid w:val="00702FBE"/>
    <w:rsid w:val="00710AFA"/>
    <w:rsid w:val="00711F9E"/>
    <w:rsid w:val="007257D5"/>
    <w:rsid w:val="00727538"/>
    <w:rsid w:val="00731610"/>
    <w:rsid w:val="00741989"/>
    <w:rsid w:val="00751B52"/>
    <w:rsid w:val="00760DDC"/>
    <w:rsid w:val="00763205"/>
    <w:rsid w:val="00763F17"/>
    <w:rsid w:val="007649B9"/>
    <w:rsid w:val="00764F56"/>
    <w:rsid w:val="00775729"/>
    <w:rsid w:val="00777483"/>
    <w:rsid w:val="007878D2"/>
    <w:rsid w:val="00792F11"/>
    <w:rsid w:val="007964A2"/>
    <w:rsid w:val="007A0CD8"/>
    <w:rsid w:val="007A1192"/>
    <w:rsid w:val="007B014D"/>
    <w:rsid w:val="007B301B"/>
    <w:rsid w:val="007B6C3B"/>
    <w:rsid w:val="007D3050"/>
    <w:rsid w:val="007E0178"/>
    <w:rsid w:val="007E1F6A"/>
    <w:rsid w:val="007F07A2"/>
    <w:rsid w:val="007F083B"/>
    <w:rsid w:val="007F0F96"/>
    <w:rsid w:val="007F283B"/>
    <w:rsid w:val="007F333F"/>
    <w:rsid w:val="007F7610"/>
    <w:rsid w:val="00810294"/>
    <w:rsid w:val="00811445"/>
    <w:rsid w:val="00812E53"/>
    <w:rsid w:val="00815295"/>
    <w:rsid w:val="00826884"/>
    <w:rsid w:val="00827793"/>
    <w:rsid w:val="0083426D"/>
    <w:rsid w:val="00834666"/>
    <w:rsid w:val="0084356F"/>
    <w:rsid w:val="008468C6"/>
    <w:rsid w:val="00847F95"/>
    <w:rsid w:val="00854E9C"/>
    <w:rsid w:val="00863AD8"/>
    <w:rsid w:val="00863FE7"/>
    <w:rsid w:val="008650D1"/>
    <w:rsid w:val="008678E3"/>
    <w:rsid w:val="00872199"/>
    <w:rsid w:val="008724BA"/>
    <w:rsid w:val="00875826"/>
    <w:rsid w:val="00877211"/>
    <w:rsid w:val="008808A3"/>
    <w:rsid w:val="00887B48"/>
    <w:rsid w:val="00887CA0"/>
    <w:rsid w:val="008919DD"/>
    <w:rsid w:val="00891C32"/>
    <w:rsid w:val="008C181F"/>
    <w:rsid w:val="008C3027"/>
    <w:rsid w:val="008C73CF"/>
    <w:rsid w:val="008D0289"/>
    <w:rsid w:val="008D1A02"/>
    <w:rsid w:val="008E4995"/>
    <w:rsid w:val="008E580A"/>
    <w:rsid w:val="008E6F57"/>
    <w:rsid w:val="008E74AC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34A0"/>
    <w:rsid w:val="0093504F"/>
    <w:rsid w:val="00942E9E"/>
    <w:rsid w:val="0094515E"/>
    <w:rsid w:val="00946BB5"/>
    <w:rsid w:val="009510AA"/>
    <w:rsid w:val="00951800"/>
    <w:rsid w:val="00952502"/>
    <w:rsid w:val="0096491F"/>
    <w:rsid w:val="00964AA4"/>
    <w:rsid w:val="0097249E"/>
    <w:rsid w:val="0097543E"/>
    <w:rsid w:val="009770AE"/>
    <w:rsid w:val="0098017D"/>
    <w:rsid w:val="0098183B"/>
    <w:rsid w:val="0098489B"/>
    <w:rsid w:val="00985AB2"/>
    <w:rsid w:val="00990905"/>
    <w:rsid w:val="00996E6E"/>
    <w:rsid w:val="009A122E"/>
    <w:rsid w:val="009A4562"/>
    <w:rsid w:val="009A47F6"/>
    <w:rsid w:val="009A7EDF"/>
    <w:rsid w:val="009B21C9"/>
    <w:rsid w:val="009C0572"/>
    <w:rsid w:val="009C0F25"/>
    <w:rsid w:val="009C4BAD"/>
    <w:rsid w:val="009C5FFC"/>
    <w:rsid w:val="009D2C80"/>
    <w:rsid w:val="009D5E1B"/>
    <w:rsid w:val="009E078B"/>
    <w:rsid w:val="009E6C52"/>
    <w:rsid w:val="009F2591"/>
    <w:rsid w:val="00A036F3"/>
    <w:rsid w:val="00A06966"/>
    <w:rsid w:val="00A1329B"/>
    <w:rsid w:val="00A1567C"/>
    <w:rsid w:val="00A412D6"/>
    <w:rsid w:val="00A459A5"/>
    <w:rsid w:val="00A53CDD"/>
    <w:rsid w:val="00A56F59"/>
    <w:rsid w:val="00A60152"/>
    <w:rsid w:val="00A66168"/>
    <w:rsid w:val="00A76265"/>
    <w:rsid w:val="00A841D7"/>
    <w:rsid w:val="00A87C4F"/>
    <w:rsid w:val="00A93ED0"/>
    <w:rsid w:val="00A93FD2"/>
    <w:rsid w:val="00A96928"/>
    <w:rsid w:val="00AA4085"/>
    <w:rsid w:val="00AA5022"/>
    <w:rsid w:val="00AA7C34"/>
    <w:rsid w:val="00AB4EA8"/>
    <w:rsid w:val="00AC7F85"/>
    <w:rsid w:val="00AD4844"/>
    <w:rsid w:val="00AD546D"/>
    <w:rsid w:val="00AE281A"/>
    <w:rsid w:val="00AF23E8"/>
    <w:rsid w:val="00B063D0"/>
    <w:rsid w:val="00B12E74"/>
    <w:rsid w:val="00B13113"/>
    <w:rsid w:val="00B169C2"/>
    <w:rsid w:val="00B16C7D"/>
    <w:rsid w:val="00B27C91"/>
    <w:rsid w:val="00B32245"/>
    <w:rsid w:val="00B32B53"/>
    <w:rsid w:val="00B33469"/>
    <w:rsid w:val="00B41512"/>
    <w:rsid w:val="00B45772"/>
    <w:rsid w:val="00B56EC3"/>
    <w:rsid w:val="00B625DF"/>
    <w:rsid w:val="00B765DC"/>
    <w:rsid w:val="00B7689E"/>
    <w:rsid w:val="00B807DA"/>
    <w:rsid w:val="00B85C03"/>
    <w:rsid w:val="00B85E28"/>
    <w:rsid w:val="00B938C3"/>
    <w:rsid w:val="00BA1107"/>
    <w:rsid w:val="00BA350D"/>
    <w:rsid w:val="00BB0362"/>
    <w:rsid w:val="00BB410D"/>
    <w:rsid w:val="00BB4512"/>
    <w:rsid w:val="00BD1619"/>
    <w:rsid w:val="00BD2403"/>
    <w:rsid w:val="00BD582E"/>
    <w:rsid w:val="00BD5D65"/>
    <w:rsid w:val="00BE5838"/>
    <w:rsid w:val="00BE77C0"/>
    <w:rsid w:val="00BF19F9"/>
    <w:rsid w:val="00BF39DD"/>
    <w:rsid w:val="00BF4321"/>
    <w:rsid w:val="00BF657F"/>
    <w:rsid w:val="00C0284F"/>
    <w:rsid w:val="00C050CD"/>
    <w:rsid w:val="00C109D4"/>
    <w:rsid w:val="00C10C8F"/>
    <w:rsid w:val="00C155B3"/>
    <w:rsid w:val="00C21F11"/>
    <w:rsid w:val="00C35637"/>
    <w:rsid w:val="00C408FD"/>
    <w:rsid w:val="00C44B0D"/>
    <w:rsid w:val="00C44CBF"/>
    <w:rsid w:val="00C512C2"/>
    <w:rsid w:val="00C529B4"/>
    <w:rsid w:val="00C60643"/>
    <w:rsid w:val="00C7084B"/>
    <w:rsid w:val="00C713E1"/>
    <w:rsid w:val="00C76522"/>
    <w:rsid w:val="00C77370"/>
    <w:rsid w:val="00C838DC"/>
    <w:rsid w:val="00C90912"/>
    <w:rsid w:val="00C937FA"/>
    <w:rsid w:val="00C953CF"/>
    <w:rsid w:val="00CA0920"/>
    <w:rsid w:val="00CA1665"/>
    <w:rsid w:val="00CA3C83"/>
    <w:rsid w:val="00CA6015"/>
    <w:rsid w:val="00CB1FF0"/>
    <w:rsid w:val="00CB4015"/>
    <w:rsid w:val="00CC2BF1"/>
    <w:rsid w:val="00CC73E1"/>
    <w:rsid w:val="00CD25E8"/>
    <w:rsid w:val="00CD35C4"/>
    <w:rsid w:val="00CD5ABA"/>
    <w:rsid w:val="00CF0F3B"/>
    <w:rsid w:val="00CF3A4D"/>
    <w:rsid w:val="00CF4262"/>
    <w:rsid w:val="00D006BD"/>
    <w:rsid w:val="00D042A5"/>
    <w:rsid w:val="00D135E4"/>
    <w:rsid w:val="00D23BE4"/>
    <w:rsid w:val="00D2681C"/>
    <w:rsid w:val="00D50630"/>
    <w:rsid w:val="00D5129F"/>
    <w:rsid w:val="00D52669"/>
    <w:rsid w:val="00D55812"/>
    <w:rsid w:val="00D73112"/>
    <w:rsid w:val="00D73FDD"/>
    <w:rsid w:val="00D74B53"/>
    <w:rsid w:val="00D85B62"/>
    <w:rsid w:val="00D90943"/>
    <w:rsid w:val="00D96D31"/>
    <w:rsid w:val="00DA02EC"/>
    <w:rsid w:val="00DA10D6"/>
    <w:rsid w:val="00DA214B"/>
    <w:rsid w:val="00DA2792"/>
    <w:rsid w:val="00DA37D3"/>
    <w:rsid w:val="00DB22FD"/>
    <w:rsid w:val="00DD1CDB"/>
    <w:rsid w:val="00DD73B0"/>
    <w:rsid w:val="00DF403C"/>
    <w:rsid w:val="00E000FA"/>
    <w:rsid w:val="00E00C0B"/>
    <w:rsid w:val="00E02A5A"/>
    <w:rsid w:val="00E23695"/>
    <w:rsid w:val="00E240D0"/>
    <w:rsid w:val="00E25724"/>
    <w:rsid w:val="00E30134"/>
    <w:rsid w:val="00E472D8"/>
    <w:rsid w:val="00E47E85"/>
    <w:rsid w:val="00E612A0"/>
    <w:rsid w:val="00E6381E"/>
    <w:rsid w:val="00E65745"/>
    <w:rsid w:val="00E65DD2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2C7E"/>
    <w:rsid w:val="00EE5F3C"/>
    <w:rsid w:val="00EE61C4"/>
    <w:rsid w:val="00EF0FC0"/>
    <w:rsid w:val="00EF2CE3"/>
    <w:rsid w:val="00F043C5"/>
    <w:rsid w:val="00F10125"/>
    <w:rsid w:val="00F11281"/>
    <w:rsid w:val="00F121BE"/>
    <w:rsid w:val="00F278B0"/>
    <w:rsid w:val="00F27EA2"/>
    <w:rsid w:val="00F43E47"/>
    <w:rsid w:val="00F6096C"/>
    <w:rsid w:val="00F6616C"/>
    <w:rsid w:val="00F67F1C"/>
    <w:rsid w:val="00F73C23"/>
    <w:rsid w:val="00F80DB5"/>
    <w:rsid w:val="00F82149"/>
    <w:rsid w:val="00F825A8"/>
    <w:rsid w:val="00F911C3"/>
    <w:rsid w:val="00F937AA"/>
    <w:rsid w:val="00F96D9A"/>
    <w:rsid w:val="00F97ED0"/>
    <w:rsid w:val="00FA58AB"/>
    <w:rsid w:val="00FB02DF"/>
    <w:rsid w:val="00FB7ED3"/>
    <w:rsid w:val="00FD254C"/>
    <w:rsid w:val="00FD261D"/>
    <w:rsid w:val="00FD398C"/>
    <w:rsid w:val="00FE22F1"/>
    <w:rsid w:val="00FE2F30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3417613"/>
  <w15:docId w15:val="{8042349A-B956-4FC8-AC61-5E123663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049F0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4F138B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ellenraster11">
    <w:name w:val="Tabellenraster11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2">
    <w:name w:val="Tabellenraster12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3D593A-E111-4B84-9619-2B5986A41709}"/>
      </w:docPartPr>
      <w:docPartBody>
        <w:p w:rsidR="00257B6F" w:rsidRDefault="00257B6F"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007DF8AF6F4A688212264820F04B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87D221-7278-4BEE-8DA0-856E0D0BFA8C}"/>
      </w:docPartPr>
      <w:docPartBody>
        <w:p w:rsidR="00773FC8" w:rsidRDefault="00025DB2" w:rsidP="00025DB2">
          <w:pPr>
            <w:pStyle w:val="60007DF8AF6F4A688212264820F04B37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9F6816B616F04EBCBF2DFC34649C43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031C7B-FF0E-4398-B788-C46AB1F757CB}"/>
      </w:docPartPr>
      <w:docPartBody>
        <w:p w:rsidR="00773FC8" w:rsidRDefault="00025DB2" w:rsidP="00025DB2">
          <w:pPr>
            <w:pStyle w:val="9F6816B616F04EBCBF2DFC34649C43A2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A323A3C12B25458DBC7A261D3C3B97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493BE2-A0BE-4C1E-AD51-867D22AB0F8A}"/>
      </w:docPartPr>
      <w:docPartBody>
        <w:p w:rsidR="00773FC8" w:rsidRDefault="00025DB2" w:rsidP="00025DB2">
          <w:pPr>
            <w:pStyle w:val="A323A3C12B25458DBC7A261D3C3B9773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01D3F6C245854935BCE0FE80625DB9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DDBB68-F83F-43AF-A492-A2ACBC308D64}"/>
      </w:docPartPr>
      <w:docPartBody>
        <w:p w:rsidR="00773FC8" w:rsidRDefault="00025DB2" w:rsidP="00025DB2">
          <w:pPr>
            <w:pStyle w:val="01D3F6C245854935BCE0FE80625DB909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DDF06F7F5F5D4906BA66A6A6C8D56A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892122-CF33-46A7-866F-44701FD2D462}"/>
      </w:docPartPr>
      <w:docPartBody>
        <w:p w:rsidR="00773FC8" w:rsidRDefault="00025DB2" w:rsidP="00025DB2">
          <w:pPr>
            <w:pStyle w:val="DDF06F7F5F5D4906BA66A6A6C8D56AFC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FDDBE16BDCAD43D79F77F11AD9D9FB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09544B-2178-4E91-8EDE-F5C63E8671B8}"/>
      </w:docPartPr>
      <w:docPartBody>
        <w:p w:rsidR="00773FC8" w:rsidRDefault="00025DB2" w:rsidP="00025DB2">
          <w:pPr>
            <w:pStyle w:val="FDDBE16BDCAD43D79F77F11AD9D9FB37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9281B456F5994B59B69E47A58236F8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8CE395-DABE-4910-BED8-A1BD6D707E4D}"/>
      </w:docPartPr>
      <w:docPartBody>
        <w:p w:rsidR="004D57EB" w:rsidRDefault="00025DB2" w:rsidP="00025DB2">
          <w:pPr>
            <w:pStyle w:val="9281B456F5994B59B69E47A58236F82D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AB90ABECF3841D9B18ECC5EB79C0D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F49738-9C45-4126-9E35-E185E3B48F2C}"/>
      </w:docPartPr>
      <w:docPartBody>
        <w:p w:rsidR="004D57EB" w:rsidRDefault="00025DB2" w:rsidP="00025DB2">
          <w:pPr>
            <w:pStyle w:val="0AB90ABECF3841D9B18ECC5EB79C0DBD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3D35A040B154E8F9A8F7912160702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C68B9E-F4A9-472D-AE6A-6BF55F38E368}"/>
      </w:docPartPr>
      <w:docPartBody>
        <w:p w:rsidR="004D57EB" w:rsidRDefault="00025DB2" w:rsidP="00025DB2">
          <w:pPr>
            <w:pStyle w:val="A3D35A040B154E8F9A8F791216070274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7D5B75B1FA740BABDEFE1FE6B30E5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D94E2B-8432-4406-A99A-2FAAA864832C}"/>
      </w:docPartPr>
      <w:docPartBody>
        <w:p w:rsidR="004D57EB" w:rsidRDefault="00025DB2" w:rsidP="00025DB2">
          <w:pPr>
            <w:pStyle w:val="D7D5B75B1FA740BABDEFE1FE6B30E590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0772C120C644A5E92E9C104F06A1C9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E81D702-71F4-4307-B6E3-76ECD92FA6CB}"/>
      </w:docPartPr>
      <w:docPartBody>
        <w:p w:rsidR="004D57EB" w:rsidRDefault="00025DB2" w:rsidP="00025DB2">
          <w:pPr>
            <w:pStyle w:val="20772C120C644A5E92E9C104F06A1C93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611F24D3B80413D8CDD8CDBDB7C74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5DE8B8-002F-4291-ADCC-D0883C060826}"/>
      </w:docPartPr>
      <w:docPartBody>
        <w:p w:rsidR="004D57EB" w:rsidRDefault="00025DB2" w:rsidP="00025DB2">
          <w:pPr>
            <w:pStyle w:val="E611F24D3B80413D8CDD8CDBDB7C74ED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ED998114EBE44A68200B4135A5016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97F6BC-CF37-4A7C-8220-841D3749AE61}"/>
      </w:docPartPr>
      <w:docPartBody>
        <w:p w:rsidR="004D57EB" w:rsidRDefault="00025DB2" w:rsidP="00025DB2">
          <w:pPr>
            <w:pStyle w:val="8ED998114EBE44A68200B4135A50169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CAFCC4D222D4BBF97D5EE93E9F824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2FC877-41DD-49EC-A1EB-6194EED95674}"/>
      </w:docPartPr>
      <w:docPartBody>
        <w:p w:rsidR="004D57EB" w:rsidRDefault="00025DB2" w:rsidP="00025DB2">
          <w:pPr>
            <w:pStyle w:val="1CAFCC4D222D4BBF97D5EE93E9F824A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F6E1906198544A1836D2DCFB021D7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467DA5-1367-46E5-A8E6-6ABAD9D1FF1A}"/>
      </w:docPartPr>
      <w:docPartBody>
        <w:p w:rsidR="004D57EB" w:rsidRDefault="00025DB2" w:rsidP="00025DB2">
          <w:pPr>
            <w:pStyle w:val="1F6E1906198544A1836D2DCFB021D77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537F840E3E04FE6ACBC286564E0B1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30AD0F-072D-4078-BF46-5DBE23E5DF36}"/>
      </w:docPartPr>
      <w:docPartBody>
        <w:p w:rsidR="004D57EB" w:rsidRDefault="00025DB2" w:rsidP="00025DB2">
          <w:pPr>
            <w:pStyle w:val="A537F840E3E04FE6ACBC286564E0B11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7CC1921EA844621849925DDDAC28B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84085C-E355-469A-96C9-413F3051AEA9}"/>
      </w:docPartPr>
      <w:docPartBody>
        <w:p w:rsidR="004D57EB" w:rsidRDefault="00025DB2" w:rsidP="00025DB2">
          <w:pPr>
            <w:pStyle w:val="B7CC1921EA844621849925DDDAC28BD5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61C81CCBE9E496D897C4C3337EA03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864CB6-8486-4961-8773-D3DB78D313AA}"/>
      </w:docPartPr>
      <w:docPartBody>
        <w:p w:rsidR="004D57EB" w:rsidRDefault="00025DB2" w:rsidP="00025DB2">
          <w:pPr>
            <w:pStyle w:val="161C81CCBE9E496D897C4C3337EA0328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D1C7F7ABF5241C9A8EFC5A74BD2B4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F510C2-DBD8-403E-8B21-221D5908C6BB}"/>
      </w:docPartPr>
      <w:docPartBody>
        <w:p w:rsidR="004D57EB" w:rsidRDefault="00025DB2" w:rsidP="00025DB2">
          <w:pPr>
            <w:pStyle w:val="FD1C7F7ABF5241C9A8EFC5A74BD2B433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7A0F4B1C8BC420898535809C1E4A5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9B6643-E602-4BAB-B1FA-C68DD3EB59C8}"/>
      </w:docPartPr>
      <w:docPartBody>
        <w:p w:rsidR="004D57EB" w:rsidRDefault="00025DB2" w:rsidP="00025DB2">
          <w:pPr>
            <w:pStyle w:val="07A0F4B1C8BC420898535809C1E4A52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66E85E5B1E548B88AA0C216AAC563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E46C36-2801-4154-A605-A7E604DD7AF4}"/>
      </w:docPartPr>
      <w:docPartBody>
        <w:p w:rsidR="004D57EB" w:rsidRDefault="00025DB2" w:rsidP="00025DB2">
          <w:pPr>
            <w:pStyle w:val="866E85E5B1E548B88AA0C216AAC563D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DE583F7B5654412A495241786E3D8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342E28-94DF-49DD-A516-51096438B4FA}"/>
      </w:docPartPr>
      <w:docPartBody>
        <w:p w:rsidR="004D57EB" w:rsidRDefault="00025DB2" w:rsidP="00025DB2">
          <w:pPr>
            <w:pStyle w:val="0DE583F7B5654412A495241786E3D8E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9C92051B72041BDAE696B65746F11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F6A693-67A9-44D3-B31A-5A98BE6ECF8A}"/>
      </w:docPartPr>
      <w:docPartBody>
        <w:p w:rsidR="004D57EB" w:rsidRDefault="00025DB2" w:rsidP="00025DB2">
          <w:pPr>
            <w:pStyle w:val="29C92051B72041BDAE696B65746F113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016BC2F1DF24EC6A553832ACF77E8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8621E9-BF69-4B5D-9422-838C616493AC}"/>
      </w:docPartPr>
      <w:docPartBody>
        <w:p w:rsidR="004D57EB" w:rsidRDefault="00025DB2" w:rsidP="00025DB2">
          <w:pPr>
            <w:pStyle w:val="F016BC2F1DF24EC6A553832ACF77E81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14D5552538344659966EF6692D742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EB3689-08B2-43B4-AE73-38B05D792E05}"/>
      </w:docPartPr>
      <w:docPartBody>
        <w:p w:rsidR="004D57EB" w:rsidRDefault="00025DB2" w:rsidP="00025DB2">
          <w:pPr>
            <w:pStyle w:val="B14D5552538344659966EF6692D7428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F487DF599424E00B8F391D6B2DFB0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C75AFF-8373-4B09-95A9-9B484CB883DB}"/>
      </w:docPartPr>
      <w:docPartBody>
        <w:p w:rsidR="004D57EB" w:rsidRDefault="00025DB2" w:rsidP="00025DB2">
          <w:pPr>
            <w:pStyle w:val="5F487DF599424E00B8F391D6B2DFB0A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FBBA6C2158846568E9884F496780D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576EE7-97D5-408C-AD29-24B29178B404}"/>
      </w:docPartPr>
      <w:docPartBody>
        <w:p w:rsidR="004D57EB" w:rsidRDefault="00025DB2" w:rsidP="00025DB2">
          <w:pPr>
            <w:pStyle w:val="AFBBA6C2158846568E9884F496780D65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367EEE277054F9B9FEB3E6510FBFCE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9D5879-4739-42C0-8FEB-587F0572B58A}"/>
      </w:docPartPr>
      <w:docPartBody>
        <w:p w:rsidR="004D57EB" w:rsidRDefault="00025DB2" w:rsidP="00025DB2">
          <w:pPr>
            <w:pStyle w:val="3367EEE277054F9B9FEB3E6510FBFCE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8EE3748D4BD41A58A9C16D068524A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22A05B-0159-4C7F-A30F-51BBDCEEE8A9}"/>
      </w:docPartPr>
      <w:docPartBody>
        <w:p w:rsidR="009E563F" w:rsidRDefault="004B70B1" w:rsidP="004B70B1">
          <w:pPr>
            <w:pStyle w:val="E8EE3748D4BD41A58A9C16D068524A5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07AE01F8D144A23AFBC57A6A86234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5DB3F7-BF6B-4478-A1AD-1E2A62031A4A}"/>
      </w:docPartPr>
      <w:docPartBody>
        <w:p w:rsidR="009E563F" w:rsidRDefault="004B70B1" w:rsidP="004B70B1">
          <w:pPr>
            <w:pStyle w:val="807AE01F8D144A23AFBC57A6A862344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9B4BD5A532F4CE3BEBF70D0352C6B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629CD8-1FF4-4AA8-B673-6D04CF6587C6}"/>
      </w:docPartPr>
      <w:docPartBody>
        <w:p w:rsidR="001B7B26" w:rsidRDefault="001B7B26" w:rsidP="001B7B26">
          <w:pPr>
            <w:pStyle w:val="99B4BD5A532F4CE3BEBF70D0352C6B7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6A9"/>
    <w:rsid w:val="000068B3"/>
    <w:rsid w:val="00025DB2"/>
    <w:rsid w:val="001B1D80"/>
    <w:rsid w:val="001B7B26"/>
    <w:rsid w:val="00257B6F"/>
    <w:rsid w:val="002B22DB"/>
    <w:rsid w:val="00316164"/>
    <w:rsid w:val="0037525D"/>
    <w:rsid w:val="003D5996"/>
    <w:rsid w:val="00424B76"/>
    <w:rsid w:val="004B70B1"/>
    <w:rsid w:val="004D57EB"/>
    <w:rsid w:val="004E1991"/>
    <w:rsid w:val="00583018"/>
    <w:rsid w:val="006B4CB4"/>
    <w:rsid w:val="006D1EAB"/>
    <w:rsid w:val="007203BE"/>
    <w:rsid w:val="00773FC8"/>
    <w:rsid w:val="007868D2"/>
    <w:rsid w:val="007962FE"/>
    <w:rsid w:val="007E73A8"/>
    <w:rsid w:val="0081300B"/>
    <w:rsid w:val="008F2027"/>
    <w:rsid w:val="009626A9"/>
    <w:rsid w:val="009957AA"/>
    <w:rsid w:val="009E563F"/>
    <w:rsid w:val="00A05E17"/>
    <w:rsid w:val="00A135B7"/>
    <w:rsid w:val="00AB0A11"/>
    <w:rsid w:val="00AC4111"/>
    <w:rsid w:val="00AE3804"/>
    <w:rsid w:val="00C577F2"/>
    <w:rsid w:val="00C63B62"/>
    <w:rsid w:val="00D115A4"/>
    <w:rsid w:val="00D507FA"/>
    <w:rsid w:val="00E14EA9"/>
    <w:rsid w:val="00E21B0F"/>
    <w:rsid w:val="00E41479"/>
    <w:rsid w:val="00E444B9"/>
    <w:rsid w:val="00ED3A4B"/>
    <w:rsid w:val="00EF7069"/>
    <w:rsid w:val="00FA31FC"/>
    <w:rsid w:val="00FE4BC4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B7B26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0007DF8AF6F4A688212264820F04B37">
    <w:name w:val="60007DF8AF6F4A688212264820F04B37"/>
    <w:rsid w:val="00773FC8"/>
  </w:style>
  <w:style w:type="paragraph" w:customStyle="1" w:styleId="9F6816B616F04EBCBF2DFC34649C43A2">
    <w:name w:val="9F6816B616F04EBCBF2DFC34649C43A2"/>
    <w:rsid w:val="00773FC8"/>
  </w:style>
  <w:style w:type="paragraph" w:customStyle="1" w:styleId="6A0BC54A7F0D47569737FB7BB128D64D">
    <w:name w:val="6A0BC54A7F0D47569737FB7BB128D64D"/>
    <w:rsid w:val="00773FC8"/>
  </w:style>
  <w:style w:type="paragraph" w:customStyle="1" w:styleId="3C0DF5F827494190803ADB1C290509B0">
    <w:name w:val="3C0DF5F827494190803ADB1C290509B0"/>
    <w:rsid w:val="00773FC8"/>
  </w:style>
  <w:style w:type="paragraph" w:customStyle="1" w:styleId="0E8A5C600CED45E08440C88BABB16EED">
    <w:name w:val="0E8A5C600CED45E08440C88BABB16EED"/>
    <w:rsid w:val="00773FC8"/>
  </w:style>
  <w:style w:type="paragraph" w:customStyle="1" w:styleId="A323A3C12B25458DBC7A261D3C3B9773">
    <w:name w:val="A323A3C12B25458DBC7A261D3C3B9773"/>
    <w:rsid w:val="00773FC8"/>
  </w:style>
  <w:style w:type="paragraph" w:customStyle="1" w:styleId="01D3F6C245854935BCE0FE80625DB909">
    <w:name w:val="01D3F6C245854935BCE0FE80625DB909"/>
    <w:rsid w:val="00773FC8"/>
  </w:style>
  <w:style w:type="paragraph" w:customStyle="1" w:styleId="F486FFC3912A4A25B5558029EF4A346F">
    <w:name w:val="F486FFC3912A4A25B5558029EF4A346F"/>
    <w:rsid w:val="00773FC8"/>
  </w:style>
  <w:style w:type="paragraph" w:customStyle="1" w:styleId="DDF06F7F5F5D4906BA66A6A6C8D56AFC">
    <w:name w:val="DDF06F7F5F5D4906BA66A6A6C8D56AFC"/>
    <w:rsid w:val="00773FC8"/>
  </w:style>
  <w:style w:type="paragraph" w:customStyle="1" w:styleId="FDDBE16BDCAD43D79F77F11AD9D9FB37">
    <w:name w:val="FDDBE16BDCAD43D79F77F11AD9D9FB37"/>
    <w:rsid w:val="00773FC8"/>
  </w:style>
  <w:style w:type="paragraph" w:customStyle="1" w:styleId="61F52524ADED42028309E8F6BA3E98F9">
    <w:name w:val="61F52524ADED42028309E8F6BA3E98F9"/>
    <w:rsid w:val="00773FC8"/>
  </w:style>
  <w:style w:type="paragraph" w:customStyle="1" w:styleId="8611909324F841A0828FDEADF4FCF1AC">
    <w:name w:val="8611909324F841A0828FDEADF4FCF1AC"/>
    <w:rsid w:val="00773FC8"/>
  </w:style>
  <w:style w:type="paragraph" w:customStyle="1" w:styleId="2D7C3C3576594F3199C37690AA5C0F27">
    <w:name w:val="2D7C3C3576594F3199C37690AA5C0F27"/>
    <w:rsid w:val="00773FC8"/>
  </w:style>
  <w:style w:type="paragraph" w:customStyle="1" w:styleId="BBD7A55A669C4F9091C8FA16C4757062">
    <w:name w:val="BBD7A55A669C4F9091C8FA16C4757062"/>
    <w:rsid w:val="00773FC8"/>
  </w:style>
  <w:style w:type="paragraph" w:customStyle="1" w:styleId="4DD9E4BCBABA421B986BA3CB3873FFF7">
    <w:name w:val="4DD9E4BCBABA421B986BA3CB3873FFF7"/>
    <w:rsid w:val="00773FC8"/>
  </w:style>
  <w:style w:type="paragraph" w:customStyle="1" w:styleId="8D67AD29F6544A8AB502698B7A2F2D10">
    <w:name w:val="8D67AD29F6544A8AB502698B7A2F2D10"/>
    <w:rsid w:val="00773FC8"/>
  </w:style>
  <w:style w:type="paragraph" w:customStyle="1" w:styleId="D57F08D3E0F44A9F888D420A917393D2">
    <w:name w:val="D57F08D3E0F44A9F888D420A917393D2"/>
    <w:rsid w:val="00773FC8"/>
  </w:style>
  <w:style w:type="paragraph" w:customStyle="1" w:styleId="293F51BB4E774AFA9359D5DFE447C844">
    <w:name w:val="293F51BB4E774AFA9359D5DFE447C844"/>
    <w:rsid w:val="00773FC8"/>
  </w:style>
  <w:style w:type="paragraph" w:customStyle="1" w:styleId="514447C08AEC443993B7ABD6A9AED015">
    <w:name w:val="514447C08AEC443993B7ABD6A9AED015"/>
    <w:rsid w:val="00773FC8"/>
  </w:style>
  <w:style w:type="paragraph" w:customStyle="1" w:styleId="BC2885F3FE2D4D42A4F8AD64B70B3E1E">
    <w:name w:val="BC2885F3FE2D4D42A4F8AD64B70B3E1E"/>
    <w:rsid w:val="00773FC8"/>
  </w:style>
  <w:style w:type="paragraph" w:customStyle="1" w:styleId="8ECB63064EB24FB9B68FCBBD588AF5D7">
    <w:name w:val="8ECB63064EB24FB9B68FCBBD588AF5D7"/>
    <w:rsid w:val="00773FC8"/>
  </w:style>
  <w:style w:type="paragraph" w:customStyle="1" w:styleId="1B427C67269E4A96B3B2161AF883290B">
    <w:name w:val="1B427C67269E4A96B3B2161AF883290B"/>
    <w:rsid w:val="00773FC8"/>
  </w:style>
  <w:style w:type="paragraph" w:customStyle="1" w:styleId="333C2DAF9D5D438E96AA6D90077434EF">
    <w:name w:val="333C2DAF9D5D438E96AA6D90077434EF"/>
    <w:rsid w:val="00773FC8"/>
  </w:style>
  <w:style w:type="paragraph" w:customStyle="1" w:styleId="C1D0C5FBE88C4B00BB7B2DC595EA9C3F">
    <w:name w:val="C1D0C5FBE88C4B00BB7B2DC595EA9C3F"/>
    <w:rsid w:val="00773FC8"/>
  </w:style>
  <w:style w:type="paragraph" w:customStyle="1" w:styleId="A9C6D7B6E81D451EB5B531C535F7B65A">
    <w:name w:val="A9C6D7B6E81D451EB5B531C535F7B65A"/>
    <w:rsid w:val="00773FC8"/>
  </w:style>
  <w:style w:type="paragraph" w:customStyle="1" w:styleId="8FFE5BFFBC4941EFB3D3B6107BB03542">
    <w:name w:val="8FFE5BFFBC4941EFB3D3B6107BB03542"/>
    <w:rsid w:val="00773FC8"/>
  </w:style>
  <w:style w:type="paragraph" w:customStyle="1" w:styleId="4BA6B6E1403247E8957DCD656D083AF0">
    <w:name w:val="4BA6B6E1403247E8957DCD656D083AF0"/>
    <w:rsid w:val="00773FC8"/>
  </w:style>
  <w:style w:type="paragraph" w:customStyle="1" w:styleId="4B298026165D408B96773C88BE2E7045">
    <w:name w:val="4B298026165D408B96773C88BE2E7045"/>
    <w:rsid w:val="00773FC8"/>
  </w:style>
  <w:style w:type="paragraph" w:customStyle="1" w:styleId="27F2256EE4204FB9A3AF24BF3D8AF086">
    <w:name w:val="27F2256EE4204FB9A3AF24BF3D8AF086"/>
    <w:rsid w:val="00773FC8"/>
  </w:style>
  <w:style w:type="paragraph" w:customStyle="1" w:styleId="1651E5AAEB344773B2F61C665B9958FD">
    <w:name w:val="1651E5AAEB344773B2F61C665B9958FD"/>
    <w:rsid w:val="00773FC8"/>
  </w:style>
  <w:style w:type="paragraph" w:customStyle="1" w:styleId="4B21526A82C0417492103CF82C8A0669">
    <w:name w:val="4B21526A82C0417492103CF82C8A0669"/>
    <w:rsid w:val="00773FC8"/>
  </w:style>
  <w:style w:type="paragraph" w:customStyle="1" w:styleId="5B2EBB475A894A8BB3FDBC2574C2CC46">
    <w:name w:val="5B2EBB475A894A8BB3FDBC2574C2CC46"/>
    <w:rsid w:val="00773FC8"/>
  </w:style>
  <w:style w:type="paragraph" w:customStyle="1" w:styleId="9E67A78E91A54AF093DC6C0033E3CBFE">
    <w:name w:val="9E67A78E91A54AF093DC6C0033E3CBFE"/>
    <w:rsid w:val="00773FC8"/>
  </w:style>
  <w:style w:type="paragraph" w:customStyle="1" w:styleId="194853898F5D445784E9D196314D92CD">
    <w:name w:val="194853898F5D445784E9D196314D92CD"/>
    <w:rsid w:val="00773FC8"/>
  </w:style>
  <w:style w:type="paragraph" w:customStyle="1" w:styleId="C57169F7392E4E21922C838022A279C8">
    <w:name w:val="C57169F7392E4E21922C838022A279C8"/>
    <w:rsid w:val="00773FC8"/>
  </w:style>
  <w:style w:type="paragraph" w:customStyle="1" w:styleId="FBB4149677B241CC924D618A9E711AC6">
    <w:name w:val="FBB4149677B241CC924D618A9E711AC6"/>
    <w:rsid w:val="00773FC8"/>
  </w:style>
  <w:style w:type="paragraph" w:customStyle="1" w:styleId="D72A4F06622B4EC29322F2699C717314">
    <w:name w:val="D72A4F06622B4EC29322F2699C717314"/>
    <w:rsid w:val="00773FC8"/>
  </w:style>
  <w:style w:type="paragraph" w:customStyle="1" w:styleId="7F2273B8225E4731B6CB6F6D78D4927B">
    <w:name w:val="7F2273B8225E4731B6CB6F6D78D4927B"/>
    <w:rsid w:val="00773FC8"/>
  </w:style>
  <w:style w:type="paragraph" w:customStyle="1" w:styleId="1E9202FB08634EA6B1538048949256B2">
    <w:name w:val="1E9202FB08634EA6B1538048949256B2"/>
    <w:rsid w:val="00773FC8"/>
  </w:style>
  <w:style w:type="paragraph" w:customStyle="1" w:styleId="E74B983A219E447B83FC44102CF972C1">
    <w:name w:val="E74B983A219E447B83FC44102CF972C1"/>
    <w:rsid w:val="00773FC8"/>
  </w:style>
  <w:style w:type="paragraph" w:customStyle="1" w:styleId="E141BF13E20C43C1810DC39B3D369761">
    <w:name w:val="E141BF13E20C43C1810DC39B3D369761"/>
    <w:rsid w:val="00773FC8"/>
  </w:style>
  <w:style w:type="paragraph" w:customStyle="1" w:styleId="ACEC9475E3244BFD88D96011407B02B6">
    <w:name w:val="ACEC9475E3244BFD88D96011407B02B6"/>
    <w:rsid w:val="00773FC8"/>
  </w:style>
  <w:style w:type="paragraph" w:customStyle="1" w:styleId="3EEE823542634E9190E0EE092E5B563B">
    <w:name w:val="3EEE823542634E9190E0EE092E5B563B"/>
    <w:rsid w:val="00773FC8"/>
  </w:style>
  <w:style w:type="paragraph" w:customStyle="1" w:styleId="BE5766D7BD8E4DC6AEF81A2DA412FF61">
    <w:name w:val="BE5766D7BD8E4DC6AEF81A2DA412FF61"/>
    <w:rsid w:val="00773FC8"/>
  </w:style>
  <w:style w:type="paragraph" w:customStyle="1" w:styleId="053A1487D3214970AA9EDD3C8370AC38">
    <w:name w:val="053A1487D3214970AA9EDD3C8370AC38"/>
    <w:rsid w:val="00773FC8"/>
  </w:style>
  <w:style w:type="paragraph" w:customStyle="1" w:styleId="96601B7D22524D66B23183F84E4CB1D5">
    <w:name w:val="96601B7D22524D66B23183F84E4CB1D5"/>
    <w:rsid w:val="00773FC8"/>
  </w:style>
  <w:style w:type="paragraph" w:customStyle="1" w:styleId="41E183AA25344E3DBA38EDF3D6A783E5">
    <w:name w:val="41E183AA25344E3DBA38EDF3D6A783E5"/>
    <w:rsid w:val="00773FC8"/>
  </w:style>
  <w:style w:type="paragraph" w:customStyle="1" w:styleId="A769571D99AE43A6B243F60589131F46">
    <w:name w:val="A769571D99AE43A6B243F60589131F46"/>
    <w:rsid w:val="00773FC8"/>
  </w:style>
  <w:style w:type="paragraph" w:customStyle="1" w:styleId="35A2EDBE52174045860040548AC38203">
    <w:name w:val="35A2EDBE52174045860040548AC38203"/>
    <w:rsid w:val="00773FC8"/>
  </w:style>
  <w:style w:type="paragraph" w:customStyle="1" w:styleId="B0227BEE57BD45A385D25CBDE06EFBB4">
    <w:name w:val="B0227BEE57BD45A385D25CBDE06EFBB4"/>
    <w:rsid w:val="00773FC8"/>
  </w:style>
  <w:style w:type="paragraph" w:customStyle="1" w:styleId="0D798091D77B43CFABD095948EC9A8CF">
    <w:name w:val="0D798091D77B43CFABD095948EC9A8CF"/>
    <w:rsid w:val="00773FC8"/>
  </w:style>
  <w:style w:type="paragraph" w:customStyle="1" w:styleId="84F857C04E21457898D6392301A72ABB">
    <w:name w:val="84F857C04E21457898D6392301A72ABB"/>
    <w:rsid w:val="00773FC8"/>
  </w:style>
  <w:style w:type="paragraph" w:customStyle="1" w:styleId="B8339DA74413485E897F4932682C3305">
    <w:name w:val="B8339DA74413485E897F4932682C3305"/>
    <w:rsid w:val="00025DB2"/>
  </w:style>
  <w:style w:type="paragraph" w:customStyle="1" w:styleId="96B357368FDA437C9189F41D6A6E0A6F">
    <w:name w:val="96B357368FDA437C9189F41D6A6E0A6F"/>
    <w:rsid w:val="00025DB2"/>
  </w:style>
  <w:style w:type="paragraph" w:customStyle="1" w:styleId="B2C6642C75B346C9BB664B212009EB9D">
    <w:name w:val="B2C6642C75B346C9BB664B212009EB9D"/>
    <w:rsid w:val="00025DB2"/>
  </w:style>
  <w:style w:type="paragraph" w:customStyle="1" w:styleId="01351EB387244995AE04BF526489D420">
    <w:name w:val="01351EB387244995AE04BF526489D420"/>
    <w:rsid w:val="00025DB2"/>
  </w:style>
  <w:style w:type="paragraph" w:customStyle="1" w:styleId="9BCCE10F5BCC4F568EA17899967FC858">
    <w:name w:val="9BCCE10F5BCC4F568EA17899967FC858"/>
    <w:rsid w:val="00025DB2"/>
  </w:style>
  <w:style w:type="paragraph" w:customStyle="1" w:styleId="F055B8798D164326A45CA1E44D330BA3">
    <w:name w:val="F055B8798D164326A45CA1E44D330BA3"/>
    <w:rsid w:val="00025DB2"/>
  </w:style>
  <w:style w:type="paragraph" w:customStyle="1" w:styleId="2D54E313E5FB47FBB0A99F6CEB33FF2F">
    <w:name w:val="2D54E313E5FB47FBB0A99F6CEB33FF2F"/>
    <w:rsid w:val="00025DB2"/>
  </w:style>
  <w:style w:type="paragraph" w:customStyle="1" w:styleId="AB1399ED06574ABCA7C16F617E09963F">
    <w:name w:val="AB1399ED06574ABCA7C16F617E09963F"/>
    <w:rsid w:val="00025DB2"/>
  </w:style>
  <w:style w:type="paragraph" w:customStyle="1" w:styleId="CA2E811F0E804BFDACC27C4CCB37119D">
    <w:name w:val="CA2E811F0E804BFDACC27C4CCB37119D"/>
    <w:rsid w:val="00025DB2"/>
  </w:style>
  <w:style w:type="paragraph" w:customStyle="1" w:styleId="B76BB009111D4E43B6483325CEF6CC28">
    <w:name w:val="B76BB009111D4E43B6483325CEF6CC28"/>
    <w:rsid w:val="00025DB2"/>
  </w:style>
  <w:style w:type="paragraph" w:customStyle="1" w:styleId="A9E4B970FB31475D864BE9E8EBF0FBC1">
    <w:name w:val="A9E4B970FB31475D864BE9E8EBF0FBC1"/>
    <w:rsid w:val="00025DB2"/>
  </w:style>
  <w:style w:type="paragraph" w:customStyle="1" w:styleId="D702EFB521104C20A773F54D61B605A7">
    <w:name w:val="D702EFB521104C20A773F54D61B605A7"/>
    <w:rsid w:val="00025DB2"/>
  </w:style>
  <w:style w:type="paragraph" w:customStyle="1" w:styleId="5A7B1AA352694C0DA76DE4B898F2F49B">
    <w:name w:val="5A7B1AA352694C0DA76DE4B898F2F49B"/>
    <w:rsid w:val="00025DB2"/>
  </w:style>
  <w:style w:type="paragraph" w:customStyle="1" w:styleId="D835DCC1A2E64ABE8F56AF71FABCE3F5">
    <w:name w:val="D835DCC1A2E64ABE8F56AF71FABCE3F5"/>
    <w:rsid w:val="00025DB2"/>
  </w:style>
  <w:style w:type="paragraph" w:customStyle="1" w:styleId="D55D33D172F144CEB1533364D5922199">
    <w:name w:val="D55D33D172F144CEB1533364D5922199"/>
    <w:rsid w:val="00025DB2"/>
  </w:style>
  <w:style w:type="paragraph" w:customStyle="1" w:styleId="1ECA4DBEC42549ED9705914AC1BA32C8">
    <w:name w:val="1ECA4DBEC42549ED9705914AC1BA32C8"/>
    <w:rsid w:val="00025DB2"/>
  </w:style>
  <w:style w:type="paragraph" w:customStyle="1" w:styleId="13188F8C88544CE183133851F807926E">
    <w:name w:val="13188F8C88544CE183133851F807926E"/>
    <w:rsid w:val="00025DB2"/>
  </w:style>
  <w:style w:type="paragraph" w:customStyle="1" w:styleId="6F92A2FCF7C04F82B9953299C0D825C5">
    <w:name w:val="6F92A2FCF7C04F82B9953299C0D825C5"/>
    <w:rsid w:val="00025DB2"/>
  </w:style>
  <w:style w:type="paragraph" w:customStyle="1" w:styleId="9281B456F5994B59B69E47A58236F82D">
    <w:name w:val="9281B456F5994B59B69E47A58236F82D"/>
    <w:rsid w:val="00025DB2"/>
  </w:style>
  <w:style w:type="paragraph" w:customStyle="1" w:styleId="0AB90ABECF3841D9B18ECC5EB79C0DBD">
    <w:name w:val="0AB90ABECF3841D9B18ECC5EB79C0DBD"/>
    <w:rsid w:val="00025DB2"/>
  </w:style>
  <w:style w:type="paragraph" w:customStyle="1" w:styleId="A3D35A040B154E8F9A8F791216070274">
    <w:name w:val="A3D35A040B154E8F9A8F791216070274"/>
    <w:rsid w:val="00025DB2"/>
  </w:style>
  <w:style w:type="paragraph" w:customStyle="1" w:styleId="D7D5B75B1FA740BABDEFE1FE6B30E590">
    <w:name w:val="D7D5B75B1FA740BABDEFE1FE6B30E590"/>
    <w:rsid w:val="00025DB2"/>
  </w:style>
  <w:style w:type="paragraph" w:customStyle="1" w:styleId="20772C120C644A5E92E9C104F06A1C93">
    <w:name w:val="20772C120C644A5E92E9C104F06A1C93"/>
    <w:rsid w:val="00025DB2"/>
  </w:style>
  <w:style w:type="paragraph" w:customStyle="1" w:styleId="E611F24D3B80413D8CDD8CDBDB7C74ED">
    <w:name w:val="E611F24D3B80413D8CDD8CDBDB7C74ED"/>
    <w:rsid w:val="00025DB2"/>
  </w:style>
  <w:style w:type="paragraph" w:customStyle="1" w:styleId="8ED998114EBE44A68200B4135A50169F">
    <w:name w:val="8ED998114EBE44A68200B4135A50169F"/>
    <w:rsid w:val="00025DB2"/>
  </w:style>
  <w:style w:type="paragraph" w:customStyle="1" w:styleId="1CAFCC4D222D4BBF97D5EE93E9F824A2">
    <w:name w:val="1CAFCC4D222D4BBF97D5EE93E9F824A2"/>
    <w:rsid w:val="00025DB2"/>
  </w:style>
  <w:style w:type="paragraph" w:customStyle="1" w:styleId="1F6E1906198544A1836D2DCFB021D779">
    <w:name w:val="1F6E1906198544A1836D2DCFB021D779"/>
    <w:rsid w:val="00025DB2"/>
  </w:style>
  <w:style w:type="paragraph" w:customStyle="1" w:styleId="9ABB91E5D1A746D1B9FA0E961A1716AD">
    <w:name w:val="9ABB91E5D1A746D1B9FA0E961A1716AD"/>
    <w:rsid w:val="00025DB2"/>
  </w:style>
  <w:style w:type="paragraph" w:customStyle="1" w:styleId="8489F13FF37243D886349CAEF5F6C79A">
    <w:name w:val="8489F13FF37243D886349CAEF5F6C79A"/>
    <w:rsid w:val="00025DB2"/>
  </w:style>
  <w:style w:type="paragraph" w:customStyle="1" w:styleId="A537F840E3E04FE6ACBC286564E0B11F">
    <w:name w:val="A537F840E3E04FE6ACBC286564E0B11F"/>
    <w:rsid w:val="00025DB2"/>
  </w:style>
  <w:style w:type="paragraph" w:customStyle="1" w:styleId="B7CC1921EA844621849925DDDAC28BD5">
    <w:name w:val="B7CC1921EA844621849925DDDAC28BD5"/>
    <w:rsid w:val="00025DB2"/>
  </w:style>
  <w:style w:type="paragraph" w:customStyle="1" w:styleId="161C81CCBE9E496D897C4C3337EA0328">
    <w:name w:val="161C81CCBE9E496D897C4C3337EA0328"/>
    <w:rsid w:val="00025DB2"/>
  </w:style>
  <w:style w:type="paragraph" w:customStyle="1" w:styleId="99E57921AB6448D3B915A8B3DD901074">
    <w:name w:val="99E57921AB6448D3B915A8B3DD901074"/>
    <w:rsid w:val="00025DB2"/>
  </w:style>
  <w:style w:type="paragraph" w:customStyle="1" w:styleId="FD1C7F7ABF5241C9A8EFC5A74BD2B433">
    <w:name w:val="FD1C7F7ABF5241C9A8EFC5A74BD2B433"/>
    <w:rsid w:val="00025DB2"/>
  </w:style>
  <w:style w:type="paragraph" w:customStyle="1" w:styleId="07A0F4B1C8BC420898535809C1E4A529">
    <w:name w:val="07A0F4B1C8BC420898535809C1E4A529"/>
    <w:rsid w:val="00025DB2"/>
  </w:style>
  <w:style w:type="paragraph" w:customStyle="1" w:styleId="983ACDCB4B134DB981286D7B54A50BB0">
    <w:name w:val="983ACDCB4B134DB981286D7B54A50BB0"/>
    <w:rsid w:val="00025DB2"/>
  </w:style>
  <w:style w:type="paragraph" w:customStyle="1" w:styleId="38DECC04ACF64B74AE9F344FE6E58A3A">
    <w:name w:val="38DECC04ACF64B74AE9F344FE6E58A3A"/>
    <w:rsid w:val="00025DB2"/>
  </w:style>
  <w:style w:type="paragraph" w:customStyle="1" w:styleId="777341FE41CA491BB9E65B0DC44FFB72">
    <w:name w:val="777341FE41CA491BB9E65B0DC44FFB72"/>
    <w:rsid w:val="00025DB2"/>
  </w:style>
  <w:style w:type="paragraph" w:customStyle="1" w:styleId="FCAFDE1A4B9D4A7A86A9373CD1678CCF">
    <w:name w:val="FCAFDE1A4B9D4A7A86A9373CD1678CCF"/>
    <w:rsid w:val="00025DB2"/>
  </w:style>
  <w:style w:type="paragraph" w:customStyle="1" w:styleId="E7E55E059FC14955B092ABB04FF9DD4B">
    <w:name w:val="E7E55E059FC14955B092ABB04FF9DD4B"/>
    <w:rsid w:val="00025DB2"/>
  </w:style>
  <w:style w:type="paragraph" w:customStyle="1" w:styleId="D9A1973C631E49FDB9489CFA012EB886">
    <w:name w:val="D9A1973C631E49FDB9489CFA012EB886"/>
    <w:rsid w:val="00025DB2"/>
  </w:style>
  <w:style w:type="paragraph" w:customStyle="1" w:styleId="2D944ED2FCB34129BCC9E4A2410CF8E7">
    <w:name w:val="2D944ED2FCB34129BCC9E4A2410CF8E7"/>
    <w:rsid w:val="00025DB2"/>
  </w:style>
  <w:style w:type="paragraph" w:customStyle="1" w:styleId="866E85E5B1E548B88AA0C216AAC563D2">
    <w:name w:val="866E85E5B1E548B88AA0C216AAC563D2"/>
    <w:rsid w:val="00025DB2"/>
  </w:style>
  <w:style w:type="paragraph" w:customStyle="1" w:styleId="0DE583F7B5654412A495241786E3D8EB">
    <w:name w:val="0DE583F7B5654412A495241786E3D8EB"/>
    <w:rsid w:val="00025DB2"/>
  </w:style>
  <w:style w:type="paragraph" w:customStyle="1" w:styleId="29C92051B72041BDAE696B65746F1132">
    <w:name w:val="29C92051B72041BDAE696B65746F1132"/>
    <w:rsid w:val="00025DB2"/>
  </w:style>
  <w:style w:type="paragraph" w:customStyle="1" w:styleId="F016BC2F1DF24EC6A553832ACF77E81F">
    <w:name w:val="F016BC2F1DF24EC6A553832ACF77E81F"/>
    <w:rsid w:val="00025DB2"/>
  </w:style>
  <w:style w:type="paragraph" w:customStyle="1" w:styleId="8E91F6A39B8849B79E121EA81E61156B">
    <w:name w:val="8E91F6A39B8849B79E121EA81E61156B"/>
    <w:rsid w:val="00025DB2"/>
  </w:style>
  <w:style w:type="paragraph" w:customStyle="1" w:styleId="4493C28F150B48209BB5C086F15E44C2">
    <w:name w:val="4493C28F150B48209BB5C086F15E44C2"/>
    <w:rsid w:val="00025DB2"/>
  </w:style>
  <w:style w:type="paragraph" w:customStyle="1" w:styleId="B14D5552538344659966EF6692D74289">
    <w:name w:val="B14D5552538344659966EF6692D74289"/>
    <w:rsid w:val="00025DB2"/>
  </w:style>
  <w:style w:type="paragraph" w:customStyle="1" w:styleId="5F487DF599424E00B8F391D6B2DFB0AB">
    <w:name w:val="5F487DF599424E00B8F391D6B2DFB0AB"/>
    <w:rsid w:val="00025DB2"/>
  </w:style>
  <w:style w:type="paragraph" w:customStyle="1" w:styleId="AFBBA6C2158846568E9884F496780D65">
    <w:name w:val="AFBBA6C2158846568E9884F496780D65"/>
    <w:rsid w:val="00025DB2"/>
  </w:style>
  <w:style w:type="paragraph" w:customStyle="1" w:styleId="602A642D2B8F44E3B42424BC485E7647">
    <w:name w:val="602A642D2B8F44E3B42424BC485E7647"/>
    <w:rsid w:val="00025DB2"/>
  </w:style>
  <w:style w:type="paragraph" w:customStyle="1" w:styleId="86A6531E2612416C842BCA846D736649">
    <w:name w:val="86A6531E2612416C842BCA846D736649"/>
    <w:rsid w:val="00025DB2"/>
  </w:style>
  <w:style w:type="paragraph" w:customStyle="1" w:styleId="A9B12AE73EF244019AB14C39E19449B5">
    <w:name w:val="A9B12AE73EF244019AB14C39E19449B5"/>
    <w:rsid w:val="00025DB2"/>
  </w:style>
  <w:style w:type="paragraph" w:customStyle="1" w:styleId="3367EEE277054F9B9FEB3E6510FBFCEC">
    <w:name w:val="3367EEE277054F9B9FEB3E6510FBFCEC"/>
    <w:rsid w:val="00025DB2"/>
  </w:style>
  <w:style w:type="paragraph" w:customStyle="1" w:styleId="F1941F4C65234390B7EBB47633BDFA2E">
    <w:name w:val="F1941F4C65234390B7EBB47633BDFA2E"/>
    <w:rsid w:val="00025DB2"/>
  </w:style>
  <w:style w:type="paragraph" w:customStyle="1" w:styleId="810914F1FE524EB89E0222D2622C1B73">
    <w:name w:val="810914F1FE524EB89E0222D2622C1B73"/>
    <w:rsid w:val="00025DB2"/>
  </w:style>
  <w:style w:type="paragraph" w:customStyle="1" w:styleId="72AEA643166344908E16272F9789D700">
    <w:name w:val="72AEA643166344908E16272F9789D700"/>
    <w:rsid w:val="00025DB2"/>
  </w:style>
  <w:style w:type="paragraph" w:customStyle="1" w:styleId="3F91E78E84D041A2AFB80FD885AEE2B4">
    <w:name w:val="3F91E78E84D041A2AFB80FD885AEE2B4"/>
    <w:rsid w:val="00025DB2"/>
  </w:style>
  <w:style w:type="paragraph" w:customStyle="1" w:styleId="C99CADC59D664E6BB6F6DA97E260B894">
    <w:name w:val="C99CADC59D664E6BB6F6DA97E260B894"/>
    <w:rsid w:val="00025DB2"/>
  </w:style>
  <w:style w:type="paragraph" w:customStyle="1" w:styleId="B5C48500C13F495CACA8B970EB7F62B9">
    <w:name w:val="B5C48500C13F495CACA8B970EB7F62B9"/>
    <w:rsid w:val="00025DB2"/>
  </w:style>
  <w:style w:type="paragraph" w:customStyle="1" w:styleId="E64E77D28150431E95B0E1879EF01D05">
    <w:name w:val="E64E77D28150431E95B0E1879EF01D05"/>
    <w:rsid w:val="00025DB2"/>
  </w:style>
  <w:style w:type="paragraph" w:customStyle="1" w:styleId="8B5EB1A297CB4F5890DFD764209B422F">
    <w:name w:val="8B5EB1A297CB4F5890DFD764209B422F"/>
    <w:rsid w:val="00025DB2"/>
  </w:style>
  <w:style w:type="paragraph" w:customStyle="1" w:styleId="7A9E3A294A8F4F2DA11B810EFF00E86D">
    <w:name w:val="7A9E3A294A8F4F2DA11B810EFF00E86D"/>
    <w:rsid w:val="00025DB2"/>
  </w:style>
  <w:style w:type="paragraph" w:customStyle="1" w:styleId="721FCB5DBE1F4F168506FEFB8D8ACFB5">
    <w:name w:val="721FCB5DBE1F4F168506FEFB8D8ACFB5"/>
    <w:rsid w:val="00025DB2"/>
  </w:style>
  <w:style w:type="paragraph" w:customStyle="1" w:styleId="BCA50F2CEDD641F4837D8852A12BC86D">
    <w:name w:val="BCA50F2CEDD641F4837D8852A12BC86D"/>
    <w:rsid w:val="00025DB2"/>
  </w:style>
  <w:style w:type="paragraph" w:customStyle="1" w:styleId="630A9D12E1A74296A1ADB65EAD6F1F74">
    <w:name w:val="630A9D12E1A74296A1ADB65EAD6F1F74"/>
    <w:rsid w:val="00025DB2"/>
  </w:style>
  <w:style w:type="paragraph" w:customStyle="1" w:styleId="1E30043F3A7D48D6B0B8B5F1F8E10ED6">
    <w:name w:val="1E30043F3A7D48D6B0B8B5F1F8E10ED6"/>
    <w:rsid w:val="00025DB2"/>
  </w:style>
  <w:style w:type="paragraph" w:customStyle="1" w:styleId="02CF4DCB8109418EBC8002B9F87B7A73">
    <w:name w:val="02CF4DCB8109418EBC8002B9F87B7A73"/>
    <w:rsid w:val="00025DB2"/>
  </w:style>
  <w:style w:type="paragraph" w:customStyle="1" w:styleId="BBAEA5DE64A2466497C6F1527F2B635A">
    <w:name w:val="BBAEA5DE64A2466497C6F1527F2B635A"/>
    <w:rsid w:val="00025DB2"/>
  </w:style>
  <w:style w:type="paragraph" w:customStyle="1" w:styleId="D949A514992B48A9B0C5C76767A12AF7">
    <w:name w:val="D949A514992B48A9B0C5C76767A12AF7"/>
    <w:rsid w:val="00025DB2"/>
  </w:style>
  <w:style w:type="paragraph" w:customStyle="1" w:styleId="1F9D8F6B361244B59A7C0C7BA04E35AB">
    <w:name w:val="1F9D8F6B361244B59A7C0C7BA04E35AB"/>
    <w:rsid w:val="00025DB2"/>
  </w:style>
  <w:style w:type="paragraph" w:customStyle="1" w:styleId="23DEAD35561A46A59E9A9DCEB62F8796">
    <w:name w:val="23DEAD35561A46A59E9A9DCEB62F8796"/>
    <w:rsid w:val="00025DB2"/>
  </w:style>
  <w:style w:type="paragraph" w:customStyle="1" w:styleId="ADC42F5002704F03B54CB0799060D874">
    <w:name w:val="ADC42F5002704F03B54CB0799060D874"/>
    <w:rsid w:val="00025DB2"/>
  </w:style>
  <w:style w:type="paragraph" w:customStyle="1" w:styleId="046A2A399F08431F8D1A324BB385C41E">
    <w:name w:val="046A2A399F08431F8D1A324BB385C41E"/>
    <w:rsid w:val="00025DB2"/>
  </w:style>
  <w:style w:type="paragraph" w:customStyle="1" w:styleId="0F25ABDA97D1497EB3DF3E06B8C2D90C">
    <w:name w:val="0F25ABDA97D1497EB3DF3E06B8C2D90C"/>
    <w:rsid w:val="00025DB2"/>
  </w:style>
  <w:style w:type="paragraph" w:customStyle="1" w:styleId="5C5D5DA7F9E54B5397FE86A0FEB9A8FE">
    <w:name w:val="5C5D5DA7F9E54B5397FE86A0FEB9A8FE"/>
    <w:rsid w:val="00025DB2"/>
  </w:style>
  <w:style w:type="paragraph" w:customStyle="1" w:styleId="0621F07D502F41B9BCBE1B0F6F3CB9C9">
    <w:name w:val="0621F07D502F41B9BCBE1B0F6F3CB9C9"/>
    <w:rsid w:val="00025DB2"/>
  </w:style>
  <w:style w:type="paragraph" w:customStyle="1" w:styleId="AB5DB81CB02F410CA71A29AA20705E94">
    <w:name w:val="AB5DB81CB02F410CA71A29AA20705E94"/>
    <w:rsid w:val="00025DB2"/>
  </w:style>
  <w:style w:type="paragraph" w:customStyle="1" w:styleId="E3DBFBA62A054B84BE23E32B0F82546E">
    <w:name w:val="E3DBFBA62A054B84BE23E32B0F82546E"/>
    <w:rsid w:val="00025DB2"/>
  </w:style>
  <w:style w:type="paragraph" w:customStyle="1" w:styleId="E654DCAB319B4CD4B01E29D75DEAC027">
    <w:name w:val="E654DCAB319B4CD4B01E29D75DEAC027"/>
    <w:rsid w:val="00025DB2"/>
  </w:style>
  <w:style w:type="paragraph" w:customStyle="1" w:styleId="570EB593D940426E8705FD8598EEE3AE">
    <w:name w:val="570EB593D940426E8705FD8598EEE3AE"/>
    <w:rsid w:val="00025DB2"/>
  </w:style>
  <w:style w:type="paragraph" w:customStyle="1" w:styleId="9FDFB9E807904F0586D102F34B95A641">
    <w:name w:val="9FDFB9E807904F0586D102F34B95A641"/>
    <w:rsid w:val="00025DB2"/>
  </w:style>
  <w:style w:type="paragraph" w:customStyle="1" w:styleId="8B5D138C1D1945B18094564803CDC713">
    <w:name w:val="8B5D138C1D1945B18094564803CDC713"/>
    <w:rsid w:val="00025DB2"/>
  </w:style>
  <w:style w:type="paragraph" w:customStyle="1" w:styleId="18FE85A16C7F451791478C2A0538C3F9">
    <w:name w:val="18FE85A16C7F451791478C2A0538C3F9"/>
    <w:rsid w:val="00025DB2"/>
  </w:style>
  <w:style w:type="paragraph" w:customStyle="1" w:styleId="60007DF8AF6F4A688212264820F04B371">
    <w:name w:val="60007DF8AF6F4A688212264820F04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6816B616F04EBCBF2DFC34649C43A21">
    <w:name w:val="9F6816B616F04EBCBF2DFC34649C43A2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323A3C12B25458DBC7A261D3C3B97731">
    <w:name w:val="A323A3C12B25458DBC7A261D3C3B9773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1D3F6C245854935BCE0FE80625DB9091">
    <w:name w:val="01D3F6C245854935BCE0FE80625DB909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DF06F7F5F5D4906BA66A6A6C8D56AFC1">
    <w:name w:val="DDF06F7F5F5D4906BA66A6A6C8D56AFC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DBE16BDCAD43D79F77F11AD9D9FB371">
    <w:name w:val="FDDBE16BDCAD43D79F77F11AD9D9F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13F03873DA46FCA05B8D5B2D294484">
    <w:name w:val="C613F03873DA46FCA05B8D5B2D294484"/>
    <w:rsid w:val="004B70B1"/>
  </w:style>
  <w:style w:type="paragraph" w:customStyle="1" w:styleId="8F11F0B6E99F4A5BA3B3868EC571C0BA">
    <w:name w:val="8F11F0B6E99F4A5BA3B3868EC571C0BA"/>
    <w:rsid w:val="004B70B1"/>
  </w:style>
  <w:style w:type="paragraph" w:customStyle="1" w:styleId="23221329D15544239AAE9646897FFFE8">
    <w:name w:val="23221329D15544239AAE9646897FFFE8"/>
    <w:rsid w:val="004B70B1"/>
  </w:style>
  <w:style w:type="paragraph" w:customStyle="1" w:styleId="E6DF476381384D23B61D046AF7937115">
    <w:name w:val="E6DF476381384D23B61D046AF7937115"/>
    <w:rsid w:val="004B70B1"/>
  </w:style>
  <w:style w:type="paragraph" w:customStyle="1" w:styleId="B6B399EDA22546BBBED7B122717F4BE9">
    <w:name w:val="B6B399EDA22546BBBED7B122717F4BE9"/>
    <w:rsid w:val="004B70B1"/>
  </w:style>
  <w:style w:type="paragraph" w:customStyle="1" w:styleId="4B0C03B6EDD0447D8990FE1C0CB508BE">
    <w:name w:val="4B0C03B6EDD0447D8990FE1C0CB508BE"/>
    <w:rsid w:val="004B70B1"/>
  </w:style>
  <w:style w:type="paragraph" w:customStyle="1" w:styleId="419F6EB1975C458BA0D87CA37263DA21">
    <w:name w:val="419F6EB1975C458BA0D87CA37263DA21"/>
    <w:rsid w:val="004B70B1"/>
  </w:style>
  <w:style w:type="paragraph" w:customStyle="1" w:styleId="303FC12049B64BF8B07664052E484AF0">
    <w:name w:val="303FC12049B64BF8B07664052E484AF0"/>
    <w:rsid w:val="004B70B1"/>
  </w:style>
  <w:style w:type="paragraph" w:customStyle="1" w:styleId="33B2C6B507324DEEB299E457CFDDAA9B">
    <w:name w:val="33B2C6B507324DEEB299E457CFDDAA9B"/>
    <w:rsid w:val="004B70B1"/>
  </w:style>
  <w:style w:type="paragraph" w:customStyle="1" w:styleId="735F4E5EA2034DF5858BA04B593AE8FC">
    <w:name w:val="735F4E5EA2034DF5858BA04B593AE8FC"/>
    <w:rsid w:val="004B70B1"/>
  </w:style>
  <w:style w:type="paragraph" w:customStyle="1" w:styleId="E8551F66C9C141109A547F662F129E94">
    <w:name w:val="E8551F66C9C141109A547F662F129E94"/>
    <w:rsid w:val="004B70B1"/>
  </w:style>
  <w:style w:type="paragraph" w:customStyle="1" w:styleId="01189274573A49D7B8AB334B954A4C16">
    <w:name w:val="01189274573A49D7B8AB334B954A4C16"/>
    <w:rsid w:val="004B70B1"/>
  </w:style>
  <w:style w:type="paragraph" w:customStyle="1" w:styleId="7C51EC78BEA541DBBE0D557B90CC099D">
    <w:name w:val="7C51EC78BEA541DBBE0D557B90CC099D"/>
    <w:rsid w:val="004B70B1"/>
  </w:style>
  <w:style w:type="paragraph" w:customStyle="1" w:styleId="E8EE3748D4BD41A58A9C16D068524A52">
    <w:name w:val="E8EE3748D4BD41A58A9C16D068524A52"/>
    <w:rsid w:val="004B70B1"/>
  </w:style>
  <w:style w:type="paragraph" w:customStyle="1" w:styleId="807AE01F8D144A23AFBC57A6A8623441">
    <w:name w:val="807AE01F8D144A23AFBC57A6A8623441"/>
    <w:rsid w:val="004B70B1"/>
  </w:style>
  <w:style w:type="paragraph" w:customStyle="1" w:styleId="99B4BD5A532F4CE3BEBF70D0352C6B71">
    <w:name w:val="99B4BD5A532F4CE3BEBF70D0352C6B71"/>
    <w:rsid w:val="001B7B26"/>
  </w:style>
  <w:style w:type="paragraph" w:customStyle="1" w:styleId="4EA5A681BAE441CB8C22462B3A879773">
    <w:name w:val="4EA5A681BAE441CB8C22462B3A879773"/>
    <w:rsid w:val="001B7B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AC88F-EBB3-422A-A1BA-39EA6C63C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</Template>
  <TotalTime>0</TotalTime>
  <Pages>5</Pages>
  <Words>788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Yvonne-Test Voigt</dc:creator>
  <cp:lastModifiedBy>Seger,Vincent</cp:lastModifiedBy>
  <cp:revision>2</cp:revision>
  <cp:lastPrinted>2014-07-31T03:16:00Z</cp:lastPrinted>
  <dcterms:created xsi:type="dcterms:W3CDTF">2019-01-09T09:31:00Z</dcterms:created>
  <dcterms:modified xsi:type="dcterms:W3CDTF">2019-01-09T09:31:00Z</dcterms:modified>
</cp:coreProperties>
</file>