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776FED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-925195</wp:posOffset>
                </wp:positionV>
                <wp:extent cx="2987040" cy="464820"/>
                <wp:effectExtent l="0" t="0" r="3810" b="1143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6FED" w:rsidRDefault="00776FED" w:rsidP="00776FED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32.95pt;margin-top:-72.85pt;width:235.2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" filled="f" stroked="f">
                <v:textbox inset="0,0,0,0">
                  <w:txbxContent>
                    <w:p w:rsidR="00776FED" w:rsidRDefault="00776FED" w:rsidP="00776FED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B83245">
        <w:rPr>
          <w:b/>
          <w:caps/>
          <w:noProof/>
          <w:sz w:val="22"/>
          <w:szCs w:val="28"/>
          <w:lang w:val="en-US"/>
        </w:rPr>
        <w:t>Bergsport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D14356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D14356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FE74C4" w:rsidRDefault="00FE74C4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536"/>
        <w:gridCol w:w="142"/>
        <w:gridCol w:w="4394"/>
      </w:tblGrid>
      <w:tr w:rsidR="009C222A" w:rsidRPr="00C838DC" w:rsidTr="00B83245">
        <w:trPr>
          <w:trHeight w:val="284"/>
        </w:trPr>
        <w:tc>
          <w:tcPr>
            <w:tcW w:w="284" w:type="dxa"/>
          </w:tcPr>
          <w:p w:rsidR="009C222A" w:rsidRPr="00041B95" w:rsidRDefault="00B83245" w:rsidP="009C222A">
            <w:r>
              <w:t>1</w:t>
            </w:r>
            <w:r w:rsidR="009C222A">
              <w:t>.</w:t>
            </w:r>
          </w:p>
        </w:tc>
        <w:tc>
          <w:tcPr>
            <w:tcW w:w="4536" w:type="dxa"/>
            <w:shd w:val="clear" w:color="auto" w:fill="auto"/>
          </w:tcPr>
          <w:p w:rsidR="009C222A" w:rsidRPr="00C838DC" w:rsidRDefault="00B83245" w:rsidP="009C222A">
            <w:r w:rsidRPr="00B83245">
              <w:t>Sei</w:t>
            </w:r>
            <w:r w:rsidR="00DF085E">
              <w:t>t wann üben Sie den Bergsport/</w:t>
            </w:r>
            <w:r w:rsidRPr="00B83245">
              <w:t>das Bergsteigen aus?</w:t>
            </w:r>
          </w:p>
        </w:tc>
        <w:tc>
          <w:tcPr>
            <w:tcW w:w="142" w:type="dxa"/>
            <w:shd w:val="clear" w:color="auto" w:fill="auto"/>
          </w:tcPr>
          <w:p w:rsidR="009C222A" w:rsidRPr="00C838DC" w:rsidRDefault="009C222A" w:rsidP="009C222A"/>
        </w:tc>
        <w:sdt>
          <w:sdtPr>
            <w:id w:val="1343123111"/>
            <w:placeholder>
              <w:docPart w:val="8B66CA19ECBA457B8B937F1A6D944F46"/>
            </w:placeholder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9C222A" w:rsidRPr="00C838DC" w:rsidRDefault="009C222A" w:rsidP="009C222A">
                <w:r>
                  <w:t xml:space="preserve"> </w:t>
                </w:r>
              </w:p>
            </w:tc>
          </w:sdtContent>
        </w:sdt>
      </w:tr>
    </w:tbl>
    <w:p w:rsidR="00B83245" w:rsidRDefault="00B83245" w:rsidP="00C838DC">
      <w:pPr>
        <w:rPr>
          <w:b/>
        </w:rPr>
      </w:pPr>
    </w:p>
    <w:p w:rsidR="00FE74C4" w:rsidRDefault="00FE74C4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142"/>
        <w:gridCol w:w="1701"/>
        <w:gridCol w:w="2693"/>
      </w:tblGrid>
      <w:tr w:rsidR="00FE74C4" w:rsidRPr="005C7AC7" w:rsidTr="00FE74C4">
        <w:trPr>
          <w:trHeight w:val="283"/>
        </w:trPr>
        <w:tc>
          <w:tcPr>
            <w:tcW w:w="293" w:type="dxa"/>
          </w:tcPr>
          <w:p w:rsidR="00FE74C4" w:rsidRPr="005C7AC7" w:rsidRDefault="00FE74C4" w:rsidP="005C7AC7">
            <w:r>
              <w:t>2</w:t>
            </w:r>
            <w:r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FE74C4" w:rsidRPr="005C7AC7" w:rsidRDefault="00FE74C4" w:rsidP="005C7AC7">
            <w:r w:rsidRPr="00B83245">
              <w:t>Sind Sie Mitglied eines Bergsportvereins?</w:t>
            </w:r>
          </w:p>
        </w:tc>
        <w:tc>
          <w:tcPr>
            <w:tcW w:w="142" w:type="dxa"/>
            <w:shd w:val="clear" w:color="auto" w:fill="auto"/>
          </w:tcPr>
          <w:p w:rsidR="00FE74C4" w:rsidRPr="005C7AC7" w:rsidRDefault="00FE74C4" w:rsidP="005C7AC7"/>
        </w:tc>
        <w:tc>
          <w:tcPr>
            <w:tcW w:w="1701" w:type="dxa"/>
            <w:shd w:val="clear" w:color="auto" w:fill="auto"/>
          </w:tcPr>
          <w:p w:rsidR="00FE74C4" w:rsidRPr="005C7AC7" w:rsidRDefault="00A70262" w:rsidP="005C7AC7">
            <w:sdt>
              <w:sdtPr>
                <w:id w:val="-157373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 w:rsidRPr="005C7AC7">
              <w:t xml:space="preserve"> Nein     </w:t>
            </w:r>
            <w:sdt>
              <w:sdtPr>
                <w:id w:val="-2024548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>
              <w:t xml:space="preserve"> Ja, seit</w:t>
            </w:r>
          </w:p>
        </w:tc>
        <w:sdt>
          <w:sdtPr>
            <w:id w:val="199382736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693" w:type="dxa"/>
                <w:shd w:val="clear" w:color="auto" w:fill="E9E9E9"/>
              </w:tcPr>
              <w:p w:rsidR="00FE74C4" w:rsidRPr="005C7AC7" w:rsidRDefault="00FE74C4" w:rsidP="005C7AC7">
                <w:r>
                  <w:t xml:space="preserve"> </w:t>
                </w:r>
              </w:p>
            </w:tc>
          </w:sdtContent>
        </w:sdt>
      </w:tr>
    </w:tbl>
    <w:p w:rsidR="005C7AC7" w:rsidRDefault="005C7AC7" w:rsidP="00C838DC">
      <w:pPr>
        <w:rPr>
          <w:b/>
        </w:rPr>
      </w:pPr>
    </w:p>
    <w:p w:rsidR="00FE74C4" w:rsidRDefault="00FE74C4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536"/>
        <w:gridCol w:w="142"/>
        <w:gridCol w:w="4394"/>
      </w:tblGrid>
      <w:tr w:rsidR="005C7AC7" w:rsidRPr="00C838DC" w:rsidTr="006D2C84">
        <w:trPr>
          <w:trHeight w:val="284"/>
        </w:trPr>
        <w:tc>
          <w:tcPr>
            <w:tcW w:w="284" w:type="dxa"/>
          </w:tcPr>
          <w:p w:rsidR="005C7AC7" w:rsidRPr="00041B95" w:rsidRDefault="005C7AC7" w:rsidP="005A547F">
            <w:r>
              <w:t>3.</w:t>
            </w:r>
          </w:p>
        </w:tc>
        <w:tc>
          <w:tcPr>
            <w:tcW w:w="9072" w:type="dxa"/>
            <w:gridSpan w:val="3"/>
            <w:shd w:val="clear" w:color="auto" w:fill="FFFFFF" w:themeFill="background1"/>
          </w:tcPr>
          <w:p w:rsidR="005C7AC7" w:rsidRPr="00C838DC" w:rsidRDefault="005C7AC7" w:rsidP="005C7AC7">
            <w:r w:rsidRPr="005C7AC7">
              <w:t>Welche Berg- und Klettersportaktivitäten üben Sie aus?</w:t>
            </w:r>
          </w:p>
        </w:tc>
      </w:tr>
      <w:tr w:rsidR="005C7AC7" w:rsidRPr="00C838DC" w:rsidTr="00FE74C4">
        <w:trPr>
          <w:trHeight w:hRule="exact" w:val="57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B83245" w:rsidRDefault="005C7AC7" w:rsidP="005A547F"/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5C7AC7" w:rsidP="005A547F"/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B83245" w:rsidRDefault="005C7AC7" w:rsidP="005A547F">
            <w:r w:rsidRPr="005C7AC7">
              <w:t>Bergwandern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-134501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197386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Trekking ohne Bergsteigen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-1224296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1927029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Bergsteigen ohne Gletscher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-2086977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124495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Hochtouren (auch Gletschertouren) von 3.000 bis 5.000 m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-134963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1771663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Höhenbergsteigen &gt; 5.000 m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-1418944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171375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Expeditionen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1959921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1619178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Wettkampfklettern (Halle und Klettergarten)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Default="00A70262" w:rsidP="005A547F">
            <w:sdt>
              <w:sdtPr>
                <w:id w:val="2031298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1978140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Wettkampfklettern (Alpin)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Pr="005C7AC7" w:rsidRDefault="00A70262" w:rsidP="005A547F">
            <w:sdt>
              <w:sdtPr>
                <w:id w:val="-187977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648791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Klettersteiggehen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Pr="005C7AC7" w:rsidRDefault="00A70262" w:rsidP="005A547F">
            <w:sdt>
              <w:sdtPr>
                <w:id w:val="1805124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620767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max. Klettersteig-Schwierigkeitsgrad (A-F bzw. K1 - K6)?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sdt>
          <w:sdtPr>
            <w:id w:val="-32158697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5C7AC7" w:rsidRPr="005C7AC7" w:rsidRDefault="005C7AC7" w:rsidP="005A547F">
                <w:r>
                  <w:t xml:space="preserve"> </w:t>
                </w:r>
              </w:p>
            </w:tc>
          </w:sdtContent>
        </w:sdt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Klettern Halle (Indoor)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Pr="005C7AC7" w:rsidRDefault="00A70262" w:rsidP="005A547F">
            <w:sdt>
              <w:sdtPr>
                <w:id w:val="-833834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324874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C838DC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max. Schwierigkeitsgrad nach UIAA?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sdt>
          <w:sdtPr>
            <w:id w:val="-109216114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5C7AC7" w:rsidRPr="005C7AC7" w:rsidRDefault="005C7AC7" w:rsidP="005A547F">
                <w:r>
                  <w:t xml:space="preserve"> </w:t>
                </w:r>
              </w:p>
            </w:tc>
          </w:sdtContent>
        </w:sdt>
      </w:tr>
      <w:tr w:rsidR="005C7AC7" w:rsidRPr="005C7AC7" w:rsidTr="005A547F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Klettern Klettergarten (Outdoor)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Pr="005C7AC7" w:rsidRDefault="00A70262" w:rsidP="005A547F">
            <w:sdt>
              <w:sdtPr>
                <w:id w:val="-127315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6468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A547F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max. Schwierigkeitsgrad nach UIAA?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sdt>
          <w:sdtPr>
            <w:id w:val="1742831961"/>
            <w:placeholder>
              <w:docPart w:val="B81E274B628A4E50B74A426CAB221D58"/>
            </w:placeholder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5C7AC7" w:rsidRPr="005C7AC7" w:rsidRDefault="005C7AC7" w:rsidP="005A547F">
                <w:r>
                  <w:t xml:space="preserve"> </w:t>
                </w:r>
              </w:p>
            </w:tc>
          </w:sdtContent>
        </w:sdt>
      </w:tr>
      <w:tr w:rsidR="005C7AC7" w:rsidRPr="005C7AC7" w:rsidTr="005A547F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Klettern Alpin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FFFFFF" w:themeFill="background1"/>
          </w:tcPr>
          <w:p w:rsidR="005C7AC7" w:rsidRPr="005C7AC7" w:rsidRDefault="00A70262" w:rsidP="005A547F">
            <w:sdt>
              <w:sdtPr>
                <w:id w:val="-193528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1457020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A547F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max. Schwierigkeitsgrad nach UIAA?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sdt>
          <w:sdtPr>
            <w:id w:val="-250656245"/>
            <w:placeholder>
              <w:docPart w:val="2DA53E995C29438699ED1C602421896E"/>
            </w:placeholder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5C7AC7" w:rsidRPr="005C7AC7" w:rsidRDefault="005C7AC7" w:rsidP="005A547F">
                <w:r>
                  <w:t xml:space="preserve"> </w:t>
                </w:r>
              </w:p>
            </w:tc>
          </w:sdtContent>
        </w:sdt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proofErr w:type="spellStart"/>
            <w:r w:rsidRPr="005C7AC7">
              <w:t>Speedklettern</w:t>
            </w:r>
            <w:proofErr w:type="spellEnd"/>
            <w:r w:rsidRPr="005C7AC7">
              <w:t xml:space="preserve"> (Halle und Klettergarten)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2078553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883375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proofErr w:type="spellStart"/>
            <w:r w:rsidRPr="005C7AC7">
              <w:t>Speedklettern</w:t>
            </w:r>
            <w:proofErr w:type="spellEnd"/>
            <w:r w:rsidRPr="005C7AC7">
              <w:t xml:space="preserve"> (Alpin)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253557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1874064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Bouldern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728266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662210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Eisklettern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1229736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525024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DF085E" w:rsidP="005A547F">
            <w:r>
              <w:t>Gebäudeklettern/</w:t>
            </w:r>
            <w:proofErr w:type="spellStart"/>
            <w:r w:rsidR="005C7AC7" w:rsidRPr="005C7AC7">
              <w:t>Buildering</w:t>
            </w:r>
            <w:proofErr w:type="spellEnd"/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1927839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-291986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DF085E" w:rsidP="005A547F">
            <w:r>
              <w:t>Soloklettern/</w:t>
            </w:r>
            <w:r w:rsidR="005C7AC7" w:rsidRPr="005C7AC7">
              <w:t>Free Solo Climbing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A70262" w:rsidP="005A547F">
            <w:sdt>
              <w:sdtPr>
                <w:id w:val="-281890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Nein     </w:t>
            </w:r>
            <w:sdt>
              <w:sdtPr>
                <w:id w:val="174799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AC7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C7AC7" w:rsidRPr="005C7AC7">
              <w:t xml:space="preserve"> Ja</w:t>
            </w:r>
          </w:p>
        </w:tc>
      </w:tr>
      <w:tr w:rsidR="005C7AC7" w:rsidRPr="005C7AC7" w:rsidTr="005C7AC7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tc>
          <w:tcPr>
            <w:tcW w:w="4536" w:type="dxa"/>
            <w:shd w:val="clear" w:color="auto" w:fill="FFFFFF" w:themeFill="background1"/>
          </w:tcPr>
          <w:p w:rsidR="005C7AC7" w:rsidRPr="005C7AC7" w:rsidRDefault="005C7AC7" w:rsidP="005A547F">
            <w:r w:rsidRPr="005C7AC7">
              <w:t>Sonstige (machen Sie hierzu bitte genaue Angaben)</w:t>
            </w:r>
            <w:r w:rsidR="00FE74C4">
              <w:t>:</w:t>
            </w:r>
          </w:p>
        </w:tc>
        <w:tc>
          <w:tcPr>
            <w:tcW w:w="142" w:type="dxa"/>
            <w:shd w:val="clear" w:color="auto" w:fill="FFFFFF" w:themeFill="background1"/>
          </w:tcPr>
          <w:p w:rsidR="005C7AC7" w:rsidRPr="00C838DC" w:rsidRDefault="005C7AC7" w:rsidP="005A547F"/>
        </w:tc>
        <w:tc>
          <w:tcPr>
            <w:tcW w:w="4394" w:type="dxa"/>
            <w:shd w:val="clear" w:color="auto" w:fill="auto"/>
          </w:tcPr>
          <w:p w:rsidR="005C7AC7" w:rsidRDefault="005C7AC7" w:rsidP="005A547F"/>
        </w:tc>
      </w:tr>
      <w:tr w:rsidR="005C7AC7" w:rsidRPr="005C7AC7" w:rsidTr="000F277A">
        <w:trPr>
          <w:trHeight w:val="284"/>
        </w:trPr>
        <w:tc>
          <w:tcPr>
            <w:tcW w:w="284" w:type="dxa"/>
          </w:tcPr>
          <w:p w:rsidR="005C7AC7" w:rsidRDefault="005C7AC7" w:rsidP="005A547F"/>
        </w:tc>
        <w:sdt>
          <w:sdtPr>
            <w:id w:val="-852332218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3"/>
                <w:vMerge w:val="restart"/>
                <w:shd w:val="clear" w:color="auto" w:fill="E9E9E9"/>
              </w:tcPr>
              <w:p w:rsidR="005C7AC7" w:rsidRDefault="00A0452B" w:rsidP="005A547F">
                <w:r>
                  <w:t xml:space="preserve"> </w:t>
                </w:r>
              </w:p>
            </w:tc>
          </w:sdtContent>
        </w:sdt>
      </w:tr>
      <w:tr w:rsidR="005C7AC7" w:rsidRPr="005C7AC7" w:rsidTr="00FE74C4">
        <w:trPr>
          <w:trHeight w:val="583"/>
        </w:trPr>
        <w:tc>
          <w:tcPr>
            <w:tcW w:w="284" w:type="dxa"/>
          </w:tcPr>
          <w:p w:rsidR="005C7AC7" w:rsidRDefault="005C7AC7" w:rsidP="005A547F"/>
        </w:tc>
        <w:tc>
          <w:tcPr>
            <w:tcW w:w="9072" w:type="dxa"/>
            <w:gridSpan w:val="3"/>
            <w:vMerge/>
            <w:shd w:val="clear" w:color="auto" w:fill="FFFFFF" w:themeFill="background1"/>
          </w:tcPr>
          <w:p w:rsidR="005C7AC7" w:rsidRDefault="005C7AC7" w:rsidP="005A547F"/>
        </w:tc>
      </w:tr>
    </w:tbl>
    <w:p w:rsidR="00FE74C4" w:rsidRDefault="00FE74C4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512"/>
        <w:gridCol w:w="1512"/>
        <w:gridCol w:w="1512"/>
        <w:gridCol w:w="1512"/>
        <w:gridCol w:w="1512"/>
        <w:gridCol w:w="1512"/>
      </w:tblGrid>
      <w:tr w:rsidR="00FE74C4" w:rsidRPr="00FE74C4" w:rsidTr="00EC7030">
        <w:trPr>
          <w:trHeight w:val="283"/>
        </w:trPr>
        <w:tc>
          <w:tcPr>
            <w:tcW w:w="284" w:type="dxa"/>
          </w:tcPr>
          <w:p w:rsidR="00FE74C4" w:rsidRPr="00FE74C4" w:rsidRDefault="00FE74C4" w:rsidP="00FE74C4">
            <w:r>
              <w:rPr>
                <w:b/>
              </w:rPr>
              <w:lastRenderedPageBreak/>
              <w:br w:type="page"/>
            </w:r>
            <w:r>
              <w:t>4</w:t>
            </w:r>
            <w:r w:rsidRPr="00FE74C4">
              <w:t>.</w:t>
            </w:r>
          </w:p>
        </w:tc>
        <w:tc>
          <w:tcPr>
            <w:tcW w:w="9072" w:type="dxa"/>
            <w:gridSpan w:val="6"/>
            <w:shd w:val="clear" w:color="auto" w:fill="auto"/>
          </w:tcPr>
          <w:p w:rsidR="00FE74C4" w:rsidRPr="00FE74C4" w:rsidRDefault="00FE74C4" w:rsidP="00FE74C4">
            <w:r w:rsidRPr="00FE74C4">
              <w:t>Welche Sicherungsmaßnahmen nehmen Sie vor?</w:t>
            </w:r>
          </w:p>
        </w:tc>
      </w:tr>
      <w:tr w:rsidR="00FE74C4" w:rsidRPr="00FE74C4" w:rsidTr="001B1FC6">
        <w:trPr>
          <w:trHeight w:val="283"/>
        </w:trPr>
        <w:tc>
          <w:tcPr>
            <w:tcW w:w="284" w:type="dxa"/>
          </w:tcPr>
          <w:p w:rsidR="00FE74C4" w:rsidRDefault="00FE74C4" w:rsidP="00FE74C4"/>
        </w:tc>
        <w:tc>
          <w:tcPr>
            <w:tcW w:w="1512" w:type="dxa"/>
            <w:shd w:val="clear" w:color="auto" w:fill="auto"/>
          </w:tcPr>
          <w:p w:rsidR="00FE74C4" w:rsidRDefault="00A70262" w:rsidP="00FE74C4">
            <w:sdt>
              <w:sdtPr>
                <w:id w:val="929777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</w:t>
            </w:r>
            <w:proofErr w:type="spellStart"/>
            <w:r w:rsidR="00FE74C4">
              <w:t>Sitzgurt</w:t>
            </w:r>
            <w:proofErr w:type="spellEnd"/>
            <w:r w:rsidR="00FE74C4">
              <w:t xml:space="preserve"> </w:t>
            </w:r>
          </w:p>
        </w:tc>
        <w:tc>
          <w:tcPr>
            <w:tcW w:w="1512" w:type="dxa"/>
            <w:shd w:val="clear" w:color="auto" w:fill="auto"/>
          </w:tcPr>
          <w:p w:rsidR="00FE74C4" w:rsidRPr="00FE74C4" w:rsidRDefault="00A70262" w:rsidP="00FE74C4">
            <w:sdt>
              <w:sdtPr>
                <w:id w:val="116543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Helm </w:t>
            </w:r>
          </w:p>
        </w:tc>
        <w:tc>
          <w:tcPr>
            <w:tcW w:w="1512" w:type="dxa"/>
            <w:shd w:val="clear" w:color="auto" w:fill="auto"/>
          </w:tcPr>
          <w:p w:rsidR="00FE74C4" w:rsidRDefault="00A70262" w:rsidP="00FE74C4">
            <w:sdt>
              <w:sdtPr>
                <w:id w:val="35416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Brustgurt</w:t>
            </w:r>
          </w:p>
        </w:tc>
        <w:tc>
          <w:tcPr>
            <w:tcW w:w="1512" w:type="dxa"/>
            <w:shd w:val="clear" w:color="auto" w:fill="auto"/>
          </w:tcPr>
          <w:p w:rsidR="00FE74C4" w:rsidRPr="00FE74C4" w:rsidRDefault="00A70262" w:rsidP="00FE74C4">
            <w:sdt>
              <w:sdtPr>
                <w:id w:val="535324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</w:t>
            </w:r>
            <w:proofErr w:type="spellStart"/>
            <w:r w:rsidR="00FE74C4">
              <w:t>Hüftgurt</w:t>
            </w:r>
            <w:proofErr w:type="spellEnd"/>
          </w:p>
        </w:tc>
        <w:tc>
          <w:tcPr>
            <w:tcW w:w="1512" w:type="dxa"/>
            <w:shd w:val="clear" w:color="auto" w:fill="auto"/>
          </w:tcPr>
          <w:p w:rsidR="00FE74C4" w:rsidRDefault="00A70262" w:rsidP="00FE74C4">
            <w:sdt>
              <w:sdtPr>
                <w:id w:val="-1142192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Seilsicherung</w:t>
            </w:r>
          </w:p>
        </w:tc>
        <w:tc>
          <w:tcPr>
            <w:tcW w:w="1512" w:type="dxa"/>
            <w:shd w:val="clear" w:color="auto" w:fill="auto"/>
          </w:tcPr>
          <w:p w:rsidR="00FE74C4" w:rsidRPr="00FE74C4" w:rsidRDefault="00A70262" w:rsidP="00FE74C4">
            <w:sdt>
              <w:sdtPr>
                <w:id w:val="-1768991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keine</w:t>
            </w:r>
          </w:p>
        </w:tc>
      </w:tr>
    </w:tbl>
    <w:p w:rsidR="00FE74C4" w:rsidRDefault="00FE74C4" w:rsidP="00C838DC">
      <w:pPr>
        <w:rPr>
          <w:b/>
        </w:rPr>
      </w:pPr>
    </w:p>
    <w:p w:rsidR="00FE74C4" w:rsidRDefault="00FE74C4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512"/>
        <w:gridCol w:w="1512"/>
        <w:gridCol w:w="1512"/>
        <w:gridCol w:w="1512"/>
        <w:gridCol w:w="1512"/>
        <w:gridCol w:w="1512"/>
      </w:tblGrid>
      <w:tr w:rsidR="00FE74C4" w:rsidRPr="00FE74C4" w:rsidTr="005A547F">
        <w:trPr>
          <w:trHeight w:val="283"/>
        </w:trPr>
        <w:tc>
          <w:tcPr>
            <w:tcW w:w="284" w:type="dxa"/>
          </w:tcPr>
          <w:p w:rsidR="00FE74C4" w:rsidRPr="00FE74C4" w:rsidRDefault="00FE74C4" w:rsidP="005A547F">
            <w:r>
              <w:t>5</w:t>
            </w:r>
            <w:r w:rsidRPr="00FE74C4">
              <w:t>.</w:t>
            </w:r>
          </w:p>
        </w:tc>
        <w:tc>
          <w:tcPr>
            <w:tcW w:w="9072" w:type="dxa"/>
            <w:gridSpan w:val="6"/>
            <w:shd w:val="clear" w:color="auto" w:fill="auto"/>
          </w:tcPr>
          <w:p w:rsidR="00FE74C4" w:rsidRPr="00FE74C4" w:rsidRDefault="00FE74C4" w:rsidP="005A547F">
            <w:r w:rsidRPr="00FE74C4">
              <w:t>Wo üben Sie den Bergsport aus? (bisher und zukünftig)</w:t>
            </w:r>
          </w:p>
        </w:tc>
      </w:tr>
      <w:tr w:rsidR="00FE74C4" w:rsidRPr="00FE74C4" w:rsidTr="005A547F">
        <w:trPr>
          <w:trHeight w:val="283"/>
        </w:trPr>
        <w:tc>
          <w:tcPr>
            <w:tcW w:w="284" w:type="dxa"/>
          </w:tcPr>
          <w:p w:rsidR="00FE74C4" w:rsidRDefault="00FE74C4" w:rsidP="005A547F"/>
        </w:tc>
        <w:tc>
          <w:tcPr>
            <w:tcW w:w="1512" w:type="dxa"/>
            <w:shd w:val="clear" w:color="auto" w:fill="auto"/>
          </w:tcPr>
          <w:p w:rsidR="00FE74C4" w:rsidRDefault="00A70262" w:rsidP="005A547F">
            <w:sdt>
              <w:sdtPr>
                <w:id w:val="-636799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Europa</w:t>
            </w:r>
          </w:p>
        </w:tc>
        <w:tc>
          <w:tcPr>
            <w:tcW w:w="1512" w:type="dxa"/>
            <w:shd w:val="clear" w:color="auto" w:fill="auto"/>
          </w:tcPr>
          <w:p w:rsidR="00FE74C4" w:rsidRPr="00FE74C4" w:rsidRDefault="00A70262" w:rsidP="005A547F">
            <w:sdt>
              <w:sdtPr>
                <w:id w:val="1658644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Südamerika</w:t>
            </w:r>
          </w:p>
        </w:tc>
        <w:tc>
          <w:tcPr>
            <w:tcW w:w="1512" w:type="dxa"/>
            <w:shd w:val="clear" w:color="auto" w:fill="auto"/>
          </w:tcPr>
          <w:p w:rsidR="00FE74C4" w:rsidRDefault="00A70262" w:rsidP="005A547F">
            <w:sdt>
              <w:sdtPr>
                <w:id w:val="460235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Australien</w:t>
            </w:r>
          </w:p>
        </w:tc>
        <w:tc>
          <w:tcPr>
            <w:tcW w:w="1512" w:type="dxa"/>
            <w:shd w:val="clear" w:color="auto" w:fill="auto"/>
          </w:tcPr>
          <w:p w:rsidR="00FE74C4" w:rsidRPr="00FE74C4" w:rsidRDefault="00A70262" w:rsidP="005A547F">
            <w:sdt>
              <w:sdtPr>
                <w:id w:val="-36691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E74C4">
              <w:t xml:space="preserve"> Asien</w:t>
            </w:r>
          </w:p>
        </w:tc>
        <w:tc>
          <w:tcPr>
            <w:tcW w:w="1512" w:type="dxa"/>
            <w:shd w:val="clear" w:color="auto" w:fill="auto"/>
          </w:tcPr>
          <w:p w:rsidR="00FE74C4" w:rsidRDefault="00FE74C4" w:rsidP="005A547F"/>
        </w:tc>
        <w:tc>
          <w:tcPr>
            <w:tcW w:w="1512" w:type="dxa"/>
            <w:shd w:val="clear" w:color="auto" w:fill="auto"/>
          </w:tcPr>
          <w:p w:rsidR="00FE74C4" w:rsidRPr="00FE74C4" w:rsidRDefault="00FE74C4" w:rsidP="005A547F"/>
        </w:tc>
      </w:tr>
    </w:tbl>
    <w:p w:rsidR="005C7AC7" w:rsidRDefault="005C7AC7" w:rsidP="00C838DC">
      <w:pPr>
        <w:rPr>
          <w:b/>
        </w:rPr>
      </w:pPr>
    </w:p>
    <w:p w:rsidR="00FE74C4" w:rsidRDefault="00FE74C4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536"/>
        <w:gridCol w:w="142"/>
        <w:gridCol w:w="4394"/>
      </w:tblGrid>
      <w:tr w:rsidR="00FE74C4" w:rsidTr="005A547F">
        <w:trPr>
          <w:trHeight w:val="284"/>
        </w:trPr>
        <w:tc>
          <w:tcPr>
            <w:tcW w:w="284" w:type="dxa"/>
          </w:tcPr>
          <w:p w:rsidR="00FE74C4" w:rsidRDefault="00FE74C4" w:rsidP="005A547F">
            <w:r>
              <w:t>6.</w:t>
            </w:r>
          </w:p>
        </w:tc>
        <w:tc>
          <w:tcPr>
            <w:tcW w:w="4536" w:type="dxa"/>
            <w:shd w:val="clear" w:color="auto" w:fill="FFFFFF" w:themeFill="background1"/>
          </w:tcPr>
          <w:p w:rsidR="00FE74C4" w:rsidRPr="005C7AC7" w:rsidRDefault="00FE74C4" w:rsidP="005A547F">
            <w:r w:rsidRPr="00FE74C4">
              <w:t>Haben Sie bereits Bergunfälle erlitten?</w:t>
            </w:r>
          </w:p>
        </w:tc>
        <w:tc>
          <w:tcPr>
            <w:tcW w:w="142" w:type="dxa"/>
            <w:shd w:val="clear" w:color="auto" w:fill="FFFFFF" w:themeFill="background1"/>
          </w:tcPr>
          <w:p w:rsidR="00FE74C4" w:rsidRPr="00C838DC" w:rsidRDefault="00FE74C4" w:rsidP="005A547F"/>
        </w:tc>
        <w:tc>
          <w:tcPr>
            <w:tcW w:w="4394" w:type="dxa"/>
            <w:shd w:val="clear" w:color="auto" w:fill="auto"/>
          </w:tcPr>
          <w:p w:rsidR="00FE74C4" w:rsidRDefault="00A70262" w:rsidP="005A547F">
            <w:sdt>
              <w:sdtPr>
                <w:id w:val="841593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 w:rsidRPr="005C7AC7">
              <w:t xml:space="preserve"> Nein     </w:t>
            </w:r>
            <w:sdt>
              <w:sdtPr>
                <w:id w:val="209897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 w:rsidRPr="005C7AC7">
              <w:t xml:space="preserve"> Ja</w:t>
            </w:r>
            <w:r w:rsidR="00FE74C4">
              <w:t>, welche?</w:t>
            </w:r>
          </w:p>
        </w:tc>
      </w:tr>
      <w:tr w:rsidR="00FE74C4" w:rsidTr="00FE74C4">
        <w:trPr>
          <w:trHeight w:val="1218"/>
        </w:trPr>
        <w:tc>
          <w:tcPr>
            <w:tcW w:w="284" w:type="dxa"/>
          </w:tcPr>
          <w:p w:rsidR="00FE74C4" w:rsidRDefault="00FE74C4" w:rsidP="005A547F"/>
        </w:tc>
        <w:sdt>
          <w:sdtPr>
            <w:id w:val="-143196053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3"/>
                <w:shd w:val="clear" w:color="auto" w:fill="E9E9E9"/>
              </w:tcPr>
              <w:p w:rsidR="00FE74C4" w:rsidRDefault="00A0452B" w:rsidP="005A547F">
                <w:r>
                  <w:t xml:space="preserve"> </w:t>
                </w:r>
              </w:p>
            </w:tc>
          </w:sdtContent>
        </w:sdt>
      </w:tr>
    </w:tbl>
    <w:p w:rsidR="00154B4E" w:rsidRDefault="00154B4E" w:rsidP="00C838DC">
      <w:pPr>
        <w:rPr>
          <w:b/>
        </w:rPr>
      </w:pPr>
    </w:p>
    <w:p w:rsidR="00FE74C4" w:rsidRDefault="00FE74C4" w:rsidP="00C838DC">
      <w:pPr>
        <w:rPr>
          <w:b/>
        </w:rPr>
      </w:pPr>
    </w:p>
    <w:sectPr w:rsidR="00FE74C4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262" w:rsidRDefault="00A70262" w:rsidP="002A7F66">
      <w:pPr>
        <w:spacing w:line="240" w:lineRule="auto"/>
      </w:pPr>
      <w:r>
        <w:separator/>
      </w:r>
    </w:p>
  </w:endnote>
  <w:endnote w:type="continuationSeparator" w:id="0">
    <w:p w:rsidR="00A70262" w:rsidRDefault="00A70262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FE74C4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A.171</w:t>
    </w:r>
    <w:r w:rsidR="009510B5">
      <w:rPr>
        <w:sz w:val="10"/>
        <w:szCs w:val="10"/>
      </w:rPr>
      <w:t>.051</w:t>
    </w:r>
    <w:r w:rsidR="00093392">
      <w:rPr>
        <w:sz w:val="10"/>
        <w:szCs w:val="10"/>
      </w:rPr>
      <w:t>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A0452B">
      <w:rPr>
        <w:rStyle w:val="Zeichenklein"/>
        <w:noProof/>
      </w:rPr>
      <w:t>2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 w:rsidR="00E34E9E">
      <w:rPr>
        <w:rStyle w:val="Zeichenklei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262" w:rsidRDefault="00A70262" w:rsidP="002A7F66">
      <w:pPr>
        <w:spacing w:line="240" w:lineRule="auto"/>
      </w:pPr>
      <w:r>
        <w:separator/>
      </w:r>
    </w:p>
  </w:footnote>
  <w:footnote w:type="continuationSeparator" w:id="0">
    <w:p w:rsidR="00A70262" w:rsidRDefault="00A70262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FVJCRK5bgTtCtHhxTaqQOkIjjt4CKW7QEELZLhfYrfgnlL6kcRA5OMgNRLcB0Zy1YmuQjgUVo4yJgTSX0Gk1Ig==" w:salt="x6f9V0/aorM8ZeDKTdZhcg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0879"/>
    <w:rsid w:val="00072A17"/>
    <w:rsid w:val="000743AC"/>
    <w:rsid w:val="0009020D"/>
    <w:rsid w:val="000932B5"/>
    <w:rsid w:val="00093392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5BCB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32B0"/>
    <w:rsid w:val="005A35F3"/>
    <w:rsid w:val="005A37BD"/>
    <w:rsid w:val="005A7FCD"/>
    <w:rsid w:val="005C1967"/>
    <w:rsid w:val="005C240D"/>
    <w:rsid w:val="005C7AC7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6FED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C52"/>
    <w:rsid w:val="009F2591"/>
    <w:rsid w:val="00A036F3"/>
    <w:rsid w:val="00A0452B"/>
    <w:rsid w:val="00A06966"/>
    <w:rsid w:val="00A1329B"/>
    <w:rsid w:val="00A1567C"/>
    <w:rsid w:val="00A412D6"/>
    <w:rsid w:val="00A459A5"/>
    <w:rsid w:val="00A53CDD"/>
    <w:rsid w:val="00A56F59"/>
    <w:rsid w:val="00A66168"/>
    <w:rsid w:val="00A70262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5D69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3245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0687C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14356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085E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2718B"/>
    <w:rsid w:val="00E30134"/>
    <w:rsid w:val="00E34E9E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22F1"/>
    <w:rsid w:val="00FE2F30"/>
    <w:rsid w:val="00FE74C4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D14356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5C7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FE7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B66CA19ECBA457B8B937F1A6D944F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B3AD55-D86D-47DB-87CD-E075498A3E2E}"/>
      </w:docPartPr>
      <w:docPartBody>
        <w:p w:rsidR="0066414A" w:rsidRDefault="00510659" w:rsidP="00510659">
          <w:pPr>
            <w:pStyle w:val="8B66CA19ECBA457B8B937F1A6D944F4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81E274B628A4E50B74A426CAB221D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028B93-084E-46DA-BE56-6C810CDE1DB8}"/>
      </w:docPartPr>
      <w:docPartBody>
        <w:p w:rsidR="00EA29D8" w:rsidRDefault="0066414A" w:rsidP="0066414A">
          <w:pPr>
            <w:pStyle w:val="B81E274B628A4E50B74A426CAB221D5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DA53E995C29438699ED1C6024218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0F630F-00C9-495C-9416-3C8B965431D5}"/>
      </w:docPartPr>
      <w:docPartBody>
        <w:p w:rsidR="00EA29D8" w:rsidRDefault="0066414A" w:rsidP="0066414A">
          <w:pPr>
            <w:pStyle w:val="2DA53E995C29438699ED1C602421896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C03D4"/>
    <w:rsid w:val="001B1D80"/>
    <w:rsid w:val="00257B6F"/>
    <w:rsid w:val="002B22DB"/>
    <w:rsid w:val="003034BB"/>
    <w:rsid w:val="00316164"/>
    <w:rsid w:val="0037525D"/>
    <w:rsid w:val="003D5996"/>
    <w:rsid w:val="004E1991"/>
    <w:rsid w:val="00510659"/>
    <w:rsid w:val="00583018"/>
    <w:rsid w:val="0066414A"/>
    <w:rsid w:val="006B4CB4"/>
    <w:rsid w:val="006C4B73"/>
    <w:rsid w:val="006D1EAB"/>
    <w:rsid w:val="007868D2"/>
    <w:rsid w:val="007962FE"/>
    <w:rsid w:val="007F64ED"/>
    <w:rsid w:val="0081300B"/>
    <w:rsid w:val="008F2027"/>
    <w:rsid w:val="009626A9"/>
    <w:rsid w:val="009957AA"/>
    <w:rsid w:val="00A05E17"/>
    <w:rsid w:val="00A135B7"/>
    <w:rsid w:val="00AC4111"/>
    <w:rsid w:val="00AE3804"/>
    <w:rsid w:val="00C577F2"/>
    <w:rsid w:val="00C63B62"/>
    <w:rsid w:val="00CD4B37"/>
    <w:rsid w:val="00D115A4"/>
    <w:rsid w:val="00D507FA"/>
    <w:rsid w:val="00E14EA9"/>
    <w:rsid w:val="00E21B0F"/>
    <w:rsid w:val="00E41479"/>
    <w:rsid w:val="00E444B9"/>
    <w:rsid w:val="00EA29D8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6414A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11364681FF4EF7865ECDEAB3F905E3">
    <w:name w:val="9F11364681FF4EF7865ECDEAB3F905E3"/>
    <w:rsid w:val="0066414A"/>
  </w:style>
  <w:style w:type="paragraph" w:customStyle="1" w:styleId="27871053A7EB4DE4AB1493F75D5D1788">
    <w:name w:val="27871053A7EB4DE4AB1493F75D5D1788"/>
    <w:rsid w:val="0066414A"/>
  </w:style>
  <w:style w:type="paragraph" w:customStyle="1" w:styleId="266897E10EAC4423B929C20864ABB48B">
    <w:name w:val="266897E10EAC4423B929C20864ABB48B"/>
    <w:rsid w:val="0066414A"/>
  </w:style>
  <w:style w:type="paragraph" w:customStyle="1" w:styleId="9583963B01AA43FEBA508DFCE22616EB">
    <w:name w:val="9583963B01AA43FEBA508DFCE22616EB"/>
    <w:rsid w:val="0066414A"/>
  </w:style>
  <w:style w:type="paragraph" w:customStyle="1" w:styleId="EDF1FA82384C495AB81BC93DB6D82C54">
    <w:name w:val="EDF1FA82384C495AB81BC93DB6D82C54"/>
    <w:rsid w:val="0066414A"/>
  </w:style>
  <w:style w:type="paragraph" w:customStyle="1" w:styleId="429D7A36486541E795896F1220B2D8A0">
    <w:name w:val="429D7A36486541E795896F1220B2D8A0"/>
    <w:rsid w:val="0066414A"/>
  </w:style>
  <w:style w:type="paragraph" w:customStyle="1" w:styleId="391AC4AE9F084F9082A5C9DB91290BA9">
    <w:name w:val="391AC4AE9F084F9082A5C9DB91290BA9"/>
    <w:rsid w:val="0066414A"/>
  </w:style>
  <w:style w:type="paragraph" w:customStyle="1" w:styleId="C334DCE1FA8B494088A8D2F9EB8F63B6">
    <w:name w:val="C334DCE1FA8B494088A8D2F9EB8F63B6"/>
    <w:rsid w:val="0066414A"/>
  </w:style>
  <w:style w:type="paragraph" w:customStyle="1" w:styleId="B81E274B628A4E50B74A426CAB221D58">
    <w:name w:val="B81E274B628A4E50B74A426CAB221D58"/>
    <w:rsid w:val="0066414A"/>
  </w:style>
  <w:style w:type="paragraph" w:customStyle="1" w:styleId="5A885BB38B5844E495D8C0304A9F7688">
    <w:name w:val="5A885BB38B5844E495D8C0304A9F7688"/>
    <w:rsid w:val="0066414A"/>
  </w:style>
  <w:style w:type="paragraph" w:customStyle="1" w:styleId="2DA53E995C29438699ED1C602421896E">
    <w:name w:val="2DA53E995C29438699ED1C602421896E"/>
    <w:rsid w:val="0066414A"/>
  </w:style>
  <w:style w:type="paragraph" w:customStyle="1" w:styleId="5FE8C9F583DD4732BA37B9436798A7CC">
    <w:name w:val="5FE8C9F583DD4732BA37B9436798A7CC"/>
    <w:rsid w:val="0066414A"/>
  </w:style>
  <w:style w:type="paragraph" w:customStyle="1" w:styleId="266897E10EAC4423B929C20864ABB48B1">
    <w:name w:val="266897E10EAC4423B929C20864ABB48B1"/>
    <w:rsid w:val="0066414A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0612E-D92A-4EA5-A146-A08A3F75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264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9</cp:revision>
  <cp:lastPrinted>2014-07-31T03:16:00Z</cp:lastPrinted>
  <dcterms:created xsi:type="dcterms:W3CDTF">2017-05-08T08:10:00Z</dcterms:created>
  <dcterms:modified xsi:type="dcterms:W3CDTF">2018-04-16T08:08:00Z</dcterms:modified>
</cp:coreProperties>
</file>