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8DC" w:rsidRDefault="002F1762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-932815</wp:posOffset>
                </wp:positionV>
                <wp:extent cx="2758440" cy="480060"/>
                <wp:effectExtent l="0" t="0" r="3810" b="1524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6921" w:rsidRDefault="00FD6921" w:rsidP="002F1762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49.75pt;margin-top:-73.45pt;width:217.2pt;height:3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" filled="f" stroked="f">
                <v:textbox inset="0,0,0,0">
                  <w:txbxContent>
                    <w:p w:rsidR="00FD6921" w:rsidRDefault="00FD6921" w:rsidP="002F1762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60771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3720465</wp:posOffset>
                </wp:positionH>
                <wp:positionV relativeFrom="paragraph">
                  <wp:posOffset>-932815</wp:posOffset>
                </wp:positionV>
                <wp:extent cx="2217420" cy="480060"/>
                <wp:effectExtent l="0" t="0" r="11430" b="1524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742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05C915" id="Textfeld 4" o:spid="_x0000_s1026" type="#_x0000_t202" style="position:absolute;margin-left:292.95pt;margin-top:-73.45pt;width:174.6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" filled="f" stroked="f">
                <v:textbox inset="0,0,0,0"/>
              </v:shape>
            </w:pict>
          </mc:Fallback>
        </mc:AlternateContent>
      </w:r>
      <w:r w:rsidR="008E580A">
        <w:rPr>
          <w:b/>
          <w:caps/>
          <w:noProof/>
          <w:sz w:val="22"/>
          <w:szCs w:val="28"/>
          <w:lang w:val="en-US"/>
        </w:rPr>
        <w:t>Fragebogen zu Allergien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2F1762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2F1762" w:rsidP="00C838DC">
                <w:r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2F1762" w:rsidP="00C838DC">
                <w:r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2F1762" w:rsidP="00C838DC">
                <w:r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2F1762" w:rsidP="00C838DC">
                <w:r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2F1762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2F1762" w:rsidP="00C838DC">
                <w:r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2F1762" w:rsidP="00C838DC">
                <w:r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2F1762" w:rsidP="00C838DC">
                <w:r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2F1762" w:rsidP="00C838DC">
                <w:r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2F1762" w:rsidP="00C838DC">
                <w:r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8E580A" w:rsidRDefault="008E580A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403"/>
        <w:gridCol w:w="5047"/>
      </w:tblGrid>
      <w:tr w:rsidR="00887B48" w:rsidRPr="00C838DC" w:rsidTr="00475DE3">
        <w:trPr>
          <w:trHeight w:val="283"/>
        </w:trPr>
        <w:tc>
          <w:tcPr>
            <w:tcW w:w="284" w:type="dxa"/>
          </w:tcPr>
          <w:p w:rsidR="00887B48" w:rsidRPr="00677CEE" w:rsidRDefault="00887B48" w:rsidP="00041B95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887B48" w:rsidRPr="00C838DC" w:rsidRDefault="00887B48" w:rsidP="00041B95">
            <w:r w:rsidRPr="00677CEE">
              <w:t>Wie bezeichnete der Arzt</w:t>
            </w:r>
            <w:r w:rsidR="00807D1E">
              <w:t>/</w:t>
            </w:r>
            <w:r w:rsidR="00204CB6">
              <w:br/>
            </w:r>
            <w:r w:rsidRPr="00677CEE">
              <w:t>der</w:t>
            </w:r>
            <w:r>
              <w:t xml:space="preserve"> </w:t>
            </w:r>
            <w:r w:rsidRPr="00677CEE">
              <w:t>Therapeut das Leiden?</w:t>
            </w:r>
          </w:p>
        </w:tc>
        <w:tc>
          <w:tcPr>
            <w:tcW w:w="212" w:type="dxa"/>
            <w:shd w:val="clear" w:color="auto" w:fill="auto"/>
          </w:tcPr>
          <w:p w:rsidR="00887B48" w:rsidRPr="00C838DC" w:rsidRDefault="00887B48" w:rsidP="00041B95"/>
        </w:tc>
        <w:tc>
          <w:tcPr>
            <w:tcW w:w="6450" w:type="dxa"/>
            <w:gridSpan w:val="2"/>
            <w:shd w:val="clear" w:color="auto" w:fill="E9E9E9" w:themeFill="accent4"/>
          </w:tcPr>
          <w:sdt>
            <w:sdtPr>
              <w:id w:val="-150686450"/>
              <w:placeholder>
                <w:docPart w:val="DefaultPlaceholder_-1854013440"/>
              </w:placeholder>
            </w:sdtPr>
            <w:sdtEndPr/>
            <w:sdtContent>
              <w:p w:rsidR="00887B48" w:rsidRDefault="007346D3" w:rsidP="00041B95">
                <w:r>
                  <w:t xml:space="preserve"> </w:t>
                </w:r>
              </w:p>
            </w:sdtContent>
          </w:sdt>
          <w:p w:rsidR="00887B48" w:rsidRDefault="00887B48" w:rsidP="00041B95"/>
          <w:p w:rsidR="00887B48" w:rsidRDefault="00887B48" w:rsidP="00041B95"/>
          <w:p w:rsidR="00887B48" w:rsidRPr="00C838DC" w:rsidRDefault="00887B48" w:rsidP="00041B95"/>
        </w:tc>
      </w:tr>
      <w:tr w:rsidR="00887B48" w:rsidRPr="00C838DC" w:rsidTr="00475DE3">
        <w:trPr>
          <w:trHeight w:hRule="exact" w:val="57"/>
        </w:trPr>
        <w:tc>
          <w:tcPr>
            <w:tcW w:w="284" w:type="dxa"/>
          </w:tcPr>
          <w:p w:rsidR="00887B48" w:rsidRPr="00677CEE" w:rsidRDefault="00887B48" w:rsidP="00041B95"/>
        </w:tc>
        <w:tc>
          <w:tcPr>
            <w:tcW w:w="2410" w:type="dxa"/>
            <w:shd w:val="clear" w:color="auto" w:fill="auto"/>
          </w:tcPr>
          <w:p w:rsidR="00887B48" w:rsidRPr="00677CEE" w:rsidRDefault="00887B48" w:rsidP="00041B95"/>
        </w:tc>
        <w:tc>
          <w:tcPr>
            <w:tcW w:w="212" w:type="dxa"/>
            <w:shd w:val="clear" w:color="auto" w:fill="auto"/>
          </w:tcPr>
          <w:p w:rsidR="00887B48" w:rsidRPr="00C838DC" w:rsidRDefault="00887B48" w:rsidP="00041B95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041B95"/>
        </w:tc>
      </w:tr>
      <w:tr w:rsidR="00887B48" w:rsidRPr="00C838DC" w:rsidTr="00475DE3">
        <w:trPr>
          <w:trHeight w:val="283"/>
        </w:trPr>
        <w:tc>
          <w:tcPr>
            <w:tcW w:w="284" w:type="dxa"/>
          </w:tcPr>
          <w:p w:rsidR="00887B48" w:rsidRPr="00041B95" w:rsidRDefault="00887B48" w:rsidP="00041B95">
            <w:r>
              <w:t>2.</w:t>
            </w:r>
          </w:p>
        </w:tc>
        <w:tc>
          <w:tcPr>
            <w:tcW w:w="2410" w:type="dxa"/>
            <w:shd w:val="clear" w:color="auto" w:fill="auto"/>
          </w:tcPr>
          <w:p w:rsidR="00887B48" w:rsidRPr="00C838DC" w:rsidRDefault="00887B48" w:rsidP="00041B95">
            <w:r w:rsidRPr="00041B95">
              <w:t>Welche Körperteile oder</w:t>
            </w:r>
            <w:r>
              <w:t xml:space="preserve"> </w:t>
            </w:r>
            <w:r w:rsidR="00204CB6">
              <w:br/>
            </w:r>
            <w:r w:rsidRPr="00041B95">
              <w:t>Organsysteme waren oder sind</w:t>
            </w:r>
            <w:r>
              <w:t xml:space="preserve"> </w:t>
            </w:r>
            <w:r w:rsidRPr="00041B95">
              <w:t>von der Allergie betroffen?</w:t>
            </w:r>
          </w:p>
        </w:tc>
        <w:tc>
          <w:tcPr>
            <w:tcW w:w="212" w:type="dxa"/>
            <w:shd w:val="clear" w:color="auto" w:fill="auto"/>
          </w:tcPr>
          <w:p w:rsidR="00887B48" w:rsidRPr="00C838DC" w:rsidRDefault="00887B48" w:rsidP="00041B95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041B95">
            <w:r w:rsidRPr="00887B48">
              <w:t xml:space="preserve">Haut (z. B. allergischer Hautausschlag, Ekzeme, Neurodermitis, Nesselsucht, </w:t>
            </w:r>
            <w:r>
              <w:br/>
            </w:r>
            <w:r w:rsidRPr="00887B48">
              <w:t>Quaddelbildung, Urtikaria, Medikamentenallergie, Sonnenallergie)?</w:t>
            </w:r>
          </w:p>
          <w:p w:rsidR="00887B48" w:rsidRPr="00C838DC" w:rsidRDefault="002973EE" w:rsidP="00041B95">
            <w:sdt>
              <w:sdtPr>
                <w:id w:val="-741026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Nein     </w:t>
            </w:r>
            <w:sdt>
              <w:sdtPr>
                <w:id w:val="-1755591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Ja</w:t>
            </w:r>
          </w:p>
        </w:tc>
      </w:tr>
      <w:tr w:rsidR="00887B48" w:rsidTr="00475DE3">
        <w:trPr>
          <w:trHeight w:hRule="exact" w:val="284"/>
        </w:trPr>
        <w:tc>
          <w:tcPr>
            <w:tcW w:w="284" w:type="dxa"/>
          </w:tcPr>
          <w:p w:rsidR="00887B48" w:rsidRPr="00677CEE" w:rsidRDefault="00887B48" w:rsidP="00041B95"/>
        </w:tc>
        <w:tc>
          <w:tcPr>
            <w:tcW w:w="2410" w:type="dxa"/>
            <w:shd w:val="clear" w:color="auto" w:fill="auto"/>
          </w:tcPr>
          <w:p w:rsidR="00887B48" w:rsidRPr="00677CEE" w:rsidRDefault="00887B48" w:rsidP="00041B95"/>
        </w:tc>
        <w:tc>
          <w:tcPr>
            <w:tcW w:w="212" w:type="dxa"/>
            <w:shd w:val="clear" w:color="auto" w:fill="auto"/>
          </w:tcPr>
          <w:p w:rsidR="00887B48" w:rsidRPr="00C838DC" w:rsidRDefault="00887B48" w:rsidP="00041B95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041B95"/>
        </w:tc>
      </w:tr>
      <w:tr w:rsidR="00887B48" w:rsidRPr="00C838DC" w:rsidTr="00475DE3">
        <w:trPr>
          <w:trHeight w:val="283"/>
        </w:trPr>
        <w:tc>
          <w:tcPr>
            <w:tcW w:w="284" w:type="dxa"/>
          </w:tcPr>
          <w:p w:rsidR="00887B48" w:rsidRPr="00C838DC" w:rsidRDefault="00887B48" w:rsidP="00041B95"/>
        </w:tc>
        <w:tc>
          <w:tcPr>
            <w:tcW w:w="2410" w:type="dxa"/>
            <w:shd w:val="clear" w:color="auto" w:fill="auto"/>
          </w:tcPr>
          <w:p w:rsidR="00887B48" w:rsidRPr="00C838DC" w:rsidRDefault="00887B48" w:rsidP="00041B95"/>
        </w:tc>
        <w:tc>
          <w:tcPr>
            <w:tcW w:w="212" w:type="dxa"/>
            <w:shd w:val="clear" w:color="auto" w:fill="auto"/>
          </w:tcPr>
          <w:p w:rsidR="00887B48" w:rsidRPr="00C838DC" w:rsidRDefault="00887B48" w:rsidP="00041B95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041B95">
            <w:r w:rsidRPr="00887B48">
              <w:t>Augen und obere Atemwege (z. B. Augenrötung, Augenjucken, Augentränen, Heuschnupfen, Anschwellen der Schleimhäute)?</w:t>
            </w:r>
          </w:p>
          <w:p w:rsidR="00887B48" w:rsidRPr="00C838DC" w:rsidRDefault="002973EE" w:rsidP="00041B95">
            <w:sdt>
              <w:sdtPr>
                <w:id w:val="1985359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Nein     </w:t>
            </w:r>
            <w:sdt>
              <w:sdtPr>
                <w:id w:val="-1677490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Ja</w:t>
            </w:r>
          </w:p>
        </w:tc>
      </w:tr>
      <w:tr w:rsidR="00887B48" w:rsidTr="00475DE3">
        <w:trPr>
          <w:trHeight w:hRule="exact" w:val="284"/>
        </w:trPr>
        <w:tc>
          <w:tcPr>
            <w:tcW w:w="284" w:type="dxa"/>
          </w:tcPr>
          <w:p w:rsidR="00887B48" w:rsidRPr="00677CEE" w:rsidRDefault="00887B48" w:rsidP="00C10C8F"/>
        </w:tc>
        <w:tc>
          <w:tcPr>
            <w:tcW w:w="2410" w:type="dxa"/>
            <w:shd w:val="clear" w:color="auto" w:fill="auto"/>
          </w:tcPr>
          <w:p w:rsidR="00887B48" w:rsidRPr="00677CEE" w:rsidRDefault="00887B48" w:rsidP="00C10C8F"/>
        </w:tc>
        <w:tc>
          <w:tcPr>
            <w:tcW w:w="212" w:type="dxa"/>
            <w:shd w:val="clear" w:color="auto" w:fill="auto"/>
          </w:tcPr>
          <w:p w:rsidR="00887B48" w:rsidRPr="00C838DC" w:rsidRDefault="00887B48" w:rsidP="00C10C8F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C10C8F"/>
        </w:tc>
      </w:tr>
      <w:tr w:rsidR="00887B48" w:rsidRPr="00C838DC" w:rsidTr="00475DE3">
        <w:trPr>
          <w:trHeight w:val="283"/>
        </w:trPr>
        <w:tc>
          <w:tcPr>
            <w:tcW w:w="284" w:type="dxa"/>
          </w:tcPr>
          <w:p w:rsidR="00887B48" w:rsidRPr="00C838DC" w:rsidRDefault="00887B48" w:rsidP="00C10C8F"/>
        </w:tc>
        <w:tc>
          <w:tcPr>
            <w:tcW w:w="2410" w:type="dxa"/>
            <w:shd w:val="clear" w:color="auto" w:fill="auto"/>
          </w:tcPr>
          <w:p w:rsidR="00887B48" w:rsidRPr="00C838DC" w:rsidRDefault="00887B48" w:rsidP="00C10C8F"/>
        </w:tc>
        <w:tc>
          <w:tcPr>
            <w:tcW w:w="212" w:type="dxa"/>
            <w:shd w:val="clear" w:color="auto" w:fill="auto"/>
          </w:tcPr>
          <w:p w:rsidR="00887B48" w:rsidRPr="00C838DC" w:rsidRDefault="00887B48" w:rsidP="00C10C8F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C10C8F">
            <w:r w:rsidRPr="00887B48">
              <w:t>Tiefe Atemwege (z. B. Atemnotgefühl, allergischer Reizhusten oder allergische Bronchitis, Asthma bronchiale)?</w:t>
            </w:r>
          </w:p>
          <w:p w:rsidR="00887B48" w:rsidRPr="00C838DC" w:rsidRDefault="002973EE" w:rsidP="00C10C8F">
            <w:sdt>
              <w:sdtPr>
                <w:id w:val="-1675330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Nein     </w:t>
            </w:r>
            <w:sdt>
              <w:sdtPr>
                <w:id w:val="-484710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Ja</w:t>
            </w:r>
          </w:p>
        </w:tc>
      </w:tr>
      <w:tr w:rsidR="00887B48" w:rsidTr="00475DE3">
        <w:trPr>
          <w:trHeight w:hRule="exact" w:val="284"/>
        </w:trPr>
        <w:tc>
          <w:tcPr>
            <w:tcW w:w="284" w:type="dxa"/>
          </w:tcPr>
          <w:p w:rsidR="00887B48" w:rsidRPr="00677CEE" w:rsidRDefault="00887B48" w:rsidP="00C10C8F"/>
        </w:tc>
        <w:tc>
          <w:tcPr>
            <w:tcW w:w="2410" w:type="dxa"/>
            <w:shd w:val="clear" w:color="auto" w:fill="auto"/>
          </w:tcPr>
          <w:p w:rsidR="00887B48" w:rsidRPr="00677CEE" w:rsidRDefault="00887B48" w:rsidP="00C10C8F"/>
        </w:tc>
        <w:tc>
          <w:tcPr>
            <w:tcW w:w="212" w:type="dxa"/>
            <w:shd w:val="clear" w:color="auto" w:fill="auto"/>
          </w:tcPr>
          <w:p w:rsidR="00887B48" w:rsidRPr="00C838DC" w:rsidRDefault="00887B48" w:rsidP="00C10C8F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C10C8F"/>
        </w:tc>
      </w:tr>
      <w:tr w:rsidR="00887B48" w:rsidRPr="00C838DC" w:rsidTr="00475DE3">
        <w:trPr>
          <w:trHeight w:val="283"/>
        </w:trPr>
        <w:tc>
          <w:tcPr>
            <w:tcW w:w="284" w:type="dxa"/>
          </w:tcPr>
          <w:p w:rsidR="00887B48" w:rsidRPr="00C838DC" w:rsidRDefault="00887B48" w:rsidP="00C10C8F"/>
        </w:tc>
        <w:tc>
          <w:tcPr>
            <w:tcW w:w="2410" w:type="dxa"/>
            <w:shd w:val="clear" w:color="auto" w:fill="auto"/>
          </w:tcPr>
          <w:p w:rsidR="00887B48" w:rsidRPr="00C838DC" w:rsidRDefault="00887B48" w:rsidP="00C10C8F"/>
        </w:tc>
        <w:tc>
          <w:tcPr>
            <w:tcW w:w="212" w:type="dxa"/>
            <w:shd w:val="clear" w:color="auto" w:fill="auto"/>
          </w:tcPr>
          <w:p w:rsidR="00887B48" w:rsidRPr="00C838DC" w:rsidRDefault="00887B48" w:rsidP="00C10C8F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C10C8F">
            <w:r w:rsidRPr="00887B48">
              <w:t>Verdauungssystem (z. B. Nahrungsmittelunverträglichkeit, allergisch bedingte Bauch- oder Verdauungsbeschwerden)?</w:t>
            </w:r>
          </w:p>
          <w:p w:rsidR="00887B48" w:rsidRPr="00C838DC" w:rsidRDefault="002973EE" w:rsidP="00C10C8F">
            <w:sdt>
              <w:sdtPr>
                <w:id w:val="-28365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Nein     </w:t>
            </w:r>
            <w:sdt>
              <w:sdtPr>
                <w:id w:val="749928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Ja</w:t>
            </w:r>
          </w:p>
        </w:tc>
      </w:tr>
      <w:tr w:rsidR="00887B48" w:rsidTr="00475DE3">
        <w:trPr>
          <w:trHeight w:hRule="exact" w:val="284"/>
        </w:trPr>
        <w:tc>
          <w:tcPr>
            <w:tcW w:w="284" w:type="dxa"/>
          </w:tcPr>
          <w:p w:rsidR="00887B48" w:rsidRPr="00677CEE" w:rsidRDefault="00887B48" w:rsidP="00C10C8F"/>
        </w:tc>
        <w:tc>
          <w:tcPr>
            <w:tcW w:w="2410" w:type="dxa"/>
            <w:shd w:val="clear" w:color="auto" w:fill="auto"/>
          </w:tcPr>
          <w:p w:rsidR="00887B48" w:rsidRPr="00677CEE" w:rsidRDefault="00887B48" w:rsidP="00C10C8F"/>
        </w:tc>
        <w:tc>
          <w:tcPr>
            <w:tcW w:w="212" w:type="dxa"/>
            <w:shd w:val="clear" w:color="auto" w:fill="auto"/>
          </w:tcPr>
          <w:p w:rsidR="00887B48" w:rsidRPr="00C838DC" w:rsidRDefault="00887B48" w:rsidP="00C10C8F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C10C8F"/>
        </w:tc>
      </w:tr>
      <w:tr w:rsidR="00887B48" w:rsidRPr="00C838DC" w:rsidTr="00475DE3">
        <w:trPr>
          <w:trHeight w:val="283"/>
        </w:trPr>
        <w:tc>
          <w:tcPr>
            <w:tcW w:w="284" w:type="dxa"/>
          </w:tcPr>
          <w:p w:rsidR="00887B48" w:rsidRPr="00C838DC" w:rsidRDefault="00887B48" w:rsidP="00C10C8F"/>
        </w:tc>
        <w:tc>
          <w:tcPr>
            <w:tcW w:w="2410" w:type="dxa"/>
            <w:shd w:val="clear" w:color="auto" w:fill="auto"/>
          </w:tcPr>
          <w:p w:rsidR="00887B48" w:rsidRPr="00C838DC" w:rsidRDefault="00887B48" w:rsidP="00C10C8F"/>
        </w:tc>
        <w:tc>
          <w:tcPr>
            <w:tcW w:w="212" w:type="dxa"/>
            <w:shd w:val="clear" w:color="auto" w:fill="auto"/>
          </w:tcPr>
          <w:p w:rsidR="00887B48" w:rsidRPr="00C838DC" w:rsidRDefault="00887B48" w:rsidP="00C10C8F"/>
        </w:tc>
        <w:tc>
          <w:tcPr>
            <w:tcW w:w="6450" w:type="dxa"/>
            <w:gridSpan w:val="2"/>
            <w:shd w:val="clear" w:color="auto" w:fill="auto"/>
          </w:tcPr>
          <w:p w:rsidR="00887B48" w:rsidRDefault="00887B48" w:rsidP="00C10C8F">
            <w:r w:rsidRPr="00887B48">
              <w:t>Kreislaufsystem (z. B. anaphylaktischer Schock, allergischer Kreislaufzusammenbruch, Allgemeinreaktionen nach Insektenstichen)?</w:t>
            </w:r>
          </w:p>
          <w:p w:rsidR="00887B48" w:rsidRPr="00C838DC" w:rsidRDefault="002973EE" w:rsidP="00C10C8F">
            <w:sdt>
              <w:sdtPr>
                <w:id w:val="2107845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Nein     </w:t>
            </w:r>
            <w:sdt>
              <w:sdtPr>
                <w:id w:val="35406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7B48" w:rsidRPr="00C838DC">
              <w:t xml:space="preserve"> Ja</w:t>
            </w:r>
          </w:p>
        </w:tc>
      </w:tr>
      <w:tr w:rsidR="00475DE3" w:rsidRPr="00C838DC" w:rsidTr="00475DE3">
        <w:trPr>
          <w:trHeight w:hRule="exact" w:val="57"/>
        </w:trPr>
        <w:tc>
          <w:tcPr>
            <w:tcW w:w="284" w:type="dxa"/>
          </w:tcPr>
          <w:p w:rsidR="00475DE3" w:rsidRPr="00C838DC" w:rsidRDefault="00475DE3" w:rsidP="00C10C8F"/>
        </w:tc>
        <w:tc>
          <w:tcPr>
            <w:tcW w:w="2410" w:type="dxa"/>
            <w:shd w:val="clear" w:color="auto" w:fill="auto"/>
          </w:tcPr>
          <w:p w:rsidR="00475DE3" w:rsidRPr="00C838DC" w:rsidRDefault="00475DE3" w:rsidP="00C10C8F"/>
        </w:tc>
        <w:tc>
          <w:tcPr>
            <w:tcW w:w="212" w:type="dxa"/>
            <w:shd w:val="clear" w:color="auto" w:fill="auto"/>
          </w:tcPr>
          <w:p w:rsidR="00475DE3" w:rsidRPr="00C838DC" w:rsidRDefault="00475DE3" w:rsidP="00C10C8F"/>
        </w:tc>
        <w:tc>
          <w:tcPr>
            <w:tcW w:w="6450" w:type="dxa"/>
            <w:gridSpan w:val="2"/>
            <w:shd w:val="clear" w:color="auto" w:fill="auto"/>
          </w:tcPr>
          <w:p w:rsidR="00475DE3" w:rsidRPr="00887B48" w:rsidRDefault="00475DE3" w:rsidP="00C10C8F"/>
        </w:tc>
      </w:tr>
      <w:tr w:rsidR="00887B48" w:rsidRPr="00C838DC" w:rsidTr="00475DE3">
        <w:trPr>
          <w:trHeight w:val="614"/>
        </w:trPr>
        <w:tc>
          <w:tcPr>
            <w:tcW w:w="284" w:type="dxa"/>
          </w:tcPr>
          <w:p w:rsidR="00887B48" w:rsidRPr="00677CEE" w:rsidRDefault="00887B48" w:rsidP="00C10C8F">
            <w:r>
              <w:t>3.</w:t>
            </w:r>
          </w:p>
        </w:tc>
        <w:tc>
          <w:tcPr>
            <w:tcW w:w="2410" w:type="dxa"/>
            <w:shd w:val="clear" w:color="auto" w:fill="auto"/>
          </w:tcPr>
          <w:p w:rsidR="00887B48" w:rsidRPr="00C838DC" w:rsidRDefault="00887B48" w:rsidP="00C10C8F">
            <w:r w:rsidRPr="00887B48">
              <w:t>Welche Beschwerden sind</w:t>
            </w:r>
            <w:r>
              <w:t xml:space="preserve"> </w:t>
            </w:r>
            <w:r w:rsidR="00204CB6">
              <w:br/>
            </w:r>
            <w:r w:rsidRPr="00887B48">
              <w:t>aufgetreten?</w:t>
            </w:r>
          </w:p>
        </w:tc>
        <w:tc>
          <w:tcPr>
            <w:tcW w:w="212" w:type="dxa"/>
            <w:shd w:val="clear" w:color="auto" w:fill="auto"/>
          </w:tcPr>
          <w:p w:rsidR="00887B48" w:rsidRPr="00C838DC" w:rsidRDefault="00887B48" w:rsidP="00C10C8F"/>
        </w:tc>
        <w:tc>
          <w:tcPr>
            <w:tcW w:w="6450" w:type="dxa"/>
            <w:gridSpan w:val="2"/>
            <w:shd w:val="clear" w:color="auto" w:fill="E9E9E9" w:themeFill="accent4"/>
          </w:tcPr>
          <w:sdt>
            <w:sdtPr>
              <w:id w:val="1735816174"/>
              <w:placeholder>
                <w:docPart w:val="DefaultPlaceholder_-1854013440"/>
              </w:placeholder>
            </w:sdtPr>
            <w:sdtEndPr/>
            <w:sdtContent>
              <w:p w:rsidR="00887B48" w:rsidRDefault="007346D3" w:rsidP="00C10C8F">
                <w:r>
                  <w:t xml:space="preserve"> </w:t>
                </w:r>
              </w:p>
            </w:sdtContent>
          </w:sdt>
          <w:p w:rsidR="00887B48" w:rsidRDefault="00887B48" w:rsidP="00C10C8F"/>
          <w:p w:rsidR="00887B48" w:rsidRDefault="00887B48" w:rsidP="00C10C8F"/>
          <w:p w:rsidR="00887B48" w:rsidRPr="00C838DC" w:rsidRDefault="00887B48" w:rsidP="00C10C8F"/>
        </w:tc>
      </w:tr>
      <w:tr w:rsidR="00475DE3" w:rsidRPr="00C838DC" w:rsidTr="00475DE3">
        <w:trPr>
          <w:trHeight w:hRule="exact" w:val="57"/>
        </w:trPr>
        <w:tc>
          <w:tcPr>
            <w:tcW w:w="284" w:type="dxa"/>
          </w:tcPr>
          <w:p w:rsidR="00475DE3" w:rsidRPr="00C838DC" w:rsidRDefault="00475DE3" w:rsidP="00C10C8F"/>
        </w:tc>
        <w:tc>
          <w:tcPr>
            <w:tcW w:w="2410" w:type="dxa"/>
            <w:shd w:val="clear" w:color="auto" w:fill="auto"/>
          </w:tcPr>
          <w:p w:rsidR="00475DE3" w:rsidRPr="00C838DC" w:rsidRDefault="00475DE3" w:rsidP="00C10C8F"/>
        </w:tc>
        <w:tc>
          <w:tcPr>
            <w:tcW w:w="212" w:type="dxa"/>
            <w:shd w:val="clear" w:color="auto" w:fill="auto"/>
          </w:tcPr>
          <w:p w:rsidR="00475DE3" w:rsidRPr="00C838DC" w:rsidRDefault="00475DE3" w:rsidP="00C10C8F"/>
        </w:tc>
        <w:tc>
          <w:tcPr>
            <w:tcW w:w="6450" w:type="dxa"/>
            <w:gridSpan w:val="2"/>
            <w:shd w:val="clear" w:color="auto" w:fill="auto"/>
          </w:tcPr>
          <w:p w:rsidR="00475DE3" w:rsidRPr="00C838DC" w:rsidRDefault="00475DE3" w:rsidP="00C10C8F"/>
        </w:tc>
      </w:tr>
      <w:tr w:rsidR="00475DE3" w:rsidRPr="00C838DC" w:rsidTr="00475DE3">
        <w:trPr>
          <w:trHeight w:val="283"/>
        </w:trPr>
        <w:tc>
          <w:tcPr>
            <w:tcW w:w="284" w:type="dxa"/>
          </w:tcPr>
          <w:p w:rsidR="00475DE3" w:rsidRPr="00C838DC" w:rsidRDefault="00475DE3" w:rsidP="00C10C8F"/>
        </w:tc>
        <w:tc>
          <w:tcPr>
            <w:tcW w:w="2410" w:type="dxa"/>
            <w:shd w:val="clear" w:color="auto" w:fill="auto"/>
          </w:tcPr>
          <w:p w:rsidR="00475DE3" w:rsidRPr="00C838DC" w:rsidRDefault="00475DE3" w:rsidP="00C10C8F"/>
        </w:tc>
        <w:tc>
          <w:tcPr>
            <w:tcW w:w="212" w:type="dxa"/>
            <w:shd w:val="clear" w:color="auto" w:fill="auto"/>
          </w:tcPr>
          <w:p w:rsidR="00475DE3" w:rsidRPr="00C838DC" w:rsidRDefault="00475DE3" w:rsidP="00C10C8F"/>
        </w:tc>
        <w:tc>
          <w:tcPr>
            <w:tcW w:w="1403" w:type="dxa"/>
            <w:shd w:val="clear" w:color="auto" w:fill="auto"/>
          </w:tcPr>
          <w:p w:rsidR="00475DE3" w:rsidRPr="00C838DC" w:rsidRDefault="00475DE3" w:rsidP="00C10C8F">
            <w:r w:rsidRPr="00475DE3">
              <w:t>Wann erstmals?</w:t>
            </w:r>
          </w:p>
        </w:tc>
        <w:sdt>
          <w:sdtPr>
            <w:id w:val="-1872068428"/>
            <w:placeholder>
              <w:docPart w:val="0D7361E8BE514AE8BB0E8F7341F26139"/>
            </w:placeholder>
            <w:showingPlcHdr/>
            <w:text/>
          </w:sdtPr>
          <w:sdtEndPr/>
          <w:sdtContent>
            <w:tc>
              <w:tcPr>
                <w:tcW w:w="5047" w:type="dxa"/>
                <w:shd w:val="clear" w:color="auto" w:fill="E9E9E9"/>
              </w:tcPr>
              <w:p w:rsidR="00475DE3" w:rsidRPr="00C838DC" w:rsidRDefault="00154DE3" w:rsidP="00C10C8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475DE3" w:rsidRPr="00C838DC" w:rsidTr="00475DE3">
        <w:trPr>
          <w:trHeight w:hRule="exact" w:val="57"/>
        </w:trPr>
        <w:tc>
          <w:tcPr>
            <w:tcW w:w="284" w:type="dxa"/>
          </w:tcPr>
          <w:p w:rsidR="00475DE3" w:rsidRPr="00C838DC" w:rsidRDefault="00475DE3" w:rsidP="00C10C8F"/>
        </w:tc>
        <w:tc>
          <w:tcPr>
            <w:tcW w:w="2410" w:type="dxa"/>
            <w:shd w:val="clear" w:color="auto" w:fill="auto"/>
          </w:tcPr>
          <w:p w:rsidR="00475DE3" w:rsidRPr="00C838DC" w:rsidRDefault="00475DE3" w:rsidP="00C10C8F"/>
        </w:tc>
        <w:tc>
          <w:tcPr>
            <w:tcW w:w="212" w:type="dxa"/>
            <w:shd w:val="clear" w:color="auto" w:fill="auto"/>
          </w:tcPr>
          <w:p w:rsidR="00475DE3" w:rsidRPr="00C838DC" w:rsidRDefault="00475DE3" w:rsidP="00C10C8F"/>
        </w:tc>
        <w:tc>
          <w:tcPr>
            <w:tcW w:w="6450" w:type="dxa"/>
            <w:gridSpan w:val="2"/>
            <w:shd w:val="clear" w:color="auto" w:fill="auto"/>
          </w:tcPr>
          <w:p w:rsidR="00475DE3" w:rsidRPr="00C838DC" w:rsidRDefault="00475DE3" w:rsidP="00C10C8F"/>
        </w:tc>
      </w:tr>
      <w:tr w:rsidR="00475DE3" w:rsidRPr="00C838DC" w:rsidTr="00475DE3">
        <w:trPr>
          <w:trHeight w:val="283"/>
        </w:trPr>
        <w:tc>
          <w:tcPr>
            <w:tcW w:w="284" w:type="dxa"/>
          </w:tcPr>
          <w:p w:rsidR="00475DE3" w:rsidRPr="00C838DC" w:rsidRDefault="00475DE3" w:rsidP="00C10C8F"/>
        </w:tc>
        <w:tc>
          <w:tcPr>
            <w:tcW w:w="2410" w:type="dxa"/>
            <w:shd w:val="clear" w:color="auto" w:fill="auto"/>
          </w:tcPr>
          <w:p w:rsidR="00475DE3" w:rsidRPr="00C838DC" w:rsidRDefault="00475DE3" w:rsidP="00C10C8F"/>
        </w:tc>
        <w:tc>
          <w:tcPr>
            <w:tcW w:w="212" w:type="dxa"/>
            <w:shd w:val="clear" w:color="auto" w:fill="auto"/>
          </w:tcPr>
          <w:p w:rsidR="00475DE3" w:rsidRPr="00C838DC" w:rsidRDefault="00475DE3" w:rsidP="00C10C8F"/>
        </w:tc>
        <w:tc>
          <w:tcPr>
            <w:tcW w:w="1403" w:type="dxa"/>
            <w:shd w:val="clear" w:color="auto" w:fill="auto"/>
          </w:tcPr>
          <w:p w:rsidR="00475DE3" w:rsidRPr="00C838DC" w:rsidRDefault="00475DE3" w:rsidP="00C10C8F">
            <w:r w:rsidRPr="00475DE3">
              <w:t xml:space="preserve">Wann </w:t>
            </w:r>
            <w:r>
              <w:t>zuletzt</w:t>
            </w:r>
            <w:r w:rsidRPr="00475DE3">
              <w:t>?</w:t>
            </w:r>
          </w:p>
        </w:tc>
        <w:sdt>
          <w:sdtPr>
            <w:id w:val="-843550956"/>
            <w:placeholder>
              <w:docPart w:val="28C9C74DCCEF43B590889D5B6375F2F6"/>
            </w:placeholder>
            <w:showingPlcHdr/>
            <w:text/>
          </w:sdtPr>
          <w:sdtEndPr/>
          <w:sdtContent>
            <w:tc>
              <w:tcPr>
                <w:tcW w:w="5047" w:type="dxa"/>
                <w:shd w:val="clear" w:color="auto" w:fill="E9E9E9"/>
              </w:tcPr>
              <w:p w:rsidR="00475DE3" w:rsidRPr="00C838DC" w:rsidRDefault="00154DE3" w:rsidP="00C10C8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475DE3" w:rsidRPr="00C838DC" w:rsidTr="00475DE3">
        <w:trPr>
          <w:trHeight w:hRule="exact" w:val="57"/>
        </w:trPr>
        <w:tc>
          <w:tcPr>
            <w:tcW w:w="284" w:type="dxa"/>
          </w:tcPr>
          <w:p w:rsidR="00475DE3" w:rsidRPr="00C838DC" w:rsidRDefault="00475DE3" w:rsidP="00C10C8F"/>
        </w:tc>
        <w:tc>
          <w:tcPr>
            <w:tcW w:w="2410" w:type="dxa"/>
            <w:shd w:val="clear" w:color="auto" w:fill="FFFFFF" w:themeFill="background1"/>
          </w:tcPr>
          <w:p w:rsidR="00475DE3" w:rsidRPr="00C838DC" w:rsidRDefault="00475DE3" w:rsidP="00C10C8F"/>
        </w:tc>
        <w:tc>
          <w:tcPr>
            <w:tcW w:w="212" w:type="dxa"/>
            <w:shd w:val="clear" w:color="auto" w:fill="FFFFFF" w:themeFill="background1"/>
          </w:tcPr>
          <w:p w:rsidR="00475DE3" w:rsidRPr="00C838DC" w:rsidRDefault="00475DE3" w:rsidP="00C10C8F"/>
        </w:tc>
        <w:tc>
          <w:tcPr>
            <w:tcW w:w="1403" w:type="dxa"/>
            <w:shd w:val="clear" w:color="auto" w:fill="FFFFFF" w:themeFill="background1"/>
          </w:tcPr>
          <w:p w:rsidR="00475DE3" w:rsidRPr="00475DE3" w:rsidRDefault="00475DE3" w:rsidP="00C10C8F"/>
        </w:tc>
        <w:tc>
          <w:tcPr>
            <w:tcW w:w="5047" w:type="dxa"/>
            <w:shd w:val="clear" w:color="auto" w:fill="FFFFFF" w:themeFill="background1"/>
          </w:tcPr>
          <w:p w:rsidR="00475DE3" w:rsidRPr="00C838DC" w:rsidRDefault="00475DE3" w:rsidP="00C10C8F"/>
        </w:tc>
      </w:tr>
      <w:tr w:rsidR="00475DE3" w:rsidRPr="00C838DC" w:rsidTr="00475DE3">
        <w:trPr>
          <w:trHeight w:val="283"/>
        </w:trPr>
        <w:tc>
          <w:tcPr>
            <w:tcW w:w="284" w:type="dxa"/>
          </w:tcPr>
          <w:p w:rsidR="00475DE3" w:rsidRPr="00C838DC" w:rsidRDefault="00475DE3" w:rsidP="00C10C8F"/>
        </w:tc>
        <w:tc>
          <w:tcPr>
            <w:tcW w:w="2410" w:type="dxa"/>
            <w:shd w:val="clear" w:color="auto" w:fill="auto"/>
          </w:tcPr>
          <w:p w:rsidR="00475DE3" w:rsidRPr="00C838DC" w:rsidRDefault="00475DE3" w:rsidP="00C10C8F"/>
        </w:tc>
        <w:tc>
          <w:tcPr>
            <w:tcW w:w="212" w:type="dxa"/>
            <w:shd w:val="clear" w:color="auto" w:fill="auto"/>
          </w:tcPr>
          <w:p w:rsidR="00475DE3" w:rsidRPr="00C838DC" w:rsidRDefault="00475DE3" w:rsidP="00C10C8F"/>
        </w:tc>
        <w:tc>
          <w:tcPr>
            <w:tcW w:w="6450" w:type="dxa"/>
            <w:gridSpan w:val="2"/>
            <w:shd w:val="clear" w:color="auto" w:fill="auto"/>
          </w:tcPr>
          <w:p w:rsidR="00475DE3" w:rsidRPr="00C838DC" w:rsidRDefault="00475DE3" w:rsidP="00C10C8F">
            <w:r>
              <w:t>In welchen Abständen?</w:t>
            </w:r>
          </w:p>
        </w:tc>
      </w:tr>
      <w:tr w:rsidR="00475DE3" w:rsidRPr="00C838DC" w:rsidTr="00475DE3">
        <w:trPr>
          <w:trHeight w:val="133"/>
        </w:trPr>
        <w:tc>
          <w:tcPr>
            <w:tcW w:w="284" w:type="dxa"/>
          </w:tcPr>
          <w:p w:rsidR="00475DE3" w:rsidRPr="00677CEE" w:rsidRDefault="00475DE3" w:rsidP="00C10C8F"/>
        </w:tc>
        <w:tc>
          <w:tcPr>
            <w:tcW w:w="2410" w:type="dxa"/>
            <w:shd w:val="clear" w:color="auto" w:fill="auto"/>
          </w:tcPr>
          <w:p w:rsidR="00475DE3" w:rsidRPr="00C838DC" w:rsidRDefault="00475DE3" w:rsidP="00C10C8F"/>
        </w:tc>
        <w:tc>
          <w:tcPr>
            <w:tcW w:w="212" w:type="dxa"/>
            <w:shd w:val="clear" w:color="auto" w:fill="auto"/>
          </w:tcPr>
          <w:p w:rsidR="00475DE3" w:rsidRPr="00C838DC" w:rsidRDefault="00475DE3" w:rsidP="00C10C8F"/>
        </w:tc>
        <w:tc>
          <w:tcPr>
            <w:tcW w:w="6450" w:type="dxa"/>
            <w:gridSpan w:val="2"/>
            <w:shd w:val="clear" w:color="auto" w:fill="E9E9E9" w:themeFill="accent4"/>
          </w:tcPr>
          <w:sdt>
            <w:sdtPr>
              <w:id w:val="-630323324"/>
              <w:placeholder>
                <w:docPart w:val="DefaultPlaceholder_-1854013440"/>
              </w:placeholder>
            </w:sdtPr>
            <w:sdtEndPr/>
            <w:sdtContent>
              <w:p w:rsidR="00475DE3" w:rsidRDefault="007346D3" w:rsidP="00C10C8F">
                <w:r>
                  <w:t xml:space="preserve"> </w:t>
                </w:r>
              </w:p>
            </w:sdtContent>
          </w:sdt>
          <w:p w:rsidR="00475DE3" w:rsidRPr="00C838DC" w:rsidRDefault="00475DE3" w:rsidP="00C10C8F"/>
        </w:tc>
      </w:tr>
    </w:tbl>
    <w:p w:rsidR="008E580A" w:rsidRDefault="008E580A" w:rsidP="00C838DC">
      <w:pPr>
        <w:rPr>
          <w:b/>
        </w:rPr>
      </w:pPr>
    </w:p>
    <w:p w:rsidR="008E580A" w:rsidRDefault="008E580A" w:rsidP="00C838DC">
      <w:pPr>
        <w:rPr>
          <w:b/>
        </w:rPr>
      </w:pPr>
    </w:p>
    <w:p w:rsidR="00BA350D" w:rsidRDefault="00BA350D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6"/>
        <w:gridCol w:w="496"/>
        <w:gridCol w:w="142"/>
        <w:gridCol w:w="1418"/>
        <w:gridCol w:w="141"/>
        <w:gridCol w:w="851"/>
        <w:gridCol w:w="177"/>
        <w:gridCol w:w="390"/>
        <w:gridCol w:w="1559"/>
        <w:gridCol w:w="1276"/>
      </w:tblGrid>
      <w:tr w:rsidR="00BA350D" w:rsidRPr="00C838DC" w:rsidTr="00E331E7">
        <w:trPr>
          <w:trHeight w:val="283"/>
        </w:trPr>
        <w:tc>
          <w:tcPr>
            <w:tcW w:w="284" w:type="dxa"/>
            <w:vMerge w:val="restart"/>
          </w:tcPr>
          <w:p w:rsidR="00BA350D" w:rsidRPr="00041B95" w:rsidRDefault="00BA350D" w:rsidP="00C10C8F">
            <w:r>
              <w:lastRenderedPageBreak/>
              <w:t>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A350D" w:rsidRDefault="00BA350D" w:rsidP="00C10C8F">
            <w:r w:rsidRPr="00475DE3">
              <w:t>Haben Sie aufgrund der</w:t>
            </w:r>
            <w:r>
              <w:t xml:space="preserve"> </w:t>
            </w:r>
            <w:r w:rsidRPr="00475DE3">
              <w:t>Erkrankung/der Beschwerden</w:t>
            </w:r>
            <w:r>
              <w:t xml:space="preserve"> </w:t>
            </w:r>
            <w:r w:rsidRPr="00475DE3">
              <w:t>Ärzte oder andere Therapeuten</w:t>
            </w:r>
            <w:r>
              <w:t xml:space="preserve"> </w:t>
            </w:r>
            <w:r w:rsidRPr="00475DE3">
              <w:t>in Anspruch genommen?</w:t>
            </w:r>
            <w:r>
              <w:t xml:space="preserve"> </w:t>
            </w:r>
          </w:p>
          <w:p w:rsidR="00BA350D" w:rsidRDefault="00BA350D" w:rsidP="00C10C8F"/>
          <w:p w:rsidR="00BA350D" w:rsidRPr="00C838DC" w:rsidRDefault="00BA350D" w:rsidP="00C10C8F">
            <w:r w:rsidRPr="00475DE3">
              <w:t>(Bitte alle Behandler der</w:t>
            </w:r>
            <w:r>
              <w:t xml:space="preserve"> </w:t>
            </w:r>
            <w:r w:rsidRPr="00475DE3">
              <w:t>letzten 5 Jahre angeben und,</w:t>
            </w:r>
            <w:r>
              <w:t xml:space="preserve"> </w:t>
            </w:r>
            <w:r w:rsidRPr="00475DE3">
              <w:t>falls außerhalb dieses</w:t>
            </w:r>
            <w:r>
              <w:t xml:space="preserve"> </w:t>
            </w:r>
            <w:r w:rsidRPr="00475DE3">
              <w:t>Zeitraums, auch den ersten</w:t>
            </w:r>
            <w:r>
              <w:t xml:space="preserve"> </w:t>
            </w:r>
            <w:r w:rsidRPr="00475DE3">
              <w:t>Behandler. Bitte ggf. Beiblatt</w:t>
            </w:r>
            <w:r>
              <w:t xml:space="preserve"> </w:t>
            </w:r>
            <w:r w:rsidRPr="00475DE3">
              <w:t>benutzen, wenn mehr als 2</w:t>
            </w:r>
            <w:r>
              <w:t xml:space="preserve"> </w:t>
            </w:r>
            <w:r w:rsidRPr="00475DE3">
              <w:t>Behandler)</w:t>
            </w:r>
          </w:p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6450" w:type="dxa"/>
            <w:gridSpan w:val="9"/>
            <w:shd w:val="clear" w:color="auto" w:fill="auto"/>
          </w:tcPr>
          <w:p w:rsidR="00BA350D" w:rsidRPr="00C838DC" w:rsidRDefault="002973EE" w:rsidP="00C10C8F">
            <w:sdt>
              <w:sdtPr>
                <w:id w:val="1224565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5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A350D" w:rsidRPr="00C838DC">
              <w:t xml:space="preserve"> Nein     </w:t>
            </w:r>
            <w:sdt>
              <w:sdtPr>
                <w:id w:val="-1665156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5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A1278">
              <w:t xml:space="preserve"> Ja</w:t>
            </w:r>
            <w:r w:rsidR="00BA350D">
              <w:t>:</w:t>
            </w:r>
            <w:r w:rsidR="00B57441">
              <w:t xml:space="preserve">  Falls ja,</w:t>
            </w:r>
          </w:p>
        </w:tc>
      </w:tr>
      <w:tr w:rsidR="00BA350D" w:rsidTr="00E331E7">
        <w:trPr>
          <w:trHeight w:hRule="exact" w:val="284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6450" w:type="dxa"/>
            <w:gridSpan w:val="9"/>
            <w:shd w:val="clear" w:color="auto" w:fill="auto"/>
          </w:tcPr>
          <w:p w:rsidR="00BA350D" w:rsidRDefault="00BA350D" w:rsidP="00C10C8F">
            <w:r>
              <w:t xml:space="preserve">1. </w:t>
            </w:r>
            <w:r w:rsidRPr="00BA350D">
              <w:t xml:space="preserve">Name </w:t>
            </w:r>
            <w:r w:rsidR="00807D1E">
              <w:t>und Anschrift der Ärzte</w:t>
            </w:r>
            <w:r w:rsidRPr="00BA350D">
              <w:t>/Therapeuten:</w:t>
            </w:r>
          </w:p>
        </w:tc>
      </w:tr>
      <w:tr w:rsidR="00BA350D" w:rsidTr="00E331E7">
        <w:trPr>
          <w:trHeight w:hRule="exact" w:val="1052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sdt>
          <w:sdtPr>
            <w:id w:val="-169336768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BA350D" w:rsidRDefault="007346D3" w:rsidP="00C10C8F">
                <w:r>
                  <w:t xml:space="preserve"> </w:t>
                </w:r>
              </w:p>
            </w:tc>
          </w:sdtContent>
        </w:sdt>
      </w:tr>
      <w:tr w:rsidR="00BA350D" w:rsidTr="00E331E7">
        <w:trPr>
          <w:trHeight w:hRule="exact" w:val="57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6450" w:type="dxa"/>
            <w:gridSpan w:val="9"/>
            <w:shd w:val="clear" w:color="auto" w:fill="auto"/>
          </w:tcPr>
          <w:p w:rsidR="00BA350D" w:rsidRDefault="00BA350D" w:rsidP="00C10C8F"/>
        </w:tc>
      </w:tr>
      <w:tr w:rsidR="00BA350D" w:rsidTr="00E331E7">
        <w:trPr>
          <w:trHeight w:hRule="exact" w:val="284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2056" w:type="dxa"/>
            <w:gridSpan w:val="3"/>
            <w:shd w:val="clear" w:color="auto" w:fill="auto"/>
          </w:tcPr>
          <w:p w:rsidR="00BA350D" w:rsidRDefault="00BA350D" w:rsidP="00C10C8F">
            <w:r w:rsidRPr="00BA350D">
              <w:t>erstmals aufgesucht am:</w:t>
            </w:r>
          </w:p>
        </w:tc>
        <w:sdt>
          <w:sdtPr>
            <w:id w:val="-1400045242"/>
            <w:placeholder>
              <w:docPart w:val="80804B4C2F974BE987681379012F113F"/>
            </w:placeholder>
            <w:showingPlcHdr/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BA350D" w:rsidRDefault="00154DE3" w:rsidP="00C10C8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A350D" w:rsidTr="00E331E7">
        <w:trPr>
          <w:trHeight w:hRule="exact" w:val="57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2056" w:type="dxa"/>
            <w:gridSpan w:val="3"/>
            <w:shd w:val="clear" w:color="auto" w:fill="auto"/>
          </w:tcPr>
          <w:p w:rsidR="00BA350D" w:rsidRDefault="00BA350D" w:rsidP="00C10C8F"/>
        </w:tc>
        <w:tc>
          <w:tcPr>
            <w:tcW w:w="4394" w:type="dxa"/>
            <w:gridSpan w:val="6"/>
            <w:shd w:val="clear" w:color="auto" w:fill="auto"/>
          </w:tcPr>
          <w:p w:rsidR="00BA350D" w:rsidRDefault="00BA350D" w:rsidP="00C10C8F"/>
        </w:tc>
      </w:tr>
      <w:tr w:rsidR="00BA350D" w:rsidTr="00E331E7">
        <w:trPr>
          <w:trHeight w:hRule="exact" w:val="284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2056" w:type="dxa"/>
            <w:gridSpan w:val="3"/>
            <w:shd w:val="clear" w:color="auto" w:fill="auto"/>
          </w:tcPr>
          <w:p w:rsidR="00BA350D" w:rsidRDefault="00BA350D" w:rsidP="00C10C8F">
            <w:r w:rsidRPr="00BA350D">
              <w:t>zuletzt aufgesucht am:</w:t>
            </w:r>
          </w:p>
        </w:tc>
        <w:sdt>
          <w:sdtPr>
            <w:id w:val="447198218"/>
            <w:placeholder>
              <w:docPart w:val="1F6167D1CA6244D48C3918DB8BDD8F78"/>
            </w:placeholder>
            <w:showingPlcHdr/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BA350D" w:rsidRDefault="00154DE3" w:rsidP="00C10C8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A350D" w:rsidRPr="00C838DC" w:rsidTr="00E331E7">
        <w:trPr>
          <w:trHeight w:hRule="exact" w:val="284"/>
        </w:trPr>
        <w:tc>
          <w:tcPr>
            <w:tcW w:w="284" w:type="dxa"/>
            <w:vMerge/>
          </w:tcPr>
          <w:p w:rsidR="00BA350D" w:rsidRPr="00041B95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C838DC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6450" w:type="dxa"/>
            <w:gridSpan w:val="9"/>
            <w:shd w:val="clear" w:color="auto" w:fill="auto"/>
          </w:tcPr>
          <w:p w:rsidR="00BA350D" w:rsidRDefault="00BA350D" w:rsidP="00C10C8F"/>
        </w:tc>
      </w:tr>
      <w:tr w:rsidR="00BA350D" w:rsidTr="00E331E7">
        <w:trPr>
          <w:trHeight w:hRule="exact" w:val="284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6450" w:type="dxa"/>
            <w:gridSpan w:val="9"/>
            <w:shd w:val="clear" w:color="auto" w:fill="auto"/>
          </w:tcPr>
          <w:p w:rsidR="00BA350D" w:rsidRDefault="00BA350D" w:rsidP="00C10C8F">
            <w:r>
              <w:t xml:space="preserve">2. </w:t>
            </w:r>
            <w:r w:rsidR="00807D1E">
              <w:t>Name und Anschrift der Ärzte/</w:t>
            </w:r>
            <w:r w:rsidRPr="00BA350D">
              <w:t>Therapeuten:</w:t>
            </w:r>
          </w:p>
        </w:tc>
      </w:tr>
      <w:tr w:rsidR="00BA350D" w:rsidTr="00E331E7">
        <w:trPr>
          <w:trHeight w:hRule="exact" w:val="1052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sdt>
          <w:sdtPr>
            <w:id w:val="102151370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BA350D" w:rsidRDefault="007346D3" w:rsidP="00C10C8F">
                <w:r>
                  <w:t xml:space="preserve"> </w:t>
                </w:r>
              </w:p>
            </w:tc>
          </w:sdtContent>
        </w:sdt>
      </w:tr>
      <w:tr w:rsidR="00BA350D" w:rsidTr="00E331E7">
        <w:trPr>
          <w:trHeight w:hRule="exact" w:val="57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6450" w:type="dxa"/>
            <w:gridSpan w:val="9"/>
            <w:shd w:val="clear" w:color="auto" w:fill="auto"/>
          </w:tcPr>
          <w:p w:rsidR="00BA350D" w:rsidRDefault="00BA350D" w:rsidP="00C10C8F"/>
        </w:tc>
      </w:tr>
      <w:tr w:rsidR="00BA350D" w:rsidTr="00E331E7">
        <w:trPr>
          <w:trHeight w:hRule="exact" w:val="284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2056" w:type="dxa"/>
            <w:gridSpan w:val="3"/>
            <w:shd w:val="clear" w:color="auto" w:fill="auto"/>
          </w:tcPr>
          <w:p w:rsidR="00BA350D" w:rsidRDefault="00BA350D" w:rsidP="00C10C8F">
            <w:r w:rsidRPr="00BA350D">
              <w:t>erstmals aufgesucht am:</w:t>
            </w:r>
          </w:p>
        </w:tc>
        <w:sdt>
          <w:sdtPr>
            <w:id w:val="1355076653"/>
            <w:placeholder>
              <w:docPart w:val="5BF4294C812F4A3291B3A838AEDC2D3D"/>
            </w:placeholder>
            <w:showingPlcHdr/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BA350D" w:rsidRDefault="00154DE3" w:rsidP="00C10C8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A350D" w:rsidTr="00E331E7">
        <w:trPr>
          <w:trHeight w:hRule="exact" w:val="57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2056" w:type="dxa"/>
            <w:gridSpan w:val="3"/>
            <w:shd w:val="clear" w:color="auto" w:fill="auto"/>
          </w:tcPr>
          <w:p w:rsidR="00BA350D" w:rsidRDefault="00BA350D" w:rsidP="00C10C8F"/>
        </w:tc>
        <w:tc>
          <w:tcPr>
            <w:tcW w:w="4394" w:type="dxa"/>
            <w:gridSpan w:val="6"/>
            <w:shd w:val="clear" w:color="auto" w:fill="auto"/>
          </w:tcPr>
          <w:p w:rsidR="00BA350D" w:rsidRDefault="00BA350D" w:rsidP="00C10C8F"/>
        </w:tc>
      </w:tr>
      <w:tr w:rsidR="00BA350D" w:rsidTr="00E331E7">
        <w:trPr>
          <w:trHeight w:hRule="exact" w:val="284"/>
        </w:trPr>
        <w:tc>
          <w:tcPr>
            <w:tcW w:w="284" w:type="dxa"/>
            <w:vMerge/>
          </w:tcPr>
          <w:p w:rsidR="00BA350D" w:rsidRPr="00677CEE" w:rsidRDefault="00BA350D" w:rsidP="00C10C8F"/>
        </w:tc>
        <w:tc>
          <w:tcPr>
            <w:tcW w:w="2410" w:type="dxa"/>
            <w:vMerge/>
            <w:shd w:val="clear" w:color="auto" w:fill="auto"/>
          </w:tcPr>
          <w:p w:rsidR="00BA350D" w:rsidRPr="00677CEE" w:rsidRDefault="00BA350D" w:rsidP="00C10C8F"/>
        </w:tc>
        <w:tc>
          <w:tcPr>
            <w:tcW w:w="216" w:type="dxa"/>
            <w:shd w:val="clear" w:color="auto" w:fill="auto"/>
          </w:tcPr>
          <w:p w:rsidR="00BA350D" w:rsidRPr="00C838DC" w:rsidRDefault="00BA350D" w:rsidP="00C10C8F"/>
        </w:tc>
        <w:tc>
          <w:tcPr>
            <w:tcW w:w="2056" w:type="dxa"/>
            <w:gridSpan w:val="3"/>
            <w:shd w:val="clear" w:color="auto" w:fill="auto"/>
          </w:tcPr>
          <w:p w:rsidR="00BA350D" w:rsidRDefault="00BA350D" w:rsidP="00C10C8F">
            <w:r w:rsidRPr="00BA350D">
              <w:t>zuletzt aufgesucht am:</w:t>
            </w:r>
          </w:p>
        </w:tc>
        <w:sdt>
          <w:sdtPr>
            <w:id w:val="465550894"/>
            <w:placeholder>
              <w:docPart w:val="3CDE4CECA8DB4E29955C9D53A64FFC89"/>
            </w:placeholder>
            <w:showingPlcHdr/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BA350D" w:rsidRDefault="00154DE3" w:rsidP="00C10C8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204CB6" w:rsidRPr="00C838DC" w:rsidTr="00E331E7">
        <w:trPr>
          <w:trHeight w:hRule="exact" w:val="57"/>
        </w:trPr>
        <w:tc>
          <w:tcPr>
            <w:tcW w:w="284" w:type="dxa"/>
          </w:tcPr>
          <w:p w:rsidR="00204CB6" w:rsidRDefault="00204CB6" w:rsidP="00154DE3"/>
        </w:tc>
        <w:tc>
          <w:tcPr>
            <w:tcW w:w="2410" w:type="dxa"/>
            <w:shd w:val="clear" w:color="auto" w:fill="auto"/>
          </w:tcPr>
          <w:p w:rsidR="00204CB6" w:rsidRDefault="00204CB6" w:rsidP="00EA1278"/>
        </w:tc>
        <w:tc>
          <w:tcPr>
            <w:tcW w:w="216" w:type="dxa"/>
            <w:shd w:val="clear" w:color="auto" w:fill="auto"/>
          </w:tcPr>
          <w:p w:rsidR="00204CB6" w:rsidRPr="00C838DC" w:rsidRDefault="00204CB6" w:rsidP="00154DE3"/>
        </w:tc>
        <w:tc>
          <w:tcPr>
            <w:tcW w:w="6450" w:type="dxa"/>
            <w:gridSpan w:val="9"/>
            <w:shd w:val="clear" w:color="auto" w:fill="auto"/>
          </w:tcPr>
          <w:p w:rsidR="00204CB6" w:rsidRDefault="00204CB6" w:rsidP="00154DE3"/>
        </w:tc>
      </w:tr>
      <w:tr w:rsidR="00EA1278" w:rsidRPr="00C838DC" w:rsidTr="00E331E7">
        <w:trPr>
          <w:trHeight w:val="283"/>
        </w:trPr>
        <w:tc>
          <w:tcPr>
            <w:tcW w:w="284" w:type="dxa"/>
            <w:vMerge w:val="restart"/>
          </w:tcPr>
          <w:p w:rsidR="00EA1278" w:rsidRPr="00041B95" w:rsidRDefault="00EA1278" w:rsidP="00154DE3">
            <w:r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A1278" w:rsidRDefault="00EA1278" w:rsidP="00EA1278">
            <w:r>
              <w:t>Wurde eine Lungenfunktions-untersuchung, Lungendiffusionsmessung oder Spiroergometrie durchgeführt?</w:t>
            </w:r>
          </w:p>
          <w:p w:rsidR="00EA1278" w:rsidRDefault="00EA1278" w:rsidP="00EA1278"/>
          <w:p w:rsidR="00DE11C5" w:rsidRDefault="00EA1278" w:rsidP="00EA1278">
            <w:r>
              <w:t>Falls Erge</w:t>
            </w:r>
            <w:r w:rsidR="00DE11C5">
              <w:t>bnis vorliegend, bitte beifügen.</w:t>
            </w:r>
          </w:p>
          <w:p w:rsidR="00DE11C5" w:rsidRDefault="00DE11C5" w:rsidP="00EA1278"/>
          <w:p w:rsidR="00DE11C5" w:rsidRDefault="00DE11C5" w:rsidP="00EA1278"/>
          <w:p w:rsidR="00DE11C5" w:rsidRDefault="00DE11C5" w:rsidP="00EA1278"/>
          <w:p w:rsidR="00DE11C5" w:rsidRDefault="00DE11C5" w:rsidP="00EA1278"/>
          <w:p w:rsidR="00DE11C5" w:rsidRDefault="00DE11C5" w:rsidP="00EA1278"/>
          <w:p w:rsidR="00DE11C5" w:rsidRPr="00C838DC" w:rsidRDefault="00DE11C5" w:rsidP="00EA1278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Pr="00C838DC" w:rsidRDefault="002973EE" w:rsidP="00154DE3">
            <w:sdt>
              <w:sdtPr>
                <w:id w:val="1888837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1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A1278" w:rsidRPr="00C838DC">
              <w:t xml:space="preserve"> Nein     </w:t>
            </w:r>
            <w:sdt>
              <w:sdtPr>
                <w:id w:val="-727847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1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A1278">
              <w:t xml:space="preserve"> Ja, welche Untersuchung?</w:t>
            </w:r>
          </w:p>
        </w:tc>
      </w:tr>
      <w:tr w:rsidR="00EA1278" w:rsidTr="00E331E7">
        <w:trPr>
          <w:trHeight w:hRule="exact" w:val="284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Default="00EA1278" w:rsidP="00154DE3">
            <w:r>
              <w:t xml:space="preserve">1. </w:t>
            </w:r>
            <w:r w:rsidR="00807D1E">
              <w:t>Name und Anschrift der Ärzte/</w:t>
            </w:r>
            <w:r w:rsidRPr="00BA350D">
              <w:t>Therapeuten:</w:t>
            </w:r>
          </w:p>
        </w:tc>
      </w:tr>
      <w:tr w:rsidR="00EA1278" w:rsidTr="00E331E7">
        <w:trPr>
          <w:trHeight w:hRule="exact" w:val="1052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sdt>
          <w:sdtPr>
            <w:id w:val="67692880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EA1278" w:rsidRDefault="007346D3" w:rsidP="00154DE3">
                <w:r>
                  <w:t xml:space="preserve"> </w:t>
                </w:r>
              </w:p>
            </w:tc>
          </w:sdtContent>
        </w:sdt>
      </w:tr>
      <w:tr w:rsidR="00EA1278" w:rsidTr="00E331E7">
        <w:trPr>
          <w:trHeight w:hRule="exact" w:val="57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Default="00EA1278" w:rsidP="00154DE3"/>
        </w:tc>
      </w:tr>
      <w:tr w:rsidR="00EA1278" w:rsidTr="00E331E7">
        <w:trPr>
          <w:trHeight w:hRule="exact" w:val="284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38" w:type="dxa"/>
            <w:gridSpan w:val="2"/>
            <w:shd w:val="clear" w:color="auto" w:fill="auto"/>
          </w:tcPr>
          <w:p w:rsidR="00EA1278" w:rsidRDefault="00EA1278" w:rsidP="00154DE3">
            <w:r>
              <w:t>Wann?</w:t>
            </w:r>
          </w:p>
        </w:tc>
        <w:sdt>
          <w:sdtPr>
            <w:id w:val="1500463819"/>
            <w:placeholder>
              <w:docPart w:val="B1956E7BC5CC46F892F67C92AAB51F69"/>
            </w:placeholder>
            <w:showingPlcHdr/>
            <w:text/>
          </w:sdtPr>
          <w:sdtEndPr/>
          <w:sdtContent>
            <w:tc>
              <w:tcPr>
                <w:tcW w:w="5812" w:type="dxa"/>
                <w:gridSpan w:val="7"/>
                <w:shd w:val="clear" w:color="auto" w:fill="E9E9E9"/>
              </w:tcPr>
              <w:p w:rsidR="00EA1278" w:rsidRDefault="00154DE3" w:rsidP="00154DE3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EA1278" w:rsidTr="00E331E7">
        <w:trPr>
          <w:trHeight w:hRule="exact" w:val="57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2056" w:type="dxa"/>
            <w:gridSpan w:val="3"/>
            <w:shd w:val="clear" w:color="auto" w:fill="auto"/>
          </w:tcPr>
          <w:p w:rsidR="00EA1278" w:rsidRDefault="00EA1278" w:rsidP="00154DE3"/>
        </w:tc>
        <w:tc>
          <w:tcPr>
            <w:tcW w:w="4394" w:type="dxa"/>
            <w:gridSpan w:val="6"/>
            <w:shd w:val="clear" w:color="auto" w:fill="auto"/>
          </w:tcPr>
          <w:p w:rsidR="00EA1278" w:rsidRDefault="00EA1278" w:rsidP="00154DE3"/>
        </w:tc>
      </w:tr>
      <w:tr w:rsidR="00EA1278" w:rsidTr="00E331E7">
        <w:trPr>
          <w:trHeight w:hRule="exact" w:val="284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Default="00807D1E" w:rsidP="00154DE3">
            <w:r>
              <w:t>Name und Anschrift des Arztes/</w:t>
            </w:r>
            <w:r w:rsidR="00EA1278" w:rsidRPr="00EA1278">
              <w:t>der Einrichtung:</w:t>
            </w:r>
          </w:p>
        </w:tc>
      </w:tr>
      <w:tr w:rsidR="00EA1278" w:rsidTr="00724FB0">
        <w:trPr>
          <w:trHeight w:hRule="exact" w:val="978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sdt>
          <w:sdtPr>
            <w:id w:val="18826216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EA1278" w:rsidRDefault="007346D3" w:rsidP="00154DE3">
                <w:r>
                  <w:t xml:space="preserve"> </w:t>
                </w:r>
              </w:p>
            </w:tc>
          </w:sdtContent>
        </w:sdt>
      </w:tr>
      <w:tr w:rsidR="00EA1278" w:rsidRPr="00887B48" w:rsidTr="00E331E7">
        <w:trPr>
          <w:trHeight w:hRule="exact" w:val="2481"/>
        </w:trPr>
        <w:tc>
          <w:tcPr>
            <w:tcW w:w="284" w:type="dxa"/>
          </w:tcPr>
          <w:p w:rsidR="00E331E7" w:rsidRDefault="00E331E7" w:rsidP="00154DE3"/>
          <w:p w:rsidR="00E331E7" w:rsidRDefault="00DE11C5" w:rsidP="00154DE3">
            <w:r>
              <w:t>6.</w:t>
            </w:r>
          </w:p>
          <w:p w:rsidR="00E331E7" w:rsidRPr="00E331E7" w:rsidRDefault="00E331E7" w:rsidP="00E331E7"/>
          <w:p w:rsidR="00E331E7" w:rsidRDefault="00E331E7" w:rsidP="00E331E7"/>
          <w:p w:rsidR="00E331E7" w:rsidRDefault="00E331E7" w:rsidP="00E331E7">
            <w:r>
              <w:t>7.</w:t>
            </w:r>
          </w:p>
          <w:p w:rsidR="00E331E7" w:rsidRPr="00E331E7" w:rsidRDefault="00E331E7" w:rsidP="00E331E7"/>
          <w:p w:rsidR="00E331E7" w:rsidRDefault="00E331E7" w:rsidP="00E331E7"/>
          <w:p w:rsidR="00EA1278" w:rsidRPr="00E331E7" w:rsidRDefault="00E331E7" w:rsidP="00E331E7">
            <w:r>
              <w:t>8.</w:t>
            </w:r>
          </w:p>
        </w:tc>
        <w:tc>
          <w:tcPr>
            <w:tcW w:w="2410" w:type="dxa"/>
            <w:shd w:val="clear" w:color="auto" w:fill="auto"/>
          </w:tcPr>
          <w:p w:rsidR="00E331E7" w:rsidRDefault="00E331E7" w:rsidP="00DE11C5">
            <w:pPr>
              <w:rPr>
                <w:rFonts w:ascii="Arial" w:hAnsi="Arial" w:cs="Arial"/>
                <w:color w:val="000000"/>
              </w:rPr>
            </w:pPr>
          </w:p>
          <w:p w:rsidR="00DE11C5" w:rsidRDefault="00DE11C5" w:rsidP="00DE11C5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</w:rPr>
              <w:t>Wie oft haben sie Tagsüber Atembeschwerden bzw. Asthmaanfälle?</w:t>
            </w:r>
          </w:p>
          <w:p w:rsidR="00E331E7" w:rsidRDefault="00E331E7" w:rsidP="00E331E7"/>
          <w:p w:rsidR="00E331E7" w:rsidRDefault="00E331E7" w:rsidP="00E331E7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</w:rPr>
              <w:t>Wie oft haben sie nachts Atembeschwerden bzw. Asthmaanfälle?</w:t>
            </w:r>
          </w:p>
          <w:p w:rsidR="00E331E7" w:rsidRDefault="00E331E7" w:rsidP="00154DE3"/>
          <w:p w:rsidR="00E331E7" w:rsidRDefault="00E331E7" w:rsidP="00E331E7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</w:rPr>
              <w:t xml:space="preserve">Sind sie völlig beschwerdefrei? </w:t>
            </w:r>
            <w:r w:rsidR="00724FB0">
              <w:rPr>
                <w:rFonts w:ascii="Arial" w:hAnsi="Arial" w:cs="Arial"/>
                <w:color w:val="000000"/>
              </w:rPr>
              <w:t>falls</w:t>
            </w:r>
            <w:r>
              <w:rPr>
                <w:rFonts w:ascii="Arial" w:hAnsi="Arial" w:cs="Arial"/>
                <w:color w:val="000000"/>
              </w:rPr>
              <w:t xml:space="preserve"> nein, welche Beschwerden bestehen noch?</w:t>
            </w:r>
          </w:p>
          <w:p w:rsidR="00E331E7" w:rsidRDefault="00E331E7" w:rsidP="00E331E7"/>
          <w:p w:rsidR="00E331E7" w:rsidRPr="00E331E7" w:rsidRDefault="00E331E7" w:rsidP="00E331E7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Default="00EA1278" w:rsidP="00154DE3"/>
          <w:tbl>
            <w:tblPr>
              <w:tblStyle w:val="Tabellenraster"/>
              <w:tblpPr w:leftFromText="141" w:rightFromText="141" w:vertAnchor="text" w:tblpY="2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440"/>
            </w:tblGrid>
            <w:tr w:rsidR="00E331E7" w:rsidTr="00E331E7">
              <w:trPr>
                <w:trHeight w:val="533"/>
              </w:trPr>
              <w:tc>
                <w:tcPr>
                  <w:tcW w:w="6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9E9E9" w:themeFill="accent4"/>
                </w:tcPr>
                <w:tbl>
                  <w:tblPr>
                    <w:tblStyle w:val="Tabellenraster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40"/>
                  </w:tblGrid>
                  <w:tr w:rsidR="00E331E7" w:rsidRPr="00364378" w:rsidTr="002C0AF6">
                    <w:trPr>
                      <w:trHeight w:val="533"/>
                    </w:trPr>
                    <w:tc>
                      <w:tcPr>
                        <w:tcW w:w="64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E9E9E9" w:themeFill="accent4"/>
                      </w:tcPr>
                      <w:p w:rsidR="00E331E7" w:rsidRPr="00364378" w:rsidRDefault="00E331E7" w:rsidP="00E331E7"/>
                    </w:tc>
                  </w:tr>
                </w:tbl>
                <w:p w:rsidR="00E331E7" w:rsidRDefault="00E331E7" w:rsidP="00E331E7"/>
              </w:tc>
            </w:tr>
          </w:tbl>
          <w:p w:rsidR="00E331E7" w:rsidRDefault="00E331E7" w:rsidP="00154DE3"/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440"/>
            </w:tblGrid>
            <w:tr w:rsidR="00E331E7" w:rsidTr="00E331E7">
              <w:trPr>
                <w:trHeight w:val="455"/>
              </w:trPr>
              <w:tc>
                <w:tcPr>
                  <w:tcW w:w="6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F0" w:themeFill="accent3"/>
                </w:tcPr>
                <w:p w:rsidR="00E331E7" w:rsidRDefault="00E331E7" w:rsidP="00E331E7"/>
              </w:tc>
            </w:tr>
          </w:tbl>
          <w:p w:rsidR="00E331E7" w:rsidRPr="00E331E7" w:rsidRDefault="00E331E7" w:rsidP="00E331E7"/>
          <w:p w:rsidR="00E331E7" w:rsidRPr="00C838DC" w:rsidRDefault="002973EE" w:rsidP="00E331E7">
            <w:sdt>
              <w:sdtPr>
                <w:id w:val="-224462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1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31E7">
              <w:t xml:space="preserve"> Ja</w:t>
            </w:r>
            <w:r w:rsidR="00E331E7" w:rsidRPr="00C838DC">
              <w:t xml:space="preserve">  </w:t>
            </w:r>
            <w:sdt>
              <w:sdtPr>
                <w:id w:val="746696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1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31E7" w:rsidRPr="00C838DC">
              <w:t xml:space="preserve"> Nein  </w:t>
            </w:r>
          </w:p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440"/>
            </w:tblGrid>
            <w:tr w:rsidR="00E331E7" w:rsidTr="00E331E7">
              <w:trPr>
                <w:trHeight w:val="501"/>
              </w:trPr>
              <w:tc>
                <w:tcPr>
                  <w:tcW w:w="6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9E9E9" w:themeFill="accent4"/>
                </w:tcPr>
                <w:p w:rsidR="00E331E7" w:rsidRDefault="00E331E7" w:rsidP="00E331E7"/>
              </w:tc>
            </w:tr>
          </w:tbl>
          <w:p w:rsidR="00E331E7" w:rsidRPr="00E331E7" w:rsidRDefault="00E331E7" w:rsidP="00E331E7">
            <w:r w:rsidRPr="00C838DC">
              <w:t xml:space="preserve"> </w:t>
            </w:r>
          </w:p>
          <w:p w:rsidR="00E331E7" w:rsidRPr="00E331E7" w:rsidRDefault="00E331E7" w:rsidP="00E331E7"/>
        </w:tc>
      </w:tr>
      <w:tr w:rsidR="00DE11C5" w:rsidRPr="00887B48" w:rsidTr="00E331E7">
        <w:trPr>
          <w:trHeight w:hRule="exact" w:val="57"/>
        </w:trPr>
        <w:tc>
          <w:tcPr>
            <w:tcW w:w="284" w:type="dxa"/>
          </w:tcPr>
          <w:p w:rsidR="00DE11C5" w:rsidRPr="00C838DC" w:rsidRDefault="00DE11C5" w:rsidP="00154DE3"/>
        </w:tc>
        <w:tc>
          <w:tcPr>
            <w:tcW w:w="2410" w:type="dxa"/>
            <w:shd w:val="clear" w:color="auto" w:fill="auto"/>
          </w:tcPr>
          <w:p w:rsidR="00DE11C5" w:rsidRPr="00C838DC" w:rsidRDefault="00DE11C5" w:rsidP="00154DE3"/>
        </w:tc>
        <w:tc>
          <w:tcPr>
            <w:tcW w:w="216" w:type="dxa"/>
            <w:shd w:val="clear" w:color="auto" w:fill="auto"/>
          </w:tcPr>
          <w:p w:rsidR="00DE11C5" w:rsidRPr="00C838DC" w:rsidRDefault="00DE11C5" w:rsidP="00154DE3"/>
        </w:tc>
        <w:tc>
          <w:tcPr>
            <w:tcW w:w="6450" w:type="dxa"/>
            <w:gridSpan w:val="9"/>
            <w:shd w:val="clear" w:color="auto" w:fill="auto"/>
          </w:tcPr>
          <w:p w:rsidR="00DE11C5" w:rsidRPr="00887B48" w:rsidRDefault="00DE11C5" w:rsidP="00154DE3"/>
        </w:tc>
      </w:tr>
      <w:tr w:rsidR="00EA1278" w:rsidRPr="00C838DC" w:rsidTr="00E331E7">
        <w:trPr>
          <w:trHeight w:val="614"/>
        </w:trPr>
        <w:tc>
          <w:tcPr>
            <w:tcW w:w="284" w:type="dxa"/>
            <w:vMerge w:val="restart"/>
          </w:tcPr>
          <w:p w:rsidR="00EA1278" w:rsidRPr="00677CEE" w:rsidRDefault="004C0213" w:rsidP="00154DE3">
            <w:r>
              <w:t>9</w:t>
            </w:r>
            <w:r w:rsidR="00EA1278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A1278" w:rsidRPr="00C838DC" w:rsidRDefault="00EA1278" w:rsidP="00154DE3">
            <w:r w:rsidRPr="00EA1278">
              <w:t>Gegen welche Stoffe sind Sie</w:t>
            </w:r>
            <w:r>
              <w:t xml:space="preserve"> </w:t>
            </w:r>
            <w:r w:rsidRPr="00EA1278">
              <w:t>allergisch (z.B. Schimmelsporen,</w:t>
            </w:r>
            <w:r>
              <w:t xml:space="preserve"> </w:t>
            </w:r>
            <w:r w:rsidRPr="00EA1278">
              <w:t>Pollen, Nahrungsmittel,</w:t>
            </w:r>
            <w:r>
              <w:t xml:space="preserve"> Chemikalien, bestimmte Arbeits</w:t>
            </w:r>
            <w:r w:rsidRPr="00EA1278">
              <w:t>stoffe oder Arbeitsmittel?</w:t>
            </w:r>
          </w:p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E9E9E9" w:themeFill="accent4"/>
          </w:tcPr>
          <w:sdt>
            <w:sdtPr>
              <w:id w:val="-1674633268"/>
              <w:placeholder>
                <w:docPart w:val="7C9C913E29F14D0CA64384825C9A82FF"/>
              </w:placeholder>
            </w:sdtPr>
            <w:sdtEndPr/>
            <w:sdtContent>
              <w:p w:rsidR="00EA1278" w:rsidRDefault="007346D3" w:rsidP="00154DE3">
                <w:r>
                  <w:t xml:space="preserve"> </w:t>
                </w:r>
              </w:p>
            </w:sdtContent>
          </w:sdt>
          <w:p w:rsidR="00EA1278" w:rsidRDefault="00EA1278" w:rsidP="00154DE3"/>
          <w:p w:rsidR="00EA1278" w:rsidRDefault="00EA1278" w:rsidP="00154DE3"/>
          <w:p w:rsidR="00EA1278" w:rsidRPr="00C838DC" w:rsidRDefault="00EA1278" w:rsidP="00154DE3"/>
        </w:tc>
      </w:tr>
      <w:tr w:rsidR="00EA1278" w:rsidRPr="00C838DC" w:rsidTr="00E331E7">
        <w:trPr>
          <w:trHeight w:hRule="exact" w:val="57"/>
        </w:trPr>
        <w:tc>
          <w:tcPr>
            <w:tcW w:w="284" w:type="dxa"/>
            <w:vMerge/>
          </w:tcPr>
          <w:p w:rsidR="00EA1278" w:rsidRPr="00C838DC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C838DC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Pr="00C838DC" w:rsidRDefault="00EA1278" w:rsidP="00154DE3"/>
        </w:tc>
      </w:tr>
      <w:tr w:rsidR="00EA1278" w:rsidRPr="00C838DC" w:rsidTr="00E331E7">
        <w:trPr>
          <w:trHeight w:val="283"/>
        </w:trPr>
        <w:tc>
          <w:tcPr>
            <w:tcW w:w="284" w:type="dxa"/>
            <w:vMerge/>
          </w:tcPr>
          <w:p w:rsidR="00EA1278" w:rsidRPr="00C838DC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C838DC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Pr="00C838DC" w:rsidRDefault="00EA1278" w:rsidP="00154DE3">
            <w:r w:rsidRPr="00EA1278">
              <w:t>Wenn vorhanden, bitte Allergiepass in Kopie beifügen.</w:t>
            </w:r>
          </w:p>
        </w:tc>
      </w:tr>
      <w:tr w:rsidR="00EA1278" w:rsidRPr="00C838DC" w:rsidTr="00E331E7">
        <w:trPr>
          <w:trHeight w:hRule="exact" w:val="57"/>
        </w:trPr>
        <w:tc>
          <w:tcPr>
            <w:tcW w:w="284" w:type="dxa"/>
          </w:tcPr>
          <w:p w:rsidR="00EA1278" w:rsidRPr="00C838DC" w:rsidRDefault="00EA1278" w:rsidP="00154DE3"/>
        </w:tc>
        <w:tc>
          <w:tcPr>
            <w:tcW w:w="2410" w:type="dxa"/>
            <w:shd w:val="clear" w:color="auto" w:fill="auto"/>
          </w:tcPr>
          <w:p w:rsidR="00EA1278" w:rsidRPr="00C838DC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Pr="00EA1278" w:rsidRDefault="00EA1278" w:rsidP="00154DE3"/>
        </w:tc>
      </w:tr>
      <w:tr w:rsidR="00EA1278" w:rsidRPr="00C838DC" w:rsidTr="00E331E7">
        <w:trPr>
          <w:trHeight w:val="283"/>
        </w:trPr>
        <w:tc>
          <w:tcPr>
            <w:tcW w:w="284" w:type="dxa"/>
            <w:vMerge w:val="restart"/>
          </w:tcPr>
          <w:p w:rsidR="00EA1278" w:rsidRPr="00041B95" w:rsidRDefault="004C0213" w:rsidP="00154DE3">
            <w:r>
              <w:t>10</w:t>
            </w:r>
            <w:r w:rsidR="00EA1278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A1278" w:rsidRPr="00C838DC" w:rsidRDefault="00EA1278" w:rsidP="00154DE3">
            <w:r w:rsidRPr="00EA1278">
              <w:t>Sind aufgrund der Erkrankung</w:t>
            </w:r>
            <w:r>
              <w:t xml:space="preserve"> </w:t>
            </w:r>
            <w:r w:rsidRPr="00EA1278">
              <w:t>akut behandlungsbedürftige</w:t>
            </w:r>
            <w:r>
              <w:t xml:space="preserve"> </w:t>
            </w:r>
            <w:r w:rsidRPr="00EA1278">
              <w:t>Komplikationen eingetreten?</w:t>
            </w:r>
          </w:p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Pr="00C838DC" w:rsidRDefault="002973EE" w:rsidP="00154DE3">
            <w:sdt>
              <w:sdtPr>
                <w:id w:val="1212610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11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A1278" w:rsidRPr="00C838DC">
              <w:t xml:space="preserve"> Nein     </w:t>
            </w:r>
            <w:sdt>
              <w:sdtPr>
                <w:id w:val="1328489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27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A1278">
              <w:t xml:space="preserve"> Ja:</w:t>
            </w:r>
          </w:p>
        </w:tc>
      </w:tr>
      <w:tr w:rsidR="00EA1278" w:rsidTr="00E331E7">
        <w:trPr>
          <w:trHeight w:hRule="exact" w:val="284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38" w:type="dxa"/>
            <w:gridSpan w:val="2"/>
            <w:shd w:val="clear" w:color="auto" w:fill="auto"/>
          </w:tcPr>
          <w:p w:rsidR="00EA1278" w:rsidRDefault="00EA1278" w:rsidP="00154DE3">
            <w:r>
              <w:t>Wann?</w:t>
            </w:r>
          </w:p>
        </w:tc>
        <w:sdt>
          <w:sdtPr>
            <w:id w:val="-1061085085"/>
            <w:placeholder>
              <w:docPart w:val="85E64F2529BB40808F307389789B63FB"/>
            </w:placeholder>
            <w:showingPlcHdr/>
            <w:text/>
          </w:sdtPr>
          <w:sdtEndPr/>
          <w:sdtContent>
            <w:tc>
              <w:tcPr>
                <w:tcW w:w="5812" w:type="dxa"/>
                <w:gridSpan w:val="7"/>
                <w:shd w:val="clear" w:color="auto" w:fill="E9E9E9"/>
              </w:tcPr>
              <w:p w:rsidR="00EA1278" w:rsidRDefault="00154DE3" w:rsidP="00154DE3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EA1278" w:rsidTr="00E331E7">
        <w:trPr>
          <w:trHeight w:hRule="exact" w:val="57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2056" w:type="dxa"/>
            <w:gridSpan w:val="3"/>
            <w:shd w:val="clear" w:color="auto" w:fill="auto"/>
          </w:tcPr>
          <w:p w:rsidR="00EA1278" w:rsidRDefault="00EA1278" w:rsidP="00154DE3"/>
        </w:tc>
        <w:tc>
          <w:tcPr>
            <w:tcW w:w="4394" w:type="dxa"/>
            <w:gridSpan w:val="6"/>
            <w:shd w:val="clear" w:color="auto" w:fill="auto"/>
          </w:tcPr>
          <w:p w:rsidR="00EA1278" w:rsidRDefault="00EA1278" w:rsidP="00154DE3"/>
        </w:tc>
      </w:tr>
      <w:tr w:rsidR="00EA1278" w:rsidTr="00E331E7">
        <w:trPr>
          <w:trHeight w:hRule="exact" w:val="284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auto"/>
          </w:tcPr>
          <w:p w:rsidR="00EA1278" w:rsidRDefault="00EA1278" w:rsidP="00154DE3">
            <w:r>
              <w:t>Welche?</w:t>
            </w:r>
          </w:p>
        </w:tc>
      </w:tr>
      <w:tr w:rsidR="00EA1278" w:rsidTr="00E331E7">
        <w:trPr>
          <w:trHeight w:hRule="exact" w:val="1052"/>
        </w:trPr>
        <w:tc>
          <w:tcPr>
            <w:tcW w:w="284" w:type="dxa"/>
            <w:vMerge/>
          </w:tcPr>
          <w:p w:rsidR="00EA1278" w:rsidRPr="00677CEE" w:rsidRDefault="00EA1278" w:rsidP="00154DE3"/>
        </w:tc>
        <w:tc>
          <w:tcPr>
            <w:tcW w:w="2410" w:type="dxa"/>
            <w:vMerge/>
            <w:shd w:val="clear" w:color="auto" w:fill="auto"/>
          </w:tcPr>
          <w:p w:rsidR="00EA1278" w:rsidRPr="00677CEE" w:rsidRDefault="00EA1278" w:rsidP="00154DE3"/>
        </w:tc>
        <w:tc>
          <w:tcPr>
            <w:tcW w:w="216" w:type="dxa"/>
            <w:shd w:val="clear" w:color="auto" w:fill="auto"/>
          </w:tcPr>
          <w:p w:rsidR="00EA1278" w:rsidRPr="00C838DC" w:rsidRDefault="00EA1278" w:rsidP="00154DE3"/>
        </w:tc>
        <w:sdt>
          <w:sdtPr>
            <w:id w:val="81984985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EA1278" w:rsidRDefault="007346D3" w:rsidP="00154DE3">
                <w:r>
                  <w:t xml:space="preserve"> </w:t>
                </w:r>
              </w:p>
            </w:tc>
          </w:sdtContent>
        </w:sdt>
      </w:tr>
      <w:tr w:rsidR="00EA1278" w:rsidTr="00E331E7">
        <w:trPr>
          <w:trHeight w:hRule="exact" w:val="2415"/>
        </w:trPr>
        <w:tc>
          <w:tcPr>
            <w:tcW w:w="284" w:type="dxa"/>
            <w:shd w:val="clear" w:color="auto" w:fill="FFFFFF" w:themeFill="background1"/>
          </w:tcPr>
          <w:p w:rsidR="00EA1278" w:rsidRPr="00677CEE" w:rsidRDefault="00EA1278" w:rsidP="00154DE3"/>
        </w:tc>
        <w:tc>
          <w:tcPr>
            <w:tcW w:w="2410" w:type="dxa"/>
            <w:shd w:val="clear" w:color="auto" w:fill="FFFFFF" w:themeFill="background1"/>
          </w:tcPr>
          <w:p w:rsidR="00EA1278" w:rsidRPr="00677CEE" w:rsidRDefault="00EA1278" w:rsidP="00154DE3"/>
        </w:tc>
        <w:tc>
          <w:tcPr>
            <w:tcW w:w="216" w:type="dxa"/>
            <w:shd w:val="clear" w:color="auto" w:fill="FFFFFF" w:themeFill="background1"/>
          </w:tcPr>
          <w:p w:rsidR="00EA1278" w:rsidRPr="00C838DC" w:rsidRDefault="00EA1278" w:rsidP="00154DE3"/>
        </w:tc>
        <w:tc>
          <w:tcPr>
            <w:tcW w:w="6450" w:type="dxa"/>
            <w:gridSpan w:val="9"/>
            <w:shd w:val="clear" w:color="auto" w:fill="FFFFFF" w:themeFill="background1"/>
          </w:tcPr>
          <w:p w:rsidR="00EA1278" w:rsidRDefault="00EA1278" w:rsidP="00154DE3"/>
        </w:tc>
      </w:tr>
      <w:tr w:rsidR="000376F5" w:rsidRPr="00C838DC" w:rsidTr="00E331E7">
        <w:trPr>
          <w:trHeight w:val="283"/>
        </w:trPr>
        <w:tc>
          <w:tcPr>
            <w:tcW w:w="284" w:type="dxa"/>
            <w:vMerge w:val="restart"/>
          </w:tcPr>
          <w:p w:rsidR="000376F5" w:rsidRPr="00041B95" w:rsidRDefault="004C0213" w:rsidP="00154DE3">
            <w:r>
              <w:t>11</w:t>
            </w:r>
            <w:r w:rsidR="000376F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376F5" w:rsidRPr="00C838DC" w:rsidRDefault="000376F5" w:rsidP="00154DE3">
            <w:r w:rsidRPr="00EA1278">
              <w:t>Waren aufgrund der</w:t>
            </w:r>
            <w:r>
              <w:t xml:space="preserve"> </w:t>
            </w:r>
            <w:r w:rsidRPr="00EA1278">
              <w:t>Beschwerden/der Erkrankung</w:t>
            </w:r>
            <w:r>
              <w:t xml:space="preserve"> </w:t>
            </w:r>
            <w:r w:rsidRPr="00EA1278">
              <w:t>Behandlungen in einem</w:t>
            </w:r>
            <w:r>
              <w:t xml:space="preserve"> </w:t>
            </w:r>
            <w:r w:rsidRPr="00EA1278">
              <w:t>Krankenhaus/ stationäre</w:t>
            </w:r>
            <w:r>
              <w:t xml:space="preserve"> </w:t>
            </w:r>
            <w:r w:rsidR="00807D1E">
              <w:t>Rehabilitationsmaßnahmen</w:t>
            </w:r>
            <w:r w:rsidRPr="00EA1278">
              <w:t>/Kuren notwendig?</w:t>
            </w:r>
          </w:p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6450" w:type="dxa"/>
            <w:gridSpan w:val="9"/>
            <w:shd w:val="clear" w:color="auto" w:fill="auto"/>
          </w:tcPr>
          <w:p w:rsidR="000376F5" w:rsidRPr="00C838DC" w:rsidRDefault="002973EE" w:rsidP="00154DE3">
            <w:sdt>
              <w:sdtPr>
                <w:id w:val="1321932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6F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376F5" w:rsidRPr="00C838DC">
              <w:t xml:space="preserve"> Nein     </w:t>
            </w:r>
            <w:sdt>
              <w:sdtPr>
                <w:id w:val="1183325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6F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376F5">
              <w:t xml:space="preserve"> Ja:</w:t>
            </w:r>
          </w:p>
        </w:tc>
      </w:tr>
      <w:tr w:rsidR="000376F5" w:rsidTr="00E331E7">
        <w:trPr>
          <w:trHeight w:hRule="exact" w:val="284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638" w:type="dxa"/>
            <w:gridSpan w:val="2"/>
            <w:shd w:val="clear" w:color="auto" w:fill="auto"/>
          </w:tcPr>
          <w:p w:rsidR="000376F5" w:rsidRDefault="000376F5" w:rsidP="00154DE3">
            <w:r>
              <w:t>Wann?</w:t>
            </w:r>
          </w:p>
        </w:tc>
        <w:sdt>
          <w:sdtPr>
            <w:id w:val="-941694003"/>
            <w:placeholder>
              <w:docPart w:val="C09B0CB9CB034284BF627603C1464566"/>
            </w:placeholder>
            <w:showingPlcHdr/>
            <w:text/>
          </w:sdtPr>
          <w:sdtEndPr/>
          <w:sdtContent>
            <w:tc>
              <w:tcPr>
                <w:tcW w:w="5812" w:type="dxa"/>
                <w:gridSpan w:val="7"/>
                <w:shd w:val="clear" w:color="auto" w:fill="E9E9E9"/>
              </w:tcPr>
              <w:p w:rsidR="000376F5" w:rsidRDefault="00154DE3" w:rsidP="00154DE3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376F5" w:rsidTr="00E331E7">
        <w:trPr>
          <w:trHeight w:hRule="exact" w:val="57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2056" w:type="dxa"/>
            <w:gridSpan w:val="3"/>
            <w:shd w:val="clear" w:color="auto" w:fill="auto"/>
          </w:tcPr>
          <w:p w:rsidR="000376F5" w:rsidRDefault="000376F5" w:rsidP="00154DE3"/>
        </w:tc>
        <w:tc>
          <w:tcPr>
            <w:tcW w:w="4394" w:type="dxa"/>
            <w:gridSpan w:val="6"/>
            <w:shd w:val="clear" w:color="auto" w:fill="auto"/>
          </w:tcPr>
          <w:p w:rsidR="000376F5" w:rsidRDefault="000376F5" w:rsidP="00154DE3"/>
        </w:tc>
      </w:tr>
      <w:tr w:rsidR="000376F5" w:rsidTr="00E331E7">
        <w:trPr>
          <w:trHeight w:hRule="exact" w:val="284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6450" w:type="dxa"/>
            <w:gridSpan w:val="9"/>
            <w:shd w:val="clear" w:color="auto" w:fill="auto"/>
          </w:tcPr>
          <w:p w:rsidR="000376F5" w:rsidRDefault="000376F5" w:rsidP="00154DE3">
            <w:r>
              <w:t>Welche?</w:t>
            </w:r>
          </w:p>
        </w:tc>
      </w:tr>
      <w:tr w:rsidR="000376F5" w:rsidTr="00E331E7">
        <w:trPr>
          <w:trHeight w:hRule="exact" w:val="1052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sdt>
          <w:sdtPr>
            <w:id w:val="-38980129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0376F5" w:rsidRDefault="007346D3" w:rsidP="00154DE3">
                <w:r>
                  <w:t xml:space="preserve"> </w:t>
                </w:r>
              </w:p>
            </w:tc>
          </w:sdtContent>
        </w:sdt>
      </w:tr>
      <w:tr w:rsidR="000376F5" w:rsidTr="00E331E7">
        <w:trPr>
          <w:trHeight w:hRule="exact" w:val="57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6450" w:type="dxa"/>
            <w:gridSpan w:val="9"/>
            <w:shd w:val="clear" w:color="auto" w:fill="FFFFFF" w:themeFill="background1"/>
          </w:tcPr>
          <w:p w:rsidR="000376F5" w:rsidRDefault="000376F5" w:rsidP="00154DE3"/>
        </w:tc>
      </w:tr>
      <w:tr w:rsidR="000376F5" w:rsidTr="00E331E7">
        <w:trPr>
          <w:trHeight w:hRule="exact" w:val="284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6450" w:type="dxa"/>
            <w:gridSpan w:val="9"/>
            <w:shd w:val="clear" w:color="auto" w:fill="auto"/>
          </w:tcPr>
          <w:p w:rsidR="000376F5" w:rsidRDefault="000376F5" w:rsidP="000376F5">
            <w:r>
              <w:t>Name un</w:t>
            </w:r>
            <w:r w:rsidR="00807D1E">
              <w:t>d Anschrift des Krankenhauses/</w:t>
            </w:r>
            <w:r>
              <w:t>der Einrichtung:</w:t>
            </w:r>
          </w:p>
          <w:p w:rsidR="000376F5" w:rsidRDefault="000376F5" w:rsidP="00154DE3"/>
        </w:tc>
      </w:tr>
      <w:tr w:rsidR="000376F5" w:rsidTr="00E331E7">
        <w:trPr>
          <w:trHeight w:hRule="exact" w:val="1052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sdt>
          <w:sdtPr>
            <w:id w:val="-18466855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0376F5" w:rsidRDefault="007346D3" w:rsidP="00154DE3">
                <w:r>
                  <w:t xml:space="preserve"> </w:t>
                </w:r>
              </w:p>
            </w:tc>
          </w:sdtContent>
        </w:sdt>
      </w:tr>
      <w:tr w:rsidR="000376F5" w:rsidRPr="00C838DC" w:rsidTr="00E331E7">
        <w:trPr>
          <w:trHeight w:hRule="exact" w:val="57"/>
        </w:trPr>
        <w:tc>
          <w:tcPr>
            <w:tcW w:w="284" w:type="dxa"/>
            <w:shd w:val="clear" w:color="auto" w:fill="FFFFFF" w:themeFill="background1"/>
          </w:tcPr>
          <w:p w:rsidR="000376F5" w:rsidRDefault="000376F5" w:rsidP="00154DE3"/>
        </w:tc>
        <w:tc>
          <w:tcPr>
            <w:tcW w:w="2410" w:type="dxa"/>
            <w:shd w:val="clear" w:color="auto" w:fill="FFFFFF" w:themeFill="background1"/>
          </w:tcPr>
          <w:p w:rsidR="000376F5" w:rsidRPr="000376F5" w:rsidRDefault="000376F5" w:rsidP="00154DE3"/>
        </w:tc>
        <w:tc>
          <w:tcPr>
            <w:tcW w:w="216" w:type="dxa"/>
            <w:shd w:val="clear" w:color="auto" w:fill="FFFFFF" w:themeFill="background1"/>
          </w:tcPr>
          <w:p w:rsidR="000376F5" w:rsidRPr="00C838DC" w:rsidRDefault="000376F5" w:rsidP="00154DE3"/>
        </w:tc>
        <w:tc>
          <w:tcPr>
            <w:tcW w:w="6450" w:type="dxa"/>
            <w:gridSpan w:val="9"/>
            <w:shd w:val="clear" w:color="auto" w:fill="FFFFFF" w:themeFill="background1"/>
          </w:tcPr>
          <w:p w:rsidR="000376F5" w:rsidRDefault="000376F5" w:rsidP="00154DE3"/>
        </w:tc>
      </w:tr>
      <w:tr w:rsidR="000376F5" w:rsidRPr="00C838DC" w:rsidTr="00E331E7">
        <w:trPr>
          <w:trHeight w:val="283"/>
        </w:trPr>
        <w:tc>
          <w:tcPr>
            <w:tcW w:w="284" w:type="dxa"/>
            <w:vMerge w:val="restart"/>
          </w:tcPr>
          <w:p w:rsidR="000376F5" w:rsidRPr="00041B95" w:rsidRDefault="004C0213" w:rsidP="00154DE3">
            <w:r>
              <w:t>12</w:t>
            </w:r>
            <w:r w:rsidR="000376F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376F5" w:rsidRPr="00C838DC" w:rsidRDefault="000376F5" w:rsidP="00154DE3">
            <w:r w:rsidRPr="000376F5">
              <w:t>Wurde eine Desensibilisierung</w:t>
            </w:r>
            <w:r>
              <w:t xml:space="preserve"> </w:t>
            </w:r>
            <w:r w:rsidRPr="000376F5">
              <w:t>durchgeführt?</w:t>
            </w:r>
          </w:p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6450" w:type="dxa"/>
            <w:gridSpan w:val="9"/>
            <w:shd w:val="clear" w:color="auto" w:fill="auto"/>
          </w:tcPr>
          <w:p w:rsidR="000376F5" w:rsidRPr="00C838DC" w:rsidRDefault="002973EE" w:rsidP="00154DE3">
            <w:sdt>
              <w:sdtPr>
                <w:id w:val="-1711179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6F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376F5" w:rsidRPr="00C838DC">
              <w:t xml:space="preserve"> Nein     </w:t>
            </w:r>
            <w:sdt>
              <w:sdtPr>
                <w:id w:val="-1955474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6F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376F5">
              <w:t xml:space="preserve"> Ja:</w:t>
            </w:r>
          </w:p>
        </w:tc>
      </w:tr>
      <w:tr w:rsidR="000376F5" w:rsidTr="00E331E7">
        <w:trPr>
          <w:trHeight w:hRule="exact" w:val="284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638" w:type="dxa"/>
            <w:gridSpan w:val="2"/>
            <w:shd w:val="clear" w:color="auto" w:fill="auto"/>
          </w:tcPr>
          <w:p w:rsidR="000376F5" w:rsidRDefault="000376F5" w:rsidP="00154DE3">
            <w:r>
              <w:t>Wann?</w:t>
            </w:r>
          </w:p>
        </w:tc>
        <w:sdt>
          <w:sdtPr>
            <w:id w:val="1835342785"/>
            <w:placeholder>
              <w:docPart w:val="A9F18FD8A118407C9BDDB60D87FD5293"/>
            </w:placeholder>
            <w:showingPlcHdr/>
            <w:text/>
          </w:sdtPr>
          <w:sdtEndPr/>
          <w:sdtContent>
            <w:tc>
              <w:tcPr>
                <w:tcW w:w="5812" w:type="dxa"/>
                <w:gridSpan w:val="7"/>
                <w:shd w:val="clear" w:color="auto" w:fill="E9E9E9"/>
              </w:tcPr>
              <w:p w:rsidR="000376F5" w:rsidRDefault="00154DE3" w:rsidP="00154DE3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376F5" w:rsidTr="00E331E7">
        <w:trPr>
          <w:trHeight w:hRule="exact" w:val="57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2056" w:type="dxa"/>
            <w:gridSpan w:val="3"/>
            <w:shd w:val="clear" w:color="auto" w:fill="auto"/>
          </w:tcPr>
          <w:p w:rsidR="000376F5" w:rsidRDefault="000376F5" w:rsidP="00154DE3"/>
        </w:tc>
        <w:tc>
          <w:tcPr>
            <w:tcW w:w="4394" w:type="dxa"/>
            <w:gridSpan w:val="6"/>
            <w:shd w:val="clear" w:color="auto" w:fill="auto"/>
          </w:tcPr>
          <w:p w:rsidR="000376F5" w:rsidRDefault="000376F5" w:rsidP="00154DE3"/>
        </w:tc>
      </w:tr>
      <w:tr w:rsidR="000376F5" w:rsidTr="00E331E7">
        <w:trPr>
          <w:trHeight w:hRule="exact" w:val="284"/>
        </w:trPr>
        <w:tc>
          <w:tcPr>
            <w:tcW w:w="284" w:type="dxa"/>
            <w:vMerge/>
          </w:tcPr>
          <w:p w:rsidR="000376F5" w:rsidRPr="00677CEE" w:rsidRDefault="000376F5" w:rsidP="00154DE3"/>
        </w:tc>
        <w:tc>
          <w:tcPr>
            <w:tcW w:w="2410" w:type="dxa"/>
            <w:vMerge/>
            <w:shd w:val="clear" w:color="auto" w:fill="auto"/>
          </w:tcPr>
          <w:p w:rsidR="000376F5" w:rsidRPr="00677CEE" w:rsidRDefault="000376F5" w:rsidP="00154DE3"/>
        </w:tc>
        <w:tc>
          <w:tcPr>
            <w:tcW w:w="216" w:type="dxa"/>
            <w:shd w:val="clear" w:color="auto" w:fill="auto"/>
          </w:tcPr>
          <w:p w:rsidR="000376F5" w:rsidRPr="00C838DC" w:rsidRDefault="000376F5" w:rsidP="00154DE3"/>
        </w:tc>
        <w:tc>
          <w:tcPr>
            <w:tcW w:w="6450" w:type="dxa"/>
            <w:gridSpan w:val="9"/>
            <w:shd w:val="clear" w:color="auto" w:fill="auto"/>
          </w:tcPr>
          <w:p w:rsidR="000376F5" w:rsidRDefault="000376F5" w:rsidP="00154DE3">
            <w:r w:rsidRPr="000376F5">
              <w:t>Mit welchem Ergebnis?</w:t>
            </w:r>
          </w:p>
        </w:tc>
      </w:tr>
      <w:tr w:rsidR="007346D3" w:rsidTr="00E331E7">
        <w:trPr>
          <w:trHeight w:hRule="exact" w:val="1052"/>
        </w:trPr>
        <w:tc>
          <w:tcPr>
            <w:tcW w:w="284" w:type="dxa"/>
            <w:vMerge/>
          </w:tcPr>
          <w:p w:rsidR="007346D3" w:rsidRPr="00677CEE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677CEE" w:rsidRDefault="007346D3" w:rsidP="007346D3"/>
        </w:tc>
        <w:tc>
          <w:tcPr>
            <w:tcW w:w="216" w:type="dxa"/>
            <w:shd w:val="clear" w:color="auto" w:fill="auto"/>
          </w:tcPr>
          <w:p w:rsidR="007346D3" w:rsidRDefault="007346D3" w:rsidP="007346D3"/>
        </w:tc>
        <w:sdt>
          <w:sdtPr>
            <w:id w:val="-1679656044"/>
            <w:placeholder>
              <w:docPart w:val="8529F7CED1684C60808C0EFD4F3C9BE1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7346D3" w:rsidRDefault="007346D3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shd w:val="clear" w:color="auto" w:fill="FFFFFF" w:themeFill="background1"/>
          </w:tcPr>
          <w:p w:rsidR="007346D3" w:rsidRDefault="007346D3" w:rsidP="007346D3"/>
        </w:tc>
        <w:tc>
          <w:tcPr>
            <w:tcW w:w="2410" w:type="dxa"/>
            <w:shd w:val="clear" w:color="auto" w:fill="FFFFFF" w:themeFill="background1"/>
          </w:tcPr>
          <w:p w:rsidR="007346D3" w:rsidRPr="000376F5" w:rsidRDefault="007346D3" w:rsidP="007346D3"/>
        </w:tc>
        <w:tc>
          <w:tcPr>
            <w:tcW w:w="216" w:type="dxa"/>
            <w:shd w:val="clear" w:color="auto" w:fill="FFFFFF" w:themeFill="background1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FFFFFF" w:themeFill="background1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 w:val="restart"/>
          </w:tcPr>
          <w:p w:rsidR="007346D3" w:rsidRPr="00041B95" w:rsidRDefault="004C0213" w:rsidP="007346D3">
            <w:r>
              <w:t>13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C838DC" w:rsidRDefault="007346D3" w:rsidP="007346D3">
            <w:r w:rsidRPr="000376F5">
              <w:t>Wie wird oder wurde die</w:t>
            </w:r>
            <w:r>
              <w:t xml:space="preserve"> </w:t>
            </w:r>
            <w:r>
              <w:br/>
            </w:r>
            <w:r w:rsidRPr="000376F5">
              <w:t>Erkrankung medikamentös</w:t>
            </w:r>
            <w:r>
              <w:t xml:space="preserve"> </w:t>
            </w:r>
            <w:r>
              <w:br/>
            </w:r>
            <w:r w:rsidRPr="000376F5">
              <w:t>behandelt?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2973EE" w:rsidP="007346D3">
            <w:sdt>
              <w:sdtPr>
                <w:id w:val="150493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rPr>
                <w:b/>
              </w:rPr>
              <w:t>Keine Behandlung</w:t>
            </w:r>
          </w:p>
        </w:tc>
      </w:tr>
      <w:tr w:rsidR="007346D3" w:rsidRPr="00C838DC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2973EE" w:rsidP="007346D3">
            <w:sdt>
              <w:sdtPr>
                <w:id w:val="1635757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rPr>
                <w:b/>
              </w:rPr>
              <w:t>Antihistaminika</w:t>
            </w:r>
          </w:p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111031018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RPr="00C838DC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-2079355304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543412273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RPr="00C838DC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-33047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1266112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2143068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sdt>
          <w:sdtPr>
            <w:id w:val="1641997405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1276" w:type="dxa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RPr="00C838DC" w:rsidTr="00E331E7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2973EE" w:rsidP="007346D3">
            <w:sdt>
              <w:sdtPr>
                <w:id w:val="-91321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rPr>
                <w:b/>
              </w:rPr>
              <w:t>Dosieraerosol (Lungenspray)</w:t>
            </w:r>
          </w:p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1104696302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686872226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1678688543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-270556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-910308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1582565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sdt>
          <w:sdtPr>
            <w:id w:val="969872860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1276" w:type="dxa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>
            <w:r w:rsidRPr="008650D1">
              <w:rPr>
                <w:b/>
              </w:rPr>
              <w:t>2. Dosieraerosol (Lungenspray)</w:t>
            </w:r>
          </w:p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-525409709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-482696873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-248501938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1470396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-85726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-137244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tc>
          <w:tcPr>
            <w:tcW w:w="1276" w:type="dxa"/>
            <w:shd w:val="clear" w:color="auto" w:fill="E9E9E9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2973EE" w:rsidP="007346D3">
            <w:sdt>
              <w:sdtPr>
                <w:id w:val="-122497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rPr>
                <w:b/>
              </w:rPr>
              <w:t>Theophyllin</w:t>
            </w:r>
          </w:p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-171025414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-544131086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-2041195291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1228794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183664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-2016371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sdt>
          <w:sdtPr>
            <w:id w:val="-958791202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1276" w:type="dxa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val="1912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2973EE" w:rsidP="007346D3">
            <w:sdt>
              <w:sdtPr>
                <w:id w:val="-2026785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rPr>
                <w:b/>
              </w:rPr>
              <w:t>Kortisontabletten</w:t>
            </w:r>
          </w:p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-546610095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-1028632620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-962425781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-269164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1685791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-1227211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sdt>
          <w:sdtPr>
            <w:id w:val="1897003272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1276" w:type="dxa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2973EE" w:rsidP="007346D3">
            <w:sdt>
              <w:sdtPr>
                <w:id w:val="64153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>
              <w:rPr>
                <w:b/>
              </w:rPr>
              <w:t>Nasenspray</w:t>
            </w:r>
          </w:p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430788610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-1145969601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-1085298660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-398897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-247350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204154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sdt>
          <w:sdtPr>
            <w:id w:val="-1584070919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1276" w:type="dxa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2973EE" w:rsidP="007346D3">
            <w:sdt>
              <w:sdtPr>
                <w:id w:val="402642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>
              <w:rPr>
                <w:b/>
              </w:rPr>
              <w:t>Augentropfen</w:t>
            </w:r>
          </w:p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172001885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1924523982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846981515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-1247347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-1588610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-518698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sdt>
          <w:sdtPr>
            <w:id w:val="-629170348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1276" w:type="dxa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2973EE" w:rsidP="007346D3">
            <w:sdt>
              <w:sdtPr>
                <w:id w:val="480736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>
              <w:rPr>
                <w:b/>
              </w:rPr>
              <w:t>Hautpräparat</w:t>
            </w:r>
          </w:p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-934518656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1568229832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-969357440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-7428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998003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-2003883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sdt>
          <w:sdtPr>
            <w:id w:val="-489792700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1276" w:type="dxa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2973EE" w:rsidP="007346D3">
            <w:sdt>
              <w:sdtPr>
                <w:id w:val="433170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>
              <w:rPr>
                <w:b/>
              </w:rPr>
              <w:t>weitere Medikamente</w:t>
            </w:r>
          </w:p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7346D3" w:rsidP="007346D3">
            <w:r w:rsidRPr="000376F5">
              <w:t>Medikamentenname:</w:t>
            </w:r>
          </w:p>
        </w:tc>
        <w:sdt>
          <w:sdtPr>
            <w:id w:val="-2070881815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4394" w:type="dxa"/>
                <w:gridSpan w:val="6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586340914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183795163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Default="007346D3" w:rsidP="007346D3"/>
        </w:tc>
        <w:tc>
          <w:tcPr>
            <w:tcW w:w="2552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567" w:type="dxa"/>
            <w:gridSpan w:val="2"/>
            <w:shd w:val="clear" w:color="auto" w:fill="auto"/>
          </w:tcPr>
          <w:p w:rsidR="007346D3" w:rsidRDefault="007346D3" w:rsidP="007346D3"/>
        </w:tc>
        <w:tc>
          <w:tcPr>
            <w:tcW w:w="2835" w:type="dxa"/>
            <w:gridSpan w:val="2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2973EE" w:rsidP="007346D3">
            <w:sdt>
              <w:sdtPr>
                <w:id w:val="-128018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ganzjährig</w:t>
            </w:r>
            <w:r w:rsidR="007346D3">
              <w:t xml:space="preserve">      </w:t>
            </w:r>
            <w:r w:rsidR="007346D3" w:rsidRPr="008650D1">
              <w:t xml:space="preserve"> </w:t>
            </w:r>
            <w:sdt>
              <w:sdtPr>
                <w:id w:val="32781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saisonal      </w:t>
            </w:r>
            <w:r w:rsidR="007346D3" w:rsidRPr="008650D1">
              <w:t xml:space="preserve"> </w:t>
            </w:r>
            <w:sdt>
              <w:sdtPr>
                <w:id w:val="1168595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</w:t>
            </w:r>
            <w:r w:rsidR="007346D3" w:rsidRPr="008650D1">
              <w:t>bei Bedarf</w:t>
            </w:r>
            <w:r w:rsidR="007346D3">
              <w:t>, w</w:t>
            </w:r>
            <w:r w:rsidR="007346D3" w:rsidRPr="008650D1">
              <w:t>ie oft pro Monat?</w:t>
            </w:r>
          </w:p>
        </w:tc>
        <w:sdt>
          <w:sdtPr>
            <w:id w:val="-1453792052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1276" w:type="dxa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val="283"/>
        </w:trPr>
        <w:tc>
          <w:tcPr>
            <w:tcW w:w="284" w:type="dxa"/>
            <w:vMerge/>
            <w:shd w:val="clear" w:color="auto" w:fill="auto"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5174" w:type="dxa"/>
            <w:gridSpan w:val="8"/>
            <w:shd w:val="clear" w:color="auto" w:fill="auto"/>
          </w:tcPr>
          <w:p w:rsidR="007346D3" w:rsidRDefault="007346D3" w:rsidP="007346D3"/>
        </w:tc>
        <w:tc>
          <w:tcPr>
            <w:tcW w:w="1276" w:type="dxa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614"/>
        </w:trPr>
        <w:tc>
          <w:tcPr>
            <w:tcW w:w="284" w:type="dxa"/>
          </w:tcPr>
          <w:p w:rsidR="007346D3" w:rsidRPr="00677CEE" w:rsidRDefault="004C0213" w:rsidP="007346D3">
            <w:r>
              <w:t>14</w:t>
            </w:r>
            <w:r w:rsidR="007346D3">
              <w:t>.</w:t>
            </w:r>
          </w:p>
        </w:tc>
        <w:tc>
          <w:tcPr>
            <w:tcW w:w="2410" w:type="dxa"/>
            <w:shd w:val="clear" w:color="auto" w:fill="auto"/>
          </w:tcPr>
          <w:p w:rsidR="007346D3" w:rsidRPr="00C838DC" w:rsidRDefault="007346D3" w:rsidP="007346D3">
            <w:r w:rsidRPr="005C240D">
              <w:t>Welche weiteren Behandlungen</w:t>
            </w:r>
            <w:r>
              <w:t xml:space="preserve"> </w:t>
            </w:r>
            <w:r w:rsidRPr="005C240D">
              <w:t>sind zurzeit erforderlich?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E9E9E9" w:themeFill="accent4"/>
          </w:tcPr>
          <w:sdt>
            <w:sdtPr>
              <w:id w:val="878128548"/>
              <w:placeholder>
                <w:docPart w:val="DefaultPlaceholder_-1854013440"/>
              </w:placeholder>
            </w:sdtPr>
            <w:sdtEndPr/>
            <w:sdtContent>
              <w:p w:rsidR="007346D3" w:rsidRDefault="007346D3" w:rsidP="007346D3">
                <w:r>
                  <w:t xml:space="preserve"> </w:t>
                </w:r>
              </w:p>
            </w:sdtContent>
          </w:sdt>
          <w:p w:rsidR="007346D3" w:rsidRDefault="007346D3" w:rsidP="007346D3"/>
          <w:p w:rsidR="007346D3" w:rsidRDefault="007346D3" w:rsidP="007346D3"/>
          <w:p w:rsidR="007346D3" w:rsidRPr="00C838DC" w:rsidRDefault="007346D3" w:rsidP="007346D3"/>
        </w:tc>
      </w:tr>
      <w:tr w:rsidR="007346D3" w:rsidRPr="00C838DC" w:rsidTr="00E331E7">
        <w:trPr>
          <w:trHeight w:hRule="exact" w:val="57"/>
        </w:trPr>
        <w:tc>
          <w:tcPr>
            <w:tcW w:w="284" w:type="dxa"/>
            <w:shd w:val="clear" w:color="auto" w:fill="auto"/>
          </w:tcPr>
          <w:p w:rsidR="007346D3" w:rsidRDefault="007346D3" w:rsidP="007346D3"/>
        </w:tc>
        <w:tc>
          <w:tcPr>
            <w:tcW w:w="2410" w:type="dxa"/>
            <w:shd w:val="clear" w:color="auto" w:fill="auto"/>
          </w:tcPr>
          <w:p w:rsidR="007346D3" w:rsidRPr="005C240D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 w:val="restart"/>
          </w:tcPr>
          <w:p w:rsidR="007346D3" w:rsidRPr="00041B95" w:rsidRDefault="004C0213" w:rsidP="007346D3">
            <w:r>
              <w:t>15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C838DC" w:rsidRDefault="007346D3" w:rsidP="007346D3">
            <w:r w:rsidRPr="003A626E">
              <w:t>Wann treten die Beschwerden</w:t>
            </w:r>
            <w:r>
              <w:t xml:space="preserve"> </w:t>
            </w:r>
            <w:r w:rsidRPr="003A626E">
              <w:t>auf?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3225" w:type="dxa"/>
            <w:gridSpan w:val="6"/>
            <w:shd w:val="clear" w:color="auto" w:fill="auto"/>
          </w:tcPr>
          <w:p w:rsidR="007346D3" w:rsidRDefault="002973EE" w:rsidP="007346D3">
            <w:sdt>
              <w:sdtPr>
                <w:id w:val="1359938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</w:t>
            </w:r>
            <w:r w:rsidR="007346D3">
              <w:t>ganzjährig</w:t>
            </w:r>
          </w:p>
          <w:p w:rsidR="007346D3" w:rsidRDefault="002973EE" w:rsidP="007346D3">
            <w:sdt>
              <w:sdtPr>
                <w:id w:val="1907033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</w:t>
            </w:r>
            <w:r w:rsidR="007346D3">
              <w:t>saisonal</w:t>
            </w:r>
          </w:p>
          <w:p w:rsidR="007346D3" w:rsidRDefault="002973EE" w:rsidP="007346D3">
            <w:sdt>
              <w:sdtPr>
                <w:id w:val="-1513519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</w:t>
            </w:r>
            <w:r w:rsidR="007346D3">
              <w:t>sonstiges (Bitte genaue Angaben)</w:t>
            </w:r>
          </w:p>
        </w:tc>
        <w:tc>
          <w:tcPr>
            <w:tcW w:w="3225" w:type="dxa"/>
            <w:gridSpan w:val="3"/>
            <w:shd w:val="clear" w:color="auto" w:fill="auto"/>
          </w:tcPr>
          <w:p w:rsidR="007346D3" w:rsidRDefault="002973EE" w:rsidP="007346D3">
            <w:sdt>
              <w:sdtPr>
                <w:id w:val="72011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</w:t>
            </w:r>
            <w:r w:rsidR="007346D3">
              <w:t>bei der Arbeit</w:t>
            </w:r>
          </w:p>
          <w:p w:rsidR="007346D3" w:rsidRDefault="002973EE" w:rsidP="007346D3">
            <w:sdt>
              <w:sdtPr>
                <w:id w:val="1230655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</w:t>
            </w:r>
            <w:r w:rsidR="007346D3">
              <w:t>bei Pollenkontakt</w:t>
            </w:r>
          </w:p>
          <w:p w:rsidR="007346D3" w:rsidRPr="00C838DC" w:rsidRDefault="002973EE" w:rsidP="007346D3">
            <w:sdt>
              <w:sdtPr>
                <w:id w:val="-848325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</w:t>
            </w:r>
            <w:r w:rsidR="007346D3">
              <w:t>bei körperlicher Anstrengung</w:t>
            </w:r>
          </w:p>
        </w:tc>
      </w:tr>
      <w:tr w:rsidR="007346D3" w:rsidTr="00E331E7">
        <w:trPr>
          <w:trHeight w:hRule="exact" w:val="1052"/>
        </w:trPr>
        <w:tc>
          <w:tcPr>
            <w:tcW w:w="284" w:type="dxa"/>
            <w:vMerge/>
          </w:tcPr>
          <w:p w:rsidR="007346D3" w:rsidRPr="00677CEE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677CEE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sdt>
          <w:sdtPr>
            <w:id w:val="104834463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7346D3" w:rsidRDefault="007346D3" w:rsidP="007346D3">
                <w:r>
                  <w:t xml:space="preserve"> </w:t>
                </w:r>
              </w:p>
            </w:tc>
          </w:sdtContent>
        </w:sdt>
      </w:tr>
      <w:tr w:rsidR="007346D3" w:rsidRPr="00C838DC" w:rsidTr="00E331E7">
        <w:trPr>
          <w:trHeight w:hRule="exact" w:val="57"/>
        </w:trPr>
        <w:tc>
          <w:tcPr>
            <w:tcW w:w="284" w:type="dxa"/>
            <w:shd w:val="clear" w:color="auto" w:fill="auto"/>
          </w:tcPr>
          <w:p w:rsidR="007346D3" w:rsidRDefault="007346D3" w:rsidP="007346D3"/>
        </w:tc>
        <w:tc>
          <w:tcPr>
            <w:tcW w:w="2410" w:type="dxa"/>
            <w:shd w:val="clear" w:color="auto" w:fill="auto"/>
          </w:tcPr>
          <w:p w:rsidR="007346D3" w:rsidRPr="00FB02DF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 w:val="restart"/>
          </w:tcPr>
          <w:p w:rsidR="007346D3" w:rsidRPr="00041B95" w:rsidRDefault="004C0213" w:rsidP="007346D3">
            <w:r>
              <w:t>16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C838DC" w:rsidRDefault="007346D3" w:rsidP="007346D3">
            <w:r w:rsidRPr="00FB02DF">
              <w:t>Haben die Beschwerden/</w:t>
            </w:r>
            <w:r>
              <w:br/>
            </w:r>
            <w:r w:rsidRPr="00FB02DF">
              <w:t>Funktionseinschränkungen zu</w:t>
            </w:r>
            <w:r>
              <w:t xml:space="preserve"> </w:t>
            </w:r>
            <w:r w:rsidRPr="00FB02DF">
              <w:t>Beeinträchtigungen Ihres</w:t>
            </w:r>
            <w:r>
              <w:t xml:space="preserve"> </w:t>
            </w:r>
            <w:r w:rsidRPr="00FB02DF">
              <w:t>täglichen Lebens oder Ihrer</w:t>
            </w:r>
            <w:r>
              <w:t xml:space="preserve"> </w:t>
            </w:r>
            <w:r w:rsidRPr="00FB02DF">
              <w:t>Berufstätigkeit geführt?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2973EE" w:rsidP="007346D3">
            <w:sdt>
              <w:sdtPr>
                <w:id w:val="-2102794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Nein     </w:t>
            </w:r>
            <w:sdt>
              <w:sdtPr>
                <w:id w:val="-415402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Ja, zu welchen?</w:t>
            </w:r>
          </w:p>
        </w:tc>
      </w:tr>
      <w:tr w:rsidR="007346D3" w:rsidTr="00E331E7">
        <w:trPr>
          <w:trHeight w:hRule="exact" w:val="1052"/>
        </w:trPr>
        <w:tc>
          <w:tcPr>
            <w:tcW w:w="284" w:type="dxa"/>
            <w:vMerge/>
          </w:tcPr>
          <w:p w:rsidR="007346D3" w:rsidRPr="00677CEE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677CEE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sdt>
          <w:sdtPr>
            <w:id w:val="170429131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7346D3" w:rsidRDefault="007346D3" w:rsidP="007346D3">
                <w:r>
                  <w:t xml:space="preserve"> </w:t>
                </w:r>
              </w:p>
            </w:tc>
          </w:sdtContent>
        </w:sdt>
      </w:tr>
      <w:tr w:rsidR="007346D3" w:rsidRPr="00C838DC" w:rsidTr="00E331E7">
        <w:trPr>
          <w:trHeight w:val="283"/>
        </w:trPr>
        <w:tc>
          <w:tcPr>
            <w:tcW w:w="284" w:type="dxa"/>
          </w:tcPr>
          <w:p w:rsidR="007346D3" w:rsidRDefault="007346D3" w:rsidP="007346D3"/>
        </w:tc>
        <w:tc>
          <w:tcPr>
            <w:tcW w:w="2410" w:type="dxa"/>
            <w:shd w:val="clear" w:color="auto" w:fill="auto"/>
          </w:tcPr>
          <w:p w:rsidR="007346D3" w:rsidRPr="00FB02DF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 w:val="restart"/>
          </w:tcPr>
          <w:p w:rsidR="007346D3" w:rsidRDefault="004C0213" w:rsidP="007346D3">
            <w:r>
              <w:t>17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0376F5" w:rsidRDefault="007346D3" w:rsidP="007346D3">
            <w:r>
              <w:t>Waren Sie deswegen arbeits-</w:t>
            </w:r>
            <w:r>
              <w:br/>
              <w:t>unfähig?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Default="002973EE" w:rsidP="007346D3">
            <w:sdt>
              <w:sdtPr>
                <w:id w:val="-1504815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Nein     </w:t>
            </w:r>
            <w:sdt>
              <w:sdtPr>
                <w:id w:val="488987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Ja, wie oft?</w:t>
            </w:r>
          </w:p>
        </w:tc>
        <w:sdt>
          <w:sdtPr>
            <w:id w:val="-773096152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992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3402" w:type="dxa"/>
            <w:gridSpan w:val="4"/>
            <w:shd w:val="clear" w:color="auto" w:fill="auto"/>
          </w:tcPr>
          <w:p w:rsidR="007346D3" w:rsidRDefault="007346D3" w:rsidP="007346D3">
            <w:r>
              <w:t xml:space="preserve"> mal</w:t>
            </w:r>
          </w:p>
        </w:tc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-1196227717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-1731608640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496" w:type="dxa"/>
            <w:shd w:val="clear" w:color="auto" w:fill="auto"/>
          </w:tcPr>
          <w:p w:rsidR="007346D3" w:rsidRPr="000376F5" w:rsidRDefault="007346D3" w:rsidP="007346D3">
            <w:r>
              <w:t>von:</w:t>
            </w:r>
          </w:p>
        </w:tc>
        <w:sdt>
          <w:sdtPr>
            <w:id w:val="-817111609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552" w:type="dxa"/>
                <w:gridSpan w:val="4"/>
                <w:shd w:val="clear" w:color="auto" w:fill="E9E9E9"/>
              </w:tcPr>
              <w:p w:rsidR="007346D3" w:rsidRPr="000376F5" w:rsidRDefault="002F1762" w:rsidP="007346D3">
                <w:r>
                  <w:t xml:space="preserve"> </w:t>
                </w:r>
              </w:p>
            </w:tc>
          </w:sdtContent>
        </w:sdt>
        <w:tc>
          <w:tcPr>
            <w:tcW w:w="567" w:type="dxa"/>
            <w:gridSpan w:val="2"/>
            <w:shd w:val="clear" w:color="auto" w:fill="FFFFFF" w:themeFill="background1"/>
          </w:tcPr>
          <w:p w:rsidR="007346D3" w:rsidRDefault="007346D3" w:rsidP="007346D3">
            <w:r>
              <w:t xml:space="preserve">   bis:</w:t>
            </w:r>
          </w:p>
        </w:tc>
        <w:sdt>
          <w:sdtPr>
            <w:id w:val="-1958398352"/>
            <w:placeholder>
              <w:docPart w:val="2437334B44A4426596D5B2FE8E64EAC3"/>
            </w:placeholder>
            <w:text/>
          </w:sdtPr>
          <w:sdtEndPr/>
          <w:sdtContent>
            <w:tc>
              <w:tcPr>
                <w:tcW w:w="2835" w:type="dxa"/>
                <w:gridSpan w:val="2"/>
                <w:shd w:val="clear" w:color="auto" w:fill="E9E9E9"/>
              </w:tcPr>
              <w:p w:rsidR="007346D3" w:rsidRDefault="002F1762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val="810"/>
        </w:trPr>
        <w:tc>
          <w:tcPr>
            <w:tcW w:w="284" w:type="dxa"/>
            <w:shd w:val="clear" w:color="auto" w:fill="auto"/>
          </w:tcPr>
          <w:p w:rsidR="007346D3" w:rsidRDefault="007346D3" w:rsidP="007346D3"/>
        </w:tc>
        <w:tc>
          <w:tcPr>
            <w:tcW w:w="2410" w:type="dxa"/>
            <w:shd w:val="clear" w:color="auto" w:fill="auto"/>
          </w:tcPr>
          <w:p w:rsidR="007346D3" w:rsidRPr="00FB02DF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 w:val="restart"/>
          </w:tcPr>
          <w:p w:rsidR="007346D3" w:rsidRPr="00041B95" w:rsidRDefault="004C0213" w:rsidP="007346D3">
            <w:r>
              <w:t>18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C838DC" w:rsidRDefault="007346D3" w:rsidP="007346D3">
            <w:r w:rsidRPr="005612F8">
              <w:t>Benötigen Sie Hilfsmittel wie z.B.</w:t>
            </w:r>
            <w:r>
              <w:t xml:space="preserve"> </w:t>
            </w:r>
            <w:r w:rsidRPr="005612F8">
              <w:t>Handschuhe oder</w:t>
            </w:r>
            <w:r>
              <w:t xml:space="preserve"> </w:t>
            </w:r>
            <w:r w:rsidRPr="005612F8">
              <w:t>Atemschutzmasken?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2973EE" w:rsidP="007346D3">
            <w:sdt>
              <w:sdtPr>
                <w:id w:val="1511023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Nein     </w:t>
            </w:r>
            <w:sdt>
              <w:sdtPr>
                <w:id w:val="-1827115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Ja, welche?</w:t>
            </w:r>
          </w:p>
        </w:tc>
      </w:tr>
      <w:tr w:rsidR="007346D3" w:rsidTr="00E331E7">
        <w:trPr>
          <w:trHeight w:hRule="exact" w:val="1052"/>
        </w:trPr>
        <w:tc>
          <w:tcPr>
            <w:tcW w:w="284" w:type="dxa"/>
            <w:vMerge/>
          </w:tcPr>
          <w:p w:rsidR="007346D3" w:rsidRPr="00677CEE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677CEE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sdt>
          <w:sdtPr>
            <w:id w:val="86886968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7346D3" w:rsidRDefault="007346D3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shd w:val="clear" w:color="auto" w:fill="auto"/>
          </w:tcPr>
          <w:p w:rsidR="007346D3" w:rsidRDefault="007346D3" w:rsidP="007346D3"/>
        </w:tc>
        <w:tc>
          <w:tcPr>
            <w:tcW w:w="2410" w:type="dxa"/>
            <w:shd w:val="clear" w:color="auto" w:fill="auto"/>
          </w:tcPr>
          <w:p w:rsidR="007346D3" w:rsidRPr="00FB02DF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val="283"/>
        </w:trPr>
        <w:tc>
          <w:tcPr>
            <w:tcW w:w="284" w:type="dxa"/>
            <w:vMerge w:val="restart"/>
          </w:tcPr>
          <w:p w:rsidR="007346D3" w:rsidRPr="00041B95" w:rsidRDefault="004C0213" w:rsidP="007346D3">
            <w:r>
              <w:t>19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C838DC" w:rsidRDefault="007346D3" w:rsidP="007346D3">
            <w:r w:rsidRPr="005612F8">
              <w:t>Haben Sie beruflich Kontakt mit</w:t>
            </w:r>
            <w:r>
              <w:t xml:space="preserve"> </w:t>
            </w:r>
            <w:r w:rsidRPr="005612F8">
              <w:t>Stoffen, gegen die Sie allergisch</w:t>
            </w:r>
            <w:r>
              <w:t xml:space="preserve"> </w:t>
            </w:r>
            <w:r w:rsidRPr="005612F8">
              <w:t>sind?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2973EE" w:rsidP="007346D3">
            <w:sdt>
              <w:sdtPr>
                <w:id w:val="-550466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Nein     </w:t>
            </w:r>
            <w:sdt>
              <w:sdtPr>
                <w:id w:val="-311259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Ja, welche?</w:t>
            </w:r>
          </w:p>
        </w:tc>
      </w:tr>
      <w:tr w:rsidR="007346D3" w:rsidTr="00E331E7">
        <w:trPr>
          <w:trHeight w:hRule="exact" w:val="1052"/>
        </w:trPr>
        <w:tc>
          <w:tcPr>
            <w:tcW w:w="284" w:type="dxa"/>
            <w:vMerge/>
          </w:tcPr>
          <w:p w:rsidR="007346D3" w:rsidRPr="00677CEE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677CEE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sdt>
          <w:sdtPr>
            <w:id w:val="50664002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7346D3" w:rsidRDefault="007346D3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shd w:val="clear" w:color="auto" w:fill="auto"/>
          </w:tcPr>
          <w:p w:rsidR="007346D3" w:rsidRDefault="007346D3" w:rsidP="007346D3"/>
        </w:tc>
        <w:tc>
          <w:tcPr>
            <w:tcW w:w="2410" w:type="dxa"/>
            <w:shd w:val="clear" w:color="auto" w:fill="auto"/>
          </w:tcPr>
          <w:p w:rsidR="007346D3" w:rsidRPr="00FB02DF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hRule="exact" w:val="284"/>
        </w:trPr>
        <w:tc>
          <w:tcPr>
            <w:tcW w:w="284" w:type="dxa"/>
            <w:vMerge w:val="restart"/>
          </w:tcPr>
          <w:p w:rsidR="007346D3" w:rsidRPr="00041B95" w:rsidRDefault="004C0213" w:rsidP="007346D3">
            <w:r>
              <w:t>20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C838DC" w:rsidRDefault="007346D3" w:rsidP="007346D3">
            <w:r w:rsidRPr="005612F8">
              <w:t>Streben Sie einen Berufs- oder</w:t>
            </w:r>
            <w:r>
              <w:t xml:space="preserve"> </w:t>
            </w:r>
            <w:r w:rsidRPr="005612F8">
              <w:t>Arbeitsplatzwechsel an oder ist</w:t>
            </w:r>
            <w:r>
              <w:t xml:space="preserve"> </w:t>
            </w:r>
            <w:r w:rsidRPr="005612F8">
              <w:t>ein solcher aus medizinischen</w:t>
            </w:r>
            <w:r>
              <w:t xml:space="preserve"> </w:t>
            </w:r>
            <w:r w:rsidRPr="005612F8">
              <w:t>Gründen bereits erfolgt oder</w:t>
            </w:r>
            <w:r>
              <w:t xml:space="preserve"> </w:t>
            </w:r>
            <w:r w:rsidRPr="005612F8">
              <w:t>angeraten?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2973EE" w:rsidP="007346D3">
            <w:sdt>
              <w:sdtPr>
                <w:id w:val="1647779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Nein     </w:t>
            </w:r>
            <w:sdt>
              <w:sdtPr>
                <w:id w:val="1514261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Ja, empfohlene Tätigkeit?</w:t>
            </w:r>
          </w:p>
        </w:tc>
      </w:tr>
      <w:tr w:rsidR="007346D3" w:rsidTr="00E331E7">
        <w:trPr>
          <w:trHeight w:hRule="exact" w:val="1052"/>
        </w:trPr>
        <w:tc>
          <w:tcPr>
            <w:tcW w:w="284" w:type="dxa"/>
            <w:vMerge/>
          </w:tcPr>
          <w:p w:rsidR="007346D3" w:rsidRPr="00677CEE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677CEE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sdt>
          <w:sdtPr>
            <w:id w:val="-64257204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7346D3" w:rsidRDefault="007346D3" w:rsidP="007346D3">
                <w:r>
                  <w:t xml:space="preserve"> </w:t>
                </w:r>
              </w:p>
            </w:tc>
          </w:sdtContent>
        </w:sdt>
      </w:tr>
      <w:tr w:rsidR="007346D3" w:rsidTr="00E331E7">
        <w:trPr>
          <w:trHeight w:hRule="exact" w:val="57"/>
        </w:trPr>
        <w:tc>
          <w:tcPr>
            <w:tcW w:w="284" w:type="dxa"/>
            <w:shd w:val="clear" w:color="auto" w:fill="auto"/>
          </w:tcPr>
          <w:p w:rsidR="007346D3" w:rsidRDefault="007346D3" w:rsidP="007346D3"/>
        </w:tc>
        <w:tc>
          <w:tcPr>
            <w:tcW w:w="2410" w:type="dxa"/>
            <w:shd w:val="clear" w:color="auto" w:fill="auto"/>
          </w:tcPr>
          <w:p w:rsidR="007346D3" w:rsidRPr="00FB02DF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hRule="exact" w:val="284"/>
        </w:trPr>
        <w:tc>
          <w:tcPr>
            <w:tcW w:w="284" w:type="dxa"/>
            <w:vMerge w:val="restart"/>
          </w:tcPr>
          <w:p w:rsidR="007346D3" w:rsidRPr="00041B95" w:rsidRDefault="004C0213" w:rsidP="007346D3">
            <w:r>
              <w:t>21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C838DC" w:rsidRDefault="007346D3" w:rsidP="007346D3">
            <w:r>
              <w:t>Bestand/</w:t>
            </w:r>
            <w:r w:rsidRPr="005612F8">
              <w:t>besteht in Ihrer Familie</w:t>
            </w:r>
            <w:r>
              <w:t xml:space="preserve"> </w:t>
            </w:r>
            <w:r w:rsidRPr="005612F8">
              <w:t>(Geschwister, Eltern, Großeltern,</w:t>
            </w:r>
            <w:r>
              <w:t xml:space="preserve"> </w:t>
            </w:r>
            <w:r w:rsidRPr="005612F8">
              <w:t>Kinder) eine der o.g.</w:t>
            </w:r>
            <w:r>
              <w:t xml:space="preserve"> </w:t>
            </w:r>
            <w:r w:rsidRPr="005612F8">
              <w:t>Erkrankungen? (Bitte nur Art und</w:t>
            </w:r>
            <w:r>
              <w:t xml:space="preserve"> </w:t>
            </w:r>
            <w:r w:rsidRPr="005612F8">
              <w:t>Anzahl der Erkrankungen</w:t>
            </w:r>
            <w:r>
              <w:t xml:space="preserve"> </w:t>
            </w:r>
            <w:r w:rsidRPr="005612F8">
              <w:t>nennen, nicht die betroffenen</w:t>
            </w:r>
            <w:r>
              <w:t xml:space="preserve"> </w:t>
            </w:r>
            <w:r w:rsidRPr="005612F8">
              <w:t>Personen)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2973EE" w:rsidP="007346D3">
            <w:sdt>
              <w:sdtPr>
                <w:id w:val="1475406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Nein     </w:t>
            </w:r>
            <w:sdt>
              <w:sdtPr>
                <w:id w:val="430253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Ja, welche Erkrankung?</w:t>
            </w:r>
          </w:p>
        </w:tc>
      </w:tr>
      <w:tr w:rsidR="007346D3" w:rsidTr="00E331E7">
        <w:trPr>
          <w:trHeight w:hRule="exact" w:val="1425"/>
        </w:trPr>
        <w:tc>
          <w:tcPr>
            <w:tcW w:w="284" w:type="dxa"/>
            <w:vMerge/>
          </w:tcPr>
          <w:p w:rsidR="007346D3" w:rsidRPr="00677CEE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677CEE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sdt>
          <w:sdtPr>
            <w:id w:val="-87523569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9"/>
                <w:shd w:val="clear" w:color="auto" w:fill="E9E9E9"/>
              </w:tcPr>
              <w:p w:rsidR="007346D3" w:rsidRDefault="007346D3" w:rsidP="007346D3">
                <w:r>
                  <w:t xml:space="preserve"> </w:t>
                </w:r>
              </w:p>
            </w:tc>
          </w:sdtContent>
        </w:sdt>
      </w:tr>
      <w:tr w:rsidR="007346D3" w:rsidRPr="00C838DC" w:rsidTr="00E331E7">
        <w:trPr>
          <w:trHeight w:hRule="exact" w:val="57"/>
        </w:trPr>
        <w:tc>
          <w:tcPr>
            <w:tcW w:w="284" w:type="dxa"/>
          </w:tcPr>
          <w:p w:rsidR="007346D3" w:rsidRDefault="007346D3" w:rsidP="007346D3"/>
        </w:tc>
        <w:tc>
          <w:tcPr>
            <w:tcW w:w="2410" w:type="dxa"/>
            <w:shd w:val="clear" w:color="auto" w:fill="auto"/>
          </w:tcPr>
          <w:p w:rsidR="007346D3" w:rsidRPr="00FB02DF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 w:val="restart"/>
          </w:tcPr>
          <w:p w:rsidR="007346D3" w:rsidRDefault="004C0213" w:rsidP="007346D3">
            <w:r>
              <w:t>22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0376F5" w:rsidRDefault="007346D3" w:rsidP="007346D3">
            <w:r w:rsidRPr="00E23695">
              <w:t>Rauchen Sie oder haben Sie in</w:t>
            </w:r>
            <w:r>
              <w:t xml:space="preserve"> </w:t>
            </w:r>
            <w:r w:rsidRPr="00E23695">
              <w:t>der Vergangenheit geraucht?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197" w:type="dxa"/>
            <w:gridSpan w:val="4"/>
            <w:shd w:val="clear" w:color="auto" w:fill="auto"/>
          </w:tcPr>
          <w:p w:rsidR="007346D3" w:rsidRDefault="002973EE" w:rsidP="007346D3">
            <w:sdt>
              <w:sdtPr>
                <w:id w:val="565684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 w:rsidRPr="00C838DC">
              <w:t xml:space="preserve"> Nein     </w:t>
            </w:r>
            <w:sdt>
              <w:sdtPr>
                <w:id w:val="-96526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6D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346D3">
              <w:t xml:space="preserve"> Ja, was?</w:t>
            </w:r>
          </w:p>
        </w:tc>
        <w:tc>
          <w:tcPr>
            <w:tcW w:w="4253" w:type="dxa"/>
            <w:gridSpan w:val="5"/>
            <w:shd w:val="clear" w:color="auto" w:fill="E9E9E9"/>
          </w:tcPr>
          <w:p w:rsidR="007346D3" w:rsidRDefault="007346D3" w:rsidP="007346D3">
            <w:r>
              <w:t xml:space="preserve"> </w:t>
            </w:r>
            <w:sdt>
              <w:sdtPr>
                <w:id w:val="-1161701874"/>
                <w:placeholder>
                  <w:docPart w:val="2437334B44A4426596D5B2FE8E64EAC3"/>
                </w:placeholder>
                <w:text/>
              </w:sdtPr>
              <w:sdtEndPr/>
              <w:sdtContent>
                <w:r w:rsidR="002F1762">
                  <w:t xml:space="preserve"> </w:t>
                </w:r>
              </w:sdtContent>
            </w:sdt>
          </w:p>
        </w:tc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197" w:type="dxa"/>
            <w:gridSpan w:val="4"/>
            <w:shd w:val="clear" w:color="auto" w:fill="auto"/>
          </w:tcPr>
          <w:p w:rsidR="007346D3" w:rsidRDefault="007346D3" w:rsidP="007346D3">
            <w:r w:rsidRPr="006056F6">
              <w:t>Wie viel pro Tag?</w:t>
            </w:r>
          </w:p>
        </w:tc>
        <w:tc>
          <w:tcPr>
            <w:tcW w:w="4253" w:type="dxa"/>
            <w:gridSpan w:val="5"/>
            <w:shd w:val="clear" w:color="auto" w:fill="E9E9E9"/>
          </w:tcPr>
          <w:p w:rsidR="007346D3" w:rsidRDefault="007346D3" w:rsidP="007346D3">
            <w:r>
              <w:t xml:space="preserve"> </w:t>
            </w:r>
            <w:sdt>
              <w:sdtPr>
                <w:id w:val="763883385"/>
                <w:placeholder>
                  <w:docPart w:val="2437334B44A4426596D5B2FE8E64EAC3"/>
                </w:placeholder>
                <w:text/>
              </w:sdtPr>
              <w:sdtEndPr/>
              <w:sdtContent>
                <w:r w:rsidR="002F1762">
                  <w:t xml:space="preserve"> </w:t>
                </w:r>
              </w:sdtContent>
            </w:sdt>
          </w:p>
        </w:tc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197" w:type="dxa"/>
            <w:gridSpan w:val="4"/>
            <w:shd w:val="clear" w:color="auto" w:fill="auto"/>
          </w:tcPr>
          <w:p w:rsidR="007346D3" w:rsidRPr="000376F5" w:rsidRDefault="007346D3" w:rsidP="007346D3"/>
        </w:tc>
        <w:tc>
          <w:tcPr>
            <w:tcW w:w="4253" w:type="dxa"/>
            <w:gridSpan w:val="5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197" w:type="dxa"/>
            <w:gridSpan w:val="4"/>
            <w:shd w:val="clear" w:color="auto" w:fill="auto"/>
          </w:tcPr>
          <w:p w:rsidR="007346D3" w:rsidRDefault="007346D3" w:rsidP="007346D3">
            <w:r>
              <w:t>Seit wann</w:t>
            </w:r>
            <w:r w:rsidRPr="006056F6">
              <w:t>?</w:t>
            </w:r>
          </w:p>
        </w:tc>
        <w:tc>
          <w:tcPr>
            <w:tcW w:w="4253" w:type="dxa"/>
            <w:gridSpan w:val="5"/>
            <w:shd w:val="clear" w:color="auto" w:fill="E9E9E9"/>
          </w:tcPr>
          <w:p w:rsidR="007346D3" w:rsidRDefault="007346D3" w:rsidP="007346D3">
            <w:r>
              <w:t xml:space="preserve"> </w:t>
            </w:r>
            <w:sdt>
              <w:sdtPr>
                <w:id w:val="1868562617"/>
                <w:placeholder>
                  <w:docPart w:val="2437334B44A4426596D5B2FE8E64EAC3"/>
                </w:placeholder>
                <w:text/>
              </w:sdtPr>
              <w:sdtEndPr/>
              <w:sdtContent>
                <w:r w:rsidR="002F1762">
                  <w:t xml:space="preserve"> </w:t>
                </w:r>
              </w:sdtContent>
            </w:sdt>
          </w:p>
        </w:tc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Default="007346D3" w:rsidP="007346D3"/>
        </w:tc>
      </w:tr>
      <w:tr w:rsidR="007346D3" w:rsidTr="00E331E7">
        <w:trPr>
          <w:trHeight w:val="283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197" w:type="dxa"/>
            <w:gridSpan w:val="4"/>
            <w:shd w:val="clear" w:color="auto" w:fill="auto"/>
          </w:tcPr>
          <w:p w:rsidR="007346D3" w:rsidRDefault="007346D3" w:rsidP="007346D3">
            <w:r>
              <w:t>Bei Exrauchern: Bis wann?</w:t>
            </w:r>
          </w:p>
        </w:tc>
        <w:tc>
          <w:tcPr>
            <w:tcW w:w="4253" w:type="dxa"/>
            <w:gridSpan w:val="5"/>
            <w:shd w:val="clear" w:color="auto" w:fill="E9E9E9"/>
          </w:tcPr>
          <w:p w:rsidR="007346D3" w:rsidRDefault="007346D3" w:rsidP="007346D3">
            <w:r>
              <w:t xml:space="preserve"> </w:t>
            </w:r>
            <w:sdt>
              <w:sdtPr>
                <w:id w:val="113487013"/>
                <w:placeholder>
                  <w:docPart w:val="2437334B44A4426596D5B2FE8E64EAC3"/>
                </w:placeholder>
                <w:text/>
              </w:sdtPr>
              <w:sdtEndPr/>
              <w:sdtContent>
                <w:r w:rsidR="002F1762">
                  <w:t xml:space="preserve"> </w:t>
                </w:r>
              </w:sdtContent>
            </w:sdt>
          </w:p>
        </w:tc>
      </w:tr>
      <w:tr w:rsidR="007346D3" w:rsidTr="00E331E7">
        <w:trPr>
          <w:trHeight w:hRule="exact" w:val="57"/>
        </w:trPr>
        <w:tc>
          <w:tcPr>
            <w:tcW w:w="284" w:type="dxa"/>
            <w:vMerge/>
          </w:tcPr>
          <w:p w:rsidR="007346D3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0376F5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2056" w:type="dxa"/>
            <w:gridSpan w:val="3"/>
            <w:shd w:val="clear" w:color="auto" w:fill="auto"/>
          </w:tcPr>
          <w:p w:rsidR="007346D3" w:rsidRPr="000376F5" w:rsidRDefault="007346D3" w:rsidP="007346D3"/>
        </w:tc>
        <w:tc>
          <w:tcPr>
            <w:tcW w:w="4394" w:type="dxa"/>
            <w:gridSpan w:val="6"/>
            <w:shd w:val="clear" w:color="auto" w:fill="auto"/>
          </w:tcPr>
          <w:p w:rsidR="007346D3" w:rsidRDefault="007346D3" w:rsidP="007346D3"/>
        </w:tc>
      </w:tr>
      <w:tr w:rsidR="007346D3" w:rsidRPr="00C838DC" w:rsidTr="00E331E7">
        <w:trPr>
          <w:trHeight w:hRule="exact" w:val="284"/>
        </w:trPr>
        <w:tc>
          <w:tcPr>
            <w:tcW w:w="284" w:type="dxa"/>
            <w:vMerge w:val="restart"/>
          </w:tcPr>
          <w:p w:rsidR="007346D3" w:rsidRPr="00041B95" w:rsidRDefault="004C0213" w:rsidP="007346D3">
            <w:r>
              <w:t>23</w:t>
            </w:r>
            <w:r w:rsidR="007346D3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46D3" w:rsidRPr="00C838DC" w:rsidRDefault="007346D3" w:rsidP="007346D3">
            <w:r w:rsidRPr="006056F6">
              <w:t>Welcher Arzt ist am besten über</w:t>
            </w:r>
            <w:r>
              <w:t xml:space="preserve"> </w:t>
            </w:r>
            <w:r w:rsidRPr="006056F6">
              <w:t>die Erkrankung informiert?</w:t>
            </w:r>
          </w:p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tc>
          <w:tcPr>
            <w:tcW w:w="6450" w:type="dxa"/>
            <w:gridSpan w:val="9"/>
            <w:shd w:val="clear" w:color="auto" w:fill="auto"/>
          </w:tcPr>
          <w:p w:rsidR="007346D3" w:rsidRPr="00C838DC" w:rsidRDefault="007346D3" w:rsidP="007346D3">
            <w:r>
              <w:t>Name und Anschrift des Arztes</w:t>
            </w:r>
          </w:p>
        </w:tc>
      </w:tr>
      <w:tr w:rsidR="007346D3" w:rsidTr="00E331E7">
        <w:trPr>
          <w:trHeight w:hRule="exact" w:val="1425"/>
        </w:trPr>
        <w:tc>
          <w:tcPr>
            <w:tcW w:w="284" w:type="dxa"/>
            <w:vMerge/>
          </w:tcPr>
          <w:p w:rsidR="007346D3" w:rsidRPr="00677CEE" w:rsidRDefault="007346D3" w:rsidP="007346D3"/>
        </w:tc>
        <w:tc>
          <w:tcPr>
            <w:tcW w:w="2410" w:type="dxa"/>
            <w:vMerge/>
            <w:shd w:val="clear" w:color="auto" w:fill="auto"/>
          </w:tcPr>
          <w:p w:rsidR="007346D3" w:rsidRPr="00677CEE" w:rsidRDefault="007346D3" w:rsidP="007346D3"/>
        </w:tc>
        <w:tc>
          <w:tcPr>
            <w:tcW w:w="216" w:type="dxa"/>
            <w:shd w:val="clear" w:color="auto" w:fill="auto"/>
          </w:tcPr>
          <w:p w:rsidR="007346D3" w:rsidRPr="00C838DC" w:rsidRDefault="007346D3" w:rsidP="007346D3"/>
        </w:tc>
        <w:sdt>
          <w:sdtPr>
            <w:id w:val="694343839"/>
            <w:placeholder>
              <w:docPart w:val="DefaultPlaceholder_-1854013440"/>
            </w:placeholder>
          </w:sdtPr>
          <w:sdtEndPr/>
          <w:sdtContent>
            <w:bookmarkStart w:id="0" w:name="_GoBack" w:displacedByCustomXml="prev"/>
            <w:tc>
              <w:tcPr>
                <w:tcW w:w="6450" w:type="dxa"/>
                <w:gridSpan w:val="9"/>
                <w:shd w:val="clear" w:color="auto" w:fill="E9E9E9"/>
              </w:tcPr>
              <w:p w:rsidR="007346D3" w:rsidRDefault="007346D3" w:rsidP="007346D3">
                <w:r>
                  <w:t xml:space="preserve"> </w:t>
                </w:r>
              </w:p>
            </w:tc>
            <w:bookmarkEnd w:id="0" w:displacedByCustomXml="next"/>
          </w:sdtContent>
        </w:sdt>
      </w:tr>
    </w:tbl>
    <w:p w:rsidR="008E580A" w:rsidRDefault="008E580A" w:rsidP="00C838DC">
      <w:pPr>
        <w:rPr>
          <w:b/>
        </w:rPr>
      </w:pPr>
    </w:p>
    <w:sectPr w:rsidR="008E580A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3EE" w:rsidRDefault="002973EE" w:rsidP="002A7F66">
      <w:pPr>
        <w:spacing w:line="240" w:lineRule="auto"/>
      </w:pPr>
      <w:r>
        <w:separator/>
      </w:r>
    </w:p>
  </w:endnote>
  <w:endnote w:type="continuationSeparator" w:id="0">
    <w:p w:rsidR="002973EE" w:rsidRDefault="002973EE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921" w:rsidRPr="00C21F11" w:rsidRDefault="00FD6921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A.168.0518</w:t>
    </w:r>
    <w:r>
      <w:rPr>
        <w:sz w:val="10"/>
        <w:szCs w:val="10"/>
      </w:rPr>
      <w:tab/>
    </w:r>
    <w:r>
      <w:rPr>
        <w:sz w:val="10"/>
        <w:szCs w:val="10"/>
      </w:rPr>
      <w:tab/>
    </w:r>
    <w:r w:rsidRPr="00C21F11">
      <w:rPr>
        <w:rStyle w:val="Zeichenklein"/>
      </w:rPr>
      <w:fldChar w:fldCharType="begin"/>
    </w:r>
    <w:r w:rsidRPr="00C21F11">
      <w:rPr>
        <w:rStyle w:val="Zeichenklein"/>
      </w:rPr>
      <w:instrText>PAGE   \* MERGEFORMAT</w:instrText>
    </w:r>
    <w:r w:rsidRPr="00C21F11">
      <w:rPr>
        <w:rStyle w:val="Zeichenklein"/>
      </w:rPr>
      <w:fldChar w:fldCharType="separate"/>
    </w:r>
    <w:r w:rsidR="004C0213">
      <w:rPr>
        <w:rStyle w:val="Zeichenklein"/>
        <w:noProof/>
      </w:rPr>
      <w:t>4</w:t>
    </w:r>
    <w:r w:rsidRPr="00C21F11">
      <w:rPr>
        <w:rStyle w:val="Zeichenklein"/>
      </w:rPr>
      <w:fldChar w:fldCharType="end"/>
    </w:r>
    <w:r>
      <w:rPr>
        <w:rStyle w:val="Zeichenklein"/>
      </w:rPr>
      <w:t xml:space="preserve"> von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3EE" w:rsidRDefault="002973EE" w:rsidP="002A7F66">
      <w:pPr>
        <w:spacing w:line="240" w:lineRule="auto"/>
      </w:pPr>
      <w:r>
        <w:separator/>
      </w:r>
    </w:p>
  </w:footnote>
  <w:footnote w:type="continuationSeparator" w:id="0">
    <w:p w:rsidR="002973EE" w:rsidRDefault="002973EE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921" w:rsidRDefault="00FD6921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D6921" w:rsidRDefault="00FD6921">
    <w:pPr>
      <w:pStyle w:val="Kopfzeile"/>
    </w:pPr>
  </w:p>
  <w:p w:rsidR="00FD6921" w:rsidRDefault="00FD6921">
    <w:pPr>
      <w:pStyle w:val="Kopfzeile"/>
    </w:pPr>
  </w:p>
  <w:p w:rsidR="00FD6921" w:rsidRDefault="00FD6921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formatting="1" w:enforcement="1" w:cryptProviderType="rsaAES" w:cryptAlgorithmClass="hash" w:cryptAlgorithmType="typeAny" w:cryptAlgorithmSid="14" w:cryptSpinCount="100000" w:hash="o1Xcv1SjwFuFG9W9tirCgADQufCL3GFkHEHYScjNLohO0h5fgVbFO8JcJIPclapFG+MzsnOZQU25H+QhbXvbiQ==" w:salt="7d7l7WGIaic4ysovLEdbYw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2A17"/>
    <w:rsid w:val="000743AC"/>
    <w:rsid w:val="0009020D"/>
    <w:rsid w:val="000932B5"/>
    <w:rsid w:val="000A2FCD"/>
    <w:rsid w:val="000A70A7"/>
    <w:rsid w:val="000B191E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850DA"/>
    <w:rsid w:val="00187D67"/>
    <w:rsid w:val="00192055"/>
    <w:rsid w:val="0019659D"/>
    <w:rsid w:val="001A2DA0"/>
    <w:rsid w:val="001A44AC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973EE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1762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E20D2"/>
    <w:rsid w:val="00404EAA"/>
    <w:rsid w:val="004354E2"/>
    <w:rsid w:val="00435A6C"/>
    <w:rsid w:val="0044035E"/>
    <w:rsid w:val="004409B8"/>
    <w:rsid w:val="00440CF2"/>
    <w:rsid w:val="00447E2B"/>
    <w:rsid w:val="004614A3"/>
    <w:rsid w:val="00461E96"/>
    <w:rsid w:val="00473A46"/>
    <w:rsid w:val="00475DE3"/>
    <w:rsid w:val="00477494"/>
    <w:rsid w:val="00487D51"/>
    <w:rsid w:val="00495587"/>
    <w:rsid w:val="004A5656"/>
    <w:rsid w:val="004B0B76"/>
    <w:rsid w:val="004B1910"/>
    <w:rsid w:val="004C0213"/>
    <w:rsid w:val="004C3DC9"/>
    <w:rsid w:val="004C5985"/>
    <w:rsid w:val="004C7A2E"/>
    <w:rsid w:val="004D25D6"/>
    <w:rsid w:val="004D6785"/>
    <w:rsid w:val="004E3978"/>
    <w:rsid w:val="004E7C62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A35F3"/>
    <w:rsid w:val="005A7FCD"/>
    <w:rsid w:val="005C1967"/>
    <w:rsid w:val="005C240D"/>
    <w:rsid w:val="005D16ED"/>
    <w:rsid w:val="005D79FF"/>
    <w:rsid w:val="006014F5"/>
    <w:rsid w:val="006026AF"/>
    <w:rsid w:val="00604307"/>
    <w:rsid w:val="006047C4"/>
    <w:rsid w:val="00605633"/>
    <w:rsid w:val="006056F6"/>
    <w:rsid w:val="00605A85"/>
    <w:rsid w:val="00607269"/>
    <w:rsid w:val="00607715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4FB0"/>
    <w:rsid w:val="007257D5"/>
    <w:rsid w:val="00727538"/>
    <w:rsid w:val="007346D3"/>
    <w:rsid w:val="00741989"/>
    <w:rsid w:val="00751B52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07D1E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A544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7249E"/>
    <w:rsid w:val="0097543E"/>
    <w:rsid w:val="0098017D"/>
    <w:rsid w:val="0098183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12E74"/>
    <w:rsid w:val="00B13113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57441"/>
    <w:rsid w:val="00B625DF"/>
    <w:rsid w:val="00B765DC"/>
    <w:rsid w:val="00B7689E"/>
    <w:rsid w:val="00B807DA"/>
    <w:rsid w:val="00B85C03"/>
    <w:rsid w:val="00B85E28"/>
    <w:rsid w:val="00B938C3"/>
    <w:rsid w:val="00BA0379"/>
    <w:rsid w:val="00BA350D"/>
    <w:rsid w:val="00BB0362"/>
    <w:rsid w:val="00BB410D"/>
    <w:rsid w:val="00BB4512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BF6819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11C5"/>
    <w:rsid w:val="00DF403C"/>
    <w:rsid w:val="00DF6801"/>
    <w:rsid w:val="00E000FA"/>
    <w:rsid w:val="00E00C0B"/>
    <w:rsid w:val="00E02A5A"/>
    <w:rsid w:val="00E23695"/>
    <w:rsid w:val="00E240D0"/>
    <w:rsid w:val="00E25724"/>
    <w:rsid w:val="00E30134"/>
    <w:rsid w:val="00E331E7"/>
    <w:rsid w:val="00E47E85"/>
    <w:rsid w:val="00E612A0"/>
    <w:rsid w:val="00E6381E"/>
    <w:rsid w:val="00E65745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03F4"/>
    <w:rsid w:val="00F043C5"/>
    <w:rsid w:val="00F10125"/>
    <w:rsid w:val="00F11281"/>
    <w:rsid w:val="00F121BE"/>
    <w:rsid w:val="00F278B0"/>
    <w:rsid w:val="00F27EA2"/>
    <w:rsid w:val="00F43E47"/>
    <w:rsid w:val="00F6096C"/>
    <w:rsid w:val="00F6616C"/>
    <w:rsid w:val="00F67F1C"/>
    <w:rsid w:val="00F73C23"/>
    <w:rsid w:val="00F80DB5"/>
    <w:rsid w:val="00F82149"/>
    <w:rsid w:val="00F825A8"/>
    <w:rsid w:val="00F937AA"/>
    <w:rsid w:val="00F96D9A"/>
    <w:rsid w:val="00F97ED0"/>
    <w:rsid w:val="00FA58AB"/>
    <w:rsid w:val="00FA7F1B"/>
    <w:rsid w:val="00FB02DF"/>
    <w:rsid w:val="00FB7ED3"/>
    <w:rsid w:val="00FC0B52"/>
    <w:rsid w:val="00FD254C"/>
    <w:rsid w:val="00FD261D"/>
    <w:rsid w:val="00FD398C"/>
    <w:rsid w:val="00FD6921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80D2FA"/>
  <w15:docId w15:val="{B9746A74-E37D-4157-85D8-75759089E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2F1762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D7361E8BE514AE8BB0E8F7341F261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87CBB4-F23C-44CA-9E04-167A113A08A8}"/>
      </w:docPartPr>
      <w:docPartBody>
        <w:p w:rsidR="009957AA" w:rsidRDefault="005F4238" w:rsidP="005F4238">
          <w:pPr>
            <w:pStyle w:val="0D7361E8BE514AE8BB0E8F7341F26139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8C9C74DCCEF43B590889D5B6375F2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D90D42-68A9-4BF3-A643-A4D386568D1D}"/>
      </w:docPartPr>
      <w:docPartBody>
        <w:p w:rsidR="009957AA" w:rsidRDefault="005F4238" w:rsidP="005F4238">
          <w:pPr>
            <w:pStyle w:val="28C9C74DCCEF43B590889D5B6375F2F6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0804B4C2F974BE987681379012F11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ABBBC1-6287-472A-9F0D-D0DAD9B86760}"/>
      </w:docPartPr>
      <w:docPartBody>
        <w:p w:rsidR="009957AA" w:rsidRDefault="005F4238" w:rsidP="005F4238">
          <w:pPr>
            <w:pStyle w:val="80804B4C2F974BE987681379012F113F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F6167D1CA6244D48C3918DB8BDD8F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FCDB6B-D41C-4C70-B61F-F8806247E179}"/>
      </w:docPartPr>
      <w:docPartBody>
        <w:p w:rsidR="009957AA" w:rsidRDefault="005F4238" w:rsidP="005F4238">
          <w:pPr>
            <w:pStyle w:val="1F6167D1CA6244D48C3918DB8BDD8F78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5BF4294C812F4A3291B3A838AEDC2D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675AEA-E197-4F66-A41B-39942942B2FD}"/>
      </w:docPartPr>
      <w:docPartBody>
        <w:p w:rsidR="009957AA" w:rsidRDefault="005F4238" w:rsidP="005F4238">
          <w:pPr>
            <w:pStyle w:val="5BF4294C812F4A3291B3A838AEDC2D3D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3CDE4CECA8DB4E29955C9D53A64FFC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464034-0F5B-4243-A124-1ED2D23A68F1}"/>
      </w:docPartPr>
      <w:docPartBody>
        <w:p w:rsidR="009957AA" w:rsidRDefault="005F4238" w:rsidP="005F4238">
          <w:pPr>
            <w:pStyle w:val="3CDE4CECA8DB4E29955C9D53A64FFC89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1956E7BC5CC46F892F67C92AAB51F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F3AF90-AA06-4DC7-B5FF-0F564ACF011C}"/>
      </w:docPartPr>
      <w:docPartBody>
        <w:p w:rsidR="009957AA" w:rsidRDefault="005F4238" w:rsidP="005F4238">
          <w:pPr>
            <w:pStyle w:val="B1956E7BC5CC46F892F67C92AAB51F69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5E64F2529BB40808F307389789B63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5F76CB-3642-4632-877A-C28EC75EABC4}"/>
      </w:docPartPr>
      <w:docPartBody>
        <w:p w:rsidR="009957AA" w:rsidRDefault="005F4238" w:rsidP="005F4238">
          <w:pPr>
            <w:pStyle w:val="85E64F2529BB40808F307389789B63FB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C09B0CB9CB034284BF627603C14645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F38AA9-2BB3-4AEB-9B52-BBA5A5B4DB11}"/>
      </w:docPartPr>
      <w:docPartBody>
        <w:p w:rsidR="009957AA" w:rsidRDefault="005F4238" w:rsidP="005F4238">
          <w:pPr>
            <w:pStyle w:val="C09B0CB9CB034284BF627603C1464566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A9F18FD8A118407C9BDDB60D87FD52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D3D2E8-5453-48A7-B3ED-AF5C7CC7C40C}"/>
      </w:docPartPr>
      <w:docPartBody>
        <w:p w:rsidR="009957AA" w:rsidRDefault="005F4238" w:rsidP="005F4238">
          <w:pPr>
            <w:pStyle w:val="A9F18FD8A118407C9BDDB60D87FD5293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C9C913E29F14D0CA64384825C9A82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4CAAC2-681C-4B87-8F09-872AB4B8F5BC}"/>
      </w:docPartPr>
      <w:docPartBody>
        <w:p w:rsidR="009317C2" w:rsidRDefault="005F4238" w:rsidP="005F4238">
          <w:pPr>
            <w:pStyle w:val="7C9C913E29F14D0CA64384825C9A82F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437334B44A4426596D5B2FE8E64EA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725368-C3EA-4437-AC68-DBC12F1E0C63}"/>
      </w:docPartPr>
      <w:docPartBody>
        <w:p w:rsidR="009317C2" w:rsidRDefault="005F4238" w:rsidP="005F4238">
          <w:pPr>
            <w:pStyle w:val="2437334B44A4426596D5B2FE8E64EAC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529F7CED1684C60808C0EFD4F3C9B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CC60C8-345C-4393-BA2C-52B0C1EDBA93}"/>
      </w:docPartPr>
      <w:docPartBody>
        <w:p w:rsidR="009317C2" w:rsidRDefault="005F4238" w:rsidP="005F4238">
          <w:pPr>
            <w:pStyle w:val="8529F7CED1684C60808C0EFD4F3C9BE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6A9"/>
    <w:rsid w:val="000A346E"/>
    <w:rsid w:val="001A55AB"/>
    <w:rsid w:val="001B1D80"/>
    <w:rsid w:val="00257B6F"/>
    <w:rsid w:val="002B22DB"/>
    <w:rsid w:val="00316164"/>
    <w:rsid w:val="0037525D"/>
    <w:rsid w:val="003D5996"/>
    <w:rsid w:val="003E4CE5"/>
    <w:rsid w:val="0040668E"/>
    <w:rsid w:val="004E1991"/>
    <w:rsid w:val="00532D69"/>
    <w:rsid w:val="00583018"/>
    <w:rsid w:val="005F4238"/>
    <w:rsid w:val="006B0F52"/>
    <w:rsid w:val="006B4CB4"/>
    <w:rsid w:val="006D1EAB"/>
    <w:rsid w:val="007868D2"/>
    <w:rsid w:val="007962FE"/>
    <w:rsid w:val="007C2245"/>
    <w:rsid w:val="0081300B"/>
    <w:rsid w:val="008F2027"/>
    <w:rsid w:val="009317C2"/>
    <w:rsid w:val="009626A9"/>
    <w:rsid w:val="009957AA"/>
    <w:rsid w:val="00A05E17"/>
    <w:rsid w:val="00A135B7"/>
    <w:rsid w:val="00AC4111"/>
    <w:rsid w:val="00AE3804"/>
    <w:rsid w:val="00C577F2"/>
    <w:rsid w:val="00C63B62"/>
    <w:rsid w:val="00D115A4"/>
    <w:rsid w:val="00D507FA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B0F52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4">
    <w:name w:val="0D7361E8BE514AE8BB0E8F7341F26139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4">
    <w:name w:val="28C9C74DCCEF43B590889D5B6375F2F6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4">
    <w:name w:val="80804B4C2F974BE987681379012F113F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4">
    <w:name w:val="1F6167D1CA6244D48C3918DB8BDD8F78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4">
    <w:name w:val="5BF4294C812F4A3291B3A838AEDC2D3D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4">
    <w:name w:val="3CDE4CECA8DB4E29955C9D53A64FFC89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4">
    <w:name w:val="B1956E7BC5CC46F892F67C92AAB51F69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C9C913E29F14D0CA64384825C9A82FF">
    <w:name w:val="7C9C913E29F14D0CA64384825C9A82FF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4">
    <w:name w:val="85E64F2529BB40808F307389789B63FB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4">
    <w:name w:val="C09B0CB9CB034284BF627603C1464566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4">
    <w:name w:val="A9F18FD8A118407C9BDDB60D87FD52934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1CDE5677D784702A3B7548483D9DC34">
    <w:name w:val="E1CDE5677D784702A3B7548483D9DC34"/>
    <w:rsid w:val="005F4238"/>
  </w:style>
  <w:style w:type="paragraph" w:customStyle="1" w:styleId="2437334B44A4426596D5B2FE8E64EAC3">
    <w:name w:val="2437334B44A4426596D5B2FE8E64EAC3"/>
    <w:rsid w:val="005F4238"/>
  </w:style>
  <w:style w:type="paragraph" w:customStyle="1" w:styleId="A202694E3AFE42169A4B61D1AF4E485F">
    <w:name w:val="A202694E3AFE42169A4B61D1AF4E485F"/>
    <w:rsid w:val="005F4238"/>
  </w:style>
  <w:style w:type="paragraph" w:customStyle="1" w:styleId="0BBDB059D17449C785055EFD8715DC7A">
    <w:name w:val="0BBDB059D17449C785055EFD8715DC7A"/>
    <w:rsid w:val="005F4238"/>
  </w:style>
  <w:style w:type="paragraph" w:customStyle="1" w:styleId="DFB3B5FC8C2B41DF92DBB3B12D4275F8">
    <w:name w:val="DFB3B5FC8C2B41DF92DBB3B12D4275F8"/>
    <w:rsid w:val="005F4238"/>
  </w:style>
  <w:style w:type="paragraph" w:customStyle="1" w:styleId="AF7421CF9A664A849450ED055400A144">
    <w:name w:val="AF7421CF9A664A849450ED055400A144"/>
    <w:rsid w:val="005F4238"/>
  </w:style>
  <w:style w:type="paragraph" w:customStyle="1" w:styleId="7CEF272A1CD141A89BAC097D3AFAA5A7">
    <w:name w:val="7CEF272A1CD141A89BAC097D3AFAA5A7"/>
    <w:rsid w:val="005F4238"/>
  </w:style>
  <w:style w:type="paragraph" w:customStyle="1" w:styleId="978D7CD39C4A46378813DCF7326BED84">
    <w:name w:val="978D7CD39C4A46378813DCF7326BED84"/>
    <w:rsid w:val="005F4238"/>
  </w:style>
  <w:style w:type="paragraph" w:customStyle="1" w:styleId="DDBD5E0CA8024463AFB3121FE5646669">
    <w:name w:val="DDBD5E0CA8024463AFB3121FE5646669"/>
    <w:rsid w:val="005F4238"/>
  </w:style>
  <w:style w:type="paragraph" w:customStyle="1" w:styleId="60D0C450F68649DA93D9A08DAF3570E0">
    <w:name w:val="60D0C450F68649DA93D9A08DAF3570E0"/>
    <w:rsid w:val="005F4238"/>
  </w:style>
  <w:style w:type="paragraph" w:customStyle="1" w:styleId="C6D6B7D3FFE54DDFB9E83CE122C6BD74">
    <w:name w:val="C6D6B7D3FFE54DDFB9E83CE122C6BD74"/>
    <w:rsid w:val="005F4238"/>
  </w:style>
  <w:style w:type="paragraph" w:customStyle="1" w:styleId="4C6BA05BC7F14FAD967F7BF9C75CA3B3">
    <w:name w:val="4C6BA05BC7F14FAD967F7BF9C75CA3B3"/>
    <w:rsid w:val="005F4238"/>
  </w:style>
  <w:style w:type="paragraph" w:customStyle="1" w:styleId="CE6D764054824A72A94FCA28D70356AD">
    <w:name w:val="CE6D764054824A72A94FCA28D70356AD"/>
    <w:rsid w:val="005F4238"/>
  </w:style>
  <w:style w:type="paragraph" w:customStyle="1" w:styleId="2BF6AB6524A845C6B7E70BCA6BC035A3">
    <w:name w:val="2BF6AB6524A845C6B7E70BCA6BC035A3"/>
    <w:rsid w:val="005F4238"/>
  </w:style>
  <w:style w:type="paragraph" w:customStyle="1" w:styleId="5A4A6A29178B4E0DB2F4DC0CF2CB66B3">
    <w:name w:val="5A4A6A29178B4E0DB2F4DC0CF2CB66B3"/>
    <w:rsid w:val="005F4238"/>
  </w:style>
  <w:style w:type="paragraph" w:customStyle="1" w:styleId="911AC548C6FC4D9AACA447F29422A19A">
    <w:name w:val="911AC548C6FC4D9AACA447F29422A19A"/>
    <w:rsid w:val="005F4238"/>
  </w:style>
  <w:style w:type="paragraph" w:customStyle="1" w:styleId="C92D97CBA3744475A5B06B2E18363BF8">
    <w:name w:val="C92D97CBA3744475A5B06B2E18363BF8"/>
    <w:rsid w:val="005F4238"/>
  </w:style>
  <w:style w:type="paragraph" w:customStyle="1" w:styleId="63FEBD0E3A6D4E948E1B42FE26F78698">
    <w:name w:val="63FEBD0E3A6D4E948E1B42FE26F78698"/>
    <w:rsid w:val="005F4238"/>
  </w:style>
  <w:style w:type="paragraph" w:customStyle="1" w:styleId="B04D4AFC0E7248AEA621488D8B481D41">
    <w:name w:val="B04D4AFC0E7248AEA621488D8B481D41"/>
    <w:rsid w:val="005F4238"/>
  </w:style>
  <w:style w:type="paragraph" w:customStyle="1" w:styleId="E0EE4EFE50C74DF79ABB120D78DBBDD3">
    <w:name w:val="E0EE4EFE50C74DF79ABB120D78DBBDD3"/>
    <w:rsid w:val="005F4238"/>
  </w:style>
  <w:style w:type="paragraph" w:customStyle="1" w:styleId="3C3B69DEE3FD4106A5FB19F77C6C6D6A">
    <w:name w:val="3C3B69DEE3FD4106A5FB19F77C6C6D6A"/>
    <w:rsid w:val="005F4238"/>
  </w:style>
  <w:style w:type="paragraph" w:customStyle="1" w:styleId="0D7361E8BE514AE8BB0E8F7341F261395">
    <w:name w:val="0D7361E8BE514AE8BB0E8F7341F26139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5">
    <w:name w:val="28C9C74DCCEF43B590889D5B6375F2F6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5">
    <w:name w:val="80804B4C2F974BE987681379012F113F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5">
    <w:name w:val="1F6167D1CA6244D48C3918DB8BDD8F78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5">
    <w:name w:val="5BF4294C812F4A3291B3A838AEDC2D3D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5">
    <w:name w:val="3CDE4CECA8DB4E29955C9D53A64FFC89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5">
    <w:name w:val="B1956E7BC5CC46F892F67C92AAB51F69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5">
    <w:name w:val="85E64F2529BB40808F307389789B63FB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5">
    <w:name w:val="C09B0CB9CB034284BF627603C1464566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5">
    <w:name w:val="A9F18FD8A118407C9BDDB60D87FD52935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29F7CED1684C60808C0EFD4F3C9BE1">
    <w:name w:val="8529F7CED1684C60808C0EFD4F3C9BE1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6">
    <w:name w:val="0D7361E8BE514AE8BB0E8F7341F26139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6">
    <w:name w:val="28C9C74DCCEF43B590889D5B6375F2F6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6">
    <w:name w:val="80804B4C2F974BE987681379012F113F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6">
    <w:name w:val="1F6167D1CA6244D48C3918DB8BDD8F78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6">
    <w:name w:val="5BF4294C812F4A3291B3A838AEDC2D3D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6">
    <w:name w:val="3CDE4CECA8DB4E29955C9D53A64FFC89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6">
    <w:name w:val="B1956E7BC5CC46F892F67C92AAB51F69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6">
    <w:name w:val="85E64F2529BB40808F307389789B63FB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6">
    <w:name w:val="C09B0CB9CB034284BF627603C1464566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6">
    <w:name w:val="A9F18FD8A118407C9BDDB60D87FD52936"/>
    <w:rsid w:val="005F4238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C8398B4DBE44FDDBEF13A904CAD8093">
    <w:name w:val="6C8398B4DBE44FDDBEF13A904CAD8093"/>
    <w:rsid w:val="006B0F52"/>
  </w:style>
  <w:style w:type="paragraph" w:customStyle="1" w:styleId="8301987EBFD74D30B7F15B58D50CEAAE">
    <w:name w:val="8301987EBFD74D30B7F15B58D50CEAAE"/>
    <w:rsid w:val="006B0F52"/>
  </w:style>
  <w:style w:type="paragraph" w:customStyle="1" w:styleId="A44CF36A74654ACB9C7A76205A7F0808">
    <w:name w:val="A44CF36A74654ACB9C7A76205A7F0808"/>
    <w:rsid w:val="006B0F52"/>
  </w:style>
  <w:style w:type="paragraph" w:customStyle="1" w:styleId="C9F48591E84A4520AF3EDEDDB2AB621E">
    <w:name w:val="C9F48591E84A4520AF3EDEDDB2AB621E"/>
    <w:rsid w:val="006B0F52"/>
  </w:style>
  <w:style w:type="paragraph" w:customStyle="1" w:styleId="FF0DDB3A6E4242939C0C842B309CFFDF">
    <w:name w:val="FF0DDB3A6E4242939C0C842B309CFFDF"/>
    <w:rsid w:val="006B0F52"/>
  </w:style>
  <w:style w:type="paragraph" w:customStyle="1" w:styleId="680D8EE44B094A6D9D17CB7B7F7570CC">
    <w:name w:val="680D8EE44B094A6D9D17CB7B7F7570CC"/>
    <w:rsid w:val="006B0F52"/>
  </w:style>
  <w:style w:type="paragraph" w:customStyle="1" w:styleId="E75AEC7102154A19B90B6502A96FA657">
    <w:name w:val="E75AEC7102154A19B90B6502A96FA657"/>
    <w:rsid w:val="006B0F52"/>
  </w:style>
  <w:style w:type="paragraph" w:customStyle="1" w:styleId="3EE8F9C2AB7A40E5AD5A459F6B32099F">
    <w:name w:val="3EE8F9C2AB7A40E5AD5A459F6B32099F"/>
    <w:rsid w:val="006B0F52"/>
  </w:style>
  <w:style w:type="paragraph" w:customStyle="1" w:styleId="DBAA19F745DA480190A039980F79A46D">
    <w:name w:val="DBAA19F745DA480190A039980F79A46D"/>
    <w:rsid w:val="006B0F52"/>
  </w:style>
  <w:style w:type="paragraph" w:customStyle="1" w:styleId="8D46391541C64D2EB8C0D91648ED792B">
    <w:name w:val="8D46391541C64D2EB8C0D91648ED792B"/>
    <w:rsid w:val="006B0F52"/>
  </w:style>
  <w:style w:type="paragraph" w:customStyle="1" w:styleId="38AD773F4EF74C6184F2F54BB184F486">
    <w:name w:val="38AD773F4EF74C6184F2F54BB184F486"/>
    <w:rsid w:val="006B0F52"/>
  </w:style>
  <w:style w:type="paragraph" w:customStyle="1" w:styleId="712CE77C6F0E42D0ACD954280D89ED28">
    <w:name w:val="712CE77C6F0E42D0ACD954280D89ED28"/>
    <w:rsid w:val="006B0F52"/>
  </w:style>
  <w:style w:type="paragraph" w:customStyle="1" w:styleId="0F3B49F360404ACD88A1C5E0058642D9">
    <w:name w:val="0F3B49F360404ACD88A1C5E0058642D9"/>
    <w:rsid w:val="006B0F52"/>
  </w:style>
  <w:style w:type="paragraph" w:customStyle="1" w:styleId="F0E5110E3BBE4EA48F3FDB56B79F81CE">
    <w:name w:val="F0E5110E3BBE4EA48F3FDB56B79F81CE"/>
    <w:rsid w:val="006B0F52"/>
  </w:style>
  <w:style w:type="paragraph" w:customStyle="1" w:styleId="B1739C71F82E41B4911FFD5266C1CEB3">
    <w:name w:val="B1739C71F82E41B4911FFD5266C1CEB3"/>
    <w:rsid w:val="006B0F52"/>
  </w:style>
  <w:style w:type="paragraph" w:customStyle="1" w:styleId="4D7F6FA0C81E4D9799C70AA6E2C4BFA7">
    <w:name w:val="4D7F6FA0C81E4D9799C70AA6E2C4BFA7"/>
    <w:rsid w:val="006B0F52"/>
  </w:style>
  <w:style w:type="paragraph" w:customStyle="1" w:styleId="6F99A1BF8ACD4D7E8D0D2C6CE6CEA136">
    <w:name w:val="6F99A1BF8ACD4D7E8D0D2C6CE6CEA136"/>
    <w:rsid w:val="006B0F52"/>
  </w:style>
  <w:style w:type="paragraph" w:customStyle="1" w:styleId="CB2D0A10AAFC418B8A8D9D36F991240A">
    <w:name w:val="CB2D0A10AAFC418B8A8D9D36F991240A"/>
    <w:rsid w:val="006B0F52"/>
  </w:style>
  <w:style w:type="paragraph" w:customStyle="1" w:styleId="566D281D7C9C467FB4DEF388FB7FF931">
    <w:name w:val="566D281D7C9C467FB4DEF388FB7FF931"/>
    <w:rsid w:val="006B0F52"/>
  </w:style>
  <w:style w:type="paragraph" w:customStyle="1" w:styleId="44236F9CE4BF49D9BBCB1786FD09B8DE">
    <w:name w:val="44236F9CE4BF49D9BBCB1786FD09B8DE"/>
    <w:rsid w:val="006B0F52"/>
  </w:style>
  <w:style w:type="paragraph" w:customStyle="1" w:styleId="15F665A15DDC4525AE1326546330CDDA">
    <w:name w:val="15F665A15DDC4525AE1326546330CDDA"/>
    <w:rsid w:val="006B0F52"/>
  </w:style>
  <w:style w:type="paragraph" w:customStyle="1" w:styleId="B87365B1DD1943268FF000F8A746D1CD">
    <w:name w:val="B87365B1DD1943268FF000F8A746D1CD"/>
    <w:rsid w:val="006B0F52"/>
  </w:style>
  <w:style w:type="paragraph" w:customStyle="1" w:styleId="5F753BCFFC2947F291C2D5B04C7DD35E">
    <w:name w:val="5F753BCFFC2947F291C2D5B04C7DD35E"/>
    <w:rsid w:val="006B0F52"/>
  </w:style>
  <w:style w:type="paragraph" w:customStyle="1" w:styleId="050E38B4B71143D08952EC7ACE9B32AD">
    <w:name w:val="050E38B4B71143D08952EC7ACE9B32AD"/>
    <w:rsid w:val="006B0F52"/>
  </w:style>
  <w:style w:type="paragraph" w:customStyle="1" w:styleId="2C3D0714B2B743329B5054F1FF1ECC49">
    <w:name w:val="2C3D0714B2B743329B5054F1FF1ECC49"/>
    <w:rsid w:val="006B0F52"/>
  </w:style>
  <w:style w:type="paragraph" w:customStyle="1" w:styleId="62594FC0217C416180C4CE16A1D4A2A2">
    <w:name w:val="62594FC0217C416180C4CE16A1D4A2A2"/>
    <w:rsid w:val="006B0F52"/>
  </w:style>
  <w:style w:type="paragraph" w:customStyle="1" w:styleId="0FB66A3A413D4E3A952857CCA3E1CA91">
    <w:name w:val="0FB66A3A413D4E3A952857CCA3E1CA91"/>
    <w:rsid w:val="006B0F52"/>
  </w:style>
  <w:style w:type="paragraph" w:customStyle="1" w:styleId="00077ADFEF5D488B863F73AFF83E595E">
    <w:name w:val="00077ADFEF5D488B863F73AFF83E595E"/>
    <w:rsid w:val="006B0F52"/>
  </w:style>
  <w:style w:type="paragraph" w:customStyle="1" w:styleId="7E45D15C07DF481CACD5FBAD34DDAFA2">
    <w:name w:val="7E45D15C07DF481CACD5FBAD34DDAFA2"/>
    <w:rsid w:val="006B0F52"/>
  </w:style>
  <w:style w:type="paragraph" w:customStyle="1" w:styleId="F6742D95B3D34C17AB7CBDD8668F7BC2">
    <w:name w:val="F6742D95B3D34C17AB7CBDD8668F7BC2"/>
    <w:rsid w:val="006B0F52"/>
  </w:style>
  <w:style w:type="paragraph" w:customStyle="1" w:styleId="90F4466E05544A9A8C9BB3CC0076652D">
    <w:name w:val="90F4466E05544A9A8C9BB3CC0076652D"/>
    <w:rsid w:val="006B0F52"/>
  </w:style>
  <w:style w:type="paragraph" w:customStyle="1" w:styleId="F55782CE34914FBEBD6F1C00F4914E30">
    <w:name w:val="F55782CE34914FBEBD6F1C00F4914E30"/>
    <w:rsid w:val="006B0F52"/>
  </w:style>
  <w:style w:type="paragraph" w:customStyle="1" w:styleId="3E75E47C24924F9199A99C1B7C9BF50F">
    <w:name w:val="3E75E47C24924F9199A99C1B7C9BF50F"/>
    <w:rsid w:val="006B0F52"/>
  </w:style>
  <w:style w:type="paragraph" w:customStyle="1" w:styleId="78CE6F957B244E138DB7C00BF917E49F">
    <w:name w:val="78CE6F957B244E138DB7C00BF917E49F"/>
    <w:rsid w:val="006B0F52"/>
  </w:style>
  <w:style w:type="paragraph" w:customStyle="1" w:styleId="9183B1ABBD584D268B9B8C61FC9EA9F2">
    <w:name w:val="9183B1ABBD584D268B9B8C61FC9EA9F2"/>
    <w:rsid w:val="006B0F52"/>
  </w:style>
  <w:style w:type="paragraph" w:customStyle="1" w:styleId="312AA1CCE2E948BBB87DA854DA21ABE4">
    <w:name w:val="312AA1CCE2E948BBB87DA854DA21ABE4"/>
    <w:rsid w:val="006B0F52"/>
  </w:style>
  <w:style w:type="paragraph" w:customStyle="1" w:styleId="FFF5D90A81E348B4A4872D2155C525C0">
    <w:name w:val="FFF5D90A81E348B4A4872D2155C525C0"/>
    <w:rsid w:val="006B0F52"/>
  </w:style>
  <w:style w:type="paragraph" w:customStyle="1" w:styleId="B2B3D68A5DF24CF087364278C1124551">
    <w:name w:val="B2B3D68A5DF24CF087364278C1124551"/>
    <w:rsid w:val="006B0F52"/>
  </w:style>
  <w:style w:type="paragraph" w:customStyle="1" w:styleId="FF9D5AC93F5B4970BC9E18853853DD05">
    <w:name w:val="FF9D5AC93F5B4970BC9E18853853DD05"/>
    <w:rsid w:val="006B0F52"/>
  </w:style>
  <w:style w:type="paragraph" w:customStyle="1" w:styleId="23455A47584B450582DA374AB85BEE2F">
    <w:name w:val="23455A47584B450582DA374AB85BEE2F"/>
    <w:rsid w:val="006B0F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6BCEC-B3D6-40EF-993E-841E23CA4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</Template>
  <TotalTime>0</TotalTime>
  <Pages>5</Pages>
  <Words>901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Yvonne-Test Voigt</dc:creator>
  <cp:keywords/>
  <dc:description/>
  <cp:lastModifiedBy>Seger,Vincent</cp:lastModifiedBy>
  <cp:revision>3</cp:revision>
  <cp:lastPrinted>2014-07-31T03:16:00Z</cp:lastPrinted>
  <dcterms:created xsi:type="dcterms:W3CDTF">2018-10-09T11:23:00Z</dcterms:created>
  <dcterms:modified xsi:type="dcterms:W3CDTF">2018-10-09T11:27:00Z</dcterms:modified>
</cp:coreProperties>
</file>